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Default Extension="png" ContentType="image/png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footer9.xml" ContentType="application/vnd.openxmlformats-officedocument.wordprocessingml.footer+xml"/>
  <Override PartName="/word/header8.xml" ContentType="application/vnd.openxmlformats-officedocument.wordprocessingml.header+xml"/>
  <Override PartName="/word/footer10.xml" ContentType="application/vnd.openxmlformats-officedocument.wordprocessingml.footer+xml"/>
  <Override PartName="/word/header9.xml" ContentType="application/vnd.openxmlformats-officedocument.wordprocessingml.header+xml"/>
  <Override PartName="/word/footer11.xml" ContentType="application/vnd.openxmlformats-officedocument.wordprocessingml.footer+xml"/>
  <Override PartName="/word/header10.xml" ContentType="application/vnd.openxmlformats-officedocument.wordprocessingml.header+xml"/>
  <Override PartName="/word/footer12.xml" ContentType="application/vnd.openxmlformats-officedocument.wordprocessingml.footer+xml"/>
  <Override PartName="/word/header11.xml" ContentType="application/vnd.openxmlformats-officedocument.wordprocessingml.header+xml"/>
  <Override PartName="/word/footer13.xml" ContentType="application/vnd.openxmlformats-officedocument.wordprocessingml.footer+xml"/>
  <Override PartName="/word/header12.xml" ContentType="application/vnd.openxmlformats-officedocument.wordprocessingml.header+xml"/>
  <Override PartName="/word/footer14.xml" ContentType="application/vnd.openxmlformats-officedocument.wordprocessingml.footer+xml"/>
  <Override PartName="/word/header13.xml" ContentType="application/vnd.openxmlformats-officedocument.wordprocessingml.header+xml"/>
  <Override PartName="/word/footer15.xml" ContentType="application/vnd.openxmlformats-officedocument.wordprocessingml.footer+xml"/>
  <Override PartName="/word/header14.xml" ContentType="application/vnd.openxmlformats-officedocument.wordprocessingml.header+xml"/>
  <Override PartName="/word/footer16.xml" ContentType="application/vnd.openxmlformats-officedocument.wordprocessingml.footer+xml"/>
  <Override PartName="/word/header15.xml" ContentType="application/vnd.openxmlformats-officedocument.wordprocessingml.header+xml"/>
  <Override PartName="/word/footer17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 w:hint="default"/>
          <w:sz w:val="26"/>
          <w:szCs w:val="26"/>
        </w:rPr>
      </w:pPr>
    </w:p>
    <w:p>
      <w:pPr>
        <w:bidi/>
        <w:spacing w:line="1012" w:lineRule="exact" w:before="0"/>
        <w:ind w:left="0" w:right="5254" w:firstLine="0"/>
        <w:jc w:val="right"/>
        <w:rPr>
          <w:rFonts w:ascii="Times New Roman" w:hAnsi="Times New Roman" w:cs="Times New Roman" w:eastAsia="Times New Roman" w:hint="default"/>
          <w:b/>
          <w:bCs/>
          <w:sz w:val="96"/>
          <w:szCs w:val="96"/>
        </w:rPr>
      </w:pPr>
      <w:r>
        <w:rPr/>
        <w:pict>
          <v:shape style="position:absolute;margin-left:811.320007pt;margin-top:-15.46176pt;width:148.68pt;height:86.4pt;mso-position-horizontal-relative:page;mso-position-vertical-relative:paragraph;z-index:0" type="#_x0000_t75" stroked="false">
            <v:imagedata r:id="rId6" o:title=""/>
            <w10:wrap type="none"/>
          </v:shape>
        </w:pict>
      </w:r>
      <w:r>
        <w:rPr>
          <w:rFonts w:ascii="Times New Roman" w:cs="Times New Roman"/>
          <w:sz w:val="96"/>
          <w:szCs w:val="96"/>
        </w:rPr>
      </w:r>
      <w:r>
        <w:rPr>
          <w:rFonts w:ascii="Times New Roman" w:cs="Times New Roman"/>
          <w:b/>
          <w:bCs/>
          <w:color w:val="FF0000"/>
          <w:w w:val="130"/>
          <w:sz w:val="96"/>
          <w:szCs w:val="96"/>
        </w:rPr>
        <w:t>جــــامعة</w:t>
      </w:r>
      <w:r>
        <w:rPr>
          <w:rFonts w:ascii="Times New Roman" w:cs="Times New Roman"/>
          <w:b/>
          <w:bCs/>
          <w:color w:val="FF0000"/>
          <w:spacing w:val="-170"/>
          <w:w w:val="130"/>
          <w:sz w:val="96"/>
          <w:szCs w:val="96"/>
        </w:rPr>
        <w:t> </w:t>
      </w:r>
      <w:r>
        <w:rPr>
          <w:rFonts w:ascii="Times New Roman" w:cs="Times New Roman"/>
          <w:b/>
          <w:bCs/>
          <w:color w:val="FF0000"/>
          <w:w w:val="130"/>
          <w:sz w:val="96"/>
          <w:szCs w:val="96"/>
        </w:rPr>
        <w:t>الدمـــــــــا</w:t>
      </w:r>
      <w:r>
        <w:rPr>
          <w:rFonts w:ascii="Times New Roman" w:cs="Times New Roman"/>
          <w:b/>
          <w:bCs/>
          <w:color w:val="FF0000"/>
          <w:w w:val="130"/>
          <w:sz w:val="96"/>
          <w:szCs w:val="96"/>
        </w:rPr>
        <w:t>م</w:t>
      </w:r>
    </w:p>
    <w:p>
      <w:pPr>
        <w:bidi/>
        <w:spacing w:before="656"/>
        <w:ind w:left="0" w:right="3183" w:firstLine="0"/>
        <w:jc w:val="right"/>
        <w:rPr>
          <w:rFonts w:ascii="Times New Roman" w:hAnsi="Times New Roman" w:cs="Times New Roman" w:eastAsia="Times New Roman" w:hint="default"/>
          <w:b/>
          <w:bCs/>
          <w:sz w:val="88"/>
          <w:szCs w:val="88"/>
        </w:rPr>
      </w:pPr>
      <w:r>
        <w:rPr>
          <w:rFonts w:ascii="Times New Roman" w:cs="Times New Roman"/>
          <w:sz w:val="88"/>
          <w:szCs w:val="88"/>
        </w:rPr>
      </w:r>
      <w:r>
        <w:rPr>
          <w:rFonts w:ascii="Times New Roman" w:cs="Times New Roman"/>
          <w:b/>
          <w:bCs/>
          <w:color w:val="0000CC"/>
          <w:w w:val="95"/>
          <w:sz w:val="88"/>
          <w:szCs w:val="88"/>
        </w:rPr>
        <w:t>كلية</w:t>
      </w:r>
      <w:r>
        <w:rPr>
          <w:rFonts w:ascii="Times New Roman" w:cs="Times New Roman"/>
          <w:b/>
          <w:bCs/>
          <w:color w:val="0000CC"/>
          <w:spacing w:val="-125"/>
          <w:w w:val="95"/>
          <w:sz w:val="88"/>
          <w:szCs w:val="88"/>
        </w:rPr>
        <w:t> </w:t>
      </w:r>
      <w:r>
        <w:rPr>
          <w:rFonts w:ascii="Times New Roman" w:cs="Times New Roman"/>
          <w:b/>
          <w:bCs/>
          <w:color w:val="0000CC"/>
          <w:w w:val="95"/>
          <w:sz w:val="88"/>
          <w:szCs w:val="88"/>
        </w:rPr>
        <w:t>الدراسات</w:t>
      </w:r>
      <w:r>
        <w:rPr>
          <w:rFonts w:ascii="Times New Roman" w:cs="Times New Roman"/>
          <w:b/>
          <w:bCs/>
          <w:color w:val="0000CC"/>
          <w:spacing w:val="-125"/>
          <w:w w:val="95"/>
          <w:sz w:val="88"/>
          <w:szCs w:val="88"/>
        </w:rPr>
        <w:t> </w:t>
      </w:r>
      <w:r>
        <w:rPr>
          <w:rFonts w:ascii="Times New Roman" w:cs="Times New Roman"/>
          <w:b/>
          <w:bCs/>
          <w:color w:val="0000CC"/>
          <w:w w:val="95"/>
          <w:sz w:val="88"/>
          <w:szCs w:val="88"/>
        </w:rPr>
        <w:t>التطبيقية</w:t>
      </w:r>
      <w:r>
        <w:rPr>
          <w:rFonts w:ascii="Times New Roman" w:cs="Times New Roman"/>
          <w:b/>
          <w:bCs/>
          <w:color w:val="0000CC"/>
          <w:spacing w:val="-125"/>
          <w:w w:val="95"/>
          <w:sz w:val="88"/>
          <w:szCs w:val="88"/>
        </w:rPr>
        <w:t> </w:t>
      </w:r>
      <w:r>
        <w:rPr>
          <w:rFonts w:ascii="Times New Roman" w:cs="Times New Roman"/>
          <w:b/>
          <w:bCs/>
          <w:color w:val="0000CC"/>
          <w:w w:val="95"/>
          <w:sz w:val="88"/>
          <w:szCs w:val="88"/>
        </w:rPr>
        <w:t>وخدمة</w:t>
      </w:r>
      <w:r>
        <w:rPr>
          <w:rFonts w:ascii="Times New Roman" w:cs="Times New Roman"/>
          <w:b/>
          <w:bCs/>
          <w:color w:val="0000CC"/>
          <w:spacing w:val="-125"/>
          <w:w w:val="95"/>
          <w:sz w:val="88"/>
          <w:szCs w:val="88"/>
        </w:rPr>
        <w:t> </w:t>
      </w:r>
      <w:r>
        <w:rPr>
          <w:rFonts w:ascii="Times New Roman" w:cs="Times New Roman"/>
          <w:b/>
          <w:bCs/>
          <w:color w:val="0000CC"/>
          <w:w w:val="95"/>
          <w:sz w:val="88"/>
          <w:szCs w:val="88"/>
        </w:rPr>
        <w:t>اجملتم</w:t>
      </w:r>
      <w:r>
        <w:rPr>
          <w:rFonts w:ascii="Times New Roman" w:cs="Times New Roman"/>
          <w:b/>
          <w:bCs/>
          <w:color w:val="0000CC"/>
          <w:w w:val="95"/>
          <w:sz w:val="88"/>
          <w:szCs w:val="88"/>
        </w:rPr>
        <w:t>ع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b/>
          <w:bCs/>
          <w:sz w:val="22"/>
          <w:szCs w:val="22"/>
        </w:rPr>
      </w:pPr>
    </w:p>
    <w:p>
      <w:pPr>
        <w:bidi/>
        <w:spacing w:line="1146" w:lineRule="exact" w:before="0"/>
        <w:ind w:left="0" w:right="4572" w:firstLine="0"/>
        <w:jc w:val="right"/>
        <w:rPr>
          <w:rFonts w:ascii="Arial Black" w:hAnsi="Arial Black" w:cs="Arial Black" w:eastAsia="Arial Black" w:hint="default"/>
          <w:b/>
          <w:bCs/>
          <w:sz w:val="96"/>
          <w:szCs w:val="96"/>
        </w:rPr>
      </w:pPr>
      <w:r>
        <w:rPr>
          <w:rFonts w:ascii="Times New Roman" w:cs="Times New Roman"/>
          <w:sz w:val="96"/>
          <w:szCs w:val="96"/>
        </w:rPr>
      </w:r>
      <w:r>
        <w:rPr>
          <w:rFonts w:ascii="Times New Roman" w:cs="Times New Roman"/>
          <w:b/>
          <w:bCs/>
          <w:color w:val="CC0099"/>
          <w:w w:val="95"/>
          <w:sz w:val="96"/>
          <w:szCs w:val="96"/>
        </w:rPr>
        <w:t>رياضيات</w:t>
      </w:r>
      <w:r>
        <w:rPr>
          <w:rFonts w:ascii="Times New Roman" w:cs="Times New Roman"/>
          <w:b/>
          <w:bCs/>
          <w:color w:val="CC0099"/>
          <w:spacing w:val="-157"/>
          <w:w w:val="95"/>
          <w:sz w:val="96"/>
          <w:szCs w:val="96"/>
        </w:rPr>
        <w:t> </w:t>
      </w:r>
      <w:r>
        <w:rPr>
          <w:rFonts w:ascii="Times New Roman" w:cs="Times New Roman"/>
          <w:b/>
          <w:bCs/>
          <w:color w:val="CC0099"/>
          <w:w w:val="95"/>
          <w:sz w:val="96"/>
          <w:szCs w:val="96"/>
        </w:rPr>
        <w:t>لالدراة</w:t>
      </w:r>
      <w:r>
        <w:rPr>
          <w:rFonts w:ascii="Arial Black" w:cs="Arial Black"/>
          <w:b/>
          <w:bCs/>
          <w:color w:val="5F497A"/>
          <w:spacing w:val="-10"/>
          <w:w w:val="95"/>
          <w:sz w:val="96"/>
          <w:szCs w:val="96"/>
        </w:rPr>
        <w:t> </w:t>
      </w:r>
      <w:r>
        <w:rPr>
          <w:rFonts w:ascii="Arial Black" w:cs="Arial Black"/>
          <w:b/>
          <w:bCs/>
          <w:color w:val="5F497A"/>
          <w:spacing w:val="-10"/>
          <w:w w:val="95"/>
          <w:sz w:val="96"/>
          <w:szCs w:val="96"/>
        </w:rPr>
        <w:t>MATH12</w:t>
      </w:r>
      <w:r>
        <w:rPr>
          <w:rFonts w:ascii="Arial Black" w:cs="Arial Black"/>
          <w:b/>
          <w:bCs/>
          <w:color w:val="5F497A"/>
          <w:spacing w:val="-10"/>
          <w:w w:val="95"/>
          <w:sz w:val="96"/>
          <w:szCs w:val="96"/>
        </w:rPr>
        <w:t>0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bidi/>
        <w:spacing w:line="456" w:lineRule="auto" w:before="76"/>
        <w:ind w:left="4524" w:right="6516" w:hanging="1417"/>
        <w:jc w:val="right"/>
        <w:rPr>
          <w:rFonts w:ascii="Times New Roman" w:hAnsi="Times New Roman" w:cs="Times New Roman" w:eastAsia="Times New Roman" w:hint="default"/>
          <w:b/>
          <w:bCs/>
          <w:sz w:val="88"/>
          <w:szCs w:val="88"/>
        </w:rPr>
      </w:pPr>
      <w:r>
        <w:rPr>
          <w:rFonts w:ascii="Times New Roman" w:cs="Times New Roman"/>
          <w:b/>
          <w:bCs/>
          <w:color w:val="0000CC"/>
          <w:w w:val="105"/>
          <w:sz w:val="88"/>
          <w:szCs w:val="88"/>
        </w:rPr>
        <w:t>ومعادلة</w:t>
      </w:r>
      <w:r>
        <w:rPr>
          <w:rFonts w:ascii="Times New Roman" w:cs="Times New Roman"/>
          <w:b/>
          <w:bCs/>
          <w:color w:val="0000CC"/>
          <w:spacing w:val="-160"/>
          <w:w w:val="105"/>
          <w:sz w:val="88"/>
          <w:szCs w:val="88"/>
        </w:rPr>
        <w:t> </w:t>
      </w:r>
      <w:r>
        <w:rPr>
          <w:rFonts w:ascii="Times New Roman" w:cs="Times New Roman"/>
          <w:b/>
          <w:bCs/>
          <w:color w:val="0000CC"/>
          <w:w w:val="105"/>
          <w:sz w:val="88"/>
          <w:szCs w:val="88"/>
        </w:rPr>
        <w:t>انط</w:t>
      </w:r>
      <w:r>
        <w:rPr>
          <w:rFonts w:ascii="Times New Roman" w:cs="Times New Roman"/>
          <w:b/>
          <w:bCs/>
          <w:color w:val="0000CC"/>
          <w:spacing w:val="-149"/>
          <w:sz w:val="88"/>
          <w:szCs w:val="88"/>
        </w:rPr>
        <w:t> </w:t>
      </w:r>
      <w:r>
        <w:rPr>
          <w:rFonts w:ascii="Times New Roman" w:cs="Times New Roman"/>
          <w:b/>
          <w:bCs/>
          <w:color w:val="0000CC"/>
          <w:sz w:val="88"/>
          <w:szCs w:val="88"/>
        </w:rPr>
        <w:t>املستقيم</w:t>
      </w:r>
      <w:r>
        <w:rPr>
          <w:rFonts w:ascii="Times New Roman" w:cs="Times New Roman"/>
          <w:b/>
          <w:bCs/>
          <w:color w:val="0000CC"/>
          <w:spacing w:val="-160"/>
          <w:w w:val="105"/>
          <w:sz w:val="88"/>
          <w:szCs w:val="88"/>
        </w:rPr>
        <w:t> </w:t>
      </w:r>
      <w:r>
        <w:rPr>
          <w:rFonts w:ascii="Times New Roman" w:cs="Times New Roman"/>
          <w:b/>
          <w:bCs/>
          <w:color w:val="C00000"/>
          <w:w w:val="135"/>
          <w:sz w:val="88"/>
          <w:szCs w:val="88"/>
        </w:rPr>
        <w:t>نمد</w:t>
      </w:r>
      <w:r>
        <w:rPr>
          <w:rFonts w:ascii="Times New Roman" w:cs="Times New Roman"/>
          <w:b/>
          <w:bCs/>
          <w:color w:val="C00000"/>
          <w:spacing w:val="-140"/>
          <w:w w:val="105"/>
          <w:sz w:val="88"/>
          <w:szCs w:val="88"/>
        </w:rPr>
        <w:t> </w:t>
      </w:r>
      <w:r>
        <w:rPr>
          <w:rFonts w:ascii="Times New Roman" w:cs="Times New Roman"/>
          <w:b/>
          <w:bCs/>
          <w:color w:val="C00000"/>
          <w:w w:val="105"/>
          <w:sz w:val="88"/>
          <w:szCs w:val="88"/>
        </w:rPr>
        <w:t>تركي</w:t>
      </w:r>
      <w:r>
        <w:rPr>
          <w:rFonts w:ascii="Times New Roman" w:cs="Times New Roman"/>
          <w:b/>
          <w:bCs/>
          <w:color w:val="0000CC"/>
          <w:w w:val="105"/>
          <w:sz w:val="88"/>
          <w:szCs w:val="88"/>
        </w:rPr>
      </w:r>
      <w:r>
        <w:rPr>
          <w:rFonts w:ascii="Times New Roman" w:cs="Times New Roman"/>
          <w:b/>
          <w:bCs/>
          <w:color w:val="0000CC"/>
          <w:w w:val="105"/>
          <w:sz w:val="88"/>
          <w:szCs w:val="88"/>
        </w:rPr>
        <w:t> الدوال</w:t>
      </w:r>
      <w:r>
        <w:rPr>
          <w:rFonts w:ascii="Times New Roman" w:cs="Times New Roman"/>
          <w:b/>
          <w:bCs/>
          <w:color w:val="C00000"/>
          <w:spacing w:val="-204"/>
          <w:w w:val="135"/>
          <w:sz w:val="88"/>
          <w:szCs w:val="88"/>
        </w:rPr>
        <w:t> </w:t>
      </w:r>
      <w:r>
        <w:rPr>
          <w:rFonts w:ascii="Times New Roman" w:cs="Times New Roman"/>
          <w:sz w:val="88"/>
          <w:szCs w:val="88"/>
        </w:rPr>
      </w:r>
      <w:r>
        <w:rPr>
          <w:rFonts w:ascii="Times New Roman" w:cs="Times New Roman"/>
          <w:b/>
          <w:bCs/>
          <w:color w:val="C00000"/>
          <w:w w:val="105"/>
          <w:sz w:val="88"/>
          <w:szCs w:val="88"/>
        </w:rPr>
        <w:t>دكتو</w:t>
      </w:r>
      <w:r>
        <w:rPr>
          <w:rFonts w:ascii="Times New Roman" w:cs="Times New Roman"/>
          <w:b/>
          <w:bCs/>
          <w:color w:val="C00000"/>
          <w:w w:val="105"/>
          <w:sz w:val="88"/>
          <w:szCs w:val="88"/>
        </w:rPr>
        <w:t>ر</w:t>
      </w:r>
    </w:p>
    <w:p>
      <w:pPr>
        <w:spacing w:after="0" w:line="456" w:lineRule="auto"/>
        <w:jc w:val="right"/>
        <w:rPr>
          <w:rFonts w:ascii="Times New Roman" w:hAnsi="Times New Roman" w:cs="Times New Roman" w:eastAsia="Times New Roman" w:hint="default"/>
          <w:sz w:val="88"/>
          <w:szCs w:val="88"/>
        </w:rPr>
        <w:sectPr>
          <w:footerReference w:type="default" r:id="rId5"/>
          <w:type w:val="continuous"/>
          <w:pgSz w:w="19200" w:h="10800" w:orient="landscape"/>
          <w:pgMar w:footer="859" w:top="20" w:bottom="1040" w:left="0" w:right="0"/>
        </w:sect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bidi/>
        <w:spacing w:line="916" w:lineRule="exact" w:before="0"/>
        <w:ind w:left="531" w:right="0" w:firstLine="0"/>
        <w:jc w:val="center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pict>
          <v:shape style="position:absolute;margin-left:811.320007pt;margin-top:-11.851319pt;width:148.68pt;height:85.2pt;mso-position-horizontal-relative:page;mso-position-vertical-relative:paragraph;z-index:-48136" type="#_x0000_t75" stroked="false">
            <v:imagedata r:id="rId8" o:title=""/>
            <w10:wrap type="none"/>
          </v:shape>
        </w:pict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FF0000"/>
          <w:w w:val="125"/>
          <w:sz w:val="72"/>
          <w:szCs w:val="72"/>
        </w:rPr>
        <w:t>الدوال</w:t>
      </w:r>
      <w:r>
        <w:rPr>
          <w:rFonts w:ascii="Traditional Arabic" w:cs="Traditional Arabic"/>
          <w:color w:val="FF0000"/>
          <w:spacing w:val="-82"/>
          <w:w w:val="110"/>
          <w:sz w:val="72"/>
          <w:szCs w:val="72"/>
        </w:rPr>
        <w:t> </w:t>
      </w:r>
      <w:r>
        <w:rPr>
          <w:rFonts w:ascii="Traditional Arabic" w:cs="Traditional Arabic"/>
          <w:color w:val="FF0000"/>
          <w:w w:val="110"/>
          <w:sz w:val="72"/>
          <w:szCs w:val="72"/>
        </w:rPr>
        <w:t>كثريات</w:t>
      </w:r>
      <w:r>
        <w:rPr>
          <w:rFonts w:ascii="Traditional Arabic" w:cs="Traditional Arabic"/>
          <w:color w:val="FF0000"/>
          <w:spacing w:val="-145"/>
          <w:w w:val="145"/>
          <w:sz w:val="72"/>
          <w:szCs w:val="72"/>
        </w:rPr>
        <w:t> </w:t>
      </w:r>
      <w:r>
        <w:rPr>
          <w:rFonts w:ascii="Traditional Arabic" w:cs="Traditional Arabic"/>
          <w:color w:val="FF0000"/>
          <w:w w:val="145"/>
          <w:sz w:val="72"/>
          <w:szCs w:val="72"/>
        </w:rPr>
        <w:t>امدو</w:t>
      </w:r>
      <w:r>
        <w:rPr>
          <w:rFonts w:ascii="Traditional Arabic" w:cs="Traditional Arabic"/>
          <w:color w:val="FF0000"/>
          <w:w w:val="145"/>
          <w:sz w:val="72"/>
          <w:szCs w:val="72"/>
        </w:rPr>
        <w:t>د</w:t>
      </w:r>
    </w:p>
    <w:p>
      <w:pPr>
        <w:tabs>
          <w:tab w:pos="3803" w:val="left" w:leader="none"/>
        </w:tabs>
        <w:bidi/>
        <w:spacing w:line="1003" w:lineRule="exact" w:before="0"/>
        <w:ind w:left="0" w:right="1591" w:firstLine="0"/>
        <w:jc w:val="right"/>
        <w:rPr>
          <w:rFonts w:ascii="Calibri" w:hAnsi="Calibri" w:cs="Calibri" w:eastAsia="Calibri" w:hint="default"/>
          <w:b/>
          <w:bCs/>
          <w:sz w:val="72"/>
          <w:szCs w:val="72"/>
        </w:rPr>
      </w:pPr>
      <w:r>
        <w:rPr/>
        <w:pict>
          <v:group style="position:absolute;margin-left:438.059998pt;margin-top:47.310741pt;width:378pt;height:211.05pt;mso-position-horizontal-relative:page;mso-position-vertical-relative:paragraph;z-index:-47728" coordorigin="8761,946" coordsize="7560,4221">
            <v:group style="position:absolute;left:8761;top:3491;width:7560;height:180" coordorigin="8761,3491" coordsize="7560,180">
              <v:shape style="position:absolute;left:8761;top:3491;width:7560;height:180" coordorigin="8761,3491" coordsize="7560,180" path="m8941,3491l8761,3581,8941,3671,8941,3611,8911,3611,8911,3551,8941,3551,8941,3491xe" filled="true" fillcolor="#ff0000" stroked="false">
                <v:path arrowok="t"/>
                <v:fill type="solid"/>
              </v:shape>
              <v:shape style="position:absolute;left:8761;top:3491;width:7560;height:180" coordorigin="8761,3491" coordsize="7560,180" path="m16141,3491l16141,3671,16261,3611,16171,3611,16171,3551,16261,3551,16141,3491xe" filled="true" fillcolor="#ff0000" stroked="false">
                <v:path arrowok="t"/>
                <v:fill type="solid"/>
              </v:shape>
              <v:shape style="position:absolute;left:8761;top:3491;width:7560;height:180" coordorigin="8761,3491" coordsize="7560,180" path="m8941,3551l8911,3551,8911,3611,8941,3611,8941,3551xe" filled="true" fillcolor="#ff0000" stroked="false">
                <v:path arrowok="t"/>
                <v:fill type="solid"/>
              </v:shape>
              <v:shape style="position:absolute;left:8761;top:3491;width:7560;height:180" coordorigin="8761,3491" coordsize="7560,180" path="m16141,3551l8941,3551,8941,3611,16141,3611,16141,3551xe" filled="true" fillcolor="#ff0000" stroked="false">
                <v:path arrowok="t"/>
                <v:fill type="solid"/>
              </v:shape>
              <v:shape style="position:absolute;left:8761;top:3491;width:7560;height:180" coordorigin="8761,3491" coordsize="7560,180" path="m16261,3551l16171,3551,16171,3611,16261,3611,16321,3581,16261,3551xe" filled="true" fillcolor="#ff0000" stroked="false">
                <v:path arrowok="t"/>
                <v:fill type="solid"/>
              </v:shape>
            </v:group>
            <v:group style="position:absolute;left:12451;top:946;width:180;height:4221" coordorigin="12451,946" coordsize="180,4221">
              <v:shape style="position:absolute;left:12451;top:946;width:180;height:4221" coordorigin="12451,946" coordsize="180,4221" path="m12511,4987l12451,4987,12541,5167,12616,5017,12571,5017,12511,5017,12511,4987xe" filled="true" fillcolor="#0000cc" stroked="false">
                <v:path arrowok="t"/>
                <v:fill type="solid"/>
              </v:shape>
              <v:shape style="position:absolute;left:12451;top:946;width:180;height:4221" coordorigin="12451,946" coordsize="180,4221" path="m12571,1096l12511,1096,12511,5017,12571,5017,12571,1096xe" filled="true" fillcolor="#0000cc" stroked="false">
                <v:path arrowok="t"/>
                <v:fill type="solid"/>
              </v:shape>
              <v:shape style="position:absolute;left:12451;top:946;width:180;height:4221" coordorigin="12451,946" coordsize="180,4221" path="m12631,4987l12571,4987,12571,5017,12616,5017,12631,4987xe" filled="true" fillcolor="#0000cc" stroked="false">
                <v:path arrowok="t"/>
                <v:fill type="solid"/>
              </v:shape>
              <v:shape style="position:absolute;left:12451;top:946;width:180;height:4221" coordorigin="12451,946" coordsize="180,4221" path="m12541,946l12451,1126,12511,1126,12511,1096,12616,1096,12541,946xe" filled="true" fillcolor="#0000cc" stroked="false">
                <v:path arrowok="t"/>
                <v:fill type="solid"/>
              </v:shape>
              <v:shape style="position:absolute;left:12451;top:946;width:180;height:4221" coordorigin="12451,946" coordsize="180,4221" path="m12616,1096l12571,1096,12571,1126,12631,1126,12616,1096xe" filled="true" fillcolor="#0000cc" stroked="false">
                <v:path arrowok="t"/>
                <v:fill type="solid"/>
              </v:shape>
            </v:group>
            <v:group style="position:absolute;left:8761;top:2135;width:7560;height:180" coordorigin="8761,2135" coordsize="7560,180">
              <v:shape style="position:absolute;left:8761;top:2135;width:7560;height:180" coordorigin="8761,2135" coordsize="7560,180" path="m8941,2135l8761,2225,8941,2315,8941,2255,8911,2255,8911,2195,8941,2195,8941,2135xe" filled="true" fillcolor="#cc0099" stroked="false">
                <v:path arrowok="t"/>
                <v:fill type="solid"/>
              </v:shape>
              <v:shape style="position:absolute;left:8761;top:2135;width:7560;height:180" coordorigin="8761,2135" coordsize="7560,180" path="m16141,2135l16141,2315,16261,2255,16171,2255,16171,2195,16261,2195,16141,2135xe" filled="true" fillcolor="#cc0099" stroked="false">
                <v:path arrowok="t"/>
                <v:fill type="solid"/>
              </v:shape>
              <v:shape style="position:absolute;left:8761;top:2135;width:7560;height:180" coordorigin="8761,2135" coordsize="7560,180" path="m8941,2195l8911,2195,8911,2255,8941,2255,8941,2195xe" filled="true" fillcolor="#cc0099" stroked="false">
                <v:path arrowok="t"/>
                <v:fill type="solid"/>
              </v:shape>
              <v:shape style="position:absolute;left:8761;top:2135;width:7560;height:180" coordorigin="8761,2135" coordsize="7560,180" path="m16141,2195l8941,2195,8941,2255,16141,2255,16141,2195xe" filled="true" fillcolor="#cc0099" stroked="false">
                <v:path arrowok="t"/>
                <v:fill type="solid"/>
              </v:shape>
              <v:shape style="position:absolute;left:8761;top:2135;width:7560;height:180" coordorigin="8761,2135" coordsize="7560,180" path="m16261,2195l16171,2195,16171,2255,16261,2255,16321,2225,16261,2195xe" filled="true" fillcolor="#cc0099" stroked="false">
                <v:path arrowok="t"/>
                <v:fill type="solid"/>
              </v:shape>
              <v:shape style="position:absolute;left:12403;top:2039;width:338;height:391" type="#_x0000_t75" stroked="false">
                <v:imagedata r:id="rId9" o:title=""/>
              </v:shape>
            </v:group>
            <v:group style="position:absolute;left:9326;top:1622;width:689;height:518" coordorigin="9326,1622" coordsize="689,518">
              <v:shape style="position:absolute;left:9326;top:1622;width:689;height:518" coordorigin="9326,1622" coordsize="689,518" path="m9849,1622l9842,1643,9871,1656,9897,1674,9936,1725,9959,1794,9967,1879,9965,1924,9950,2003,9919,2065,9872,2106,9842,2119,9849,2140,9919,2107,9971,2050,10003,1973,10014,1881,10011,1834,9990,1750,9948,1681,9886,1636,9849,1622xe" filled="true" fillcolor="#ff0000" stroked="false">
                <v:path arrowok="t"/>
                <v:fill type="solid"/>
              </v:shape>
              <v:shape style="position:absolute;left:9326;top:1622;width:689;height:518" coordorigin="9326,1622" coordsize="689,518" path="m9491,1622l9421,1656,9369,1713,9337,1790,9326,1881,9328,1929,9350,2013,9392,2081,9453,2127,9491,2140,9498,2119,9468,2106,9443,2088,9404,2036,9381,1966,9373,1879,9375,1834,9390,1758,9421,1697,9469,1656,9498,1643,9491,1622xe" filled="true" fillcolor="#ff0000" stroked="false">
                <v:path arrowok="t"/>
                <v:fill type="solid"/>
              </v:shape>
              <v:shape style="position:absolute;left:8964;top:1588;width:871;height:560" type="#_x0000_t202" filled="false" stroked="false">
                <v:textbox inset="0,0,0,0">
                  <w:txbxContent>
                    <w:p>
                      <w:pPr>
                        <w:tabs>
                          <w:tab w:pos="547" w:val="left" w:leader="none"/>
                        </w:tabs>
                        <w:spacing w:line="560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5"/>
                          <w:sz w:val="56"/>
                          <w:szCs w:val="56"/>
                        </w:rPr>
                        <w:t>�</w:t>
                        <w:tab/>
                        <w:t> 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  <v:shape style="position:absolute;left:10221;top:1588;width:909;height:560" type="#_x0000_t202" filled="false" stroked="false">
                <v:textbox inset="0,0,0,0">
                  <w:txbxContent>
                    <w:p>
                      <w:pPr>
                        <w:spacing w:line="560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56"/>
                          <w:szCs w:val="56"/>
                        </w:rPr>
                        <w:t>= 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  <v:shape style="position:absolute;left:11791;top:1521;width:335;height:560" type="#_x0000_t202" filled="false" stroked="false">
                <v:textbox inset="0,0,0,0">
                  <w:txbxContent>
                    <w:p>
                      <w:pPr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0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  <v:shape style="position:absolute;left:14695;top:1258;width:1461;height:720" type="#_x0000_t202" filled="false" stroked="false">
                <v:textbox inset="0,0,0,0">
                  <w:txbxContent>
                    <w:p>
                      <w:pPr>
                        <w:bidi/>
                        <w:spacing w:line="720" w:lineRule="exact" w:before="0"/>
                        <w:ind w:left="0" w:right="0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0000"/>
                          <w:w w:val="75"/>
                          <w:sz w:val="72"/>
                          <w:szCs w:val="72"/>
                        </w:rPr>
                        <w:t>بياني</w:t>
                      </w:r>
                      <w:r>
                        <w:rPr>
                          <w:rFonts w:cs="Traditional Arabic"/>
                          <w:color w:val="FF0000"/>
                          <w:w w:val="75"/>
                          <w:sz w:val="72"/>
                          <w:szCs w:val="72"/>
                        </w:rPr>
                        <w:t>ا</w:t>
                      </w:r>
                    </w:p>
                  </w:txbxContent>
                </v:textbox>
                <w10:wrap type="none"/>
              </v:shape>
              <v:shape style="position:absolute;left:12018;top:3644;width:335;height:560" type="#_x0000_t202" filled="false" stroked="false">
                <v:textbox inset="0,0,0,0">
                  <w:txbxContent>
                    <w:p>
                      <w:pPr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0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00CC"/>
          <w:sz w:val="72"/>
          <w:szCs w:val="72"/>
        </w:rPr>
        <w:t>الدالة</w:t>
      </w:r>
      <w:r>
        <w:rPr>
          <w:rFonts w:ascii="Traditional Arabic" w:cs="Traditional Arabic"/>
          <w:color w:val="0000CC"/>
          <w:spacing w:val="-91"/>
          <w:w w:val="95"/>
          <w:sz w:val="72"/>
          <w:szCs w:val="72"/>
        </w:rPr>
        <w:t> </w:t>
      </w:r>
      <w:r>
        <w:rPr>
          <w:rFonts w:ascii="Traditional Arabic" w:cs="Traditional Arabic"/>
          <w:color w:val="0000CC"/>
          <w:w w:val="95"/>
          <w:sz w:val="72"/>
          <w:szCs w:val="72"/>
        </w:rPr>
        <w:t>الثابتة</w:t>
      </w:r>
      <w:r>
        <w:rPr>
          <w:rFonts w:ascii="Traditional Arabic" w:cs="Traditional Arabic"/>
          <w:color w:val="0000CC"/>
          <w:w w:val="110"/>
          <w:sz w:val="72"/>
          <w:szCs w:val="72"/>
        </w:rPr>
        <w:tab/>
        <w:t>هي</w:t>
      </w:r>
      <w:r>
        <w:rPr>
          <w:rFonts w:ascii="Traditional Arabic" w:cs="Traditional Arabic"/>
          <w:color w:val="0000CC"/>
          <w:spacing w:val="-68"/>
          <w:w w:val="110"/>
          <w:sz w:val="72"/>
          <w:szCs w:val="72"/>
        </w:rPr>
        <w:t> </w:t>
      </w:r>
      <w:r>
        <w:rPr>
          <w:rFonts w:ascii="Traditional Arabic" w:cs="Traditional Arabic"/>
          <w:color w:val="0000CC"/>
          <w:w w:val="110"/>
          <w:sz w:val="72"/>
          <w:szCs w:val="72"/>
        </w:rPr>
        <w:t>دالة</w:t>
      </w:r>
      <w:r>
        <w:rPr>
          <w:rFonts w:ascii="Traditional Arabic" w:cs="Traditional Arabic"/>
          <w:color w:val="0000CC"/>
          <w:spacing w:val="-39"/>
          <w:w w:val="95"/>
          <w:sz w:val="72"/>
          <w:szCs w:val="72"/>
        </w:rPr>
        <w:t> </w:t>
      </w:r>
      <w:r>
        <w:rPr>
          <w:rFonts w:ascii="Traditional Arabic" w:cs="Traditional Arabic"/>
          <w:color w:val="0000CC"/>
          <w:w w:val="95"/>
          <w:sz w:val="72"/>
          <w:szCs w:val="72"/>
        </w:rPr>
        <w:t>هلا</w:t>
      </w:r>
      <w:r>
        <w:rPr>
          <w:rFonts w:ascii="Traditional Arabic" w:cs="Traditional Arabic"/>
          <w:color w:val="0000CC"/>
          <w:spacing w:val="-66"/>
          <w:w w:val="110"/>
          <w:sz w:val="72"/>
          <w:szCs w:val="72"/>
        </w:rPr>
        <w:t> </w:t>
      </w:r>
      <w:r>
        <w:rPr>
          <w:rFonts w:ascii="Traditional Arabic" w:cs="Traditional Arabic"/>
          <w:color w:val="0000CC"/>
          <w:w w:val="110"/>
          <w:sz w:val="72"/>
          <w:szCs w:val="72"/>
        </w:rPr>
        <w:t>قيمة</w:t>
      </w:r>
      <w:r>
        <w:rPr>
          <w:rFonts w:ascii="Traditional Arabic" w:cs="Traditional Arabic"/>
          <w:color w:val="0000CC"/>
          <w:spacing w:val="-41"/>
          <w:w w:val="95"/>
          <w:sz w:val="72"/>
          <w:szCs w:val="72"/>
        </w:rPr>
        <w:t> </w:t>
      </w:r>
      <w:r>
        <w:rPr>
          <w:rFonts w:ascii="Traditional Arabic" w:cs="Traditional Arabic"/>
          <w:color w:val="0000CC"/>
          <w:w w:val="95"/>
          <w:sz w:val="72"/>
          <w:szCs w:val="72"/>
        </w:rPr>
        <w:t>ثابتة</w:t>
      </w:r>
      <w:r>
        <w:rPr>
          <w:rFonts w:ascii="Traditional Arabic" w:cs="Traditional Arabic"/>
          <w:color w:val="0000CC"/>
          <w:spacing w:val="-123"/>
          <w:w w:val="145"/>
          <w:sz w:val="72"/>
          <w:szCs w:val="72"/>
        </w:rPr>
        <w:t> </w:t>
      </w:r>
      <w:r>
        <w:rPr>
          <w:rFonts w:ascii="Traditional Arabic" w:cs="Traditional Arabic"/>
          <w:color w:val="0000CC"/>
          <w:w w:val="145"/>
          <w:sz w:val="72"/>
          <w:szCs w:val="72"/>
        </w:rPr>
        <w:t>مهما</w:t>
      </w:r>
      <w:r>
        <w:rPr>
          <w:rFonts w:ascii="Traditional Arabic" w:cs="Traditional Arabic"/>
          <w:color w:val="0000CC"/>
          <w:spacing w:val="-41"/>
          <w:w w:val="95"/>
          <w:sz w:val="72"/>
          <w:szCs w:val="72"/>
        </w:rPr>
        <w:t> </w:t>
      </w:r>
      <w:r>
        <w:rPr>
          <w:rFonts w:ascii="Traditional Arabic" w:cs="Traditional Arabic"/>
          <w:color w:val="0000CC"/>
          <w:w w:val="95"/>
          <w:sz w:val="72"/>
          <w:szCs w:val="72"/>
        </w:rPr>
        <w:t>تغريت</w:t>
      </w:r>
      <w:r>
        <w:rPr>
          <w:rFonts w:ascii="Traditional Arabic" w:cs="Traditional Arabic"/>
          <w:color w:val="0000CC"/>
          <w:spacing w:val="-66"/>
          <w:w w:val="110"/>
          <w:sz w:val="72"/>
          <w:szCs w:val="72"/>
        </w:rPr>
        <w:t> </w:t>
      </w:r>
      <w:r>
        <w:rPr>
          <w:rFonts w:ascii="Traditional Arabic" w:cs="Traditional Arabic"/>
          <w:color w:val="0000CC"/>
          <w:w w:val="110"/>
          <w:sz w:val="72"/>
          <w:szCs w:val="72"/>
        </w:rPr>
        <w:t>قيمة</w:t>
      </w:r>
      <w:r>
        <w:rPr>
          <w:rFonts w:ascii="Traditional Arabic" w:cs="Traditional Arabic"/>
          <w:color w:val="0000CC"/>
          <w:spacing w:val="-39"/>
          <w:w w:val="95"/>
          <w:sz w:val="72"/>
          <w:szCs w:val="72"/>
        </w:rPr>
        <w:t> </w:t>
      </w:r>
      <w:r>
        <w:rPr>
          <w:rFonts w:ascii="Traditional Arabic" w:cs="Traditional Arabic"/>
          <w:color w:val="0000CC"/>
          <w:w w:val="95"/>
          <w:sz w:val="72"/>
          <w:szCs w:val="72"/>
        </w:rPr>
        <w:t>املتغري</w:t>
      </w:r>
      <w:r>
        <w:rPr>
          <w:rFonts w:ascii="Calibri" w:cs="Calibri"/>
          <w:b/>
          <w:bCs/>
          <w:color w:val="FF0000"/>
          <w:spacing w:val="-28"/>
          <w:w w:val="95"/>
          <w:sz w:val="72"/>
          <w:szCs w:val="72"/>
        </w:rPr>
        <w:t> </w:t>
      </w:r>
      <w:r>
        <w:rPr>
          <w:rFonts w:ascii="Calibri" w:cs="Calibri"/>
          <w:b/>
          <w:bCs/>
          <w:color w:val="FF0000"/>
          <w:w w:val="95"/>
          <w:sz w:val="72"/>
          <w:szCs w:val="72"/>
        </w:rPr>
        <w:t>x</w:t>
      </w:r>
    </w:p>
    <w:p>
      <w:pPr>
        <w:spacing w:line="240" w:lineRule="auto" w:before="5"/>
        <w:rPr>
          <w:rFonts w:ascii="Traditional Arabic" w:hAnsi="Traditional Arabic" w:cs="Traditional Arabic" w:eastAsia="Traditional Arabic" w:hint="default"/>
          <w:sz w:val="21"/>
          <w:szCs w:val="21"/>
        </w:rPr>
      </w:pPr>
      <w:r>
        <w:rPr/>
        <w:pict>
          <v:group style="position:absolute;margin-left:51.834999pt;margin-top:16.877422pt;width:265.350pt;height:68.45pt;mso-position-horizontal-relative:page;mso-position-vertical-relative:paragraph;z-index:1096;mso-wrap-distance-left:0;mso-wrap-distance-right:0" coordorigin="1037,338" coordsize="5307,1369">
            <v:group style="position:absolute;left:1057;top:358;width:5266;height:1328" coordorigin="1057,358" coordsize="5266,1328">
              <v:shape style="position:absolute;left:1057;top:358;width:5266;height:1328" coordorigin="1057,358" coordsize="5266,1328" path="m6102,358l1278,358,1208,369,1148,401,1100,449,1068,509,1057,579,1057,1464,1068,1534,1100,1595,1148,1643,1208,1674,1278,1685,6102,1685,6172,1674,6232,1643,6280,1595,6312,1534,6323,1464,6323,579,6312,509,6280,449,6232,401,6172,369,6102,358xe" filled="true" fillcolor="#dbedf4" stroked="false">
                <v:path arrowok="t"/>
                <v:fill type="solid"/>
              </v:shape>
            </v:group>
            <v:group style="position:absolute;left:1057;top:358;width:5266;height:1328" coordorigin="1057,358" coordsize="5266,1328">
              <v:shape style="position:absolute;left:1057;top:358;width:5266;height:1328" coordorigin="1057,358" coordsize="5266,1328" path="m1057,579l1068,509,1100,449,1148,401,1208,369,1278,358,6102,358,6172,369,6232,401,6280,449,6312,509,6323,579,6323,1464,6312,1534,6280,1595,6232,1643,6172,1674,6102,1685,1278,1685,1208,1674,1148,1643,1100,1595,1068,1534,1057,1464,1057,579xe" filled="false" stroked="true" strokeweight="2.04pt" strokecolor="#385d89">
                <v:path arrowok="t"/>
              </v:shape>
            </v:group>
            <v:group style="position:absolute;left:2460;top:561;width:1085;height:816" coordorigin="2460,561" coordsize="1085,816">
              <v:shape style="position:absolute;left:2460;top:561;width:1085;height:816" coordorigin="2460,561" coordsize="1085,816" path="m3285,561l3273,594,3320,615,3361,643,3422,724,3458,832,3467,896,3470,965,3467,1037,3458,1103,3443,1161,3395,1258,3321,1324,3274,1344,3285,1377,3344,1356,3396,1325,3441,1285,3478,1235,3507,1177,3528,1114,3541,1044,3545,969,3541,895,3528,826,3507,762,3478,704,3440,654,3396,614,3344,583,3285,561xe" filled="true" fillcolor="#ff0000" stroked="false">
                <v:path arrowok="t"/>
                <v:fill type="solid"/>
              </v:shape>
              <v:shape style="position:absolute;left:2460;top:561;width:1085;height:816" coordorigin="2460,561" coordsize="1085,816" path="m2721,561l2662,583,2610,614,2565,654,2528,704,2498,762,2477,826,2465,895,2460,969,2465,1044,2477,1114,2498,1177,2528,1235,2565,1285,2609,1325,2661,1356,2721,1377,2731,1344,2685,1324,2644,1295,2583,1213,2547,1103,2538,1037,2535,965,2538,896,2547,832,2583,724,2645,643,2732,594,2721,561xe" filled="true" fillcolor="#ff0000" stroked="false">
                <v:path arrowok="t"/>
                <v:fill type="solid"/>
              </v:shape>
              <v:shape style="position:absolute;left:1886;top:508;width:1371;height:882" type="#_x0000_t202" filled="false" stroked="false">
                <v:textbox inset="0,0,0,0">
                  <w:txbxContent>
                    <w:p>
                      <w:pPr>
                        <w:tabs>
                          <w:tab w:pos="861" w:val="left" w:leader="none"/>
                        </w:tabs>
                        <w:spacing w:line="881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5"/>
                          <w:sz w:val="88"/>
                          <w:szCs w:val="88"/>
                        </w:rPr>
                        <w:t>�</w:t>
                        <w:tab/>
                        <w:t> 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  <v:shape style="position:absolute;left:3864;top:508;width:1430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88"/>
                          <w:szCs w:val="88"/>
                        </w:rPr>
                        <w:t>= 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topAndBottom"/>
          </v:group>
        </w:pict>
      </w: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21"/>
          <w:szCs w:val="21"/>
        </w:rPr>
        <w:sectPr>
          <w:footerReference w:type="default" r:id="rId7"/>
          <w:pgSz w:w="19200" w:h="10800" w:orient="landscape"/>
          <w:pgMar w:footer="0" w:header="0" w:top="0" w:bottom="0" w:left="0" w:right="0"/>
        </w:sectPr>
      </w:pPr>
    </w:p>
    <w:p>
      <w:pPr>
        <w:tabs>
          <w:tab w:pos="4294" w:val="left" w:leader="none"/>
        </w:tabs>
        <w:spacing w:line="952" w:lineRule="exact" w:before="0"/>
        <w:ind w:left="1640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>
          <w:rFonts w:ascii="Cambria Math" w:hAnsi="Cambria Math" w:cs="Cambria Math" w:eastAsia="Cambria Math" w:hint="default"/>
          <w:color w:val="660033"/>
          <w:sz w:val="88"/>
          <w:szCs w:val="88"/>
        </w:rPr>
        <w:t>�</w:t>
        <w:tab/>
        <w:t>= 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tabs>
          <w:tab w:pos="4099" w:val="left" w:leader="none"/>
        </w:tabs>
        <w:spacing w:before="164"/>
        <w:ind w:left="1464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110.709999pt;margin-top:-45.485081pt;width:88.1pt;height:44.1pt;mso-position-horizontal-relative:page;mso-position-vertical-relative:paragraph;z-index:-48040" coordorigin="2214,-910" coordsize="1762,882">
            <v:group style="position:absolute;left:2214;top:-856;width:1762;height:816" coordorigin="2214,-856" coordsize="1762,816">
              <v:shape style="position:absolute;left:2214;top:-856;width:1762;height:816" coordorigin="2214,-856" coordsize="1762,816" path="m3715,-856l3704,-823,3751,-803,3791,-774,3853,-694,3889,-585,3898,-522,3901,-452,3898,-380,3889,-315,3874,-256,3825,-159,3751,-94,3705,-73,3715,-40,3775,-62,3826,-93,3871,-133,3908,-183,3938,-240,3959,-304,3971,-373,3975,-448,3971,-523,3959,-592,3938,-655,3908,-713,3871,-763,3826,-804,3774,-835,3715,-856xe" filled="true" fillcolor="#660033" stroked="false">
                <v:path arrowok="t"/>
                <v:fill type="solid"/>
              </v:shape>
              <v:shape style="position:absolute;left:2214;top:-856;width:1762;height:816" coordorigin="2214,-856" coordsize="1762,816" path="m2474,-856l2415,-835,2363,-804,2319,-763,2282,-713,2252,-655,2231,-592,2218,-523,2214,-448,2218,-373,2231,-304,2252,-240,2281,-183,2319,-133,2363,-93,2415,-62,2474,-40,2485,-73,2438,-94,2398,-123,2337,-204,2301,-315,2292,-380,2289,-452,2292,-522,2301,-585,2337,-694,2398,-774,2486,-823,2474,-856xe" filled="true" fillcolor="#660033" stroked="false">
                <v:path arrowok="t"/>
                <v:fill type="solid"/>
              </v:shape>
              <v:shape style="position:absolute;left:2214;top:-910;width:1762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-6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660033"/>
                          <w:w w:val="95"/>
                          <w:sz w:val="88"/>
                          <w:szCs w:val="88"/>
                        </w:rPr>
                        <w:t>−�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101.910004pt;margin-top:8.8986pt;width:87.2pt;height:55.1pt;mso-position-horizontal-relative:page;mso-position-vertical-relative:paragraph;z-index:-47920" coordorigin="2038,178" coordsize="1744,1102">
            <v:group style="position:absolute;left:2038;top:215;width:1744;height:1064" coordorigin="2038,215" coordsize="1744,1064">
              <v:shape style="position:absolute;left:2038;top:215;width:1744;height:1064" coordorigin="2038,215" coordsize="1744,1064" path="m3502,215l3491,251,3540,276,3583,313,3619,361,3649,421,3672,491,3689,569,3699,654,3702,748,3699,841,3689,926,3672,1004,3649,1073,3619,1133,3583,1182,3491,1244,3502,1279,3565,1255,3621,1216,3669,1163,3709,1096,3735,1035,3755,970,3770,900,3778,826,3781,747,3778,669,3770,595,3755,525,3735,459,3709,398,3669,331,3621,279,3565,240,3502,215xe" filled="true" fillcolor="#006600" stroked="false">
                <v:path arrowok="t"/>
                <v:fill type="solid"/>
              </v:shape>
              <v:shape style="position:absolute;left:2038;top:215;width:1744;height:1064" coordorigin="2038,215" coordsize="1744,1064" path="m2318,215l2255,240,2199,279,2151,331,2111,398,2085,459,2064,525,2050,595,2041,669,2038,747,2041,826,2050,900,2064,970,2085,1035,2111,1096,2151,1163,2199,1216,2255,1255,2318,1279,2329,1244,2280,1219,2237,1182,2201,1133,2171,1073,2147,1004,2131,926,2121,841,2117,748,2121,654,2131,569,2147,491,2171,421,2201,361,2237,313,2329,251,2318,215xe" filled="true" fillcolor="#006600" stroked="false">
                <v:path arrowok="t"/>
                <v:fill type="solid"/>
              </v:shape>
            </v:group>
            <v:group style="position:absolute;left:2372;top:178;width:1092;height:848" coordorigin="2372,178" coordsize="1092,848">
              <v:shape style="position:absolute;left:2372;top:178;width:1092;height:848" coordorigin="2372,178" coordsize="1092,848" path="m2542,643l2458,643,2636,1026,2678,1026,2711,912,2665,912,2542,643xe" filled="true" fillcolor="#ff0000" stroked="false">
                <v:path arrowok="t"/>
                <v:fill type="solid"/>
              </v:shape>
              <v:shape style="position:absolute;left:2372;top:178;width:1092;height:848" coordorigin="2372,178" coordsize="1092,848" path="m3463,178l2935,178,2877,178,2665,912,2711,912,2909,235,3463,235,3463,178xe" filled="true" fillcolor="#ff0000" stroked="false">
                <v:path arrowok="t"/>
                <v:fill type="solid"/>
              </v:shape>
              <v:shape style="position:absolute;left:2372;top:178;width:1092;height:848" coordorigin="2372,178" coordsize="1092,848" path="m2513,579l2372,643,2385,675,2458,643,2542,643,2513,579xe" filled="true" fillcolor="#ff0000" stroked="false">
                <v:path arrowok="t"/>
                <v:fill type="solid"/>
              </v:shape>
              <v:shape style="position:absolute;left:2372;top:178;width:1092;height:848" coordorigin="2372,178" coordsize="1092,848" path="m3463,235l2909,235,3463,236xe" filled="true" fillcolor="#ff0000" stroked="false">
                <v:path arrowok="t"/>
                <v:fill type="solid"/>
              </v:shape>
              <v:shape style="position:absolute;left:2038;top:178;width:1744;height:1102" type="#_x0000_t202" filled="false" stroked="false">
                <v:textbox inset="0,0,0,0">
                  <w:txbxContent>
                    <w:p>
                      <w:pPr>
                        <w:spacing w:line="1018" w:lineRule="exact" w:before="0"/>
                        <w:ind w:left="89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0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6600"/>
          <w:sz w:val="88"/>
          <w:szCs w:val="88"/>
        </w:rPr>
        <w:t>�</w:t>
        <w:tab/>
        <w:t>= 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tabs>
          <w:tab w:pos="3197" w:val="left" w:leader="none"/>
        </w:tabs>
        <w:spacing w:before="193"/>
        <w:ind w:left="1200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8.740997pt;margin-top:15.764368pt;width:55.2pt;height:44.05pt;mso-position-horizontal-relative:page;mso-position-vertical-relative:paragraph;z-index:-48088" coordorigin="1775,315" coordsize="1104,881">
            <v:group style="position:absolute;left:1775;top:368;width:1104;height:816" coordorigin="1775,368" coordsize="1104,816">
              <v:shape style="position:absolute;left:1775;top:368;width:1104;height:816" coordorigin="1775,368" coordsize="1104,816" path="m2618,368l2607,401,2654,421,2694,450,2756,530,2792,639,2801,702,2804,772,2801,844,2792,909,2777,968,2728,1065,2654,1130,2608,1151,2618,1184,2678,1162,2729,1131,2774,1091,2811,1041,2841,984,2862,920,2874,851,2878,776,2874,701,2862,632,2841,569,2811,511,2774,461,2729,420,2677,389,2618,368xe" filled="true" fillcolor="#c901b1" stroked="false">
                <v:path arrowok="t"/>
                <v:fill type="solid"/>
              </v:shape>
              <v:shape style="position:absolute;left:1775;top:368;width:1104;height:816" coordorigin="1775,368" coordsize="1104,816" path="m2035,368l1976,389,1924,420,1879,461,1842,511,1813,569,1792,632,1779,701,1775,776,1779,851,1792,920,1813,984,1842,1041,1879,1091,1924,1131,1976,1162,2035,1184,2045,1151,1999,1130,1959,1101,1898,1020,1861,909,1852,844,1849,772,1852,702,1861,639,1898,530,1959,450,2047,401,2035,368xe" filled="true" fillcolor="#c901b1" stroked="false">
                <v:path arrowok="t"/>
                <v:fill type="solid"/>
              </v:shape>
              <v:shape style="position:absolute;left:1775;top:315;width:1104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901B1"/>
                          <w:w w:val="90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C901B1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C901B1"/>
          <w:spacing w:val="-30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C901B1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br w:type="column"/>
      </w:r>
      <w:r>
        <w:rPr>
          <w:rFonts w:ascii="Cambria Math"/>
          <w:sz w:val="72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72"/>
          <w:szCs w:val="72"/>
        </w:rPr>
      </w:pPr>
    </w:p>
    <w:p>
      <w:pPr>
        <w:spacing w:line="240" w:lineRule="auto" w:before="8"/>
        <w:rPr>
          <w:rFonts w:ascii="Cambria Math" w:hAnsi="Cambria Math" w:cs="Cambria Math" w:eastAsia="Cambria Math" w:hint="default"/>
          <w:sz w:val="69"/>
          <w:szCs w:val="69"/>
        </w:rPr>
      </w:pPr>
    </w:p>
    <w:p>
      <w:pPr>
        <w:bidi/>
        <w:spacing w:line="1042" w:lineRule="exact" w:before="0"/>
        <w:ind w:left="-16" w:right="1200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00CC"/>
          <w:sz w:val="72"/>
          <w:szCs w:val="72"/>
        </w:rPr>
        <w:t>ميثلها</w:t>
      </w:r>
      <w:r>
        <w:rPr>
          <w:rFonts w:ascii="Traditional Arabic" w:cs="Traditional Arabic"/>
          <w:color w:val="0000CC"/>
          <w:spacing w:val="-112"/>
          <w:sz w:val="72"/>
          <w:szCs w:val="72"/>
        </w:rPr>
        <w:t> </w:t>
      </w:r>
      <w:r>
        <w:rPr>
          <w:rFonts w:ascii="Traditional Arabic" w:cs="Traditional Arabic"/>
          <w:color w:val="0000CC"/>
          <w:sz w:val="72"/>
          <w:szCs w:val="72"/>
        </w:rPr>
        <w:t>بيانيا</w:t>
      </w:r>
      <w:r>
        <w:rPr>
          <w:rFonts w:ascii="Traditional Arabic" w:cs="Traditional Arabic"/>
          <w:color w:val="0000CC"/>
          <w:spacing w:val="-111"/>
          <w:sz w:val="72"/>
          <w:szCs w:val="72"/>
        </w:rPr>
        <w:t> </w:t>
      </w:r>
      <w:r>
        <w:rPr>
          <w:rFonts w:ascii="Traditional Arabic" w:cs="Traditional Arabic"/>
          <w:color w:val="0000CC"/>
          <w:sz w:val="72"/>
          <w:szCs w:val="72"/>
        </w:rPr>
        <w:t>خط</w:t>
      </w:r>
      <w:r>
        <w:rPr>
          <w:rFonts w:ascii="Traditional Arabic" w:cs="Traditional Arabic"/>
          <w:color w:val="0000CC"/>
          <w:spacing w:val="-111"/>
          <w:sz w:val="72"/>
          <w:szCs w:val="72"/>
        </w:rPr>
        <w:t> </w:t>
      </w:r>
      <w:r>
        <w:rPr>
          <w:rFonts w:ascii="Traditional Arabic" w:cs="Traditional Arabic"/>
          <w:color w:val="0000CC"/>
          <w:sz w:val="72"/>
          <w:szCs w:val="72"/>
        </w:rPr>
        <w:t>مستقي</w:t>
      </w:r>
      <w:r>
        <w:rPr>
          <w:rFonts w:ascii="Traditional Arabic" w:cs="Traditional Arabic"/>
          <w:color w:val="0000CC"/>
          <w:sz w:val="72"/>
          <w:szCs w:val="72"/>
        </w:rPr>
        <w:t>م</w:t>
      </w: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/>
          <w:sz w:val="72"/>
        </w:rPr>
      </w:r>
    </w:p>
    <w:p>
      <w:pPr>
        <w:spacing w:line="240" w:lineRule="auto" w:before="7"/>
        <w:rPr>
          <w:rFonts w:ascii="Traditional Arabic" w:hAnsi="Traditional Arabic" w:cs="Traditional Arabic" w:eastAsia="Traditional Arabic" w:hint="default"/>
          <w:sz w:val="90"/>
          <w:szCs w:val="90"/>
        </w:rPr>
      </w:pPr>
    </w:p>
    <w:p>
      <w:pPr>
        <w:spacing w:before="0"/>
        <w:ind w:left="125" w:right="-16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>
          <w:rFonts w:ascii="Arial Black"/>
          <w:b/>
          <w:color w:val="FF0000"/>
          <w:sz w:val="72"/>
        </w:rPr>
        <w:t>F(</w:t>
      </w:r>
      <w:r>
        <w:rPr>
          <w:rFonts w:ascii="Arial Black"/>
          <w:b/>
          <w:color w:val="00AF50"/>
          <w:sz w:val="72"/>
        </w:rPr>
        <w:t>x</w:t>
      </w:r>
      <w:r>
        <w:rPr>
          <w:rFonts w:ascii="Arial Black"/>
          <w:b/>
          <w:color w:val="FF0000"/>
          <w:sz w:val="72"/>
        </w:rPr>
        <w:t>)=</w:t>
      </w:r>
      <w:r>
        <w:rPr>
          <w:rFonts w:ascii="Arial Black"/>
          <w:b/>
          <w:color w:val="FF0000"/>
          <w:spacing w:val="-2"/>
          <w:sz w:val="72"/>
        </w:rPr>
        <w:t> </w:t>
      </w:r>
      <w:r>
        <w:rPr>
          <w:rFonts w:ascii="Arial Black"/>
          <w:b/>
          <w:color w:val="FF0000"/>
          <w:sz w:val="72"/>
        </w:rPr>
        <w:t>5</w:t>
      </w:r>
      <w:r>
        <w:rPr>
          <w:rFonts w:ascii="Arial Black"/>
          <w:sz w:val="72"/>
        </w:rPr>
      </w: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72"/>
          <w:szCs w:val="72"/>
        </w:rPr>
      </w:pPr>
      <w:r>
        <w:rPr/>
        <w:br w:type="column"/>
      </w:r>
      <w:r>
        <w:rPr>
          <w:rFonts w:ascii="Arial Black"/>
          <w:b/>
          <w:sz w:val="72"/>
        </w:rPr>
      </w:r>
    </w:p>
    <w:p>
      <w:pPr>
        <w:spacing w:line="240" w:lineRule="auto" w:before="9"/>
        <w:rPr>
          <w:rFonts w:ascii="Arial Black" w:hAnsi="Arial Black" w:cs="Arial Black" w:eastAsia="Arial Black" w:hint="default"/>
          <w:b/>
          <w:bCs/>
          <w:sz w:val="105"/>
          <w:szCs w:val="105"/>
        </w:rPr>
      </w:pPr>
    </w:p>
    <w:p>
      <w:pPr>
        <w:bidi/>
        <w:spacing w:line="1042" w:lineRule="exact" w:before="0"/>
        <w:ind w:left="0" w:right="133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rFonts w:cs="Traditional Arabic"/>
          <w:sz w:val="72"/>
          <w:szCs w:val="72"/>
        </w:rPr>
      </w:r>
      <w:r>
        <w:rPr>
          <w:rFonts w:cs="Traditional Arabic"/>
          <w:color w:val="0000CC"/>
          <w:w w:val="115"/>
          <w:sz w:val="72"/>
          <w:szCs w:val="72"/>
        </w:rPr>
        <w:t>الدال</w:t>
      </w:r>
      <w:r>
        <w:rPr>
          <w:rFonts w:cs="Traditional Arabic"/>
          <w:color w:val="0000CC"/>
          <w:w w:val="115"/>
          <w:sz w:val="72"/>
          <w:szCs w:val="72"/>
        </w:rPr>
        <w:t>ة</w:t>
      </w:r>
    </w:p>
    <w:p>
      <w:pPr>
        <w:spacing w:after="0" w:line="1042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5725" w:space="495"/>
            <w:col w:w="8062" w:space="40"/>
            <w:col w:w="2844" w:space="40"/>
            <w:col w:w="1994"/>
          </w:cols>
        </w:sectPr>
      </w:pPr>
    </w:p>
    <w:p>
      <w:pPr>
        <w:tabs>
          <w:tab w:pos="3855" w:val="left" w:leader="none"/>
        </w:tabs>
        <w:spacing w:line="840" w:lineRule="exact" w:before="0"/>
        <w:ind w:left="1200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8.740997pt;margin-top:.544453pt;width:88.1pt;height:44.05pt;mso-position-horizontal-relative:page;mso-position-vertical-relative:paragraph;z-index:-47992" coordorigin="1775,11" coordsize="1762,881">
            <v:group style="position:absolute;left:1775;top:63;width:1762;height:816" coordorigin="1775,63" coordsize="1762,816">
              <v:shape style="position:absolute;left:1775;top:63;width:1762;height:816" coordorigin="1775,63" coordsize="1762,816" path="m3276,63l3264,96,3311,117,3352,145,3413,226,3450,334,3459,398,3462,467,3459,539,3449,604,3434,663,3386,760,3312,825,3265,846,3276,879,3335,858,3387,827,3432,787,3469,737,3498,679,3519,616,3532,546,3536,471,3532,397,3519,328,3498,264,3469,206,3431,156,3387,116,3335,85,3276,63xe" filled="true" fillcolor="#006600" stroked="false">
                <v:path arrowok="t"/>
                <v:fill type="solid"/>
              </v:shape>
              <v:shape style="position:absolute;left:1775;top:63;width:1762;height:816" coordorigin="1775,63" coordsize="1762,816" path="m2035,63l1976,85,1924,116,1879,156,1842,206,1813,264,1792,328,1779,397,1775,471,1779,546,1792,616,1813,679,1842,737,1879,787,1924,827,1976,858,2035,879,2045,846,1999,825,1959,797,1898,715,1861,604,1852,539,1849,467,1852,398,1861,334,1898,226,1959,145,2047,96,2035,63xe" filled="true" fillcolor="#006600" stroked="false">
                <v:path arrowok="t"/>
                <v:fill type="solid"/>
              </v:shape>
              <v:shape style="position:absolute;left:1775;top:11;width:1762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-6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6600"/>
                          <w:w w:val="95"/>
                          <w:sz w:val="88"/>
                          <w:szCs w:val="88"/>
                        </w:rPr>
                        <w:t>−�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6600"/>
          <w:sz w:val="88"/>
          <w:szCs w:val="88"/>
        </w:rPr>
        <w:t>�</w:t>
        <w:tab/>
        <w:t>= 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bidi/>
        <w:spacing w:line="840" w:lineRule="exact" w:before="0"/>
        <w:ind w:left="-17" w:right="1200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95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AF50"/>
          <w:w w:val="145"/>
          <w:sz w:val="72"/>
          <w:szCs w:val="72"/>
        </w:rPr>
        <w:t>نور</w:t>
      </w:r>
      <w:r>
        <w:rPr>
          <w:rFonts w:ascii="Traditional Arabic" w:cs="Traditional Arabic"/>
          <w:color w:val="00AF50"/>
          <w:spacing w:val="-141"/>
          <w:w w:val="110"/>
          <w:sz w:val="72"/>
          <w:szCs w:val="72"/>
        </w:rPr>
        <w:t> </w:t>
      </w:r>
      <w:r>
        <w:rPr>
          <w:rFonts w:ascii="Traditional Arabic" w:cs="Traditional Arabic"/>
          <w:color w:val="00AF50"/>
          <w:w w:val="110"/>
          <w:sz w:val="72"/>
          <w:szCs w:val="72"/>
        </w:rPr>
        <w:t>الصادات</w:t>
      </w:r>
      <w:r>
        <w:rPr>
          <w:rFonts w:ascii="Traditional Arabic" w:cs="Traditional Arabic"/>
          <w:color w:val="0000CC"/>
          <w:w w:val="95"/>
          <w:sz w:val="72"/>
          <w:szCs w:val="72"/>
        </w:rPr>
        <w:t> ي</w:t>
      </w:r>
      <w:r>
        <w:rPr>
          <w:rFonts w:ascii="Traditional Arabic" w:cs="Traditional Arabic"/>
          <w:color w:val="0000CC"/>
          <w:w w:val="95"/>
          <w:sz w:val="72"/>
          <w:szCs w:val="72"/>
        </w:rPr>
        <w:t>ف</w:t>
      </w:r>
    </w:p>
    <w:p>
      <w:pPr>
        <w:bidi/>
        <w:spacing w:line="840" w:lineRule="exact" w:before="0"/>
        <w:ind w:left="-12" w:right="132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90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00CC"/>
          <w:w w:val="90"/>
          <w:sz w:val="72"/>
          <w:szCs w:val="72"/>
        </w:rPr>
        <w:t>ويقط</w:t>
      </w:r>
      <w:r>
        <w:rPr>
          <w:rFonts w:ascii="Traditional Arabic" w:cs="Traditional Arabic"/>
          <w:color w:val="0000CC"/>
          <w:w w:val="90"/>
          <w:sz w:val="72"/>
          <w:szCs w:val="72"/>
        </w:rPr>
        <w:t>ع</w:t>
      </w:r>
    </w:p>
    <w:p>
      <w:pPr>
        <w:bidi/>
        <w:spacing w:line="840" w:lineRule="exact" w:before="0"/>
        <w:ind w:left="0" w:right="137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00CC"/>
          <w:sz w:val="72"/>
          <w:szCs w:val="72"/>
        </w:rPr>
        <w:t>السينا</w:t>
      </w:r>
      <w:r>
        <w:rPr>
          <w:rFonts w:ascii="Traditional Arabic" w:cs="Traditional Arabic"/>
          <w:color w:val="0000CC"/>
          <w:sz w:val="72"/>
          <w:szCs w:val="72"/>
        </w:rPr>
        <w:t>ت</w:t>
      </w:r>
    </w:p>
    <w:p>
      <w:pPr>
        <w:bidi/>
        <w:spacing w:line="840" w:lineRule="exact" w:before="0"/>
        <w:ind w:left="-6" w:right="139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165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00CC"/>
          <w:w w:val="165"/>
          <w:sz w:val="72"/>
          <w:szCs w:val="72"/>
        </w:rPr>
        <w:t>نو</w:t>
      </w:r>
      <w:r>
        <w:rPr>
          <w:rFonts w:ascii="Traditional Arabic" w:cs="Traditional Arabic"/>
          <w:color w:val="0000CC"/>
          <w:w w:val="165"/>
          <w:sz w:val="72"/>
          <w:szCs w:val="72"/>
        </w:rPr>
        <w:t>ر</w:t>
      </w:r>
    </w:p>
    <w:p>
      <w:pPr>
        <w:bidi/>
        <w:spacing w:line="840" w:lineRule="exact" w:before="0"/>
        <w:ind w:left="0" w:right="128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110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AF50"/>
          <w:w w:val="110"/>
          <w:sz w:val="72"/>
          <w:szCs w:val="72"/>
        </w:rPr>
        <w:t>يواز</w:t>
      </w:r>
      <w:r>
        <w:rPr>
          <w:rFonts w:ascii="Traditional Arabic" w:cs="Traditional Arabic"/>
          <w:color w:val="00AF50"/>
          <w:w w:val="110"/>
          <w:sz w:val="72"/>
          <w:szCs w:val="72"/>
        </w:rPr>
        <w:t>ي</w:t>
      </w:r>
    </w:p>
    <w:p>
      <w:pPr>
        <w:spacing w:after="0" w:line="840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6" w:equalWidth="0">
            <w:col w:w="5285" w:space="486"/>
            <w:col w:w="5596" w:space="40"/>
            <w:col w:w="1769" w:space="40"/>
            <w:col w:w="2387" w:space="40"/>
            <w:col w:w="1470" w:space="40"/>
            <w:col w:w="2047"/>
          </w:cols>
        </w:sectPr>
      </w:pPr>
    </w:p>
    <w:p>
      <w:pPr>
        <w:tabs>
          <w:tab w:pos="3758" w:val="left" w:leader="none"/>
        </w:tabs>
        <w:spacing w:before="133"/>
        <w:ind w:left="1104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3.915001pt;margin-top:12.764366pt;width:88.1pt;height:44.05pt;mso-position-horizontal-relative:page;mso-position-vertical-relative:paragraph;z-index:-47872" coordorigin="1678,255" coordsize="1762,881">
            <v:group style="position:absolute;left:1678;top:307;width:1762;height:816" coordorigin="1678,307" coordsize="1762,816">
              <v:shape style="position:absolute;left:1678;top:307;width:1762;height:816" coordorigin="1678,307" coordsize="1762,816" path="m3179,307l3168,340,3215,361,3255,389,3317,470,3353,578,3362,642,3365,711,3362,783,3353,848,3338,907,3289,1004,3215,1069,3169,1090,3179,1123,3239,1102,3291,1071,3335,1031,3372,981,3402,923,3423,860,3435,790,3439,715,3435,641,3423,572,3402,508,3372,450,3335,400,3290,360,3238,329,3179,307xe" filled="true" fillcolor="#660033" stroked="false">
                <v:path arrowok="t"/>
                <v:fill type="solid"/>
              </v:shape>
              <v:shape style="position:absolute;left:1678;top:307;width:1762;height:816" coordorigin="1678,307" coordsize="1762,816" path="m1939,307l1879,329,1827,360,1783,400,1746,450,1716,508,1695,572,1683,641,1678,715,1682,790,1695,860,1716,923,1745,981,1783,1031,1827,1071,1879,1102,1939,1123,1949,1090,1902,1069,1862,1041,1801,959,1765,848,1756,783,1753,711,1756,642,1765,578,1801,470,1863,389,1950,340,1939,307xe" filled="true" fillcolor="#660033" stroked="false">
                <v:path arrowok="t"/>
                <v:fill type="solid"/>
              </v:shape>
              <v:shape style="position:absolute;left:1678;top:255;width:1762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-6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660033"/>
                          <w:w w:val="95"/>
                          <w:sz w:val="88"/>
                          <w:szCs w:val="88"/>
                        </w:rPr>
                        <w:t>−�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660033"/>
          <w:sz w:val="88"/>
          <w:szCs w:val="88"/>
        </w:rPr>
        <w:t>�</w:t>
        <w:tab/>
        <w:t>= 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spacing w:line="785" w:lineRule="exact" w:before="0"/>
        <w:ind w:left="1104" w:right="-19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/>
        <w:br w:type="column"/>
      </w:r>
      <w:r>
        <w:rPr>
          <w:rFonts w:ascii="Arial Black"/>
          <w:b/>
          <w:color w:val="0000CC"/>
          <w:sz w:val="72"/>
        </w:rPr>
        <w:t>{</w:t>
      </w:r>
      <w:r>
        <w:rPr>
          <w:rFonts w:ascii="Arial Black"/>
          <w:b/>
          <w:color w:val="FF0000"/>
          <w:sz w:val="72"/>
        </w:rPr>
        <w:t>5</w:t>
      </w:r>
      <w:r>
        <w:rPr>
          <w:rFonts w:ascii="Arial Black"/>
          <w:b/>
          <w:color w:val="0000CC"/>
          <w:sz w:val="72"/>
        </w:rPr>
        <w:t>}</w:t>
      </w:r>
      <w:r>
        <w:rPr>
          <w:rFonts w:ascii="Arial Black"/>
          <w:sz w:val="72"/>
        </w:rPr>
      </w:r>
    </w:p>
    <w:p>
      <w:pPr>
        <w:pStyle w:val="Heading3"/>
        <w:bidi/>
        <w:spacing w:line="718" w:lineRule="exact"/>
        <w:ind w:left="-18" w:right="365"/>
        <w:jc w:val="right"/>
      </w:pPr>
      <w:r>
        <w:rPr>
          <w:b w:val="0"/>
          <w:bCs w:val="0"/>
          <w:w w:val="105"/>
        </w:rPr>
        <w:br w:type="column"/>
      </w:r>
      <w:r>
        <w:rPr>
          <w:b w:val="0"/>
          <w:bCs w:val="0"/>
        </w:rPr>
      </w:r>
      <w:r>
        <w:rPr>
          <w:color w:val="0000CC"/>
          <w:w w:val="105"/>
        </w:rPr>
        <w:t>ومداها</w:t>
      </w:r>
      <w:r>
        <w:rPr>
          <w:color w:val="0000CC"/>
          <w:spacing w:val="-102"/>
          <w:w w:val="105"/>
        </w:rPr>
        <w:t> </w:t>
      </w:r>
      <w:r>
        <w:rPr>
          <w:color w:val="0000CC"/>
          <w:w w:val="105"/>
        </w:rPr>
        <w:t>يساو</w:t>
      </w:r>
      <w:r>
        <w:rPr>
          <w:color w:val="0000CC"/>
          <w:w w:val="105"/>
        </w:rPr>
        <w:t>ي</w:t>
      </w:r>
    </w:p>
    <w:p>
      <w:pPr>
        <w:spacing w:line="785" w:lineRule="exact" w:before="0"/>
        <w:ind w:left="494" w:right="-19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/>
        <w:br w:type="column"/>
      </w:r>
      <w:r>
        <w:rPr>
          <w:rFonts w:ascii="Arial Black"/>
          <w:b/>
          <w:color w:val="0000CC"/>
          <w:sz w:val="72"/>
        </w:rPr>
        <w:t>(</w:t>
      </w:r>
      <w:r>
        <w:rPr>
          <w:rFonts w:ascii="Arial Black"/>
          <w:b/>
          <w:color w:val="CC0099"/>
          <w:sz w:val="72"/>
        </w:rPr>
        <w:t>0,5</w:t>
      </w:r>
      <w:r>
        <w:rPr>
          <w:rFonts w:ascii="Arial Black"/>
          <w:b/>
          <w:color w:val="0000CC"/>
          <w:sz w:val="72"/>
        </w:rPr>
        <w:t>)</w:t>
      </w:r>
      <w:r>
        <w:rPr>
          <w:rFonts w:ascii="Arial Black"/>
          <w:sz w:val="72"/>
        </w:rPr>
      </w:r>
    </w:p>
    <w:p>
      <w:pPr>
        <w:bidi/>
        <w:spacing w:line="922" w:lineRule="exact" w:before="0"/>
        <w:ind w:left="0" w:right="1093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color w:val="0000CC"/>
          <w:sz w:val="72"/>
          <w:szCs w:val="72"/>
        </w:rPr>
        <w:t>النقط</w:t>
      </w:r>
      <w:r>
        <w:rPr>
          <w:rFonts w:ascii="Traditional Arabic" w:cs="Traditional Arabic"/>
          <w:color w:val="0000CC"/>
          <w:sz w:val="72"/>
          <w:szCs w:val="72"/>
        </w:rPr>
        <w:t>ة</w:t>
      </w:r>
    </w:p>
    <w:p>
      <w:pPr>
        <w:spacing w:after="0" w:line="922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5" w:equalWidth="0">
            <w:col w:w="5189" w:space="2230"/>
            <w:col w:w="2146" w:space="40"/>
            <w:col w:w="4074" w:space="40"/>
            <w:col w:w="2256" w:space="40"/>
            <w:col w:w="3185"/>
          </w:cols>
        </w:sectPr>
      </w:pP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20"/>
          <w:szCs w:val="20"/>
        </w:rPr>
      </w:pPr>
      <w:r>
        <w:rPr/>
        <w:pict>
          <v:group style="position:absolute;margin-left:-.965pt;margin-top:485.034943pt;width:962.05pt;height:56.05pt;mso-position-horizontal-relative:page;mso-position-vertical-relative:page;z-index:-47968" coordorigin="-19,9701" coordsize="19241,1121"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true" fillcolor="#000066" stroked="false">
                <v:path arrowok="t"/>
                <v:fill type="solid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false" stroked="true" strokeweight="2.04pt" strokecolor="#385d89">
                <v:path arrowok="t"/>
              </v:shape>
            </v:group>
            <w10:wrap type="none"/>
          </v:group>
        </w:pict>
      </w:r>
    </w:p>
    <w:p>
      <w:pPr>
        <w:spacing w:line="240" w:lineRule="auto" w:before="1"/>
        <w:rPr>
          <w:rFonts w:ascii="Traditional Arabic" w:hAnsi="Traditional Arabic" w:cs="Traditional Arabic" w:eastAsia="Traditional Arabic" w:hint="default"/>
          <w:sz w:val="14"/>
          <w:szCs w:val="14"/>
        </w:rPr>
      </w:pPr>
    </w:p>
    <w:p>
      <w:pPr>
        <w:pStyle w:val="BodyText"/>
        <w:tabs>
          <w:tab w:pos="12463" w:val="left" w:leader="none"/>
          <w:tab w:pos="4214" w:val="left" w:leader="none"/>
        </w:tabs>
        <w:bidi/>
        <w:spacing w:line="240" w:lineRule="auto" w:before="4"/>
        <w:ind w:left="0" w:right="1467"/>
        <w:jc w:val="right"/>
      </w:pPr>
      <w:r>
        <w:rPr>
          <w:b w:val="0"/>
          <w:bCs w:val="0"/>
        </w:rPr>
      </w:r>
      <w:r>
        <w:rPr>
          <w:color w:val="FFFFFF"/>
          <w:w w:val="88"/>
        </w:rPr>
        <w:t>ر</w:t>
      </w:r>
      <w:r>
        <w:rPr>
          <w:color w:val="FFFFFF"/>
          <w:spacing w:val="1"/>
          <w:w w:val="58"/>
        </w:rPr>
        <w:t>ي</w:t>
      </w:r>
      <w:r>
        <w:rPr>
          <w:color w:val="FFFFFF"/>
          <w:spacing w:val="1"/>
          <w:w w:val="79"/>
        </w:rPr>
        <w:t>ا</w:t>
      </w:r>
      <w:r>
        <w:rPr>
          <w:color w:val="FFFFFF"/>
          <w:w w:val="79"/>
        </w:rPr>
        <w:t>ض</w:t>
      </w:r>
      <w:r>
        <w:rPr>
          <w:color w:val="FFFFFF"/>
          <w:spacing w:val="1"/>
          <w:w w:val="93"/>
        </w:rPr>
        <w:t>ي</w:t>
      </w:r>
      <w:r>
        <w:rPr>
          <w:color w:val="FFFFFF"/>
          <w:w w:val="93"/>
        </w:rPr>
        <w:t>ات</w:t>
      </w:r>
      <w:r>
        <w:rPr>
          <w:color w:val="FFFFFF"/>
          <w:spacing w:val="-8"/>
        </w:rPr>
        <w:t> </w:t>
      </w:r>
      <w:r>
        <w:rPr>
          <w:color w:val="FFFFFF"/>
          <w:w w:val="78"/>
        </w:rPr>
        <w:t>ل</w:t>
      </w:r>
      <w:r>
        <w:rPr>
          <w:color w:val="FFFFFF"/>
          <w:w w:val="107"/>
        </w:rPr>
        <w:t>t</w:t>
      </w:r>
      <w:r>
        <w:rPr>
          <w:color w:val="FFFFFF"/>
          <w:spacing w:val="2"/>
          <w:w w:val="107"/>
        </w:rPr>
        <w:t>i</w:t>
      </w:r>
      <w:r>
        <w:rPr>
          <w:color w:val="FFFFFF"/>
          <w:w w:val="107"/>
        </w:rPr>
        <w:t>دارة</w:t>
      </w:r>
      <w:r>
        <w:rPr>
          <w:color w:val="FFFFFF"/>
        </w:rPr>
        <w:tab/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09"/>
        </w:rPr>
        <w:t>ل</w:t>
      </w:r>
      <w:r>
        <w:rPr>
          <w:color w:val="FFFFFF"/>
          <w:w w:val="109"/>
        </w:rPr>
        <w:t>دوال</w:t>
      </w:r>
      <w:r>
        <w:rPr>
          <w:color w:val="FFFFFF"/>
          <w:spacing w:val="-9"/>
        </w:rPr>
        <w:t> </w:t>
      </w:r>
      <w:r>
        <w:rPr>
          <w:color w:val="FFFFFF"/>
          <w:w w:val="89"/>
        </w:rPr>
        <w:t>و</w:t>
      </w:r>
      <w:r>
        <w:rPr>
          <w:color w:val="FFFFFF"/>
          <w:spacing w:val="1"/>
          <w:w w:val="173"/>
        </w:rPr>
        <w:t>م</w:t>
      </w:r>
      <w:r>
        <w:rPr>
          <w:color w:val="FFFFFF"/>
          <w:spacing w:val="1"/>
          <w:w w:val="101"/>
        </w:rPr>
        <w:t>ع</w:t>
      </w:r>
      <w:r>
        <w:rPr>
          <w:color w:val="FFFFFF"/>
          <w:w w:val="101"/>
        </w:rPr>
        <w:t>ادلة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33"/>
        </w:rPr>
        <w:t>ن</w:t>
      </w:r>
      <w:r>
        <w:rPr>
          <w:color w:val="FFFFFF"/>
          <w:w w:val="133"/>
        </w:rPr>
        <w:t>ط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53"/>
        </w:rPr>
        <w:t>م</w:t>
      </w:r>
      <w:r>
        <w:rPr>
          <w:color w:val="FFFFFF"/>
          <w:w w:val="53"/>
        </w:rPr>
        <w:t>ل</w:t>
      </w:r>
      <w:r>
        <w:rPr>
          <w:color w:val="FFFFFF"/>
          <w:spacing w:val="1"/>
          <w:w w:val="78"/>
        </w:rPr>
        <w:t>س</w:t>
      </w:r>
      <w:r>
        <w:rPr>
          <w:color w:val="FFFFFF"/>
          <w:w w:val="78"/>
        </w:rPr>
        <w:t>تقيم</w:t>
      </w:r>
      <w:r>
        <w:rPr>
          <w:color w:val="FFFFFF"/>
        </w:rPr>
        <w:tab/>
      </w:r>
      <w:r>
        <w:rPr>
          <w:color w:val="FFFFFF"/>
          <w:w w:val="136"/>
        </w:rPr>
        <w:t>د</w:t>
      </w:r>
      <w:r>
        <w:rPr>
          <w:color w:val="FFFFFF"/>
          <w:spacing w:val="3"/>
          <w:w w:val="111"/>
        </w:rPr>
        <w:t>.</w:t>
      </w:r>
      <w:r>
        <w:rPr>
          <w:color w:val="FFFFFF"/>
          <w:spacing w:val="-6"/>
        </w:rPr>
        <w:t> </w:t>
      </w:r>
      <w:r>
        <w:rPr>
          <w:color w:val="FFFFFF"/>
          <w:w w:val="192"/>
        </w:rPr>
        <w:t>ن</w:t>
      </w:r>
      <w:r>
        <w:rPr>
          <w:color w:val="FFFFFF"/>
          <w:spacing w:val="2"/>
          <w:w w:val="167"/>
        </w:rPr>
        <w:t>م</w:t>
      </w:r>
      <w:r>
        <w:rPr>
          <w:color w:val="FFFFFF"/>
          <w:spacing w:val="2"/>
          <w:w w:val="136"/>
        </w:rPr>
        <w:t>د</w:t>
      </w:r>
      <w:r>
        <w:rPr>
          <w:color w:val="FFFFFF"/>
          <w:spacing w:val="-7"/>
        </w:rPr>
        <w:t> </w:t>
      </w:r>
      <w:r>
        <w:rPr>
          <w:color w:val="FFFFFF"/>
          <w:w w:val="73"/>
        </w:rPr>
        <w:t>تر</w:t>
      </w:r>
      <w:r>
        <w:rPr>
          <w:color w:val="FFFFFF"/>
          <w:spacing w:val="2"/>
          <w:w w:val="102"/>
        </w:rPr>
        <w:t>ك</w:t>
      </w:r>
      <w:r>
        <w:rPr>
          <w:color w:val="FFFFFF"/>
          <w:w w:val="102"/>
        </w:rPr>
        <w:t>ي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 w:hint="default"/>
          <w:b/>
          <w:bCs/>
          <w:sz w:val="29"/>
          <w:szCs w:val="29"/>
        </w:rPr>
      </w:pPr>
    </w:p>
    <w:p>
      <w:pPr>
        <w:pStyle w:val="Heading1"/>
        <w:tabs>
          <w:tab w:pos="2433" w:val="left" w:leader="none"/>
          <w:tab w:pos="3549" w:val="left" w:leader="none"/>
        </w:tabs>
        <w:spacing w:line="1009" w:lineRule="exact"/>
        <w:ind w:left="1572" w:right="0"/>
        <w:jc w:val="left"/>
        <w:rPr>
          <w:rFonts w:ascii="Cambria Math" w:hAnsi="Cambria Math" w:cs="Cambria Math" w:eastAsia="Cambria Math" w:hint="default"/>
        </w:rPr>
      </w:pPr>
      <w:r>
        <w:rPr/>
        <w:pict>
          <v:group style="position:absolute;margin-left:424.869995pt;margin-top:-28.715773pt;width:535.15pt;height:182.55pt;mso-position-horizontal-relative:page;mso-position-vertical-relative:paragraph;z-index:1624" coordorigin="8497,-574" coordsize="10703,3651">
            <v:shape style="position:absolute;left:16226;top:-574;width:2974;height:1728" type="#_x0000_t75" stroked="false">
              <v:imagedata r:id="rId6" o:title=""/>
            </v:shape>
            <v:group style="position:absolute;left:8634;top:758;width:7560;height:180" coordorigin="8634,758" coordsize="7560,180">
              <v:shape style="position:absolute;left:8634;top:758;width:7560;height:180" coordorigin="8634,758" coordsize="7560,180" path="m8814,758l8634,848,8814,938,8814,878,8784,878,8784,818,8814,818,8814,758xe" filled="true" fillcolor="#ff0000" stroked="false">
                <v:path arrowok="t"/>
                <v:fill type="solid"/>
              </v:shape>
              <v:shape style="position:absolute;left:8634;top:758;width:7560;height:180" coordorigin="8634,758" coordsize="7560,180" path="m16014,758l16014,938,16134,878,16044,878,16044,818,16134,818,16014,758xe" filled="true" fillcolor="#ff0000" stroked="false">
                <v:path arrowok="t"/>
                <v:fill type="solid"/>
              </v:shape>
              <v:shape style="position:absolute;left:8634;top:758;width:7560;height:180" coordorigin="8634,758" coordsize="7560,180" path="m8814,818l8784,818,8784,878,8814,878,8814,818xe" filled="true" fillcolor="#ff0000" stroked="false">
                <v:path arrowok="t"/>
                <v:fill type="solid"/>
              </v:shape>
              <v:shape style="position:absolute;left:8634;top:758;width:7560;height:180" coordorigin="8634,758" coordsize="7560,180" path="m16014,818l8814,818,8814,878,16014,878,16014,818xe" filled="true" fillcolor="#ff0000" stroked="false">
                <v:path arrowok="t"/>
                <v:fill type="solid"/>
              </v:shape>
              <v:shape style="position:absolute;left:8634;top:758;width:7560;height:180" coordorigin="8634,758" coordsize="7560,180" path="m16134,818l16044,818,16044,878,16134,878,16194,848,16134,818xe" filled="true" fillcolor="#ff0000" stroked="false">
                <v:path arrowok="t"/>
                <v:fill type="solid"/>
              </v:shape>
            </v:group>
            <v:group style="position:absolute;left:12451;top:-374;width:180;height:3450" coordorigin="12451,-374" coordsize="180,3450">
              <v:shape style="position:absolute;left:12451;top:-374;width:180;height:3450" coordorigin="12451,-374" coordsize="180,3450" path="m12511,2896l12451,2896,12541,3076,12616,2926,12511,2926,12511,2896xe" filled="true" fillcolor="#0000cc" stroked="false">
                <v:path arrowok="t"/>
                <v:fill type="solid"/>
              </v:shape>
              <v:shape style="position:absolute;left:12451;top:-374;width:180;height:3450" coordorigin="12451,-374" coordsize="180,3450" path="m12571,-224l12511,-224,12511,2926,12571,2926,12571,-224xe" filled="true" fillcolor="#0000cc" stroked="false">
                <v:path arrowok="t"/>
                <v:fill type="solid"/>
              </v:shape>
              <v:shape style="position:absolute;left:12451;top:-374;width:180;height:3450" coordorigin="12451,-374" coordsize="180,3450" path="m12631,2896l12571,2896,12571,2926,12616,2926,12631,2896xe" filled="true" fillcolor="#0000cc" stroked="false">
                <v:path arrowok="t"/>
                <v:fill type="solid"/>
              </v:shape>
              <v:shape style="position:absolute;left:12451;top:-374;width:180;height:3450" coordorigin="12451,-374" coordsize="180,3450" path="m12541,-374l12451,-194,12511,-194,12511,-224,12616,-224,12541,-374xe" filled="true" fillcolor="#0000cc" stroked="false">
                <v:path arrowok="t"/>
                <v:fill type="solid"/>
              </v:shape>
              <v:shape style="position:absolute;left:12451;top:-374;width:180;height:3450" coordorigin="12451,-374" coordsize="180,3450" path="m12616,-224l12571,-224,12571,-194,12631,-194,12616,-224xe" filled="true" fillcolor="#0000cc" stroked="false">
                <v:path arrowok="t"/>
                <v:fill type="solid"/>
              </v:shape>
            </v:group>
            <v:group style="position:absolute;left:8752;top:2354;width:7560;height:180" coordorigin="8752,2354" coordsize="7560,180">
              <v:shape style="position:absolute;left:8752;top:2354;width:7560;height:180" coordorigin="8752,2354" coordsize="7560,180" path="m8932,2354l8752,2444,8932,2534,8932,2474,8902,2474,8902,2414,8932,2414,8932,2354xe" filled="true" fillcolor="#cc0099" stroked="false">
                <v:path arrowok="t"/>
                <v:fill type="solid"/>
              </v:shape>
              <v:shape style="position:absolute;left:8752;top:2354;width:7560;height:180" coordorigin="8752,2354" coordsize="7560,180" path="m16132,2354l16132,2534,16252,2474,16162,2474,16162,2414,16252,2414,16132,2354xe" filled="true" fillcolor="#cc0099" stroked="false">
                <v:path arrowok="t"/>
                <v:fill type="solid"/>
              </v:shape>
              <v:shape style="position:absolute;left:8752;top:2354;width:7560;height:180" coordorigin="8752,2354" coordsize="7560,180" path="m8932,2414l8902,2414,8902,2474,8932,2474,8932,2414xe" filled="true" fillcolor="#cc0099" stroked="false">
                <v:path arrowok="t"/>
                <v:fill type="solid"/>
              </v:shape>
              <v:shape style="position:absolute;left:8752;top:2354;width:7560;height:180" coordorigin="8752,2354" coordsize="7560,180" path="m16132,2414l8932,2414,8932,2474,16132,2474,16132,2414xe" filled="true" fillcolor="#cc0099" stroked="false">
                <v:path arrowok="t"/>
                <v:fill type="solid"/>
              </v:shape>
              <v:shape style="position:absolute;left:8752;top:2354;width:7560;height:180" coordorigin="8752,2354" coordsize="7560,180" path="m16252,2414l16162,2414,16162,2474,16252,2474,16312,2444,16252,2414xe" filled="true" fillcolor="#cc0099" stroked="false">
                <v:path arrowok="t"/>
                <v:fill type="solid"/>
              </v:shape>
              <v:shape style="position:absolute;left:12391;top:2260;width:341;height:391" type="#_x0000_t75" stroked="false">
                <v:imagedata r:id="rId11" o:title=""/>
              </v:shape>
            </v:group>
            <v:group style="position:absolute;left:8860;top:1842;width:689;height:518" coordorigin="8860,1842" coordsize="689,518">
              <v:shape style="position:absolute;left:8860;top:1842;width:689;height:518" coordorigin="8860,1842" coordsize="689,518" path="m9383,1842l9375,1863,9405,1876,9431,1894,9470,1945,9493,2014,9501,2098,9499,2144,9483,2223,9452,2284,9406,2326,9376,2339,9383,2360,9453,2327,9505,2269,9537,2193,9548,2101,9545,2054,9524,1969,9481,1901,9420,1855,9383,1842xe" filled="true" fillcolor="#000000" stroked="false">
                <v:path arrowok="t"/>
                <v:fill type="solid"/>
              </v:shape>
              <v:shape style="position:absolute;left:8860;top:1842;width:689;height:518" coordorigin="8860,1842" coordsize="689,518" path="m9025,1842l8954,1875,8902,1933,8870,2010,8860,2101,8862,2149,8884,2233,8926,2301,8987,2346,9025,2360,9031,2339,9002,2326,8976,2308,8938,2256,8914,2185,8907,2098,8909,2054,8924,1977,8955,1917,9002,1876,9032,1863,9025,1842xe" filled="true" fillcolor="#000000" stroked="false">
                <v:path arrowok="t"/>
                <v:fill type="solid"/>
              </v:shape>
              <v:shape style="position:absolute;left:13714;top:-187;width:1462;height:721" type="#_x0000_t202" filled="false" stroked="false">
                <v:textbox inset="0,0,0,0">
                  <w:txbxContent>
                    <w:p>
                      <w:pPr>
                        <w:bidi/>
                        <w:spacing w:line="720" w:lineRule="exact" w:before="0"/>
                        <w:ind w:left="0" w:right="0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w w:val="75"/>
                          <w:sz w:val="72"/>
                          <w:szCs w:val="72"/>
                        </w:rPr>
                        <w:t>بياني</w:t>
                      </w:r>
                      <w:r>
                        <w:rPr>
                          <w:rFonts w:cs="Traditional Arabic"/>
                          <w:w w:val="75"/>
                          <w:sz w:val="72"/>
                          <w:szCs w:val="72"/>
                        </w:rPr>
                        <w:t>ا</w:t>
                      </w:r>
                    </w:p>
                  </w:txbxContent>
                </v:textbox>
                <w10:wrap type="none"/>
              </v:shape>
              <v:shape style="position:absolute;left:8497;top:1808;width:2584;height:560" type="#_x0000_t202" filled="false" stroked="false">
                <v:textbox inset="0,0,0,0">
                  <w:txbxContent>
                    <w:p>
                      <w:pPr>
                        <w:tabs>
                          <w:tab w:pos="547" w:val="left" w:leader="none"/>
                          <w:tab w:pos="1257" w:val="left" w:leader="none"/>
                        </w:tabs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5"/>
                          <w:sz w:val="56"/>
                          <w:szCs w:val="56"/>
                        </w:rPr>
                        <w:t>�</w:t>
                        <w:tab/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  <w:t>�</w:t>
                        <w:tab/>
                        <w:t>= −�</w:t>
                      </w:r>
                    </w:p>
                  </w:txbxContent>
                </v:textbox>
                <w10:wrap type="none"/>
              </v:shape>
              <v:shape style="position:absolute;left:11633;top:1008;width:868;height:1360" type="#_x0000_t202" filled="false" stroked="false">
                <v:textbox inset="0,0,0,0">
                  <w:txbxContent>
                    <w:p>
                      <w:pPr>
                        <w:spacing w:line="578" w:lineRule="exact" w:before="0"/>
                        <w:ind w:left="533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  <w:p>
                      <w:pPr>
                        <w:spacing w:line="638" w:lineRule="exact" w:before="143"/>
                        <w:ind w:left="0" w:right="-77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spacing w:val="-1"/>
                          <w:w w:val="99"/>
                          <w:sz w:val="56"/>
                          <w:szCs w:val="56"/>
                        </w:rPr>
                        <w:t>−</w:t>
                      </w: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47.154999pt;margin-top:-18.640772pt;width:270.05pt;height:77.9pt;mso-position-horizontal-relative:page;mso-position-vertical-relative:paragraph;z-index:-47608" coordorigin="943,-373" coordsize="5401,1558">
            <v:group style="position:absolute;left:964;top:-352;width:5360;height:1517" coordorigin="964,-352" coordsize="5360,1517">
              <v:shape style="position:absolute;left:964;top:-352;width:5360;height:1517" coordorigin="964,-352" coordsize="5360,1517" path="m964,-100l976,-179,1012,-249,1067,-304,1136,-339,1216,-352,6070,-352,6150,-339,6219,-304,6274,-249,6310,-179,6323,-100,6323,912,6310,992,6274,1061,6219,1116,6150,1152,6070,1164,1216,1164,1136,1152,1067,1116,1012,1061,976,992,964,912,964,-100xe" filled="false" stroked="true" strokeweight="2.04pt" strokecolor="#385d89">
                <v:path arrowok="t"/>
              </v:shape>
            </v:group>
            <v:group style="position:absolute;left:2146;top:154;width:1085;height:816" coordorigin="2146,154" coordsize="1085,816">
              <v:shape style="position:absolute;left:2146;top:154;width:1085;height:816" coordorigin="2146,154" coordsize="1085,816" path="m2970,154l2958,187,3006,207,3046,236,3108,316,3144,424,3153,488,3156,557,3153,629,3144,695,3129,754,3080,851,3006,916,2960,936,2970,969,3029,948,3081,917,3126,877,3163,827,3192,769,3213,706,3226,637,3230,562,3226,487,3213,418,3192,354,3163,297,3126,247,3081,206,3029,175,2970,154xe" filled="true" fillcolor="#000000" stroked="false">
                <v:path arrowok="t"/>
                <v:fill type="solid"/>
              </v:shape>
              <v:shape style="position:absolute;left:2146;top:154;width:1085;height:816" coordorigin="2146,154" coordsize="1085,816" path="m2406,154l2347,175,2295,206,2250,247,2213,297,2184,354,2163,418,2150,487,2146,562,2150,637,2163,706,2184,769,2213,827,2250,877,2295,917,2347,948,2406,969,2416,936,2370,916,2330,887,2269,806,2232,695,2223,629,2220,557,2223,488,2232,424,2269,316,2330,236,2418,187,2406,154xe" filled="true" fillcolor="#000000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w w:val="95"/>
        </w:rPr>
        <w:t>�</w:t>
        <w:tab/>
      </w:r>
      <w:r>
        <w:rPr>
          <w:rFonts w:ascii="Cambria Math" w:hAnsi="Cambria Math" w:cs="Cambria Math" w:eastAsia="Cambria Math" w:hint="default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29"/>
        </w:rPr>
        <w:t> </w:t>
      </w:r>
      <w:r>
        <w:rPr>
          <w:rFonts w:ascii="Cambria Math" w:hAnsi="Cambria Math" w:cs="Cambria Math" w:eastAsia="Cambria Math" w:hint="default"/>
        </w:rPr>
        <w:t>−�</w:t>
      </w:r>
    </w:p>
    <w:p>
      <w:pPr>
        <w:tabs>
          <w:tab w:pos="2316" w:val="left" w:leader="none"/>
          <w:tab w:pos="3452" w:val="left" w:leader="none"/>
        </w:tabs>
        <w:spacing w:before="70"/>
        <w:ind w:left="1455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101.459999pt;margin-top:12.288582pt;width:55.2pt;height:40.8pt;mso-position-horizontal-relative:page;mso-position-vertical-relative:paragraph;z-index:-47584" coordorigin="2029,246" coordsize="1104,816">
            <v:shape style="position:absolute;left:2029;top:246;width:1104;height:816" coordorigin="2029,246" coordsize="1104,816" path="m2873,246l2861,279,2908,299,2949,328,3010,408,3046,517,3055,580,3058,650,3055,722,3046,787,3031,846,2983,943,2909,1008,2862,1029,2873,1062,2932,1040,2984,1009,3029,969,3066,919,3095,862,3116,798,3129,729,3133,654,3129,579,3116,510,3095,447,3065,389,3028,339,2984,298,2932,267,2873,246xe" filled="true" fillcolor="#000000" stroked="false">
              <v:path arrowok="t"/>
              <v:fill type="solid"/>
            </v:shape>
            <v:shape style="position:absolute;left:2029;top:246;width:1104;height:816" coordorigin="2029,246" coordsize="1104,816" path="m2289,246l2230,267,2178,298,2134,339,2097,389,2067,447,2046,510,2033,579,2029,654,2033,729,2046,798,2067,862,2096,919,2134,969,2178,1009,2230,1040,2289,1062,2300,1029,2253,1008,2213,979,2152,898,2116,787,2107,722,2104,650,2107,580,2116,517,2152,408,2214,328,2301,279,2289,2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w w:val="95"/>
          <w:sz w:val="88"/>
          <w:szCs w:val="88"/>
        </w:rPr>
        <w:t>�</w:t>
        <w:tab/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29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−�</w:t>
      </w:r>
    </w:p>
    <w:p>
      <w:pPr>
        <w:spacing w:line="240" w:lineRule="auto" w:before="6"/>
        <w:rPr>
          <w:rFonts w:ascii="Cambria Math" w:hAnsi="Cambria Math" w:cs="Cambria Math" w:eastAsia="Cambria Math" w:hint="default"/>
          <w:sz w:val="8"/>
          <w:szCs w:val="8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8"/>
          <w:szCs w:val="8"/>
        </w:rPr>
        <w:sectPr>
          <w:footerReference w:type="default" r:id="rId10"/>
          <w:pgSz w:w="19200" w:h="10800" w:orient="landscape"/>
          <w:pgMar w:footer="859" w:header="0" w:top="20" w:bottom="1040" w:left="0" w:right="0"/>
        </w:sectPr>
      </w:pPr>
    </w:p>
    <w:p>
      <w:pPr>
        <w:tabs>
          <w:tab w:pos="3404" w:val="left" w:leader="none"/>
        </w:tabs>
        <w:spacing w:line="1010" w:lineRule="exact" w:before="0"/>
        <w:ind w:left="1406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99.044998pt;margin-top:5pt;width:55.2pt;height:44.1pt;mso-position-horizontal-relative:page;mso-position-vertical-relative:paragraph;z-index:-47536" coordorigin="1981,100" coordsize="1104,882">
            <v:group style="position:absolute;left:1981;top:154;width:1104;height:816" coordorigin="1981,154" coordsize="1104,816">
              <v:shape style="position:absolute;left:1981;top:154;width:1104;height:816" coordorigin="1981,154" coordsize="1104,816" path="m2824,154l2813,187,2860,207,2900,236,2962,316,2998,424,3007,488,3010,557,3007,629,2998,695,2983,754,2934,850,2860,916,2814,936,2824,969,2884,948,2935,917,2980,877,3017,827,3047,769,3068,706,3080,637,3084,562,3080,487,3068,418,3047,354,3017,297,2980,247,2935,206,2883,175,2824,154xe" filled="true" fillcolor="#000000" stroked="false">
                <v:path arrowok="t"/>
                <v:fill type="solid"/>
              </v:shape>
              <v:shape style="position:absolute;left:1981;top:154;width:1104;height:816" coordorigin="1981,154" coordsize="1104,816" path="m2241,154l2182,175,2130,206,2085,247,2048,297,2019,354,1998,418,1985,487,1981,562,1985,637,1998,706,2019,769,2048,827,2085,877,2130,917,2182,948,2241,969,2251,936,2205,916,2165,887,2104,806,2067,695,2058,629,2055,557,2058,488,2067,424,2104,316,2165,236,2253,187,2241,154xe" filled="true" fillcolor="#000000" stroked="false">
                <v:path arrowok="t"/>
                <v:fill type="solid"/>
              </v:shape>
              <v:shape style="position:absolute;left:1981;top:100;width:1104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 −�</w:t>
      </w:r>
    </w:p>
    <w:p>
      <w:pPr>
        <w:tabs>
          <w:tab w:pos="3386" w:val="left" w:leader="none"/>
        </w:tabs>
        <w:spacing w:before="118"/>
        <w:ind w:left="1389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98.158997pt;margin-top:12.014364pt;width:55.2pt;height:44.05pt;mso-position-horizontal-relative:page;mso-position-vertical-relative:paragraph;z-index:-47488" coordorigin="1963,240" coordsize="1104,881">
            <v:group style="position:absolute;left:1963;top:293;width:1104;height:816" coordorigin="1963,293" coordsize="1104,816">
              <v:shape style="position:absolute;left:1963;top:293;width:1104;height:816" coordorigin="1963,293" coordsize="1104,816" path="m2807,293l2795,326,2842,347,2883,375,2944,456,2980,564,2989,628,2992,697,2989,769,2980,834,2965,893,2917,990,2843,1055,2796,1076,2807,1109,2866,1088,2918,1057,2962,1017,3000,967,3029,909,3050,846,3063,776,3067,701,3063,627,3050,558,3029,494,2999,436,2962,386,2918,346,2866,315,2807,293xe" filled="true" fillcolor="#000000" stroked="false">
                <v:path arrowok="t"/>
                <v:fill type="solid"/>
              </v:shape>
              <v:shape style="position:absolute;left:1963;top:293;width:1104;height:816" coordorigin="1963,293" coordsize="1104,816" path="m2223,293l2164,315,2112,346,2068,386,2030,436,2001,494,1980,558,1967,627,1963,701,1967,776,1980,846,2001,909,2030,967,2067,1017,2112,1057,2164,1088,2223,1109,2234,1076,2187,1055,2147,1027,2086,945,2050,834,2041,769,2038,697,2041,628,2050,564,2086,456,2147,375,2235,326,2223,293xe" filled="true" fillcolor="#000000" stroked="false">
                <v:path arrowok="t"/>
                <v:fill type="solid"/>
              </v:shape>
              <v:shape style="position:absolute;left:1963;top:240;width:1104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 −�</w:t>
      </w:r>
    </w:p>
    <w:p>
      <w:pPr>
        <w:spacing w:line="240" w:lineRule="auto" w:before="10"/>
        <w:rPr>
          <w:rFonts w:ascii="Cambria Math" w:hAnsi="Cambria Math" w:cs="Cambria Math" w:eastAsia="Cambria Math" w:hint="default"/>
          <w:sz w:val="106"/>
          <w:szCs w:val="106"/>
        </w:rPr>
      </w:pPr>
      <w:r>
        <w:rPr/>
        <w:br w:type="column"/>
      </w:r>
      <w:r>
        <w:rPr>
          <w:rFonts w:ascii="Cambria Math"/>
          <w:sz w:val="106"/>
        </w:rPr>
      </w:r>
    </w:p>
    <w:p>
      <w:pPr>
        <w:bidi/>
        <w:spacing w:line="1043" w:lineRule="exact" w:before="0"/>
        <w:ind w:left="-19" w:right="1389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rFonts w:ascii="Traditional Arabic" w:cs="Traditional Arabic"/>
          <w:sz w:val="72"/>
          <w:szCs w:val="72"/>
        </w:rPr>
        <w:t>ميثلها</w:t>
      </w:r>
      <w:r>
        <w:rPr>
          <w:rFonts w:ascii="Traditional Arabic" w:cs="Traditional Arabic"/>
          <w:spacing w:val="-112"/>
          <w:sz w:val="72"/>
          <w:szCs w:val="72"/>
        </w:rPr>
        <w:t> </w:t>
      </w:r>
      <w:r>
        <w:rPr>
          <w:rFonts w:ascii="Traditional Arabic" w:cs="Traditional Arabic"/>
          <w:sz w:val="72"/>
          <w:szCs w:val="72"/>
        </w:rPr>
        <w:t>بيانيا</w:t>
      </w:r>
      <w:r>
        <w:rPr>
          <w:rFonts w:ascii="Traditional Arabic" w:cs="Traditional Arabic"/>
          <w:spacing w:val="-109"/>
          <w:sz w:val="72"/>
          <w:szCs w:val="72"/>
        </w:rPr>
        <w:t> </w:t>
      </w:r>
      <w:r>
        <w:rPr>
          <w:rFonts w:ascii="Traditional Arabic" w:cs="Traditional Arabic"/>
          <w:sz w:val="72"/>
          <w:szCs w:val="72"/>
        </w:rPr>
        <w:t>خط</w:t>
      </w:r>
      <w:r>
        <w:rPr>
          <w:rFonts w:ascii="Traditional Arabic" w:cs="Traditional Arabic"/>
          <w:spacing w:val="-111"/>
          <w:sz w:val="72"/>
          <w:szCs w:val="72"/>
        </w:rPr>
        <w:t> </w:t>
      </w:r>
      <w:r>
        <w:rPr>
          <w:rFonts w:ascii="Traditional Arabic" w:cs="Traditional Arabic"/>
          <w:sz w:val="72"/>
          <w:szCs w:val="72"/>
        </w:rPr>
        <w:t>مستقي</w:t>
      </w:r>
      <w:r>
        <w:rPr>
          <w:rFonts w:ascii="Traditional Arabic" w:cs="Traditional Arabic"/>
          <w:sz w:val="72"/>
          <w:szCs w:val="72"/>
        </w:rPr>
        <w:t>م</w:t>
      </w:r>
    </w:p>
    <w:p>
      <w:pPr>
        <w:spacing w:line="240" w:lineRule="auto" w:before="10"/>
        <w:rPr>
          <w:rFonts w:ascii="Traditional Arabic" w:hAnsi="Traditional Arabic" w:cs="Traditional Arabic" w:eastAsia="Traditional Arabic" w:hint="default"/>
          <w:sz w:val="78"/>
          <w:szCs w:val="78"/>
        </w:rPr>
      </w:pPr>
      <w:r>
        <w:rPr/>
        <w:br w:type="column"/>
      </w:r>
      <w:r>
        <w:rPr>
          <w:rFonts w:ascii="Traditional Arabic"/>
          <w:sz w:val="78"/>
        </w:rPr>
      </w:r>
    </w:p>
    <w:p>
      <w:pPr>
        <w:spacing w:before="0"/>
        <w:ind w:left="125" w:right="-18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>
          <w:rFonts w:ascii="Arial Black"/>
          <w:b/>
          <w:sz w:val="72"/>
        </w:rPr>
        <w:t>F(x)= -2</w:t>
      </w:r>
      <w:r>
        <w:rPr>
          <w:rFonts w:ascii="Arial Black"/>
          <w:sz w:val="72"/>
        </w:rPr>
      </w:r>
    </w:p>
    <w:p>
      <w:pPr>
        <w:spacing w:line="240" w:lineRule="auto" w:before="12"/>
        <w:rPr>
          <w:rFonts w:ascii="Arial Black" w:hAnsi="Arial Black" w:cs="Arial Black" w:eastAsia="Arial Black" w:hint="default"/>
          <w:b/>
          <w:bCs/>
          <w:sz w:val="88"/>
          <w:szCs w:val="88"/>
        </w:rPr>
      </w:pPr>
      <w:r>
        <w:rPr/>
        <w:br w:type="column"/>
      </w:r>
      <w:r>
        <w:rPr>
          <w:rFonts w:ascii="Arial Black"/>
          <w:b/>
          <w:sz w:val="88"/>
        </w:rPr>
      </w:r>
    </w:p>
    <w:p>
      <w:pPr>
        <w:bidi/>
        <w:spacing w:line="1043" w:lineRule="exact" w:before="0"/>
        <w:ind w:left="0" w:right="132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rFonts w:cs="Traditional Arabic"/>
          <w:sz w:val="72"/>
          <w:szCs w:val="72"/>
        </w:rPr>
      </w:r>
      <w:r>
        <w:rPr>
          <w:rFonts w:cs="Traditional Arabic"/>
          <w:w w:val="115"/>
          <w:sz w:val="72"/>
          <w:szCs w:val="72"/>
        </w:rPr>
        <w:t>الدال</w:t>
      </w:r>
      <w:r>
        <w:rPr>
          <w:rFonts w:cs="Traditional Arabic"/>
          <w:w w:val="115"/>
          <w:sz w:val="72"/>
          <w:szCs w:val="72"/>
        </w:rPr>
        <w:t>ة</w:t>
      </w:r>
    </w:p>
    <w:p>
      <w:pPr>
        <w:spacing w:after="0" w:line="1043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5492" w:space="300"/>
            <w:col w:w="8250" w:space="40"/>
            <w:col w:w="3084" w:space="40"/>
            <w:col w:w="1994"/>
          </w:cols>
        </w:sectPr>
      </w:pPr>
    </w:p>
    <w:p>
      <w:pPr>
        <w:bidi/>
        <w:spacing w:line="711" w:lineRule="exact" w:before="128"/>
        <w:ind w:left="-18" w:right="1307" w:firstLine="0"/>
        <w:jc w:val="right"/>
        <w:rPr>
          <w:rFonts w:ascii="Calibri" w:hAnsi="Calibri" w:cs="Calibri" w:eastAsia="Calibri" w:hint="default"/>
          <w:sz w:val="88"/>
          <w:szCs w:val="88"/>
        </w:rPr>
      </w:pP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190"/>
          <w:sz w:val="88"/>
          <w:szCs w:val="88"/>
        </w:rPr>
        <w:t>مال</w:t>
      </w:r>
      <w:r>
        <w:rPr>
          <w:rFonts w:ascii="Traditional Arabic" w:cs="Traditional Arabic"/>
          <w:spacing w:val="-177"/>
          <w:w w:val="120"/>
          <w:sz w:val="88"/>
          <w:szCs w:val="88"/>
        </w:rPr>
        <w:t> </w:t>
      </w:r>
      <w:r>
        <w:rPr>
          <w:rFonts w:ascii="Traditional Arabic" w:cs="Traditional Arabic"/>
          <w:w w:val="120"/>
          <w:sz w:val="88"/>
          <w:szCs w:val="88"/>
        </w:rPr>
        <w:t>الدالة </w:t>
      </w:r>
      <w:r>
        <w:rPr>
          <w:rFonts w:ascii="Traditional Arabic" w:cs="Traditional Arabic"/>
          <w:w w:val="120"/>
          <w:sz w:val="88"/>
          <w:szCs w:val="88"/>
        </w:rPr>
        <w:t>=</w:t>
      </w:r>
      <w:r>
        <w:rPr>
          <w:rFonts w:ascii="Calibri" w:cs="Calibri"/>
          <w:w w:val="120"/>
          <w:sz w:val="88"/>
          <w:szCs w:val="88"/>
        </w:rPr>
        <w:t> </w:t>
      </w:r>
      <w:r>
        <w:rPr>
          <w:rFonts w:ascii="Calibri" w:cs="Calibri"/>
          <w:w w:val="120"/>
          <w:sz w:val="88"/>
          <w:szCs w:val="88"/>
        </w:rPr>
        <w:t>R</w:t>
      </w:r>
    </w:p>
    <w:p>
      <w:pPr>
        <w:bidi/>
        <w:spacing w:line="840" w:lineRule="exact" w:before="0"/>
        <w:ind w:left="-16" w:right="654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95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w w:val="110"/>
          <w:sz w:val="72"/>
          <w:szCs w:val="72"/>
        </w:rPr>
        <w:t>ويقطع</w:t>
      </w:r>
      <w:r>
        <w:rPr>
          <w:rFonts w:ascii="Traditional Arabic" w:cs="Traditional Arabic"/>
          <w:spacing w:val="-156"/>
          <w:w w:val="125"/>
          <w:sz w:val="72"/>
          <w:szCs w:val="72"/>
        </w:rPr>
        <w:t> </w:t>
      </w:r>
      <w:r>
        <w:rPr>
          <w:rFonts w:ascii="Traditional Arabic" w:cs="Traditional Arabic"/>
          <w:w w:val="125"/>
          <w:sz w:val="72"/>
          <w:szCs w:val="72"/>
        </w:rPr>
        <w:t>نور</w:t>
      </w:r>
      <w:r>
        <w:rPr>
          <w:rFonts w:ascii="Traditional Arabic" w:cs="Traditional Arabic"/>
          <w:spacing w:val="-128"/>
          <w:w w:val="110"/>
          <w:sz w:val="72"/>
          <w:szCs w:val="72"/>
        </w:rPr>
        <w:t> </w:t>
      </w:r>
      <w:r>
        <w:rPr>
          <w:rFonts w:ascii="Traditional Arabic" w:cs="Traditional Arabic"/>
          <w:w w:val="110"/>
          <w:sz w:val="72"/>
          <w:szCs w:val="72"/>
        </w:rPr>
        <w:t>الصادات</w:t>
      </w:r>
      <w:r>
        <w:rPr>
          <w:rFonts w:ascii="Traditional Arabic" w:cs="Traditional Arabic"/>
          <w:spacing w:val="-103"/>
          <w:w w:val="95"/>
          <w:sz w:val="72"/>
          <w:szCs w:val="72"/>
        </w:rPr>
        <w:t> </w:t>
      </w:r>
      <w:r>
        <w:rPr>
          <w:rFonts w:ascii="Traditional Arabic" w:cs="Traditional Arabic"/>
          <w:w w:val="95"/>
          <w:sz w:val="72"/>
          <w:szCs w:val="72"/>
        </w:rPr>
        <w:t>ي</w:t>
      </w:r>
      <w:r>
        <w:rPr>
          <w:rFonts w:ascii="Traditional Arabic" w:cs="Traditional Arabic"/>
          <w:w w:val="95"/>
          <w:sz w:val="72"/>
          <w:szCs w:val="72"/>
        </w:rPr>
        <w:t>ف</w:t>
      </w:r>
    </w:p>
    <w:p>
      <w:pPr>
        <w:bidi/>
        <w:spacing w:line="840" w:lineRule="exact" w:before="0"/>
        <w:ind w:left="0" w:right="138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 w:cs="Traditional Arabic"/>
          <w:sz w:val="72"/>
          <w:szCs w:val="72"/>
        </w:rPr>
        <w:t>السينا</w:t>
      </w:r>
      <w:r>
        <w:rPr>
          <w:rFonts w:ascii="Traditional Arabic" w:cs="Traditional Arabic"/>
          <w:sz w:val="72"/>
          <w:szCs w:val="72"/>
        </w:rPr>
        <w:t>ت</w:t>
      </w:r>
    </w:p>
    <w:p>
      <w:pPr>
        <w:bidi/>
        <w:spacing w:line="840" w:lineRule="exact" w:before="0"/>
        <w:ind w:left="0" w:right="139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145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w w:val="125"/>
          <w:sz w:val="72"/>
          <w:szCs w:val="72"/>
        </w:rPr>
        <w:t>يوازي</w:t>
      </w:r>
      <w:r>
        <w:rPr>
          <w:rFonts w:ascii="Traditional Arabic" w:cs="Traditional Arabic"/>
          <w:spacing w:val="-158"/>
          <w:w w:val="145"/>
          <w:sz w:val="72"/>
          <w:szCs w:val="72"/>
        </w:rPr>
        <w:t> </w:t>
      </w:r>
      <w:r>
        <w:rPr>
          <w:rFonts w:ascii="Traditional Arabic" w:cs="Traditional Arabic"/>
          <w:w w:val="145"/>
          <w:sz w:val="72"/>
          <w:szCs w:val="72"/>
        </w:rPr>
        <w:t>نو</w:t>
      </w:r>
      <w:r>
        <w:rPr>
          <w:rFonts w:ascii="Traditional Arabic" w:cs="Traditional Arabic"/>
          <w:w w:val="145"/>
          <w:sz w:val="72"/>
          <w:szCs w:val="72"/>
        </w:rPr>
        <w:t>ر</w:t>
      </w:r>
    </w:p>
    <w:p>
      <w:pPr>
        <w:spacing w:after="0" w:line="840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6279" w:space="40"/>
            <w:col w:w="6856" w:space="40"/>
            <w:col w:w="2389" w:space="40"/>
            <w:col w:w="3556"/>
          </w:cols>
        </w:sectPr>
      </w:pPr>
    </w:p>
    <w:p>
      <w:pPr>
        <w:spacing w:before="626"/>
        <w:ind w:left="667" w:right="-13" w:firstLine="0"/>
        <w:jc w:val="lef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ascii="Calibri"/>
          <w:spacing w:val="-2"/>
          <w:sz w:val="88"/>
        </w:rPr>
        <w:t>{-2}</w:t>
      </w:r>
      <w:r>
        <w:rPr>
          <w:rFonts w:ascii="Traditional Arabic"/>
          <w:spacing w:val="-2"/>
          <w:sz w:val="88"/>
        </w:rPr>
        <w:t>=</w:t>
      </w:r>
    </w:p>
    <w:p>
      <w:pPr>
        <w:bidi/>
        <w:spacing w:before="626"/>
        <w:ind w:left="-19" w:right="178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w w:val="135"/>
        </w:rPr>
        <w:br w:type="column"/>
      </w: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135"/>
          <w:sz w:val="88"/>
          <w:szCs w:val="88"/>
        </w:rPr>
        <w:t>مدي</w:t>
      </w:r>
      <w:r>
        <w:rPr>
          <w:rFonts w:ascii="Traditional Arabic" w:cs="Traditional Arabic"/>
          <w:spacing w:val="-157"/>
          <w:w w:val="135"/>
          <w:sz w:val="88"/>
          <w:szCs w:val="88"/>
        </w:rPr>
        <w:t> </w:t>
      </w:r>
      <w:r>
        <w:rPr>
          <w:rFonts w:ascii="Traditional Arabic" w:cs="Traditional Arabic"/>
          <w:w w:val="135"/>
          <w:sz w:val="88"/>
          <w:szCs w:val="88"/>
        </w:rPr>
        <w:t>الدال</w:t>
      </w:r>
      <w:r>
        <w:rPr>
          <w:rFonts w:ascii="Traditional Arabic" w:cs="Traditional Arabic"/>
          <w:w w:val="135"/>
          <w:sz w:val="88"/>
          <w:szCs w:val="88"/>
        </w:rPr>
        <w:t>ة</w:t>
      </w:r>
    </w:p>
    <w:p>
      <w:pPr>
        <w:spacing w:line="785" w:lineRule="exact" w:before="0"/>
        <w:ind w:left="667" w:right="-19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/>
        <w:br w:type="column"/>
      </w:r>
      <w:r>
        <w:rPr>
          <w:rFonts w:ascii="Arial Black"/>
          <w:b/>
          <w:sz w:val="72"/>
        </w:rPr>
        <w:t>{-2}</w:t>
      </w:r>
      <w:r>
        <w:rPr>
          <w:rFonts w:ascii="Arial Black"/>
          <w:sz w:val="72"/>
        </w:rPr>
      </w:r>
    </w:p>
    <w:p>
      <w:pPr>
        <w:bidi/>
        <w:spacing w:line="718" w:lineRule="exact" w:before="0"/>
        <w:ind w:left="-18" w:right="365" w:firstLine="0"/>
        <w:jc w:val="right"/>
        <w:rPr>
          <w:rFonts w:ascii="Times New Roman" w:hAnsi="Times New Roman" w:cs="Times New Roman" w:eastAsia="Times New Roman" w:hint="default"/>
          <w:b/>
          <w:bCs/>
          <w:sz w:val="72"/>
          <w:szCs w:val="72"/>
        </w:rPr>
      </w:pPr>
      <w:r>
        <w:rPr>
          <w:w w:val="105"/>
        </w:rPr>
        <w:br w:type="column"/>
      </w:r>
      <w:r>
        <w:rPr>
          <w:rFonts w:ascii="Times New Roman" w:cs="Times New Roman"/>
          <w:sz w:val="72"/>
          <w:szCs w:val="72"/>
        </w:rPr>
      </w:r>
      <w:r>
        <w:rPr>
          <w:rFonts w:ascii="Times New Roman" w:cs="Times New Roman"/>
          <w:b/>
          <w:bCs/>
          <w:w w:val="105"/>
          <w:sz w:val="72"/>
          <w:szCs w:val="72"/>
        </w:rPr>
        <w:t>ومداها</w:t>
      </w:r>
      <w:r>
        <w:rPr>
          <w:rFonts w:ascii="Times New Roman" w:cs="Times New Roman"/>
          <w:b/>
          <w:bCs/>
          <w:spacing w:val="-102"/>
          <w:w w:val="105"/>
          <w:sz w:val="72"/>
          <w:szCs w:val="72"/>
        </w:rPr>
        <w:t> </w:t>
      </w:r>
      <w:r>
        <w:rPr>
          <w:rFonts w:ascii="Times New Roman" w:cs="Times New Roman"/>
          <w:b/>
          <w:bCs/>
          <w:w w:val="105"/>
          <w:sz w:val="72"/>
          <w:szCs w:val="72"/>
        </w:rPr>
        <w:t>يساو</w:t>
      </w:r>
      <w:r>
        <w:rPr>
          <w:rFonts w:ascii="Times New Roman" w:cs="Times New Roman"/>
          <w:b/>
          <w:bCs/>
          <w:w w:val="105"/>
          <w:sz w:val="72"/>
          <w:szCs w:val="72"/>
        </w:rPr>
        <w:t>ي</w:t>
      </w:r>
    </w:p>
    <w:p>
      <w:pPr>
        <w:spacing w:line="785" w:lineRule="exact" w:before="0"/>
        <w:ind w:left="494" w:right="-19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/>
        <w:br w:type="column"/>
      </w:r>
      <w:r>
        <w:rPr>
          <w:rFonts w:ascii="Arial Black"/>
          <w:b/>
          <w:sz w:val="72"/>
        </w:rPr>
        <w:t>(0,-2)</w:t>
      </w:r>
      <w:r>
        <w:rPr>
          <w:rFonts w:ascii="Arial Black"/>
          <w:sz w:val="72"/>
        </w:rPr>
      </w:r>
    </w:p>
    <w:p>
      <w:pPr>
        <w:bidi/>
        <w:spacing w:line="922" w:lineRule="exact" w:before="0"/>
        <w:ind w:left="0" w:right="667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 w:cs="Traditional Arabic"/>
          <w:sz w:val="72"/>
          <w:szCs w:val="72"/>
        </w:rPr>
        <w:t>النقط</w:t>
      </w:r>
      <w:r>
        <w:rPr>
          <w:rFonts w:ascii="Traditional Arabic" w:cs="Traditional Arabic"/>
          <w:sz w:val="72"/>
          <w:szCs w:val="72"/>
        </w:rPr>
        <w:t>ة</w:t>
      </w:r>
    </w:p>
    <w:p>
      <w:pPr>
        <w:spacing w:after="0" w:line="922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6" w:equalWidth="0">
            <w:col w:w="2340" w:space="40"/>
            <w:col w:w="3797" w:space="1198"/>
            <w:col w:w="1949" w:space="40"/>
            <w:col w:w="4074" w:space="40"/>
            <w:col w:w="2496" w:space="466"/>
            <w:col w:w="2760"/>
          </w:cols>
        </w:sectPr>
      </w:pPr>
    </w:p>
    <w:p>
      <w:pPr>
        <w:spacing w:line="240" w:lineRule="auto" w:before="13"/>
        <w:rPr>
          <w:rFonts w:ascii="Traditional Arabic" w:hAnsi="Traditional Arabic" w:cs="Traditional Arabic" w:eastAsia="Traditional Arabic" w:hint="default"/>
          <w:sz w:val="22"/>
          <w:szCs w:val="22"/>
        </w:rPr>
      </w:pPr>
    </w:p>
    <w:p>
      <w:pPr>
        <w:bidi/>
        <w:spacing w:line="1187" w:lineRule="exact" w:before="0"/>
        <w:ind w:left="0" w:right="4044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115"/>
          <w:sz w:val="88"/>
          <w:szCs w:val="88"/>
        </w:rPr>
        <w:t>الدالة</w:t>
      </w:r>
      <w:r>
        <w:rPr>
          <w:rFonts w:ascii="Traditional Arabic" w:cs="Traditional Arabic"/>
          <w:spacing w:val="-133"/>
          <w:sz w:val="88"/>
          <w:szCs w:val="88"/>
        </w:rPr>
        <w:t> </w:t>
      </w:r>
      <w:r>
        <w:rPr>
          <w:rFonts w:ascii="Traditional Arabic" w:cs="Traditional Arabic"/>
          <w:sz w:val="88"/>
          <w:szCs w:val="88"/>
        </w:rPr>
        <w:t>الثابتة</w:t>
      </w:r>
      <w:r>
        <w:rPr>
          <w:rFonts w:ascii="Traditional Arabic" w:cs="Traditional Arabic"/>
          <w:spacing w:val="-220"/>
          <w:w w:val="140"/>
          <w:sz w:val="88"/>
          <w:szCs w:val="88"/>
        </w:rPr>
        <w:t> </w:t>
      </w:r>
      <w:r>
        <w:rPr>
          <w:rFonts w:ascii="Traditional Arabic" w:cs="Traditional Arabic"/>
          <w:w w:val="140"/>
          <w:sz w:val="88"/>
          <w:szCs w:val="88"/>
        </w:rPr>
        <w:t>من</w:t>
      </w:r>
      <w:r>
        <w:rPr>
          <w:rFonts w:ascii="Traditional Arabic" w:cs="Traditional Arabic"/>
          <w:spacing w:val="-167"/>
          <w:w w:val="115"/>
          <w:sz w:val="88"/>
          <w:szCs w:val="88"/>
        </w:rPr>
        <w:t> </w:t>
      </w:r>
      <w:r>
        <w:rPr>
          <w:rFonts w:ascii="Traditional Arabic" w:cs="Traditional Arabic"/>
          <w:w w:val="115"/>
          <w:sz w:val="88"/>
          <w:szCs w:val="88"/>
        </w:rPr>
        <w:t>الدرجة</w:t>
      </w:r>
      <w:r>
        <w:rPr>
          <w:rFonts w:ascii="Traditional Arabic" w:cs="Traditional Arabic"/>
          <w:spacing w:val="-134"/>
          <w:sz w:val="88"/>
          <w:szCs w:val="88"/>
        </w:rPr>
        <w:t> </w:t>
      </w:r>
      <w:r>
        <w:rPr>
          <w:rFonts w:ascii="Traditional Arabic" w:cs="Traditional Arabic"/>
          <w:sz w:val="88"/>
          <w:szCs w:val="88"/>
        </w:rPr>
        <w:t>الصفري</w:t>
      </w:r>
      <w:r>
        <w:rPr>
          <w:rFonts w:ascii="Traditional Arabic" w:cs="Traditional Arabic"/>
          <w:sz w:val="88"/>
          <w:szCs w:val="88"/>
        </w:rPr>
        <w:t>ة</w:t>
      </w:r>
    </w:p>
    <w:p>
      <w:pPr>
        <w:spacing w:after="0" w:line="1187" w:lineRule="exact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tabs>
          <w:tab w:pos="3206" w:val="left" w:leader="none"/>
        </w:tabs>
        <w:spacing w:before="33"/>
        <w:ind w:left="1228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90.137001pt;margin-top:7.764365pt;width:54.25pt;height:44.05pt;mso-position-horizontal-relative:page;mso-position-vertical-relative:paragraph;z-index:-47440" coordorigin="1803,155" coordsize="1085,881">
            <v:group style="position:absolute;left:1803;top:209;width:1085;height:816" coordorigin="1803,209" coordsize="1085,816">
              <v:shape style="position:absolute;left:1803;top:209;width:1085;height:816" coordorigin="1803,209" coordsize="1085,816" path="m2627,209l2615,242,2662,263,2703,291,2765,372,2801,480,2810,543,2813,613,2810,685,2801,750,2785,809,2737,906,2663,971,2617,992,2627,1025,2686,1004,2738,973,2783,932,2820,883,2849,825,2870,762,2883,692,2887,617,2883,543,2870,473,2849,410,2820,352,2782,302,2738,262,2686,231,2627,209xe" filled="true" fillcolor="#000000" stroked="false">
                <v:path arrowok="t"/>
                <v:fill type="solid"/>
              </v:shape>
              <v:shape style="position:absolute;left:1803;top:209;width:1085;height:816" coordorigin="1803,209" coordsize="1085,816" path="m2063,209l2004,231,1952,262,1907,302,1870,352,1841,410,1820,473,1807,543,1803,617,1807,692,1820,762,1840,825,1870,883,1907,932,1952,973,2004,1004,2063,1025,2073,992,2027,971,1987,943,1926,861,1889,750,1880,685,1877,613,1880,543,1889,480,1926,372,1987,291,2075,242,2063,209xe" filled="true" fillcolor="#000000" stroked="false">
                <v:path arrowok="t"/>
                <v:fill type="solid"/>
              </v:shape>
              <v:shape style="position:absolute;left:1803;top:155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29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</w:r>
    </w:p>
    <w:p>
      <w:pPr>
        <w:tabs>
          <w:tab w:pos="3139" w:val="left" w:leader="none"/>
        </w:tabs>
        <w:spacing w:before="265"/>
        <w:ind w:left="1142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5.839996pt;margin-top:19.364359pt;width:55.2pt;height:44.05pt;mso-position-horizontal-relative:page;mso-position-vertical-relative:paragraph;z-index:-47392" coordorigin="1717,387" coordsize="1104,881">
            <v:group style="position:absolute;left:1717;top:441;width:1104;height:816" coordorigin="1717,441" coordsize="1104,816">
              <v:shape style="position:absolute;left:1717;top:441;width:1104;height:816" coordorigin="1717,441" coordsize="1104,816" path="m2560,441l2549,474,2596,494,2636,523,2698,603,2734,711,2743,775,2746,844,2743,916,2734,982,2719,1040,2670,1137,2596,1203,2550,1223,2560,1257,2620,1235,2671,1204,2716,1164,2753,1114,2783,1056,2804,993,2816,924,2820,849,2816,774,2803,705,2782,641,2753,584,2716,533,2671,493,2619,462,2560,441xe" filled="true" fillcolor="#000000" stroked="false">
                <v:path arrowok="t"/>
                <v:fill type="solid"/>
              </v:shape>
              <v:shape style="position:absolute;left:1717;top:441;width:1104;height:816" coordorigin="1717,441" coordsize="1104,816" path="m1977,441l1918,462,1866,493,1821,533,1784,584,1755,641,1734,705,1721,774,1717,849,1721,924,1734,993,1755,1056,1784,1114,1821,1164,1866,1204,1918,1235,1977,1257,1987,1223,1941,1203,1901,1174,1840,1093,1803,982,1794,916,1791,844,1794,775,1803,711,1840,603,1901,523,1989,474,1977,441xe" filled="true" fillcolor="#000000" stroked="false">
                <v:path arrowok="t"/>
                <v:fill type="solid"/>
              </v:shape>
              <v:shape style="position:absolute;left:1717;top:387;width:1104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29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</w:r>
    </w:p>
    <w:p>
      <w:pPr>
        <w:tabs>
          <w:tab w:pos="3043" w:val="left" w:leader="none"/>
        </w:tabs>
        <w:spacing w:before="299"/>
        <w:ind w:left="1045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1.003998pt;margin-top:21.06436pt;width:55.2pt;height:44.05pt;mso-position-horizontal-relative:page;mso-position-vertical-relative:paragraph;z-index:-47344" coordorigin="1620,421" coordsize="1104,881">
            <v:group style="position:absolute;left:1620;top:474;width:1104;height:816" coordorigin="1620,474" coordsize="1104,816">
              <v:shape style="position:absolute;left:1620;top:474;width:1104;height:816" coordorigin="1620,474" coordsize="1104,816" path="m2463,474l2452,507,2499,528,2540,556,2601,637,2637,745,2646,809,2649,878,2646,950,2637,1015,2622,1074,2573,1171,2500,1236,2453,1257,2463,1290,2523,1269,2575,1238,2619,1198,2657,1148,2686,1090,2707,1027,2719,957,2724,882,2719,808,2707,739,2686,675,2656,617,2619,567,2574,527,2523,496,2463,474xe" filled="true" fillcolor="#000000" stroked="false">
                <v:path arrowok="t"/>
                <v:fill type="solid"/>
              </v:shape>
              <v:shape style="position:absolute;left:1620;top:474;width:1104;height:816" coordorigin="1620,474" coordsize="1104,816" path="m1880,474l1821,496,1769,527,1725,567,1687,617,1658,675,1637,739,1624,808,1620,882,1624,957,1637,1027,1658,1090,1687,1148,1724,1198,1769,1238,1821,1269,1880,1290,1891,1257,1844,1236,1804,1208,1743,1126,1707,1015,1698,950,1694,878,1698,809,1707,745,1743,637,1804,556,1892,507,1880,474xe" filled="true" fillcolor="#000000" stroked="false">
                <v:path arrowok="t"/>
                <v:fill type="solid"/>
              </v:shape>
              <v:shape style="position:absolute;left:1620;top:421;width:1104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30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</w:r>
    </w:p>
    <w:p>
      <w:pPr>
        <w:tabs>
          <w:tab w:pos="3710" w:val="left" w:leader="none"/>
        </w:tabs>
        <w:spacing w:before="305"/>
        <w:ind w:left="1055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1.483002pt;margin-top:21.344912pt;width:88.1pt;height:44.1pt;mso-position-horizontal-relative:page;mso-position-vertical-relative:paragraph;z-index:-47296" coordorigin="1630,427" coordsize="1762,882">
            <v:group style="position:absolute;left:1630;top:480;width:1762;height:816" coordorigin="1630,480" coordsize="1762,816">
              <v:shape style="position:absolute;left:1630;top:480;width:1762;height:816" coordorigin="1630,480" coordsize="1762,816" path="m3131,480l3119,514,3166,534,3207,562,3268,643,3304,751,3313,815,3316,884,3313,956,3304,1022,3289,1080,3241,1177,3167,1243,3120,1263,3131,1296,3190,1275,3242,1244,3287,1204,3324,1154,3353,1096,3374,1033,3387,964,3391,889,3387,814,3374,745,3353,681,3323,623,3286,573,3242,533,3190,502,3131,480xe" filled="true" fillcolor="#000000" stroked="false">
                <v:path arrowok="t"/>
                <v:fill type="solid"/>
              </v:shape>
              <v:shape style="position:absolute;left:1630;top:480;width:1762;height:816" coordorigin="1630,480" coordsize="1762,816" path="m1890,480l1831,502,1779,533,1734,573,1697,623,1668,681,1646,745,1634,814,1630,889,1634,964,1646,1033,1667,1096,1697,1154,1734,1204,1779,1244,1831,1275,1890,1296,1900,1263,1854,1243,1814,1214,1752,1132,1716,1022,1707,956,1704,884,1707,815,1716,751,1752,643,1814,562,1901,514,1890,480xe" filled="true" fillcolor="#000000" stroked="false">
                <v:path arrowok="t"/>
                <v:fill type="solid"/>
              </v:shape>
              <v:shape style="position:absolute;left:1630;top:427;width:1762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-6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5"/>
                          <w:sz w:val="88"/>
                          <w:szCs w:val="88"/>
                        </w:rPr>
                        <w:t>−�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 �</w:t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br w:type="column"/>
      </w:r>
      <w:r>
        <w:rPr>
          <w:rFonts w:ascii="Cambria Math"/>
          <w:sz w:val="72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72"/>
          <w:szCs w:val="72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72"/>
          <w:szCs w:val="72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72"/>
          <w:szCs w:val="72"/>
        </w:rPr>
      </w:pPr>
    </w:p>
    <w:p>
      <w:pPr>
        <w:spacing w:line="240" w:lineRule="auto" w:before="4"/>
        <w:rPr>
          <w:rFonts w:ascii="Cambria Math" w:hAnsi="Cambria Math" w:cs="Cambria Math" w:eastAsia="Cambria Math" w:hint="default"/>
          <w:sz w:val="56"/>
          <w:szCs w:val="56"/>
        </w:rPr>
      </w:pPr>
    </w:p>
    <w:p>
      <w:pPr>
        <w:bidi/>
        <w:spacing w:line="1043" w:lineRule="exact" w:before="0"/>
        <w:ind w:left="-18" w:right="1045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pict>
          <v:group style="position:absolute;margin-left:431.579987pt;margin-top:-192.497223pt;width:378pt;height:176.15pt;mso-position-horizontal-relative:page;mso-position-vertical-relative:paragraph;z-index:2080" coordorigin="8632,-3850" coordsize="7560,3523">
            <v:group style="position:absolute;left:8632;top:-923;width:7560;height:180" coordorigin="8632,-923" coordsize="7560,180">
              <v:shape style="position:absolute;left:8632;top:-923;width:7560;height:180" coordorigin="8632,-923" coordsize="7560,180" path="m8812,-923l8632,-833,8812,-743,8812,-803,8782,-803,8782,-863,8812,-863,8812,-923xe" filled="true" fillcolor="#ff0000" stroked="false">
                <v:path arrowok="t"/>
                <v:fill type="solid"/>
              </v:shape>
              <v:shape style="position:absolute;left:8632;top:-923;width:7560;height:180" coordorigin="8632,-923" coordsize="7560,180" path="m16012,-923l16012,-743,16132,-803,16042,-803,16042,-863,16132,-863,16012,-923xe" filled="true" fillcolor="#ff0000" stroked="false">
                <v:path arrowok="t"/>
                <v:fill type="solid"/>
              </v:shape>
              <v:shape style="position:absolute;left:8632;top:-923;width:7560;height:180" coordorigin="8632,-923" coordsize="7560,180" path="m8812,-863l8782,-863,8782,-803,8812,-803,8812,-863xe" filled="true" fillcolor="#ff0000" stroked="false">
                <v:path arrowok="t"/>
                <v:fill type="solid"/>
              </v:shape>
              <v:shape style="position:absolute;left:8632;top:-923;width:7560;height:180" coordorigin="8632,-923" coordsize="7560,180" path="m16012,-863l8812,-863,8812,-803,16012,-803,16012,-863xe" filled="true" fillcolor="#ff0000" stroked="false">
                <v:path arrowok="t"/>
                <v:fill type="solid"/>
              </v:shape>
              <v:shape style="position:absolute;left:8632;top:-923;width:7560;height:180" coordorigin="8632,-923" coordsize="7560,180" path="m16132,-863l16042,-863,16042,-803,16132,-803,16192,-833,16132,-863xe" filled="true" fillcolor="#ff0000" stroked="false">
                <v:path arrowok="t"/>
                <v:fill type="solid"/>
              </v:shape>
            </v:group>
            <v:group style="position:absolute;left:12451;top:-3838;width:180;height:3450" coordorigin="12451,-3838" coordsize="180,3450">
              <v:shape style="position:absolute;left:12451;top:-3838;width:180;height:3450" coordorigin="12451,-3838" coordsize="180,3450" path="m12511,-568l12451,-568,12541,-388,12616,-538,12511,-538,12511,-568xe" filled="true" fillcolor="#0000cc" stroked="false">
                <v:path arrowok="t"/>
                <v:fill type="solid"/>
              </v:shape>
              <v:shape style="position:absolute;left:12451;top:-3838;width:180;height:3450" coordorigin="12451,-3838" coordsize="180,3450" path="m12571,-3688l12511,-3688,12511,-538,12571,-538,12571,-3688xe" filled="true" fillcolor="#0000cc" stroked="false">
                <v:path arrowok="t"/>
                <v:fill type="solid"/>
              </v:shape>
              <v:shape style="position:absolute;left:12451;top:-3838;width:180;height:3450" coordorigin="12451,-3838" coordsize="180,3450" path="m12631,-568l12571,-568,12571,-538,12616,-538,12631,-568xe" filled="true" fillcolor="#0000cc" stroked="false">
                <v:path arrowok="t"/>
                <v:fill type="solid"/>
              </v:shape>
              <v:shape style="position:absolute;left:12451;top:-3838;width:180;height:3450" coordorigin="12451,-3838" coordsize="180,3450" path="m12541,-3838l12451,-3658,12511,-3658,12511,-3688,12616,-3688,12541,-3838xe" filled="true" fillcolor="#0000cc" stroked="false">
                <v:path arrowok="t"/>
                <v:fill type="solid"/>
              </v:shape>
              <v:shape style="position:absolute;left:12451;top:-3838;width:180;height:3450" coordorigin="12451,-3838" coordsize="180,3450" path="m12616,-3688l12571,-3688,12571,-3658,12631,-3658,12616,-3688xe" filled="true" fillcolor="#0000cc" stroked="false">
                <v:path arrowok="t"/>
                <v:fill type="solid"/>
              </v:shape>
            </v:group>
            <v:group style="position:absolute;left:8632;top:-2821;width:7560;height:180" coordorigin="8632,-2821" coordsize="7560,180">
              <v:shape style="position:absolute;left:8632;top:-2821;width:7560;height:180" coordorigin="8632,-2821" coordsize="7560,180" path="m8812,-2821l8632,-2731,8812,-2641,8812,-2701,8782,-2701,8782,-2761,8812,-2761,8812,-2821xe" filled="true" fillcolor="#cc0099" stroked="false">
                <v:path arrowok="t"/>
                <v:fill type="solid"/>
              </v:shape>
              <v:shape style="position:absolute;left:8632;top:-2821;width:7560;height:180" coordorigin="8632,-2821" coordsize="7560,180" path="m16012,-2821l16012,-2641,16132,-2701,16042,-2701,16042,-2761,16132,-2761,16012,-2821xe" filled="true" fillcolor="#cc0099" stroked="false">
                <v:path arrowok="t"/>
                <v:fill type="solid"/>
              </v:shape>
              <v:shape style="position:absolute;left:8632;top:-2821;width:7560;height:180" coordorigin="8632,-2821" coordsize="7560,180" path="m8812,-2761l8782,-2761,8782,-2701,8812,-2701,8812,-2761xe" filled="true" fillcolor="#cc0099" stroked="false">
                <v:path arrowok="t"/>
                <v:fill type="solid"/>
              </v:shape>
              <v:shape style="position:absolute;left:8632;top:-2821;width:7560;height:180" coordorigin="8632,-2821" coordsize="7560,180" path="m16012,-2761l8812,-2761,8812,-2701,16012,-2701,16012,-2761xe" filled="true" fillcolor="#cc0099" stroked="false">
                <v:path arrowok="t"/>
                <v:fill type="solid"/>
              </v:shape>
              <v:shape style="position:absolute;left:8632;top:-2821;width:7560;height:180" coordorigin="8632,-2821" coordsize="7560,180" path="m16132,-2761l16042,-2761,16042,-2701,16132,-2701,16192,-2731,16132,-2761xe" filled="true" fillcolor="#cc0099" stroked="false">
                <v:path arrowok="t"/>
                <v:fill type="solid"/>
              </v:shape>
              <v:shape style="position:absolute;left:12372;top:-2891;width:338;height:394" type="#_x0000_t75" stroked="false">
                <v:imagedata r:id="rId12" o:title=""/>
              </v:shape>
            </v:group>
            <v:group style="position:absolute;left:9041;top:-3354;width:689;height:518" coordorigin="9041,-3354" coordsize="689,518">
              <v:shape style="position:absolute;left:9041;top:-3354;width:689;height:518" coordorigin="9041,-3354" coordsize="689,518" path="m9564,-3354l9557,-3333,9587,-3320,9613,-3302,9652,-3251,9675,-3182,9682,-3098,9680,-3052,9665,-2973,9634,-2912,9587,-2870,9558,-2857,9564,-2836,9635,-2869,9687,-2927,9719,-3004,9730,-3095,9727,-3143,9705,-3227,9663,-3295,9602,-3341,9564,-3354xe" filled="true" fillcolor="#000000" stroked="false">
                <v:path arrowok="t"/>
                <v:fill type="solid"/>
              </v:shape>
              <v:shape style="position:absolute;left:9041;top:-3354;width:689;height:518" coordorigin="9041,-3354" coordsize="689,518" path="m9207,-3354l9136,-3321,9084,-3263,9052,-3186,9041,-3095,9044,-3047,9065,-2963,9108,-2895,9169,-2850,9207,-2836,9213,-2857,9184,-2870,9158,-2888,9119,-2940,9096,-3011,9089,-3098,9091,-3142,9106,-3219,9137,-3279,9184,-3320,9214,-3333,9207,-3354xe" filled="true" fillcolor="#000000" stroked="false">
                <v:path arrowok="t"/>
                <v:fill type="solid"/>
              </v:shape>
              <v:shape style="position:absolute;left:8679;top:-3388;width:2167;height:560" type="#_x0000_t202" filled="false" stroked="false">
                <v:textbox inset="0,0,0,0">
                  <w:txbxContent>
                    <w:p>
                      <w:pPr>
                        <w:tabs>
                          <w:tab w:pos="547" w:val="left" w:leader="none"/>
                          <w:tab w:pos="1258" w:val="left" w:leader="none"/>
                        </w:tabs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5"/>
                          <w:sz w:val="56"/>
                          <w:szCs w:val="56"/>
                        </w:rPr>
                        <w:t>�</w:t>
                        <w:tab/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  <w:t>�</w:t>
                        <w:tab/>
                        <w:t>= �</w:t>
                      </w:r>
                    </w:p>
                  </w:txbxContent>
                </v:textbox>
                <w10:wrap type="none"/>
              </v:shape>
              <v:shape style="position:absolute;left:11856;top:-3252;width:335;height:560" type="#_x0000_t202" filled="false" stroked="false">
                <v:textbox inset="0,0,0,0">
                  <w:txbxContent>
                    <w:p>
                      <w:pPr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  <v:shape style="position:absolute;left:14558;top:-3850;width:1462;height:721" type="#_x0000_t202" filled="false" stroked="false">
                <v:textbox inset="0,0,0,0">
                  <w:txbxContent>
                    <w:p>
                      <w:pPr>
                        <w:bidi/>
                        <w:spacing w:line="720" w:lineRule="exact" w:before="0"/>
                        <w:ind w:left="0" w:right="0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w w:val="75"/>
                          <w:sz w:val="72"/>
                          <w:szCs w:val="72"/>
                        </w:rPr>
                        <w:t>بياني</w:t>
                      </w:r>
                      <w:r>
                        <w:rPr>
                          <w:rFonts w:cs="Traditional Arabic"/>
                          <w:w w:val="75"/>
                          <w:sz w:val="72"/>
                          <w:szCs w:val="72"/>
                        </w:rPr>
                        <w:t>ا</w:t>
                      </w:r>
                    </w:p>
                  </w:txbxContent>
                </v:textbox>
                <w10:wrap type="none"/>
              </v:shape>
              <v:shape style="position:absolute;left:12067;top:-886;width:335;height:560" type="#_x0000_t202" filled="false" stroked="false">
                <v:textbox inset="0,0,0,0">
                  <w:txbxContent>
                    <w:p>
                      <w:pPr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90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Traditional Arabic" w:cs="Traditional Arabic"/>
          <w:sz w:val="72"/>
          <w:szCs w:val="72"/>
        </w:rPr>
        <w:t>ميثلها</w:t>
      </w:r>
      <w:r>
        <w:rPr>
          <w:rFonts w:ascii="Traditional Arabic" w:cs="Traditional Arabic"/>
          <w:spacing w:val="-112"/>
          <w:sz w:val="72"/>
          <w:szCs w:val="72"/>
        </w:rPr>
        <w:t> </w:t>
      </w:r>
      <w:r>
        <w:rPr>
          <w:rFonts w:ascii="Traditional Arabic" w:cs="Traditional Arabic"/>
          <w:sz w:val="72"/>
          <w:szCs w:val="72"/>
        </w:rPr>
        <w:t>بيانيا</w:t>
      </w:r>
      <w:r>
        <w:rPr>
          <w:rFonts w:ascii="Traditional Arabic" w:cs="Traditional Arabic"/>
          <w:spacing w:val="-109"/>
          <w:sz w:val="72"/>
          <w:szCs w:val="72"/>
        </w:rPr>
        <w:t> </w:t>
      </w:r>
      <w:r>
        <w:rPr>
          <w:rFonts w:ascii="Traditional Arabic" w:cs="Traditional Arabic"/>
          <w:sz w:val="72"/>
          <w:szCs w:val="72"/>
        </w:rPr>
        <w:t>خط</w:t>
      </w:r>
      <w:r>
        <w:rPr>
          <w:rFonts w:ascii="Traditional Arabic" w:cs="Traditional Arabic"/>
          <w:spacing w:val="-111"/>
          <w:sz w:val="72"/>
          <w:szCs w:val="72"/>
        </w:rPr>
        <w:t> </w:t>
      </w:r>
      <w:r>
        <w:rPr>
          <w:rFonts w:ascii="Traditional Arabic" w:cs="Traditional Arabic"/>
          <w:sz w:val="72"/>
          <w:szCs w:val="72"/>
        </w:rPr>
        <w:t>مستقي</w:t>
      </w:r>
      <w:r>
        <w:rPr>
          <w:rFonts w:ascii="Traditional Arabic" w:cs="Traditional Arabic"/>
          <w:sz w:val="72"/>
          <w:szCs w:val="72"/>
        </w:rPr>
        <w:t>م</w:t>
      </w: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/>
          <w:sz w:val="72"/>
        </w:rPr>
      </w: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72"/>
          <w:szCs w:val="72"/>
        </w:rPr>
      </w:pP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72"/>
          <w:szCs w:val="72"/>
        </w:rPr>
      </w:pP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49"/>
          <w:szCs w:val="49"/>
        </w:rPr>
      </w:pPr>
    </w:p>
    <w:p>
      <w:pPr>
        <w:spacing w:before="0"/>
        <w:ind w:left="125" w:right="-18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>
          <w:rFonts w:ascii="Arial Black"/>
          <w:b/>
          <w:sz w:val="72"/>
        </w:rPr>
        <w:t>F(x)= 4</w:t>
      </w:r>
      <w:r>
        <w:rPr>
          <w:rFonts w:ascii="Arial Black"/>
          <w:sz w:val="72"/>
        </w:rPr>
      </w: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72"/>
          <w:szCs w:val="72"/>
        </w:rPr>
      </w:pPr>
      <w:r>
        <w:rPr/>
        <w:br w:type="column"/>
      </w:r>
      <w:r>
        <w:rPr>
          <w:rFonts w:ascii="Arial Black"/>
          <w:b/>
          <w:sz w:val="72"/>
        </w:rPr>
      </w: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72"/>
          <w:szCs w:val="72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72"/>
          <w:szCs w:val="72"/>
        </w:rPr>
      </w:pPr>
    </w:p>
    <w:p>
      <w:pPr>
        <w:spacing w:line="240" w:lineRule="auto" w:before="4"/>
        <w:rPr>
          <w:rFonts w:ascii="Arial Black" w:hAnsi="Arial Black" w:cs="Arial Black" w:eastAsia="Arial Black" w:hint="default"/>
          <w:b/>
          <w:bCs/>
          <w:sz w:val="70"/>
          <w:szCs w:val="70"/>
        </w:rPr>
      </w:pPr>
    </w:p>
    <w:p>
      <w:pPr>
        <w:bidi/>
        <w:spacing w:line="1043" w:lineRule="exact" w:before="0"/>
        <w:ind w:left="0" w:right="132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rFonts w:cs="Traditional Arabic"/>
          <w:sz w:val="72"/>
          <w:szCs w:val="72"/>
        </w:rPr>
      </w:r>
      <w:r>
        <w:rPr>
          <w:rFonts w:cs="Traditional Arabic"/>
          <w:w w:val="115"/>
          <w:sz w:val="72"/>
          <w:szCs w:val="72"/>
        </w:rPr>
        <w:t>الدال</w:t>
      </w:r>
      <w:r>
        <w:rPr>
          <w:rFonts w:cs="Traditional Arabic"/>
          <w:w w:val="115"/>
          <w:sz w:val="72"/>
          <w:szCs w:val="72"/>
        </w:rPr>
        <w:t>ة</w:t>
      </w:r>
    </w:p>
    <w:p>
      <w:pPr>
        <w:spacing w:after="0" w:line="1043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pgSz w:w="19200" w:h="10800" w:orient="landscape"/>
          <w:pgMar w:header="0" w:footer="859" w:top="20" w:bottom="1040" w:left="0" w:right="0"/>
          <w:cols w:num="4" w:equalWidth="0">
            <w:col w:w="5140" w:space="1235"/>
            <w:col w:w="7907" w:space="40"/>
            <w:col w:w="2844" w:space="40"/>
            <w:col w:w="1994"/>
          </w:cols>
        </w:sectPr>
      </w:pPr>
    </w:p>
    <w:p>
      <w:pPr>
        <w:bidi/>
        <w:spacing w:line="803" w:lineRule="exact" w:before="37"/>
        <w:ind w:left="-16" w:right="1056" w:firstLine="0"/>
        <w:jc w:val="right"/>
        <w:rPr>
          <w:rFonts w:ascii="Calibri" w:hAnsi="Calibri" w:cs="Calibri" w:eastAsia="Calibri" w:hint="default"/>
          <w:sz w:val="88"/>
          <w:szCs w:val="88"/>
        </w:rPr>
      </w:pPr>
      <w:r>
        <w:rPr>
          <w:rFonts w:ascii="Arial" w:cs="Arial"/>
          <w:sz w:val="88"/>
          <w:szCs w:val="88"/>
        </w:rPr>
        <w:t>مجال</w:t>
      </w:r>
      <w:r>
        <w:rPr>
          <w:rFonts w:ascii="Arial" w:cs="Arial"/>
          <w:spacing w:val="-141"/>
          <w:sz w:val="88"/>
          <w:szCs w:val="88"/>
        </w:rPr>
        <w:t> </w:t>
      </w:r>
      <w:r>
        <w:rPr>
          <w:rFonts w:ascii="Arial" w:cs="Arial"/>
          <w:sz w:val="88"/>
          <w:szCs w:val="88"/>
        </w:rPr>
        <w:t>الدالة</w:t>
      </w:r>
      <w:r>
        <w:rPr>
          <w:rFonts w:ascii="Traditional Arabic" w:cs="Traditional Arabic"/>
          <w:spacing w:val="-111"/>
          <w:sz w:val="88"/>
          <w:szCs w:val="88"/>
        </w:rPr>
        <w:t> </w:t>
      </w:r>
      <w:r>
        <w:rPr>
          <w:rFonts w:ascii="Traditional Arabic" w:cs="Traditional Arabic"/>
          <w:sz w:val="88"/>
          <w:szCs w:val="88"/>
        </w:rPr>
        <w:t>=</w:t>
      </w:r>
      <w:r>
        <w:rPr>
          <w:rFonts w:ascii="Calibri" w:cs="Calibri"/>
          <w:spacing w:val="-109"/>
          <w:sz w:val="88"/>
          <w:szCs w:val="88"/>
        </w:rPr>
        <w:t> </w:t>
      </w:r>
      <w:r>
        <w:rPr>
          <w:rFonts w:ascii="Calibri" w:cs="Calibri"/>
          <w:sz w:val="88"/>
          <w:szCs w:val="88"/>
        </w:rPr>
        <w:t>R</w:t>
      </w:r>
    </w:p>
    <w:p>
      <w:pPr>
        <w:bidi/>
        <w:spacing w:line="840" w:lineRule="exact" w:before="0"/>
        <w:ind w:left="-16" w:right="1056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95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w w:val="110"/>
          <w:sz w:val="72"/>
          <w:szCs w:val="72"/>
        </w:rPr>
        <w:t>ويقطع</w:t>
      </w:r>
      <w:r>
        <w:rPr>
          <w:rFonts w:ascii="Traditional Arabic" w:cs="Traditional Arabic"/>
          <w:spacing w:val="-156"/>
          <w:w w:val="125"/>
          <w:sz w:val="72"/>
          <w:szCs w:val="72"/>
        </w:rPr>
        <w:t> </w:t>
      </w:r>
      <w:r>
        <w:rPr>
          <w:rFonts w:ascii="Traditional Arabic" w:cs="Traditional Arabic"/>
          <w:w w:val="125"/>
          <w:sz w:val="72"/>
          <w:szCs w:val="72"/>
        </w:rPr>
        <w:t>نور</w:t>
      </w:r>
      <w:r>
        <w:rPr>
          <w:rFonts w:ascii="Traditional Arabic" w:cs="Traditional Arabic"/>
          <w:spacing w:val="-128"/>
          <w:w w:val="110"/>
          <w:sz w:val="72"/>
          <w:szCs w:val="72"/>
        </w:rPr>
        <w:t> </w:t>
      </w:r>
      <w:r>
        <w:rPr>
          <w:rFonts w:ascii="Traditional Arabic" w:cs="Traditional Arabic"/>
          <w:w w:val="110"/>
          <w:sz w:val="72"/>
          <w:szCs w:val="72"/>
        </w:rPr>
        <w:t>الصادات</w:t>
      </w:r>
      <w:r>
        <w:rPr>
          <w:rFonts w:ascii="Traditional Arabic" w:cs="Traditional Arabic"/>
          <w:spacing w:val="-103"/>
          <w:w w:val="95"/>
          <w:sz w:val="72"/>
          <w:szCs w:val="72"/>
        </w:rPr>
        <w:t> </w:t>
      </w:r>
      <w:r>
        <w:rPr>
          <w:rFonts w:ascii="Traditional Arabic" w:cs="Traditional Arabic"/>
          <w:w w:val="95"/>
          <w:sz w:val="72"/>
          <w:szCs w:val="72"/>
        </w:rPr>
        <w:t>ي</w:t>
      </w:r>
      <w:r>
        <w:rPr>
          <w:rFonts w:ascii="Traditional Arabic" w:cs="Traditional Arabic"/>
          <w:w w:val="95"/>
          <w:sz w:val="72"/>
          <w:szCs w:val="72"/>
        </w:rPr>
        <w:t>ف</w:t>
      </w:r>
    </w:p>
    <w:p>
      <w:pPr>
        <w:bidi/>
        <w:spacing w:line="840" w:lineRule="exact" w:before="0"/>
        <w:ind w:left="0" w:right="138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 w:cs="Traditional Arabic"/>
          <w:sz w:val="72"/>
          <w:szCs w:val="72"/>
        </w:rPr>
        <w:t>السينا</w:t>
      </w:r>
      <w:r>
        <w:rPr>
          <w:rFonts w:ascii="Traditional Arabic" w:cs="Traditional Arabic"/>
          <w:sz w:val="72"/>
          <w:szCs w:val="72"/>
        </w:rPr>
        <w:t>ت</w:t>
      </w:r>
    </w:p>
    <w:p>
      <w:pPr>
        <w:bidi/>
        <w:spacing w:line="840" w:lineRule="exact" w:before="0"/>
        <w:ind w:left="0" w:right="139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>
          <w:w w:val="145"/>
        </w:rPr>
        <w:br w:type="column"/>
      </w:r>
      <w:r>
        <w:rPr>
          <w:rFonts w:ascii="Traditional Arabic" w:cs="Traditional Arabic"/>
          <w:sz w:val="72"/>
          <w:szCs w:val="72"/>
        </w:rPr>
      </w:r>
      <w:r>
        <w:rPr>
          <w:rFonts w:ascii="Traditional Arabic" w:cs="Traditional Arabic"/>
          <w:w w:val="125"/>
          <w:sz w:val="72"/>
          <w:szCs w:val="72"/>
        </w:rPr>
        <w:t>يوازي</w:t>
      </w:r>
      <w:r>
        <w:rPr>
          <w:rFonts w:ascii="Traditional Arabic" w:cs="Traditional Arabic"/>
          <w:spacing w:val="-158"/>
          <w:w w:val="145"/>
          <w:sz w:val="72"/>
          <w:szCs w:val="72"/>
        </w:rPr>
        <w:t> </w:t>
      </w:r>
      <w:r>
        <w:rPr>
          <w:rFonts w:ascii="Traditional Arabic" w:cs="Traditional Arabic"/>
          <w:w w:val="145"/>
          <w:sz w:val="72"/>
          <w:szCs w:val="72"/>
        </w:rPr>
        <w:t>نو</w:t>
      </w:r>
      <w:r>
        <w:rPr>
          <w:rFonts w:ascii="Traditional Arabic" w:cs="Traditional Arabic"/>
          <w:w w:val="145"/>
          <w:sz w:val="72"/>
          <w:szCs w:val="72"/>
        </w:rPr>
        <w:t>ر</w:t>
      </w:r>
    </w:p>
    <w:p>
      <w:pPr>
        <w:spacing w:after="0" w:line="840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5463" w:space="454"/>
            <w:col w:w="7258" w:space="40"/>
            <w:col w:w="2389" w:space="40"/>
            <w:col w:w="3556"/>
          </w:cols>
        </w:sectPr>
      </w:pPr>
    </w:p>
    <w:p>
      <w:pPr>
        <w:spacing w:before="447"/>
        <w:ind w:left="1087" w:right="-18" w:firstLine="0"/>
        <w:jc w:val="lef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ascii="Calibri"/>
          <w:spacing w:val="-1"/>
          <w:sz w:val="88"/>
        </w:rPr>
        <w:t>{4}</w:t>
      </w:r>
      <w:r>
        <w:rPr>
          <w:rFonts w:ascii="Traditional Arabic"/>
          <w:spacing w:val="-1"/>
          <w:sz w:val="88"/>
        </w:rPr>
        <w:t>=</w:t>
      </w:r>
    </w:p>
    <w:p>
      <w:pPr>
        <w:bidi/>
        <w:spacing w:before="496"/>
        <w:ind w:left="-18" w:right="205" w:firstLine="0"/>
        <w:jc w:val="right"/>
        <w:rPr>
          <w:rFonts w:ascii="Arial" w:hAnsi="Arial" w:cs="Arial" w:eastAsia="Arial" w:hint="default"/>
          <w:sz w:val="88"/>
          <w:szCs w:val="88"/>
        </w:rPr>
      </w:pPr>
      <w:r>
        <w:rPr>
          <w:w w:val="90"/>
        </w:rPr>
        <w:br w:type="column"/>
      </w:r>
      <w:r>
        <w:rPr>
          <w:rFonts w:ascii="Arial" w:cs="Arial"/>
          <w:sz w:val="88"/>
          <w:szCs w:val="88"/>
        </w:rPr>
      </w:r>
      <w:r>
        <w:rPr>
          <w:rFonts w:ascii="Arial" w:cs="Arial"/>
          <w:w w:val="90"/>
          <w:sz w:val="88"/>
          <w:szCs w:val="88"/>
        </w:rPr>
        <w:t>مدي</w:t>
      </w:r>
      <w:r>
        <w:rPr>
          <w:rFonts w:ascii="Arial" w:cs="Arial"/>
          <w:spacing w:val="-75"/>
          <w:w w:val="90"/>
          <w:sz w:val="88"/>
          <w:szCs w:val="88"/>
        </w:rPr>
        <w:t> </w:t>
      </w:r>
      <w:r>
        <w:rPr>
          <w:rFonts w:ascii="Arial" w:cs="Arial"/>
          <w:w w:val="90"/>
          <w:sz w:val="88"/>
          <w:szCs w:val="88"/>
        </w:rPr>
        <w:t>الدال</w:t>
      </w:r>
      <w:r>
        <w:rPr>
          <w:rFonts w:ascii="Arial" w:cs="Arial"/>
          <w:w w:val="90"/>
          <w:sz w:val="88"/>
          <w:szCs w:val="88"/>
        </w:rPr>
        <w:t>ة</w:t>
      </w:r>
    </w:p>
    <w:p>
      <w:pPr>
        <w:spacing w:line="785" w:lineRule="exact" w:before="0"/>
        <w:ind w:left="1087" w:right="-19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/>
        <w:br w:type="column"/>
      </w:r>
      <w:r>
        <w:rPr>
          <w:rFonts w:ascii="Arial Black"/>
          <w:b/>
          <w:sz w:val="72"/>
        </w:rPr>
        <w:t>{4}</w:t>
      </w:r>
      <w:r>
        <w:rPr>
          <w:rFonts w:ascii="Arial Black"/>
          <w:sz w:val="72"/>
        </w:rPr>
      </w:r>
    </w:p>
    <w:p>
      <w:pPr>
        <w:bidi/>
        <w:spacing w:line="718" w:lineRule="exact" w:before="0"/>
        <w:ind w:left="-18" w:right="365" w:firstLine="0"/>
        <w:jc w:val="right"/>
        <w:rPr>
          <w:rFonts w:ascii="Times New Roman" w:hAnsi="Times New Roman" w:cs="Times New Roman" w:eastAsia="Times New Roman" w:hint="default"/>
          <w:b/>
          <w:bCs/>
          <w:sz w:val="72"/>
          <w:szCs w:val="72"/>
        </w:rPr>
      </w:pPr>
      <w:r>
        <w:rPr>
          <w:w w:val="105"/>
        </w:rPr>
        <w:br w:type="column"/>
      </w:r>
      <w:r>
        <w:rPr>
          <w:rFonts w:ascii="Times New Roman" w:cs="Times New Roman"/>
          <w:sz w:val="72"/>
          <w:szCs w:val="72"/>
        </w:rPr>
      </w:r>
      <w:r>
        <w:rPr>
          <w:rFonts w:ascii="Times New Roman" w:cs="Times New Roman"/>
          <w:b/>
          <w:bCs/>
          <w:w w:val="105"/>
          <w:sz w:val="72"/>
          <w:szCs w:val="72"/>
        </w:rPr>
        <w:t>ومداها</w:t>
      </w:r>
      <w:r>
        <w:rPr>
          <w:rFonts w:ascii="Times New Roman" w:cs="Times New Roman"/>
          <w:b/>
          <w:bCs/>
          <w:spacing w:val="-102"/>
          <w:w w:val="105"/>
          <w:sz w:val="72"/>
          <w:szCs w:val="72"/>
        </w:rPr>
        <w:t> </w:t>
      </w:r>
      <w:r>
        <w:rPr>
          <w:rFonts w:ascii="Times New Roman" w:cs="Times New Roman"/>
          <w:b/>
          <w:bCs/>
          <w:w w:val="105"/>
          <w:sz w:val="72"/>
          <w:szCs w:val="72"/>
        </w:rPr>
        <w:t>يساو</w:t>
      </w:r>
      <w:r>
        <w:rPr>
          <w:rFonts w:ascii="Times New Roman" w:cs="Times New Roman"/>
          <w:b/>
          <w:bCs/>
          <w:w w:val="105"/>
          <w:sz w:val="72"/>
          <w:szCs w:val="72"/>
        </w:rPr>
        <w:t>ي</w:t>
      </w:r>
    </w:p>
    <w:p>
      <w:pPr>
        <w:spacing w:line="785" w:lineRule="exact" w:before="0"/>
        <w:ind w:left="494" w:right="-19" w:firstLine="0"/>
        <w:jc w:val="left"/>
        <w:rPr>
          <w:rFonts w:ascii="Arial Black" w:hAnsi="Arial Black" w:cs="Arial Black" w:eastAsia="Arial Black" w:hint="default"/>
          <w:sz w:val="72"/>
          <w:szCs w:val="72"/>
        </w:rPr>
      </w:pPr>
      <w:r>
        <w:rPr/>
        <w:br w:type="column"/>
      </w:r>
      <w:r>
        <w:rPr>
          <w:rFonts w:ascii="Arial Black"/>
          <w:b/>
          <w:sz w:val="72"/>
        </w:rPr>
        <w:t>(0,4)</w:t>
      </w:r>
      <w:r>
        <w:rPr>
          <w:rFonts w:ascii="Arial Black"/>
          <w:sz w:val="72"/>
        </w:rPr>
      </w:r>
    </w:p>
    <w:p>
      <w:pPr>
        <w:bidi/>
        <w:spacing w:line="922" w:lineRule="exact" w:before="0"/>
        <w:ind w:left="0" w:right="1087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br w:type="column"/>
      </w:r>
      <w:r>
        <w:rPr>
          <w:rFonts w:ascii="Traditional Arabic" w:cs="Traditional Arabic"/>
          <w:sz w:val="72"/>
          <w:szCs w:val="72"/>
        </w:rPr>
        <w:t>النقط</w:t>
      </w:r>
      <w:r>
        <w:rPr>
          <w:rFonts w:ascii="Traditional Arabic" w:cs="Traditional Arabic"/>
          <w:sz w:val="72"/>
          <w:szCs w:val="72"/>
        </w:rPr>
        <w:t>ة</w:t>
      </w:r>
    </w:p>
    <w:p>
      <w:pPr>
        <w:spacing w:after="0" w:line="922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6" w:equalWidth="0">
            <w:col w:w="2491" w:space="40"/>
            <w:col w:w="3014" w:space="1892"/>
            <w:col w:w="2129" w:space="40"/>
            <w:col w:w="4074" w:space="40"/>
            <w:col w:w="2256" w:space="46"/>
            <w:col w:w="3178"/>
          </w:cols>
        </w:sectPr>
      </w:pPr>
    </w:p>
    <w:p>
      <w:pPr>
        <w:spacing w:line="240" w:lineRule="auto" w:before="3"/>
        <w:rPr>
          <w:rFonts w:ascii="Traditional Arabic" w:hAnsi="Traditional Arabic" w:cs="Traditional Arabic" w:eastAsia="Traditional Arabic" w:hint="default"/>
          <w:sz w:val="10"/>
          <w:szCs w:val="10"/>
        </w:rPr>
      </w:pPr>
      <w:r>
        <w:rPr/>
        <w:pict>
          <v:shape style="position:absolute;margin-left:831.840027pt;margin-top:.96pt;width:128.16pt;height:74.52pt;mso-position-horizontal-relative:page;mso-position-vertical-relative:page;z-index:2104" type="#_x0000_t75" stroked="false">
            <v:imagedata r:id="rId6" o:title=""/>
            <w10:wrap type="none"/>
          </v:shape>
        </w:pict>
      </w:r>
    </w:p>
    <w:p>
      <w:pPr>
        <w:bidi/>
        <w:spacing w:line="1186" w:lineRule="exact" w:before="0"/>
        <w:ind w:left="0" w:right="3893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115"/>
          <w:sz w:val="88"/>
          <w:szCs w:val="88"/>
        </w:rPr>
        <w:t>الدالة</w:t>
      </w:r>
      <w:r>
        <w:rPr>
          <w:rFonts w:ascii="Traditional Arabic" w:cs="Traditional Arabic"/>
          <w:spacing w:val="-136"/>
          <w:sz w:val="88"/>
          <w:szCs w:val="88"/>
        </w:rPr>
        <w:t> </w:t>
      </w:r>
      <w:r>
        <w:rPr>
          <w:rFonts w:ascii="Traditional Arabic" w:cs="Traditional Arabic"/>
          <w:sz w:val="88"/>
          <w:szCs w:val="88"/>
        </w:rPr>
        <w:t>الثابتة</w:t>
      </w:r>
      <w:r>
        <w:rPr>
          <w:rFonts w:ascii="Traditional Arabic" w:cs="Traditional Arabic"/>
          <w:spacing w:val="-222"/>
          <w:w w:val="140"/>
          <w:sz w:val="88"/>
          <w:szCs w:val="88"/>
        </w:rPr>
        <w:t> </w:t>
      </w:r>
      <w:r>
        <w:rPr>
          <w:rFonts w:ascii="Traditional Arabic" w:cs="Traditional Arabic"/>
          <w:w w:val="140"/>
          <w:sz w:val="88"/>
          <w:szCs w:val="88"/>
        </w:rPr>
        <w:t>من</w:t>
      </w:r>
      <w:r>
        <w:rPr>
          <w:rFonts w:ascii="Traditional Arabic" w:cs="Traditional Arabic"/>
          <w:spacing w:val="-168"/>
          <w:w w:val="115"/>
          <w:sz w:val="88"/>
          <w:szCs w:val="88"/>
        </w:rPr>
        <w:t> </w:t>
      </w:r>
      <w:r>
        <w:rPr>
          <w:rFonts w:ascii="Traditional Arabic" w:cs="Traditional Arabic"/>
          <w:w w:val="115"/>
          <w:sz w:val="88"/>
          <w:szCs w:val="88"/>
        </w:rPr>
        <w:t>الدرجة</w:t>
      </w:r>
      <w:r>
        <w:rPr>
          <w:rFonts w:ascii="Traditional Arabic" w:cs="Traditional Arabic"/>
          <w:spacing w:val="-136"/>
          <w:sz w:val="88"/>
          <w:szCs w:val="88"/>
        </w:rPr>
        <w:t> </w:t>
      </w:r>
      <w:r>
        <w:rPr>
          <w:rFonts w:ascii="Traditional Arabic" w:cs="Traditional Arabic"/>
          <w:sz w:val="88"/>
          <w:szCs w:val="88"/>
        </w:rPr>
        <w:t>الصفري</w:t>
      </w:r>
      <w:r>
        <w:rPr>
          <w:rFonts w:ascii="Traditional Arabic" w:cs="Traditional Arabic"/>
          <w:sz w:val="88"/>
          <w:szCs w:val="88"/>
        </w:rPr>
        <w:t>ة</w:t>
      </w:r>
    </w:p>
    <w:p>
      <w:pPr>
        <w:spacing w:after="0" w:line="1186" w:lineRule="exact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12"/>
        <w:rPr>
          <w:rFonts w:ascii="Traditional Arabic" w:hAnsi="Traditional Arabic" w:cs="Traditional Arabic" w:eastAsia="Traditional Arabic" w:hint="default"/>
          <w:sz w:val="14"/>
          <w:szCs w:val="14"/>
        </w:rPr>
      </w:pP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14"/>
          <w:szCs w:val="14"/>
        </w:rPr>
        <w:sectPr>
          <w:pgSz w:w="19200" w:h="10800" w:orient="landscape"/>
          <w:pgMar w:header="0" w:footer="859" w:top="20" w:bottom="1040" w:left="0" w:right="0"/>
        </w:sectPr>
      </w:pPr>
    </w:p>
    <w:p>
      <w:pPr>
        <w:tabs>
          <w:tab w:pos="268170" w:val="left" w:leader="none"/>
        </w:tabs>
        <w:bidi/>
        <w:spacing w:line="872" w:lineRule="exact" w:before="0"/>
        <w:ind w:left="-9" w:right="960" w:firstLine="0"/>
        <w:jc w:val="right"/>
        <w:rPr>
          <w:rFonts w:ascii="Calibri" w:hAnsi="Calibri" w:cs="Calibri" w:eastAsia="Calibri" w:hint="default"/>
          <w:b/>
          <w:bCs/>
          <w:sz w:val="64"/>
          <w:szCs w:val="64"/>
        </w:rPr>
      </w:pPr>
      <w:r>
        <w:rPr>
          <w:rFonts w:ascii="Traditional Arabic" w:cs="Traditional Arabic"/>
          <w:sz w:val="64"/>
          <w:szCs w:val="64"/>
        </w:rPr>
        <w:t>:</w:t>
      </w:r>
      <w:r>
        <w:rPr>
          <w:rFonts w:ascii="Traditional Arabic" w:cs="Traditional Arabic"/>
          <w:spacing w:val="-86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هي</w:t>
      </w:r>
      <w:r>
        <w:rPr>
          <w:rFonts w:ascii="Traditional Arabic" w:cs="Traditional Arabic"/>
          <w:spacing w:val="-78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دالة</w:t>
      </w:r>
      <w:r>
        <w:rPr>
          <w:rFonts w:ascii="Traditional Arabic" w:cs="Traditional Arabic"/>
          <w:spacing w:val="-95"/>
          <w:w w:val="140"/>
          <w:sz w:val="64"/>
          <w:szCs w:val="64"/>
        </w:rPr>
        <w:t> </w:t>
      </w:r>
      <w:r>
        <w:rPr>
          <w:rFonts w:ascii="Traditional Arabic" w:cs="Traditional Arabic"/>
          <w:w w:val="140"/>
          <w:sz w:val="64"/>
          <w:szCs w:val="64"/>
        </w:rPr>
        <w:t>من</w:t>
      </w:r>
      <w:r>
        <w:rPr>
          <w:rFonts w:ascii="Traditional Arabic" w:cs="Traditional Arabic"/>
          <w:spacing w:val="-78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الدرجة</w:t>
      </w:r>
      <w:r>
        <w:rPr>
          <w:rFonts w:ascii="Traditional Arabic" w:cs="Traditional Arabic"/>
          <w:spacing w:val="-33"/>
          <w:sz w:val="64"/>
          <w:szCs w:val="64"/>
        </w:rPr>
        <w:t> </w:t>
      </w:r>
      <w:r>
        <w:rPr>
          <w:rFonts w:ascii="Traditional Arabic" w:cs="Traditional Arabic"/>
          <w:sz w:val="64"/>
          <w:szCs w:val="64"/>
        </w:rPr>
        <w:t>االويل</w:t>
      </w:r>
      <w:r>
        <w:rPr>
          <w:rFonts w:ascii="Traditional Arabic" w:cs="Traditional Arabic"/>
          <w:spacing w:val="-78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أي</w:t>
      </w:r>
      <w:r>
        <w:rPr>
          <w:rFonts w:ascii="Traditional Arabic" w:cs="Traditional Arabic"/>
          <w:spacing w:val="-78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ان</w:t>
      </w:r>
      <w:r>
        <w:rPr>
          <w:rFonts w:ascii="Traditional Arabic" w:cs="Traditional Arabic"/>
          <w:spacing w:val="-31"/>
          <w:sz w:val="64"/>
          <w:szCs w:val="64"/>
        </w:rPr>
        <w:t> </w:t>
      </w:r>
      <w:r>
        <w:rPr>
          <w:rFonts w:ascii="Traditional Arabic" w:cs="Traditional Arabic"/>
          <w:sz w:val="64"/>
          <w:szCs w:val="64"/>
        </w:rPr>
        <w:t>أكرب</w:t>
      </w:r>
      <w:r>
        <w:rPr>
          <w:rFonts w:ascii="Traditional Arabic" w:cs="Traditional Arabic"/>
          <w:spacing w:val="-78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أس</w:t>
      </w:r>
      <w:r>
        <w:rPr>
          <w:rFonts w:ascii="Traditional Arabic" w:cs="Traditional Arabic"/>
          <w:spacing w:val="-30"/>
          <w:sz w:val="64"/>
          <w:szCs w:val="64"/>
        </w:rPr>
        <w:t> </w:t>
      </w:r>
      <w:r>
        <w:rPr>
          <w:rFonts w:ascii="Traditional Arabic" w:cs="Traditional Arabic"/>
          <w:sz w:val="64"/>
          <w:szCs w:val="64"/>
        </w:rPr>
        <w:t>للمتغري</w:t>
      </w:r>
      <w:r>
        <w:rPr>
          <w:rFonts w:ascii="Calibri" w:cs="Calibri"/>
          <w:b/>
          <w:bCs/>
          <w:sz w:val="64"/>
          <w:szCs w:val="64"/>
        </w:rPr>
        <w:tab/>
      </w:r>
      <w:r>
        <w:rPr>
          <w:rFonts w:ascii="Calibri" w:cs="Calibri"/>
          <w:b/>
          <w:bCs/>
          <w:sz w:val="64"/>
          <w:szCs w:val="64"/>
        </w:rPr>
        <w:t>X</w:t>
      </w:r>
    </w:p>
    <w:p>
      <w:pPr>
        <w:bidi/>
        <w:spacing w:line="872" w:lineRule="exact" w:before="0"/>
        <w:ind w:left="0" w:right="110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spacing w:val="-21"/>
          <w:w w:val="130"/>
        </w:rPr>
        <w:br w:type="column"/>
      </w:r>
      <w:r>
        <w:rPr>
          <w:rFonts w:ascii="Traditional Arabic" w:cs="Traditional Arabic"/>
          <w:spacing w:val="-21"/>
          <w:sz w:val="64"/>
          <w:szCs w:val="64"/>
        </w:rPr>
      </w:r>
      <w:r>
        <w:rPr>
          <w:rFonts w:ascii="Traditional Arabic" w:cs="Traditional Arabic"/>
          <w:spacing w:val="-21"/>
          <w:w w:val="130"/>
          <w:sz w:val="64"/>
          <w:szCs w:val="64"/>
        </w:rPr>
        <w:t>انطي</w:t>
      </w:r>
      <w:r>
        <w:rPr>
          <w:rFonts w:ascii="Traditional Arabic" w:cs="Traditional Arabic"/>
          <w:spacing w:val="-21"/>
          <w:w w:val="130"/>
          <w:sz w:val="64"/>
          <w:szCs w:val="64"/>
        </w:rPr>
        <w:t>ة</w:t>
      </w:r>
    </w:p>
    <w:p>
      <w:pPr>
        <w:bidi/>
        <w:spacing w:line="872" w:lineRule="exact" w:before="0"/>
        <w:ind w:left="0" w:right="119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20"/>
          <w:sz w:val="64"/>
          <w:szCs w:val="64"/>
        </w:rPr>
        <w:t>الدال</w:t>
      </w:r>
      <w:r>
        <w:rPr>
          <w:rFonts w:ascii="Traditional Arabic" w:cs="Traditional Arabic"/>
          <w:w w:val="120"/>
          <w:sz w:val="64"/>
          <w:szCs w:val="64"/>
        </w:rPr>
        <w:t>ة</w:t>
      </w:r>
    </w:p>
    <w:p>
      <w:pPr>
        <w:spacing w:after="0" w:line="872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13489" w:space="40"/>
            <w:col w:w="1682" w:space="40"/>
            <w:col w:w="3949"/>
          </w:cols>
        </w:sectPr>
      </w:pPr>
    </w:p>
    <w:p>
      <w:pPr>
        <w:tabs>
          <w:tab w:pos="3463" w:val="left" w:leader="none"/>
          <w:tab w:pos="9559" w:val="left" w:leader="none"/>
        </w:tabs>
        <w:spacing w:before="735"/>
        <w:ind w:left="1485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shape style="position:absolute;margin-left:831.840027pt;margin-top:-54.711418pt;width:128.16pt;height:74.52pt;mso-position-horizontal-relative:page;mso-position-vertical-relative:paragraph;z-index:-47128" type="#_x0000_t75" stroked="false">
            <v:imagedata r:id="rId6" o:title=""/>
            <w10:wrap type="none"/>
          </v:shape>
        </w:pict>
      </w:r>
      <w:r>
        <w:rPr/>
        <w:pict>
          <v:group style="position:absolute;margin-left:102.970001pt;margin-top:42.864357pt;width:54.25pt;height:44.05pt;mso-position-horizontal-relative:page;mso-position-vertical-relative:paragraph;z-index:-47080" coordorigin="2059,857" coordsize="1085,881">
            <v:group style="position:absolute;left:2059;top:911;width:1085;height:816" coordorigin="2059,911" coordsize="1085,816">
              <v:shape style="position:absolute;left:2059;top:911;width:1085;height:816" coordorigin="2059,911" coordsize="1085,816" path="m2884,911l2872,944,2919,964,2960,993,3021,1073,3057,1182,3066,1245,3069,1315,3066,1387,3057,1452,3042,1511,2994,1608,2920,1673,2873,1694,2884,1727,2943,1705,2995,1675,3039,1634,3077,1584,3106,1527,3127,1463,3140,1394,3144,1319,3140,1244,3127,1175,3106,1112,3076,1054,3039,1004,2995,963,2943,932,2884,911xe" filled="true" fillcolor="#000000" stroked="false">
                <v:path arrowok="t"/>
                <v:fill type="solid"/>
              </v:shape>
              <v:shape style="position:absolute;left:2059;top:911;width:1085;height:816" coordorigin="2059,911" coordsize="1085,816" path="m2320,911l2261,932,2209,963,2164,1004,2127,1054,2097,1112,2076,1175,2064,1244,2059,1319,2064,1394,2076,1463,2097,1527,2127,1584,2164,1634,2208,1675,2260,1705,2320,1727,2330,1694,2284,1673,2243,1644,2182,1563,2146,1452,2137,1387,2134,1315,2137,1245,2146,1182,2182,1073,2244,993,2331,944,2320,911xe" filled="true" fillcolor="#000000" stroked="false">
                <v:path arrowok="t"/>
                <v:fill type="solid"/>
              </v:shape>
              <v:shape style="position:absolute;left:2059;top:857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</w:r>
      <w:r>
        <w:rPr>
          <w:rFonts w:ascii="Cambria Math" w:hAnsi="Cambria Math" w:cs="Cambria Math" w:eastAsia="Cambria Math" w:hint="default"/>
          <w:w w:val="95"/>
          <w:sz w:val="88"/>
          <w:szCs w:val="88"/>
        </w:rPr>
        <w:t>=</w:t>
      </w:r>
      <w:r>
        <w:rPr>
          <w:rFonts w:ascii="Cambria Math" w:hAnsi="Cambria Math" w:cs="Cambria Math" w:eastAsia="Cambria Math" w:hint="default"/>
          <w:spacing w:val="-5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w w:val="95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sz w:val="88"/>
          <w:szCs w:val="88"/>
        </w:rPr>
        <w:tab/>
        <w:t> </w:t>
      </w:r>
      <w:r>
        <w:rPr>
          <w:rFonts w:ascii="Cambria Math" w:hAnsi="Cambria Math" w:cs="Cambria Math" w:eastAsia="Cambria Math" w:hint="default"/>
          <w:position w:val="-15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bidi/>
        <w:spacing w:line="790" w:lineRule="exact" w:before="0"/>
        <w:ind w:left="0" w:right="2518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15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95"/>
          <w:sz w:val="64"/>
          <w:szCs w:val="64"/>
        </w:rPr>
        <w:t>يف</w:t>
      </w:r>
      <w:r>
        <w:rPr>
          <w:rFonts w:ascii="Traditional Arabic" w:cs="Traditional Arabic"/>
          <w:spacing w:val="-52"/>
          <w:w w:val="115"/>
          <w:sz w:val="64"/>
          <w:szCs w:val="64"/>
        </w:rPr>
        <w:t> </w:t>
      </w:r>
      <w:r>
        <w:rPr>
          <w:rFonts w:ascii="Traditional Arabic" w:cs="Traditional Arabic"/>
          <w:w w:val="115"/>
          <w:sz w:val="64"/>
          <w:szCs w:val="64"/>
        </w:rPr>
        <w:t>الدالة</w:t>
      </w:r>
      <w:r>
        <w:rPr>
          <w:rFonts w:ascii="Traditional Arabic" w:cs="Traditional Arabic"/>
          <w:spacing w:val="-52"/>
          <w:w w:val="115"/>
          <w:sz w:val="64"/>
          <w:szCs w:val="64"/>
        </w:rPr>
        <w:t> </w:t>
      </w:r>
      <w:r>
        <w:rPr>
          <w:rFonts w:ascii="Traditional Arabic" w:cs="Traditional Arabic"/>
          <w:w w:val="115"/>
          <w:sz w:val="64"/>
          <w:szCs w:val="64"/>
        </w:rPr>
        <w:t>هو</w:t>
      </w:r>
      <w:r>
        <w:rPr>
          <w:rFonts w:ascii="Traditional Arabic" w:cs="Traditional Arabic"/>
          <w:spacing w:val="-51"/>
          <w:w w:val="115"/>
          <w:sz w:val="64"/>
          <w:szCs w:val="64"/>
        </w:rPr>
        <w:t> </w:t>
      </w:r>
      <w:r>
        <w:rPr>
          <w:rFonts w:ascii="Traditional Arabic" w:cs="Traditional Arabic"/>
          <w:w w:val="115"/>
          <w:sz w:val="64"/>
          <w:szCs w:val="64"/>
        </w:rPr>
        <w:t>واح</w:t>
      </w:r>
      <w:r>
        <w:rPr>
          <w:rFonts w:ascii="Traditional Arabic" w:cs="Traditional Arabic"/>
          <w:w w:val="115"/>
          <w:sz w:val="64"/>
          <w:szCs w:val="64"/>
        </w:rPr>
        <w:t>د</w:t>
      </w:r>
    </w:p>
    <w:p>
      <w:pPr>
        <w:spacing w:before="103"/>
        <w:ind w:left="1441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506.600006pt;margin-top:11.26436pt;width:54.25pt;height:44.05pt;mso-position-horizontal-relative:page;mso-position-vertical-relative:paragraph;z-index:2224" coordorigin="10132,225" coordsize="1085,881">
            <v:group style="position:absolute;left:10132;top:279;width:1085;height:816" coordorigin="10132,279" coordsize="1085,816">
              <v:shape style="position:absolute;left:10132;top:279;width:1085;height:816" coordorigin="10132,279" coordsize="1085,816" path="m10956,279l10944,312,10992,332,11032,361,11094,441,11130,549,11139,613,11142,682,11139,754,11130,820,11115,878,11066,975,10992,1041,10946,1061,10956,1094,11015,1073,11067,1042,11112,1002,11149,952,11179,894,11200,831,11212,762,11216,687,11212,612,11199,543,11178,479,11149,422,11112,371,11067,331,11015,300,10956,279xe" filled="true" fillcolor="#000000" stroked="false">
                <v:path arrowok="t"/>
                <v:fill type="solid"/>
              </v:shape>
              <v:shape style="position:absolute;left:10132;top:279;width:1085;height:816" coordorigin="10132,279" coordsize="1085,816" path="m10392,279l10333,300,10281,331,10237,371,10199,422,10170,479,10149,543,10136,612,10132,687,10136,762,10149,831,10170,894,10199,952,10236,1002,10281,1042,10333,1073,10392,1094,10402,1061,10356,1041,10316,1012,10255,931,10218,820,10209,754,10206,682,10209,613,10218,549,10255,441,10316,361,10404,312,10392,279xe" filled="true" fillcolor="#000000" stroked="false">
                <v:path arrowok="t"/>
                <v:fill type="solid"/>
              </v:shape>
              <v:shape style="position:absolute;left:10132;top:225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8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=</w:t>
      </w:r>
      <w:r>
        <w:rPr>
          <w:rFonts w:ascii="Cambria Math" w:hAnsi="Cambria Math" w:cs="Cambria Math" w:eastAsia="Cambria Math" w:hint="default"/>
          <w:spacing w:val="-52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spacing w:val="-83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−</w:t>
      </w:r>
      <w:r>
        <w:rPr>
          <w:rFonts w:ascii="Cambria Math" w:hAnsi="Cambria Math" w:cs="Cambria Math" w:eastAsia="Cambria Math" w:hint="default"/>
          <w:spacing w:val="-81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</w:r>
    </w:p>
    <w:p>
      <w:pPr>
        <w:spacing w:after="0"/>
        <w:jc w:val="left"/>
        <w:rPr>
          <w:rFonts w:ascii="Cambria Math" w:hAnsi="Cambria Math" w:cs="Cambria Math" w:eastAsia="Cambria Math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10056" w:space="40"/>
            <w:col w:w="9104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7"/>
        <w:rPr>
          <w:rFonts w:ascii="Cambria Math" w:hAnsi="Cambria Math" w:cs="Cambria Math" w:eastAsia="Cambria Math" w:hint="default"/>
          <w:sz w:val="16"/>
          <w:szCs w:val="16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16"/>
          <w:szCs w:val="16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tabs>
          <w:tab w:pos="3081" w:val="left" w:leader="none"/>
          <w:tab w:pos="9268" w:val="left" w:leader="none"/>
        </w:tabs>
        <w:spacing w:line="1038" w:lineRule="exact" w:before="0"/>
        <w:ind w:left="1104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3.911003pt;margin-top:6.419452pt;width:54.25pt;height:44.05pt;mso-position-horizontal-relative:page;mso-position-vertical-relative:paragraph;z-index:-46984" coordorigin="1678,128" coordsize="1085,881">
            <v:group style="position:absolute;left:1678;top:181;width:1085;height:816" coordorigin="1678,181" coordsize="1085,816">
              <v:shape style="position:absolute;left:1678;top:181;width:1085;height:816" coordorigin="1678,181" coordsize="1085,816" path="m2502,181l2491,214,2538,235,2579,263,2640,343,2676,452,2685,515,2688,585,2685,657,2676,722,2661,781,2612,878,2538,943,2492,964,2502,997,2562,976,2614,945,2658,904,2695,854,2725,797,2746,733,2758,664,2763,589,2758,515,2746,445,2725,382,2695,324,2658,274,2613,233,2561,202,2502,181xe" filled="true" fillcolor="#000000" stroked="false">
                <v:path arrowok="t"/>
                <v:fill type="solid"/>
              </v:shape>
              <v:shape style="position:absolute;left:1678;top:181;width:1085;height:816" coordorigin="1678,181" coordsize="1085,816" path="m1938,181l1879,202,1827,233,1783,274,1746,324,1716,382,1695,445,1682,515,1678,589,1682,664,1695,733,1716,797,1745,854,1783,904,1827,945,1879,976,1938,997,1949,964,1902,943,1862,915,1801,833,1765,722,1756,657,1753,585,1756,515,1765,452,1801,343,1862,263,1950,214,1938,181xe" filled="true" fillcolor="#000000" stroked="false">
                <v:path arrowok="t"/>
                <v:fill type="solid"/>
              </v:shape>
              <v:shape style="position:absolute;left:1678;top:128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492.089996pt;margin-top:5pt;width:54.25pt;height:44.1pt;mso-position-horizontal-relative:page;mso-position-vertical-relative:paragraph;z-index:2320" coordorigin="9842,100" coordsize="1085,882">
            <v:group style="position:absolute;left:9842;top:154;width:1085;height:816" coordorigin="9842,154" coordsize="1085,816">
              <v:shape style="position:absolute;left:9842;top:154;width:1085;height:816" coordorigin="9842,154" coordsize="1085,816" path="m10666,154l10654,187,10702,207,10742,236,10804,316,10840,424,10849,488,10852,557,10849,629,10840,695,10825,754,10776,850,10702,916,10656,936,10666,969,10725,948,10777,917,10822,877,10859,827,10888,769,10909,706,10922,637,10926,562,10922,487,10909,418,10888,354,10859,297,10822,246,10777,206,10725,175,10666,154xe" filled="true" fillcolor="#000000" stroked="false">
                <v:path arrowok="t"/>
                <v:fill type="solid"/>
              </v:shape>
              <v:shape style="position:absolute;left:9842;top:154;width:1085;height:816" coordorigin="9842,154" coordsize="1085,816" path="m10102,154l10043,175,9991,206,9946,246,9909,297,9880,354,9859,418,9846,487,9842,562,9846,637,9859,706,9880,769,9909,827,9946,877,9991,917,10043,948,10102,969,10112,936,10066,916,10026,887,9965,806,9928,695,9919,629,9916,557,9919,488,9928,424,9965,316,10026,236,10114,187,10102,154xe" filled="true" fillcolor="#000000" stroked="false">
                <v:path arrowok="t"/>
                <v:fill type="solid"/>
              </v:shape>
              <v:shape style="position:absolute;left:9842;top:100;width:1085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8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 �</w:t>
      </w:r>
      <w:r>
        <w:rPr>
          <w:rFonts w:ascii="Cambria Math" w:hAnsi="Cambria Math" w:cs="Cambria Math" w:eastAsia="Cambria Math" w:hint="default"/>
          <w:spacing w:val="-134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−</w:t>
      </w:r>
      <w:r>
        <w:rPr>
          <w:rFonts w:ascii="Cambria Math" w:hAnsi="Cambria Math" w:cs="Cambria Math" w:eastAsia="Cambria Math" w:hint="default"/>
          <w:spacing w:val="-82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��</w:t>
        <w:tab/>
        <w:t> </w:t>
      </w:r>
      <w:r>
        <w:rPr>
          <w:rFonts w:ascii="Cambria Math" w:hAnsi="Cambria Math" w:cs="Cambria Math" w:eastAsia="Cambria Math" w:hint="default"/>
          <w:position w:val="3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spacing w:line="1010" w:lineRule="exact" w:before="0"/>
        <w:ind w:left="1103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sz w:val="88"/>
          <w:szCs w:val="88"/>
        </w:rPr>
        <w:t>=</w:t>
      </w:r>
      <w:r>
        <w:rPr>
          <w:rFonts w:ascii="Cambria Math" w:hAnsi="Cambria Math" w:cs="Cambria Math" w:eastAsia="Cambria Math" w:hint="default"/>
          <w:spacing w:val="-52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spacing w:val="-82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+</w:t>
      </w:r>
      <w:r>
        <w:rPr>
          <w:rFonts w:ascii="Cambria Math" w:hAnsi="Cambria Math" w:cs="Cambria Math" w:eastAsia="Cambria Math" w:hint="default"/>
          <w:spacing w:val="-80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</w:r>
    </w:p>
    <w:p>
      <w:pPr>
        <w:spacing w:after="0" w:line="1010" w:lineRule="exact"/>
        <w:jc w:val="left"/>
        <w:rPr>
          <w:rFonts w:ascii="Cambria Math" w:hAnsi="Cambria Math" w:cs="Cambria Math" w:eastAsia="Cambria Math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9765" w:space="377"/>
            <w:col w:w="9058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9"/>
        <w:rPr>
          <w:rFonts w:ascii="Cambria Math" w:hAnsi="Cambria Math" w:cs="Cambria Math" w:eastAsia="Cambria Math" w:hint="default"/>
          <w:sz w:val="24"/>
          <w:szCs w:val="24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4"/>
          <w:szCs w:val="24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bidi/>
        <w:spacing w:line="1201" w:lineRule="exact" w:before="0"/>
        <w:ind w:left="-17" w:right="1238" w:firstLine="0"/>
        <w:jc w:val="right"/>
        <w:rPr>
          <w:rFonts w:ascii="Calibri" w:hAnsi="Calibri" w:cs="Calibri" w:eastAsia="Calibri" w:hint="default"/>
          <w:sz w:val="88"/>
          <w:szCs w:val="88"/>
        </w:rPr>
      </w:pP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135"/>
          <w:sz w:val="88"/>
          <w:szCs w:val="88"/>
        </w:rPr>
        <w:t>مدي</w:t>
      </w:r>
      <w:r>
        <w:rPr>
          <w:rFonts w:ascii="Traditional Arabic" w:cs="Traditional Arabic"/>
          <w:spacing w:val="-152"/>
          <w:w w:val="120"/>
          <w:sz w:val="88"/>
          <w:szCs w:val="88"/>
        </w:rPr>
        <w:t> </w:t>
      </w:r>
      <w:r>
        <w:rPr>
          <w:rFonts w:ascii="Traditional Arabic" w:cs="Traditional Arabic"/>
          <w:w w:val="120"/>
          <w:sz w:val="88"/>
          <w:szCs w:val="88"/>
        </w:rPr>
        <w:t>الدالة </w:t>
      </w:r>
      <w:r>
        <w:rPr>
          <w:rFonts w:ascii="Traditional Arabic" w:cs="Traditional Arabic"/>
          <w:w w:val="120"/>
          <w:sz w:val="88"/>
          <w:szCs w:val="88"/>
        </w:rPr>
        <w:t>=</w:t>
      </w:r>
      <w:r>
        <w:rPr>
          <w:rFonts w:ascii="Calibri" w:cs="Calibri"/>
          <w:w w:val="120"/>
          <w:sz w:val="88"/>
          <w:szCs w:val="88"/>
        </w:rPr>
        <w:t> </w:t>
      </w:r>
      <w:r>
        <w:rPr>
          <w:rFonts w:ascii="Calibri" w:cs="Calibri"/>
          <w:w w:val="120"/>
          <w:sz w:val="88"/>
          <w:szCs w:val="88"/>
        </w:rPr>
        <w:t>R</w:t>
      </w:r>
    </w:p>
    <w:p>
      <w:pPr>
        <w:bidi/>
        <w:spacing w:before="1"/>
        <w:ind w:left="0" w:right="1238" w:firstLine="0"/>
        <w:jc w:val="right"/>
        <w:rPr>
          <w:rFonts w:ascii="Calibri" w:hAnsi="Calibri" w:cs="Calibri" w:eastAsia="Calibri" w:hint="default"/>
          <w:sz w:val="88"/>
          <w:szCs w:val="88"/>
        </w:rPr>
      </w:pPr>
      <w:r>
        <w:rPr>
          <w:w w:val="120"/>
        </w:rPr>
        <w:br w:type="column"/>
      </w: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210"/>
          <w:sz w:val="88"/>
          <w:szCs w:val="88"/>
        </w:rPr>
        <w:t>مال</w:t>
      </w:r>
      <w:r>
        <w:rPr>
          <w:rFonts w:ascii="Traditional Arabic" w:cs="Traditional Arabic"/>
          <w:spacing w:val="-119"/>
          <w:w w:val="120"/>
          <w:sz w:val="88"/>
          <w:szCs w:val="88"/>
        </w:rPr>
        <w:t> </w:t>
      </w:r>
      <w:r>
        <w:rPr>
          <w:rFonts w:ascii="Traditional Arabic" w:cs="Traditional Arabic"/>
          <w:w w:val="120"/>
          <w:sz w:val="88"/>
          <w:szCs w:val="88"/>
        </w:rPr>
        <w:t>الدالة</w:t>
      </w:r>
      <w:r>
        <w:rPr>
          <w:rFonts w:ascii="Traditional Arabic" w:cs="Traditional Arabic"/>
          <w:spacing w:val="-117"/>
          <w:w w:val="120"/>
          <w:sz w:val="88"/>
          <w:szCs w:val="88"/>
        </w:rPr>
        <w:t> </w:t>
      </w:r>
      <w:r>
        <w:rPr>
          <w:rFonts w:ascii="Traditional Arabic" w:cs="Traditional Arabic"/>
          <w:w w:val="120"/>
          <w:sz w:val="88"/>
          <w:szCs w:val="88"/>
        </w:rPr>
        <w:t>=</w:t>
      </w:r>
      <w:r>
        <w:rPr>
          <w:rFonts w:ascii="Calibri" w:cs="Calibri"/>
          <w:spacing w:val="-103"/>
          <w:w w:val="120"/>
          <w:sz w:val="88"/>
          <w:szCs w:val="88"/>
        </w:rPr>
        <w:t> </w:t>
      </w:r>
      <w:r>
        <w:rPr>
          <w:rFonts w:ascii="Calibri" w:cs="Calibri"/>
          <w:w w:val="120"/>
          <w:sz w:val="88"/>
          <w:szCs w:val="88"/>
        </w:rPr>
        <w:t>R</w:t>
      </w:r>
    </w:p>
    <w:p>
      <w:pPr>
        <w:spacing w:after="0"/>
        <w:jc w:val="right"/>
        <w:rPr>
          <w:rFonts w:ascii="Calibri" w:hAnsi="Calibri" w:cs="Calibri" w:eastAsia="Calibri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6158" w:space="1708"/>
            <w:col w:w="11334"/>
          </w:cols>
        </w:sectPr>
      </w:pP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20"/>
          <w:szCs w:val="20"/>
        </w:rPr>
      </w:pPr>
    </w:p>
    <w:p>
      <w:pPr>
        <w:spacing w:line="240" w:lineRule="auto" w:before="2"/>
        <w:rPr>
          <w:rFonts w:ascii="Traditional Arabic" w:hAnsi="Traditional Arabic" w:cs="Traditional Arabic" w:eastAsia="Traditional Arabic" w:hint="default"/>
          <w:sz w:val="17"/>
          <w:szCs w:val="17"/>
        </w:rPr>
      </w:pPr>
    </w:p>
    <w:p>
      <w:pPr>
        <w:tabs>
          <w:tab w:pos="9813" w:val="left" w:leader="none"/>
        </w:tabs>
        <w:bidi/>
        <w:spacing w:line="1186" w:lineRule="exact" w:before="0"/>
        <w:ind w:left="0" w:right="3596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125"/>
          <w:sz w:val="88"/>
          <w:szCs w:val="88"/>
        </w:rPr>
        <w:t>الدالة</w:t>
      </w:r>
      <w:r>
        <w:rPr>
          <w:rFonts w:ascii="Traditional Arabic" w:cs="Traditional Arabic"/>
          <w:spacing w:val="-167"/>
          <w:w w:val="125"/>
          <w:sz w:val="88"/>
          <w:szCs w:val="88"/>
        </w:rPr>
        <w:t> </w:t>
      </w:r>
      <w:r>
        <w:rPr>
          <w:rFonts w:ascii="Traditional Arabic" w:cs="Traditional Arabic"/>
          <w:w w:val="125"/>
          <w:sz w:val="88"/>
          <w:szCs w:val="88"/>
        </w:rPr>
        <w:t>انطية</w:t>
      </w:r>
      <w:r>
        <w:rPr>
          <w:rFonts w:ascii="Traditional Arabic" w:cs="Traditional Arabic"/>
          <w:w w:val="145"/>
          <w:sz w:val="88"/>
          <w:szCs w:val="88"/>
        </w:rPr>
        <w:tab/>
        <w:t>من</w:t>
      </w:r>
      <w:r>
        <w:rPr>
          <w:rFonts w:ascii="Traditional Arabic" w:cs="Traditional Arabic"/>
          <w:spacing w:val="-181"/>
          <w:w w:val="125"/>
          <w:sz w:val="88"/>
          <w:szCs w:val="88"/>
        </w:rPr>
        <w:t> </w:t>
      </w:r>
      <w:r>
        <w:rPr>
          <w:rFonts w:ascii="Traditional Arabic" w:cs="Traditional Arabic"/>
          <w:w w:val="125"/>
          <w:sz w:val="88"/>
          <w:szCs w:val="88"/>
        </w:rPr>
        <w:t>الدرجة</w:t>
      </w:r>
      <w:r>
        <w:rPr>
          <w:rFonts w:ascii="Traditional Arabic" w:cs="Traditional Arabic"/>
          <w:spacing w:val="-149"/>
          <w:w w:val="110"/>
          <w:sz w:val="88"/>
          <w:szCs w:val="88"/>
        </w:rPr>
        <w:t> </w:t>
      </w:r>
      <w:r>
        <w:rPr>
          <w:rFonts w:ascii="Traditional Arabic" w:cs="Traditional Arabic"/>
          <w:w w:val="110"/>
          <w:sz w:val="88"/>
          <w:szCs w:val="88"/>
        </w:rPr>
        <w:t>االوي</w:t>
      </w:r>
      <w:r>
        <w:rPr>
          <w:rFonts w:ascii="Traditional Arabic" w:cs="Traditional Arabic"/>
          <w:w w:val="110"/>
          <w:sz w:val="88"/>
          <w:szCs w:val="88"/>
        </w:rPr>
        <w:t>ل</w:t>
      </w:r>
    </w:p>
    <w:p>
      <w:pPr>
        <w:spacing w:after="0" w:line="1186" w:lineRule="exact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19"/>
          <w:szCs w:val="19"/>
        </w:rPr>
      </w:pP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19"/>
          <w:szCs w:val="19"/>
        </w:rPr>
        <w:sectPr>
          <w:pgSz w:w="19200" w:h="10800" w:orient="landscape"/>
          <w:pgMar w:header="0" w:footer="859" w:top="20" w:bottom="1040" w:left="0" w:right="0"/>
        </w:sectPr>
      </w:pPr>
    </w:p>
    <w:p>
      <w:pPr>
        <w:bidi/>
        <w:spacing w:line="864" w:lineRule="exact" w:before="0"/>
        <w:ind w:left="-20" w:right="122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10"/>
          <w:sz w:val="64"/>
          <w:szCs w:val="64"/>
        </w:rPr>
        <w:t>أكرب</w:t>
      </w:r>
      <w:r>
        <w:rPr>
          <w:rFonts w:ascii="Traditional Arabic" w:cs="Traditional Arabic"/>
          <w:spacing w:val="-121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أ</w:t>
      </w:r>
      <w:r>
        <w:rPr>
          <w:rFonts w:ascii="Traditional Arabic" w:cs="Traditional Arabic"/>
          <w:w w:val="130"/>
          <w:sz w:val="64"/>
          <w:szCs w:val="64"/>
        </w:rPr>
        <w:t>س</w:t>
      </w:r>
    </w:p>
    <w:p>
      <w:pPr>
        <w:bidi/>
        <w:spacing w:line="864" w:lineRule="exact" w:before="0"/>
        <w:ind w:left="-18" w:right="19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4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40"/>
          <w:sz w:val="64"/>
          <w:szCs w:val="64"/>
        </w:rPr>
        <w:t>أي</w:t>
      </w:r>
      <w:r>
        <w:rPr>
          <w:rFonts w:ascii="Traditional Arabic" w:cs="Traditional Arabic"/>
          <w:spacing w:val="-13"/>
          <w:w w:val="140"/>
          <w:sz w:val="64"/>
          <w:szCs w:val="64"/>
        </w:rPr>
        <w:t> </w:t>
      </w:r>
      <w:r>
        <w:rPr>
          <w:rFonts w:ascii="Traditional Arabic" w:cs="Traditional Arabic"/>
          <w:w w:val="140"/>
          <w:sz w:val="64"/>
          <w:szCs w:val="64"/>
        </w:rPr>
        <w:t>ا</w:t>
      </w:r>
      <w:r>
        <w:rPr>
          <w:rFonts w:ascii="Traditional Arabic" w:cs="Traditional Arabic"/>
          <w:w w:val="140"/>
          <w:sz w:val="64"/>
          <w:szCs w:val="64"/>
        </w:rPr>
        <w:t>ن</w:t>
      </w:r>
    </w:p>
    <w:p>
      <w:pPr>
        <w:bidi/>
        <w:spacing w:line="864" w:lineRule="exact" w:before="0"/>
        <w:ind w:left="-19" w:right="42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/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63"/>
          <w:sz w:val="64"/>
          <w:szCs w:val="64"/>
        </w:rPr>
        <w:t>ا</w:t>
      </w:r>
      <w:r>
        <w:rPr>
          <w:rFonts w:ascii="Traditional Arabic" w:cs="Traditional Arabic"/>
          <w:spacing w:val="1"/>
          <w:w w:val="77"/>
          <w:sz w:val="64"/>
          <w:szCs w:val="64"/>
        </w:rPr>
        <w:t>ل</w:t>
      </w:r>
      <w:r>
        <w:rPr>
          <w:rFonts w:ascii="Traditional Arabic" w:cs="Traditional Arabic"/>
          <w:w w:val="77"/>
          <w:sz w:val="64"/>
          <w:szCs w:val="64"/>
        </w:rPr>
        <w:t>ثا</w:t>
      </w:r>
      <w:r>
        <w:rPr>
          <w:rFonts w:ascii="Traditional Arabic" w:cs="Traditional Arabic"/>
          <w:spacing w:val="1"/>
          <w:w w:val="98"/>
          <w:sz w:val="64"/>
          <w:szCs w:val="64"/>
        </w:rPr>
        <w:t>ن</w:t>
      </w:r>
      <w:r>
        <w:rPr>
          <w:rFonts w:ascii="Traditional Arabic" w:cs="Traditional Arabic"/>
          <w:w w:val="98"/>
          <w:sz w:val="64"/>
          <w:szCs w:val="64"/>
        </w:rPr>
        <w:t>ي</w:t>
      </w:r>
      <w:r>
        <w:rPr>
          <w:rFonts w:ascii="Traditional Arabic" w:cs="Traditional Arabic"/>
          <w:w w:val="98"/>
          <w:sz w:val="64"/>
          <w:szCs w:val="64"/>
        </w:rPr>
        <w:t>ة</w:t>
      </w:r>
    </w:p>
    <w:p>
      <w:pPr>
        <w:bidi/>
        <w:spacing w:line="864" w:lineRule="exact" w:before="0"/>
        <w:ind w:left="0" w:right="191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20"/>
          <w:sz w:val="64"/>
          <w:szCs w:val="64"/>
        </w:rPr>
        <w:t>الدرج</w:t>
      </w:r>
      <w:r>
        <w:rPr>
          <w:rFonts w:ascii="Traditional Arabic" w:cs="Traditional Arabic"/>
          <w:w w:val="120"/>
          <w:sz w:val="64"/>
          <w:szCs w:val="64"/>
        </w:rPr>
        <w:t>ة</w:t>
      </w:r>
    </w:p>
    <w:p>
      <w:pPr>
        <w:bidi/>
        <w:spacing w:line="864" w:lineRule="exact" w:before="0"/>
        <w:ind w:left="-17" w:right="19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45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45"/>
          <w:sz w:val="64"/>
          <w:szCs w:val="64"/>
        </w:rPr>
        <w:t>دالة</w:t>
      </w:r>
      <w:r>
        <w:rPr>
          <w:rFonts w:ascii="Traditional Arabic" w:cs="Traditional Arabic"/>
          <w:spacing w:val="-35"/>
          <w:w w:val="145"/>
          <w:sz w:val="64"/>
          <w:szCs w:val="64"/>
        </w:rPr>
        <w:t> </w:t>
      </w:r>
      <w:r>
        <w:rPr>
          <w:rFonts w:ascii="Traditional Arabic" w:cs="Traditional Arabic"/>
          <w:w w:val="145"/>
          <w:sz w:val="64"/>
          <w:szCs w:val="64"/>
        </w:rPr>
        <w:t>م</w:t>
      </w:r>
      <w:r>
        <w:rPr>
          <w:rFonts w:ascii="Traditional Arabic" w:cs="Traditional Arabic"/>
          <w:w w:val="145"/>
          <w:sz w:val="64"/>
          <w:szCs w:val="64"/>
        </w:rPr>
        <w:t>ن</w:t>
      </w:r>
    </w:p>
    <w:p>
      <w:pPr>
        <w:spacing w:line="864" w:lineRule="exact" w:before="0"/>
        <w:ind w:left="191" w:right="-18" w:firstLine="0"/>
        <w:jc w:val="lef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w w:val="120"/>
          <w:sz w:val="64"/>
          <w:szCs w:val="64"/>
          <w:rtl/>
        </w:rPr>
        <w:t>هي</w:t>
      </w:r>
      <w:r>
        <w:rPr>
          <w:rFonts w:ascii="Traditional Arabic" w:cs="Traditional Arabic"/>
          <w:spacing w:val="80"/>
          <w:w w:val="120"/>
          <w:sz w:val="64"/>
          <w:szCs w:val="64"/>
        </w:rPr>
        <w:t> </w:t>
      </w:r>
      <w:r>
        <w:rPr>
          <w:rFonts w:ascii="Traditional Arabic" w:cs="Traditional Arabic"/>
          <w:w w:val="120"/>
          <w:sz w:val="64"/>
          <w:szCs w:val="64"/>
        </w:rPr>
        <w:t>:</w:t>
      </w:r>
    </w:p>
    <w:p>
      <w:pPr>
        <w:bidi/>
        <w:spacing w:line="864" w:lineRule="exact" w:before="0"/>
        <w:ind w:left="0" w:right="42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8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80"/>
          <w:sz w:val="64"/>
          <w:szCs w:val="64"/>
        </w:rPr>
        <w:t>الرتبيعي</w:t>
      </w:r>
      <w:r>
        <w:rPr>
          <w:rFonts w:ascii="Traditional Arabic" w:cs="Traditional Arabic"/>
          <w:w w:val="80"/>
          <w:sz w:val="64"/>
          <w:szCs w:val="64"/>
        </w:rPr>
        <w:t>ة</w:t>
      </w:r>
    </w:p>
    <w:p>
      <w:pPr>
        <w:bidi/>
        <w:spacing w:line="864" w:lineRule="exact" w:before="0"/>
        <w:ind w:left="0" w:right="19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20"/>
          <w:sz w:val="64"/>
          <w:szCs w:val="64"/>
        </w:rPr>
        <w:t>الدال</w:t>
      </w:r>
      <w:r>
        <w:rPr>
          <w:rFonts w:ascii="Traditional Arabic" w:cs="Traditional Arabic"/>
          <w:w w:val="120"/>
          <w:sz w:val="64"/>
          <w:szCs w:val="64"/>
        </w:rPr>
        <w:t>ة</w:t>
      </w:r>
    </w:p>
    <w:p>
      <w:pPr>
        <w:spacing w:after="0" w:line="864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8" w:equalWidth="0">
            <w:col w:w="3149" w:space="40"/>
            <w:col w:w="1576" w:space="40"/>
            <w:col w:w="2002" w:space="40"/>
            <w:col w:w="1782" w:space="40"/>
            <w:col w:w="2136" w:space="40"/>
            <w:col w:w="1479" w:space="40"/>
            <w:col w:w="2654" w:space="40"/>
            <w:col w:w="4142"/>
          </w:cols>
        </w:sectPr>
      </w:pPr>
    </w:p>
    <w:p>
      <w:pPr>
        <w:spacing w:line="801" w:lineRule="exact" w:before="0"/>
        <w:ind w:left="0" w:right="0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Calibri" w:cs="Calibri"/>
          <w:b/>
          <w:bCs/>
          <w:w w:val="115"/>
          <w:sz w:val="64"/>
          <w:szCs w:val="64"/>
        </w:rPr>
        <w:t>2</w:t>
      </w:r>
      <w:r>
        <w:rPr>
          <w:rFonts w:ascii="Calibri" w:cs="Calibri"/>
          <w:b/>
          <w:bCs/>
          <w:spacing w:val="-5"/>
          <w:w w:val="115"/>
          <w:sz w:val="64"/>
          <w:szCs w:val="64"/>
        </w:rPr>
        <w:t> </w:t>
      </w:r>
      <w:r>
        <w:rPr>
          <w:rFonts w:ascii="Traditional Arabic" w:cs="Traditional Arabic"/>
          <w:sz w:val="64"/>
          <w:szCs w:val="64"/>
          <w:rtl/>
        </w:rPr>
      </w:r>
      <w:r>
        <w:rPr>
          <w:rFonts w:ascii="Traditional Arabic" w:cs="Traditional Arabic"/>
          <w:w w:val="115"/>
          <w:sz w:val="64"/>
          <w:szCs w:val="64"/>
          <w:rtl/>
        </w:rPr>
        <w:t>ه</w:t>
      </w:r>
      <w:r>
        <w:rPr>
          <w:rFonts w:ascii="Traditional Arabic" w:cs="Traditional Arabic"/>
          <w:w w:val="115"/>
          <w:sz w:val="64"/>
          <w:szCs w:val="64"/>
          <w:rtl/>
        </w:rPr>
        <w:t>و</w:t>
      </w:r>
    </w:p>
    <w:p>
      <w:pPr>
        <w:bidi/>
        <w:spacing w:line="801" w:lineRule="exact" w:before="0"/>
        <w:ind w:left="-17" w:right="116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05"/>
        </w:rPr>
        <w:br w:type="column"/>
      </w:r>
      <w:r>
        <w:rPr>
          <w:rFonts w:ascii="Calibri" w:cs="Calibri"/>
          <w:b/>
          <w:bCs/>
          <w:w w:val="105"/>
          <w:sz w:val="64"/>
          <w:szCs w:val="64"/>
        </w:rPr>
        <w:t>X</w:t>
      </w:r>
      <w:r>
        <w:rPr>
          <w:rFonts w:ascii="Calibri" w:cs="Calibri"/>
          <w:w w:val="105"/>
          <w:sz w:val="64"/>
          <w:szCs w:val="64"/>
        </w:rPr>
      </w:r>
      <w:r>
        <w:rPr>
          <w:rFonts w:ascii="Traditional Arabic" w:cs="Traditional Arabic"/>
          <w:spacing w:val="-83"/>
          <w:w w:val="95"/>
          <w:sz w:val="64"/>
          <w:szCs w:val="64"/>
        </w:rPr>
        <w:t> </w:t>
      </w:r>
      <w:r>
        <w:rPr>
          <w:rFonts w:ascii="Traditional Arabic" w:cs="Traditional Arabic"/>
          <w:w w:val="95"/>
          <w:sz w:val="64"/>
          <w:szCs w:val="64"/>
        </w:rPr>
        <w:t>يف</w:t>
      </w:r>
      <w:r>
        <w:rPr>
          <w:rFonts w:ascii="Traditional Arabic" w:cs="Traditional Arabic"/>
          <w:spacing w:val="-100"/>
          <w:w w:val="105"/>
          <w:sz w:val="64"/>
          <w:szCs w:val="64"/>
        </w:rPr>
        <w:t> </w:t>
      </w:r>
      <w:r>
        <w:rPr>
          <w:rFonts w:ascii="Traditional Arabic" w:cs="Traditional Arabic"/>
          <w:w w:val="105"/>
          <w:sz w:val="64"/>
          <w:szCs w:val="64"/>
        </w:rPr>
        <w:t>الدال</w:t>
      </w:r>
      <w:r>
        <w:rPr>
          <w:rFonts w:ascii="Traditional Arabic" w:cs="Traditional Arabic"/>
          <w:w w:val="105"/>
          <w:sz w:val="64"/>
          <w:szCs w:val="64"/>
        </w:rPr>
        <w:t>ة</w:t>
      </w:r>
    </w:p>
    <w:p>
      <w:pPr>
        <w:bidi/>
        <w:spacing w:line="801" w:lineRule="exact" w:before="0"/>
        <w:ind w:left="0" w:right="257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/>
        <w:br w:type="column"/>
      </w:r>
      <w:r>
        <w:rPr>
          <w:rFonts w:ascii="Traditional Arabic" w:cs="Traditional Arabic"/>
          <w:sz w:val="64"/>
          <w:szCs w:val="64"/>
        </w:rPr>
        <w:t>للمتغر</w:t>
      </w:r>
      <w:r>
        <w:rPr>
          <w:rFonts w:ascii="Traditional Arabic" w:cs="Traditional Arabic"/>
          <w:sz w:val="64"/>
          <w:szCs w:val="64"/>
        </w:rPr>
        <w:t>ي</w:t>
      </w:r>
    </w:p>
    <w:p>
      <w:pPr>
        <w:spacing w:after="0" w:line="801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11754" w:space="40"/>
            <w:col w:w="2592" w:space="40"/>
            <w:col w:w="4774"/>
          </w:cols>
        </w:sectPr>
      </w:pPr>
    </w:p>
    <w:p>
      <w:pPr>
        <w:spacing w:line="240" w:lineRule="auto" w:before="0"/>
        <w:rPr>
          <w:rFonts w:ascii="Traditional Arabic" w:hAnsi="Traditional Arabic" w:cs="Traditional Arabic" w:eastAsia="Traditional Arabic" w:hint="default"/>
          <w:sz w:val="20"/>
          <w:szCs w:val="20"/>
        </w:rPr>
      </w:pPr>
    </w:p>
    <w:p>
      <w:pPr>
        <w:spacing w:line="240" w:lineRule="auto" w:before="8"/>
        <w:rPr>
          <w:rFonts w:ascii="Traditional Arabic" w:hAnsi="Traditional Arabic" w:cs="Traditional Arabic" w:eastAsia="Traditional Arabic" w:hint="default"/>
          <w:sz w:val="23"/>
          <w:szCs w:val="23"/>
        </w:rPr>
      </w:pP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23"/>
          <w:szCs w:val="23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tabs>
          <w:tab w:pos="3155" w:val="left" w:leader="none"/>
          <w:tab w:pos="5181" w:val="left" w:leader="none"/>
          <w:tab w:pos="10093" w:val="left" w:leader="none"/>
        </w:tabs>
        <w:spacing w:before="15"/>
        <w:ind w:left="1177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87.582001pt;margin-top:11.442558pt;width:54.25pt;height:44.1pt;mso-position-horizontal-relative:page;mso-position-vertical-relative:paragraph;z-index:-46888" coordorigin="1752,229" coordsize="1085,882">
            <v:group style="position:absolute;left:1752;top:283;width:1085;height:816" coordorigin="1752,283" coordsize="1085,816">
              <v:shape style="position:absolute;left:1752;top:283;width:1085;height:816" coordorigin="1752,283" coordsize="1085,816" path="m2576,283l2564,316,2611,336,2652,365,2713,445,2750,553,2759,617,2762,687,2759,758,2749,824,2734,883,2686,979,2612,1045,2565,1066,2576,1099,2635,1077,2687,1046,2732,1006,2769,956,2798,898,2819,835,2832,766,2836,691,2832,616,2819,547,2798,483,2769,426,2731,376,2687,335,2635,304,2576,283xe" filled="true" fillcolor="#000000" stroked="false">
                <v:path arrowok="t"/>
                <v:fill type="solid"/>
              </v:shape>
              <v:shape style="position:absolute;left:1752;top:283;width:1085;height:816" coordorigin="1752,283" coordsize="1085,816" path="m2012,283l1953,304,1901,335,1856,376,1819,426,1790,483,1768,547,1756,616,1752,691,1756,766,1768,835,1789,898,1819,956,1856,1006,1901,1046,1953,1077,2012,1099,2022,1066,1976,1045,1936,1016,1874,935,1838,824,1829,758,1826,687,1829,617,1838,553,1874,445,1936,365,2023,316,2012,283xe" filled="true" fillcolor="#000000" stroked="false">
                <v:path arrowok="t"/>
                <v:fill type="solid"/>
              </v:shape>
              <v:shape style="position:absolute;left:1752;top:229;width:1085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533.320007pt;margin-top:16.38201pt;width:54.25pt;height:44.05pt;mso-position-horizontal-relative:page;mso-position-vertical-relative:paragraph;z-index:2416" coordorigin="10666,328" coordsize="1085,881">
            <v:group style="position:absolute;left:10666;top:381;width:1085;height:816" coordorigin="10666,381" coordsize="1085,816">
              <v:shape style="position:absolute;left:10666;top:381;width:1085;height:816" coordorigin="10666,381" coordsize="1085,816" path="m11490,381l11479,414,11526,434,11567,463,11628,543,11664,652,11673,715,11676,785,11673,857,11664,922,11649,981,11600,1078,11527,1143,11480,1164,11490,1197,11550,1175,11602,1144,11646,1104,11684,1054,11713,996,11734,933,11746,864,11751,789,11746,714,11734,645,11713,582,11683,524,11646,474,11601,433,11550,402,11490,381xe" filled="true" fillcolor="#000000" stroked="false">
                <v:path arrowok="t"/>
                <v:fill type="solid"/>
              </v:shape>
              <v:shape style="position:absolute;left:10666;top:381;width:1085;height:816" coordorigin="10666,381" coordsize="1085,816" path="m10927,381l10867,402,10815,433,10771,474,10734,524,10704,582,10683,645,10671,714,10666,789,10671,864,10683,933,10704,996,10733,1054,10771,1104,10815,1144,10867,1175,10927,1197,10937,1164,10890,1143,10850,1114,10789,1033,10753,922,10744,857,10741,785,10744,715,10753,652,10789,543,10851,463,10938,414,10927,381xe" filled="true" fillcolor="#000000" stroked="false">
                <v:path arrowok="t"/>
                <v:fill type="solid"/>
              </v:shape>
              <v:shape style="position:absolute;left:10666;top:328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8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831.840027pt;margin-top:-130.083755pt;width:128.16pt;height:74.52pt;mso-position-horizontal-relative:page;mso-position-vertical-relative:paragraph;z-index:2536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112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position w:val="32"/>
          <w:sz w:val="64"/>
          <w:szCs w:val="64"/>
        </w:rPr>
        <w:t>�</w:t>
        <w:tab/>
        <w:t> </w:t>
      </w:r>
      <w:r>
        <w:rPr>
          <w:rFonts w:ascii="Cambria Math" w:hAnsi="Cambria Math" w:cs="Cambria Math" w:eastAsia="Cambria Math" w:hint="default"/>
          <w:sz w:val="88"/>
          <w:szCs w:val="88"/>
        </w:rPr>
        <w:t>+ ��</w:t>
      </w:r>
      <w:r>
        <w:rPr>
          <w:rFonts w:ascii="Cambria Math" w:hAnsi="Cambria Math" w:cs="Cambria Math" w:eastAsia="Cambria Math" w:hint="default"/>
          <w:spacing w:val="185"/>
          <w:sz w:val="88"/>
          <w:szCs w:val="88"/>
        </w:rPr>
        <w:t> </w:t>
      </w:r>
      <w:r>
        <w:rPr>
          <w:rFonts w:ascii="Calibri" w:hAnsi="Calibri" w:cs="Calibri" w:eastAsia="Calibri" w:hint="default"/>
          <w:b/>
          <w:bCs/>
          <w:i/>
          <w:sz w:val="88"/>
          <w:szCs w:val="88"/>
        </w:rPr>
        <w:t>-</w:t>
      </w:r>
      <w:r>
        <w:rPr>
          <w:rFonts w:ascii="Calibri" w:hAnsi="Calibri" w:cs="Calibri" w:eastAsia="Calibri" w:hint="default"/>
          <w:b/>
          <w:bCs/>
          <w:i/>
          <w:spacing w:val="96"/>
          <w:sz w:val="88"/>
          <w:szCs w:val="88"/>
        </w:rPr>
        <w:t> </w:t>
      </w:r>
      <w:r>
        <w:rPr>
          <w:rFonts w:ascii="Calibri" w:hAnsi="Calibri" w:cs="Calibri" w:eastAsia="Calibri" w:hint="default"/>
          <w:b/>
          <w:bCs/>
          <w:i/>
          <w:sz w:val="88"/>
          <w:szCs w:val="88"/>
        </w:rPr>
        <w:t>1</w:t>
        <w:tab/>
      </w:r>
      <w:r>
        <w:rPr>
          <w:rFonts w:ascii="Cambria Math" w:hAnsi="Cambria Math" w:cs="Cambria Math" w:eastAsia="Cambria Math" w:hint="default"/>
          <w:position w:val="-9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tabs>
          <w:tab w:pos="3730" w:val="left" w:leader="none"/>
        </w:tabs>
        <w:spacing w:before="113"/>
        <w:ind w:left="1177" w:right="0" w:firstLine="0"/>
        <w:jc w:val="left"/>
        <w:rPr>
          <w:rFonts w:ascii="Calibri" w:hAnsi="Calibri" w:cs="Calibri" w:eastAsia="Calibri" w:hint="default"/>
          <w:sz w:val="88"/>
          <w:szCs w:val="88"/>
        </w:rPr>
      </w:pPr>
      <w:r>
        <w:rPr>
          <w:w w:val="95"/>
        </w:rPr>
        <w:br w:type="column"/>
      </w:r>
      <w:r>
        <w:rPr>
          <w:rFonts w:ascii="Cambria Math" w:hAnsi="Cambria Math" w:cs="Cambria Math" w:eastAsia="Cambria Math" w:hint="default"/>
          <w:w w:val="95"/>
          <w:sz w:val="88"/>
          <w:szCs w:val="88"/>
        </w:rPr>
        <w:t>=</w:t>
      </w:r>
      <w:r>
        <w:rPr>
          <w:rFonts w:ascii="Cambria Math" w:hAnsi="Cambria Math" w:cs="Cambria Math" w:eastAsia="Cambria Math" w:hint="default"/>
          <w:spacing w:val="18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w w:val="95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w w:val="95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w w:val="95"/>
          <w:sz w:val="88"/>
          <w:szCs w:val="88"/>
        </w:rPr>
        <w:t>+ ��</w:t>
      </w:r>
      <w:r>
        <w:rPr>
          <w:rFonts w:ascii="Calibri" w:hAnsi="Calibri" w:cs="Calibri" w:eastAsia="Calibri" w:hint="default"/>
          <w:b/>
          <w:bCs/>
          <w:i/>
          <w:w w:val="95"/>
          <w:sz w:val="88"/>
          <w:szCs w:val="88"/>
        </w:rPr>
        <w:t>+</w:t>
      </w:r>
      <w:r>
        <w:rPr>
          <w:rFonts w:ascii="Calibri" w:hAnsi="Calibri" w:cs="Calibri" w:eastAsia="Calibri" w:hint="default"/>
          <w:b/>
          <w:bCs/>
          <w:i/>
          <w:spacing w:val="-47"/>
          <w:w w:val="95"/>
          <w:sz w:val="88"/>
          <w:szCs w:val="88"/>
        </w:rPr>
        <w:t> </w:t>
      </w:r>
      <w:r>
        <w:rPr>
          <w:rFonts w:ascii="Calibri" w:hAnsi="Calibri" w:cs="Calibri" w:eastAsia="Calibri" w:hint="default"/>
          <w:b/>
          <w:bCs/>
          <w:i/>
          <w:w w:val="95"/>
          <w:sz w:val="88"/>
          <w:szCs w:val="88"/>
        </w:rPr>
        <w:t>6</w:t>
      </w:r>
      <w:r>
        <w:rPr>
          <w:rFonts w:ascii="Calibri" w:hAnsi="Calibri" w:cs="Calibri" w:eastAsia="Calibri" w:hint="default"/>
          <w:w w:val="95"/>
          <w:sz w:val="88"/>
          <w:szCs w:val="88"/>
        </w:rPr>
      </w:r>
    </w:p>
    <w:p>
      <w:pPr>
        <w:spacing w:after="0"/>
        <w:jc w:val="left"/>
        <w:rPr>
          <w:rFonts w:ascii="Calibri" w:hAnsi="Calibri" w:cs="Calibri" w:eastAsia="Calibri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10590" w:space="304"/>
            <w:col w:w="8306"/>
          </w:cols>
        </w:sect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i/>
          <w:sz w:val="20"/>
          <w:szCs w:val="20"/>
        </w:rPr>
      </w:pPr>
    </w:p>
    <w:p>
      <w:pPr>
        <w:spacing w:line="240" w:lineRule="auto" w:before="10"/>
        <w:rPr>
          <w:rFonts w:ascii="Calibri" w:hAnsi="Calibri" w:cs="Calibri" w:eastAsia="Calibri" w:hint="default"/>
          <w:b/>
          <w:bCs/>
          <w:i/>
          <w:sz w:val="22"/>
          <w:szCs w:val="22"/>
        </w:rPr>
      </w:pPr>
    </w:p>
    <w:p>
      <w:pPr>
        <w:pStyle w:val="Heading1"/>
        <w:tabs>
          <w:tab w:pos="2961" w:val="left" w:leader="none"/>
          <w:tab w:pos="10287" w:val="left" w:leader="none"/>
          <w:tab w:pos="12265" w:val="left" w:leader="none"/>
        </w:tabs>
        <w:spacing w:line="240" w:lineRule="auto" w:before="17"/>
        <w:ind w:left="984" w:right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77.911003pt;margin-top:11.422575pt;width:54.25pt;height:44.1pt;mso-position-horizontal-relative:page;mso-position-vertical-relative:paragraph;z-index:-46792" coordorigin="1558,228" coordsize="1085,882">
            <v:group style="position:absolute;left:1558;top:282;width:1085;height:816" coordorigin="1558,282" coordsize="1085,816">
              <v:shape style="position:absolute;left:1558;top:282;width:1085;height:816" coordorigin="1558,282" coordsize="1085,816" path="m2382,282l2371,315,2418,335,2459,364,2520,444,2556,553,2565,616,2568,686,2565,758,2556,823,2541,882,2492,978,2418,1044,2372,1065,2382,1098,2442,1076,2494,1045,2538,1005,2575,955,2605,897,2626,834,2638,765,2643,690,2638,615,2626,546,2605,482,2575,425,2538,375,2493,334,2441,303,2382,282xe" filled="true" fillcolor="#000000" stroked="false">
                <v:path arrowok="t"/>
                <v:fill type="solid"/>
              </v:shape>
              <v:shape style="position:absolute;left:1558;top:282;width:1085;height:816" coordorigin="1558,282" coordsize="1085,816" path="m1818,282l1759,303,1707,334,1663,375,1626,425,1596,482,1575,546,1562,615,1558,690,1562,765,1575,834,1596,897,1625,955,1663,1005,1707,1045,1759,1076,1818,1098,1829,1065,1782,1044,1742,1015,1681,934,1645,823,1636,758,1633,686,1636,616,1645,553,1681,444,1742,364,1830,315,1818,282xe" filled="true" fillcolor="#000000" stroked="false">
                <v:path arrowok="t"/>
                <v:fill type="solid"/>
              </v:shape>
              <v:shape style="position:absolute;left:1558;top:228;width:1085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543.020020pt;margin-top:12.062027pt;width:54.25pt;height:44.05pt;mso-position-horizontal-relative:page;mso-position-vertical-relative:paragraph;z-index:-46744" coordorigin="10860,241" coordsize="1085,881">
            <v:group style="position:absolute;left:10860;top:294;width:1085;height:816" coordorigin="10860,294" coordsize="1085,816">
              <v:shape style="position:absolute;left:10860;top:294;width:1085;height:816" coordorigin="10860,294" coordsize="1085,816" path="m11685,294l11673,327,11720,347,11761,376,11822,456,11858,565,11867,628,11870,698,11867,770,11858,835,11843,894,11795,991,11721,1056,11674,1077,11685,1110,11744,1088,11796,1057,11840,1017,11878,967,11907,909,11928,846,11941,777,11945,702,11941,627,11928,558,11907,495,11877,437,11840,387,11796,346,11744,315,11685,294xe" filled="true" fillcolor="#000000" stroked="false">
                <v:path arrowok="t"/>
                <v:fill type="solid"/>
              </v:shape>
              <v:shape style="position:absolute;left:10860;top:294;width:1085;height:816" coordorigin="10860,294" coordsize="1085,816" path="m11121,294l11061,315,11010,346,10965,387,10928,437,10898,495,10877,558,10865,627,10860,702,10865,777,10877,846,10898,909,10927,967,10965,1017,11009,1057,11061,1088,11121,1110,11131,1077,11084,1056,11044,1027,10983,946,10947,835,10938,770,10935,698,10938,628,10947,565,10983,456,11045,376,11132,327,11121,294xe" filled="true" fillcolor="#000000" stroked="false">
                <v:path arrowok="t"/>
                <v:fill type="solid"/>
              </v:shape>
              <v:shape style="position:absolute;left:10860;top:241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9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position w:val="1"/>
        </w:rPr>
        <w:t>�</w:t>
        <w:tab/>
        <w:t>= � + ��</w:t>
      </w:r>
      <w:r>
        <w:rPr>
          <w:rFonts w:ascii="Cambria Math" w:hAnsi="Cambria Math" w:cs="Cambria Math" w:eastAsia="Cambria Math" w:hint="default"/>
          <w:spacing w:val="130"/>
          <w:position w:val="1"/>
        </w:rPr>
        <w:t> </w:t>
      </w:r>
      <w:r>
        <w:rPr>
          <w:rFonts w:ascii="Cambria Math" w:hAnsi="Cambria Math" w:cs="Cambria Math" w:eastAsia="Cambria Math" w:hint="default"/>
          <w:position w:val="1"/>
        </w:rPr>
        <w:t>−</w:t>
      </w:r>
      <w:r>
        <w:rPr>
          <w:rFonts w:ascii="Cambria Math" w:hAnsi="Cambria Math" w:cs="Cambria Math" w:eastAsia="Cambria Math" w:hint="default"/>
          <w:spacing w:val="20"/>
          <w:position w:val="1"/>
        </w:rPr>
        <w:t> </w:t>
      </w:r>
      <w:r>
        <w:rPr>
          <w:rFonts w:ascii="Cambria Math" w:hAnsi="Cambria Math" w:cs="Cambria Math" w:eastAsia="Cambria Math" w:hint="default"/>
          <w:position w:val="1"/>
        </w:rPr>
        <w:t>��</w:t>
      </w:r>
      <w:r>
        <w:rPr>
          <w:rFonts w:ascii="Cambria Math" w:hAnsi="Cambria Math" w:cs="Cambria Math" w:eastAsia="Cambria Math" w:hint="default"/>
          <w:position w:val="33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w w:val="95"/>
        </w:rPr>
        <w:t>�</w:t>
        <w:tab/>
        <w:t>=</w:t>
      </w:r>
      <w:r>
        <w:rPr>
          <w:rFonts w:ascii="Cambria Math" w:hAnsi="Cambria Math" w:cs="Cambria Math" w:eastAsia="Cambria Math" w:hint="default"/>
          <w:spacing w:val="-77"/>
          <w:w w:val="95"/>
        </w:rPr>
        <w:t> </w:t>
      </w:r>
      <w:r>
        <w:rPr>
          <w:rFonts w:ascii="Cambria Math" w:hAnsi="Cambria Math" w:cs="Cambria Math" w:eastAsia="Cambria Math" w:hint="default"/>
          <w:w w:val="95"/>
        </w:rPr>
        <w:t>�</w:t>
      </w:r>
      <w:r>
        <w:rPr>
          <w:rFonts w:ascii="Cambria Math" w:hAnsi="Cambria Math" w:cs="Cambria Math" w:eastAsia="Cambria Math" w:hint="default"/>
          <w:w w:val="95"/>
          <w:position w:val="32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11"/>
        <w:rPr>
          <w:rFonts w:ascii="Cambria Math" w:hAnsi="Cambria Math" w:cs="Cambria Math" w:eastAsia="Cambria Math" w:hint="default"/>
          <w:sz w:val="24"/>
          <w:szCs w:val="24"/>
        </w:rPr>
      </w:pPr>
    </w:p>
    <w:p>
      <w:pPr>
        <w:tabs>
          <w:tab w:pos="9508" w:val="left" w:leader="none"/>
        </w:tabs>
        <w:bidi/>
        <w:spacing w:line="1186" w:lineRule="exact" w:before="0"/>
        <w:ind w:left="0" w:right="3211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w w:val="95"/>
          <w:sz w:val="88"/>
          <w:szCs w:val="88"/>
        </w:rPr>
        <w:t>الدالة</w:t>
      </w:r>
      <w:r>
        <w:rPr>
          <w:rFonts w:ascii="Traditional Arabic" w:cs="Traditional Arabic"/>
          <w:spacing w:val="-101"/>
          <w:w w:val="95"/>
          <w:sz w:val="88"/>
          <w:szCs w:val="88"/>
        </w:rPr>
        <w:t> </w:t>
      </w:r>
      <w:r>
        <w:rPr>
          <w:rFonts w:ascii="Traditional Arabic" w:cs="Traditional Arabic"/>
          <w:w w:val="95"/>
          <w:sz w:val="88"/>
          <w:szCs w:val="88"/>
        </w:rPr>
        <w:t>الرتبيعية</w:t>
      </w:r>
      <w:r>
        <w:rPr>
          <w:rFonts w:ascii="Traditional Arabic" w:cs="Traditional Arabic"/>
          <w:w w:val="140"/>
          <w:sz w:val="88"/>
          <w:szCs w:val="88"/>
        </w:rPr>
        <w:tab/>
        <w:t>من</w:t>
      </w:r>
      <w:r>
        <w:rPr>
          <w:rFonts w:ascii="Traditional Arabic" w:cs="Traditional Arabic"/>
          <w:spacing w:val="24"/>
          <w:w w:val="115"/>
          <w:sz w:val="88"/>
          <w:szCs w:val="88"/>
        </w:rPr>
        <w:t> </w:t>
      </w:r>
      <w:r>
        <w:rPr>
          <w:rFonts w:ascii="Traditional Arabic" w:cs="Traditional Arabic"/>
          <w:w w:val="115"/>
          <w:sz w:val="88"/>
          <w:szCs w:val="88"/>
        </w:rPr>
        <w:t>الدرجة</w:t>
      </w:r>
      <w:r>
        <w:rPr>
          <w:rFonts w:ascii="Traditional Arabic" w:cs="Traditional Arabic"/>
          <w:spacing w:val="57"/>
          <w:sz w:val="88"/>
          <w:szCs w:val="88"/>
        </w:rPr>
        <w:t> </w:t>
      </w:r>
      <w:r>
        <w:rPr>
          <w:rFonts w:ascii="Traditional Arabic" w:cs="Traditional Arabic"/>
          <w:sz w:val="88"/>
          <w:szCs w:val="88"/>
        </w:rPr>
        <w:t>الثاني</w:t>
      </w:r>
      <w:r>
        <w:rPr>
          <w:rFonts w:ascii="Traditional Arabic" w:cs="Traditional Arabic"/>
          <w:sz w:val="88"/>
          <w:szCs w:val="88"/>
        </w:rPr>
        <w:t>ة</w:t>
      </w:r>
    </w:p>
    <w:p>
      <w:pPr>
        <w:spacing w:after="0" w:line="1186" w:lineRule="exact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14"/>
        <w:rPr>
          <w:rFonts w:ascii="Traditional Arabic" w:hAnsi="Traditional Arabic" w:cs="Traditional Arabic" w:eastAsia="Traditional Arabic" w:hint="default"/>
          <w:sz w:val="16"/>
          <w:szCs w:val="16"/>
        </w:rPr>
      </w:pP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16"/>
          <w:szCs w:val="16"/>
        </w:rPr>
        <w:sectPr>
          <w:pgSz w:w="19200" w:h="10800" w:orient="landscape"/>
          <w:pgMar w:header="0" w:footer="859" w:top="20" w:bottom="1040" w:left="0" w:right="0"/>
        </w:sectPr>
      </w:pPr>
    </w:p>
    <w:p>
      <w:pPr>
        <w:tabs>
          <w:tab w:pos="87601" w:val="left" w:leader="none"/>
          <w:tab w:pos="86449" w:val="left" w:leader="none"/>
          <w:tab w:pos="85671" w:val="left" w:leader="none"/>
        </w:tabs>
        <w:bidi/>
        <w:spacing w:line="865" w:lineRule="exact" w:before="0"/>
        <w:ind w:left="-4" w:right="912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FF0000"/>
          <w:w w:val="125"/>
          <w:sz w:val="64"/>
          <w:szCs w:val="64"/>
        </w:rPr>
        <w:t>أي</w:t>
      </w:r>
      <w:r>
        <w:rPr>
          <w:rFonts w:ascii="Traditional Arabic" w:cs="Traditional Arabic"/>
          <w:color w:val="FF0000"/>
          <w:spacing w:val="-1"/>
          <w:w w:val="130"/>
          <w:sz w:val="64"/>
          <w:szCs w:val="64"/>
        </w:rPr>
        <w:tab/>
        <w:t>أن</w:t>
      </w:r>
      <w:r>
        <w:rPr>
          <w:rFonts w:ascii="Traditional Arabic" w:cs="Traditional Arabic"/>
          <w:color w:val="FF0000"/>
          <w:w w:val="85"/>
          <w:sz w:val="64"/>
          <w:szCs w:val="64"/>
        </w:rPr>
        <w:tab/>
        <w:t>أكرب</w:t>
      </w:r>
      <w:r>
        <w:rPr>
          <w:rFonts w:ascii="Traditional Arabic" w:cs="Traditional Arabic"/>
          <w:color w:val="FF0000"/>
          <w:w w:val="130"/>
          <w:sz w:val="64"/>
          <w:szCs w:val="64"/>
        </w:rPr>
        <w:tab/>
        <w:t>أ</w:t>
      </w:r>
      <w:r>
        <w:rPr>
          <w:rFonts w:ascii="Traditional Arabic" w:cs="Traditional Arabic"/>
          <w:color w:val="FF0000"/>
          <w:w w:val="130"/>
          <w:sz w:val="64"/>
          <w:szCs w:val="64"/>
        </w:rPr>
        <w:t>س</w:t>
      </w:r>
    </w:p>
    <w:p>
      <w:pPr>
        <w:bidi/>
        <w:spacing w:line="865" w:lineRule="exact" w:before="0"/>
        <w:ind w:left="-19" w:right="44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spacing w:val="-19"/>
          <w:w w:val="90"/>
        </w:rPr>
        <w:br w:type="column"/>
      </w:r>
      <w:r>
        <w:rPr>
          <w:rFonts w:ascii="Traditional Arabic" w:cs="Traditional Arabic"/>
          <w:spacing w:val="-19"/>
          <w:sz w:val="64"/>
          <w:szCs w:val="64"/>
        </w:rPr>
      </w:r>
      <w:r>
        <w:rPr>
          <w:rFonts w:ascii="Traditional Arabic" w:cs="Traditional Arabic"/>
          <w:color w:val="FF0000"/>
          <w:spacing w:val="-19"/>
          <w:w w:val="90"/>
          <w:sz w:val="64"/>
          <w:szCs w:val="64"/>
        </w:rPr>
        <w:t>الثالث</w:t>
      </w:r>
      <w:r>
        <w:rPr>
          <w:rFonts w:ascii="Traditional Arabic" w:cs="Traditional Arabic"/>
          <w:color w:val="FF0000"/>
          <w:spacing w:val="-19"/>
          <w:w w:val="90"/>
          <w:sz w:val="64"/>
          <w:szCs w:val="64"/>
        </w:rPr>
        <w:t>ة</w:t>
      </w:r>
    </w:p>
    <w:p>
      <w:pPr>
        <w:bidi/>
        <w:spacing w:line="865" w:lineRule="exact" w:before="0"/>
        <w:ind w:left="0" w:right="20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FF0000"/>
          <w:w w:val="120"/>
          <w:sz w:val="64"/>
          <w:szCs w:val="64"/>
        </w:rPr>
        <w:t>الدرج</w:t>
      </w:r>
      <w:r>
        <w:rPr>
          <w:rFonts w:ascii="Traditional Arabic" w:cs="Traditional Arabic"/>
          <w:color w:val="FF0000"/>
          <w:w w:val="120"/>
          <w:sz w:val="64"/>
          <w:szCs w:val="64"/>
        </w:rPr>
        <w:t>ة</w:t>
      </w:r>
    </w:p>
    <w:p>
      <w:pPr>
        <w:tabs>
          <w:tab w:pos="41881" w:val="left" w:leader="none"/>
        </w:tabs>
        <w:bidi/>
        <w:spacing w:line="865" w:lineRule="exact" w:before="0"/>
        <w:ind w:left="-14" w:right="20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45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FF0000"/>
          <w:w w:val="125"/>
          <w:sz w:val="64"/>
          <w:szCs w:val="64"/>
        </w:rPr>
        <w:t>دالة</w:t>
      </w:r>
      <w:r>
        <w:rPr>
          <w:rFonts w:ascii="Traditional Arabic" w:cs="Traditional Arabic"/>
          <w:color w:val="FF0000"/>
          <w:w w:val="145"/>
          <w:sz w:val="64"/>
          <w:szCs w:val="64"/>
        </w:rPr>
        <w:tab/>
        <w:t>م</w:t>
      </w:r>
      <w:r>
        <w:rPr>
          <w:rFonts w:ascii="Traditional Arabic" w:cs="Traditional Arabic"/>
          <w:color w:val="FF0000"/>
          <w:w w:val="145"/>
          <w:sz w:val="64"/>
          <w:szCs w:val="64"/>
        </w:rPr>
        <w:t>ن</w:t>
      </w:r>
    </w:p>
    <w:p>
      <w:pPr>
        <w:tabs>
          <w:tab w:pos="28699" w:val="left" w:leader="none"/>
        </w:tabs>
        <w:bidi/>
        <w:spacing w:line="865" w:lineRule="exact" w:before="0"/>
        <w:ind w:left="-18" w:right="20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color w:val="C901B1"/>
          <w:sz w:val="64"/>
          <w:szCs w:val="64"/>
        </w:rPr>
        <w:t>:</w:t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FF0000"/>
          <w:w w:val="120"/>
          <w:sz w:val="64"/>
          <w:szCs w:val="64"/>
        </w:rPr>
        <w:tab/>
        <w:t>ه</w:t>
      </w:r>
      <w:r>
        <w:rPr>
          <w:rFonts w:ascii="Traditional Arabic" w:cs="Traditional Arabic"/>
          <w:color w:val="FF0000"/>
          <w:w w:val="120"/>
          <w:sz w:val="64"/>
          <w:szCs w:val="64"/>
        </w:rPr>
        <w:t>ي</w:t>
      </w:r>
    </w:p>
    <w:p>
      <w:pPr>
        <w:bidi/>
        <w:spacing w:line="865" w:lineRule="exact" w:before="0"/>
        <w:ind w:left="0" w:right="44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spacing w:val="-9"/>
          <w:w w:val="85"/>
        </w:rPr>
        <w:br w:type="column"/>
      </w:r>
      <w:r>
        <w:rPr>
          <w:rFonts w:ascii="Traditional Arabic" w:cs="Traditional Arabic"/>
          <w:spacing w:val="-9"/>
          <w:w w:val="85"/>
          <w:sz w:val="64"/>
          <w:szCs w:val="64"/>
        </w:rPr>
      </w:r>
      <w:r>
        <w:rPr>
          <w:rFonts w:ascii="Traditional Arabic" w:cs="Traditional Arabic"/>
          <w:color w:val="C901B1"/>
          <w:spacing w:val="-9"/>
          <w:w w:val="85"/>
          <w:sz w:val="64"/>
          <w:szCs w:val="64"/>
        </w:rPr>
        <w:t>التكعيبي</w:t>
      </w:r>
      <w:r>
        <w:rPr>
          <w:rFonts w:ascii="Traditional Arabic" w:cs="Traditional Arabic"/>
          <w:color w:val="C901B1"/>
          <w:spacing w:val="-9"/>
          <w:w w:val="85"/>
          <w:sz w:val="64"/>
          <w:szCs w:val="64"/>
        </w:rPr>
        <w:t>ة</w:t>
      </w:r>
    </w:p>
    <w:p>
      <w:pPr>
        <w:bidi/>
        <w:spacing w:line="865" w:lineRule="exact" w:before="0"/>
        <w:ind w:left="0" w:right="201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2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C901B1"/>
          <w:w w:val="120"/>
          <w:sz w:val="64"/>
          <w:szCs w:val="64"/>
        </w:rPr>
        <w:t>الدال</w:t>
      </w:r>
      <w:r>
        <w:rPr>
          <w:rFonts w:ascii="Traditional Arabic" w:cs="Traditional Arabic"/>
          <w:color w:val="C901B1"/>
          <w:w w:val="120"/>
          <w:sz w:val="64"/>
          <w:szCs w:val="64"/>
        </w:rPr>
        <w:t>ة</w:t>
      </w:r>
    </w:p>
    <w:p>
      <w:pPr>
        <w:spacing w:after="0" w:line="865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7" w:equalWidth="0">
            <w:col w:w="4477" w:space="40"/>
            <w:col w:w="2002" w:space="40"/>
            <w:col w:w="1796" w:space="40"/>
            <w:col w:w="2155" w:space="40"/>
            <w:col w:w="1501" w:space="40"/>
            <w:col w:w="2807" w:space="40"/>
            <w:col w:w="4222"/>
          </w:cols>
        </w:sectPr>
      </w:pPr>
    </w:p>
    <w:p>
      <w:pPr>
        <w:spacing w:line="801" w:lineRule="exact" w:before="0"/>
        <w:ind w:left="0" w:right="0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Calibri" w:cs="Calibri"/>
          <w:b/>
          <w:bCs/>
          <w:color w:val="0000CC"/>
          <w:w w:val="115"/>
          <w:sz w:val="64"/>
          <w:szCs w:val="64"/>
        </w:rPr>
        <w:t>3</w:t>
      </w:r>
      <w:r>
        <w:rPr>
          <w:rFonts w:ascii="Calibri" w:cs="Calibri"/>
          <w:b/>
          <w:bCs/>
          <w:color w:val="0000CC"/>
          <w:spacing w:val="-5"/>
          <w:w w:val="115"/>
          <w:sz w:val="64"/>
          <w:szCs w:val="64"/>
        </w:rPr>
        <w:t> </w:t>
      </w:r>
      <w:r>
        <w:rPr>
          <w:rFonts w:ascii="Traditional Arabic" w:cs="Traditional Arabic"/>
          <w:sz w:val="64"/>
          <w:szCs w:val="64"/>
          <w:rtl/>
        </w:rPr>
      </w:r>
      <w:r>
        <w:rPr>
          <w:rFonts w:ascii="Traditional Arabic" w:cs="Traditional Arabic"/>
          <w:color w:val="FF0000"/>
          <w:w w:val="115"/>
          <w:sz w:val="64"/>
          <w:szCs w:val="64"/>
          <w:rtl/>
        </w:rPr>
        <w:t>ه</w:t>
      </w:r>
      <w:r>
        <w:rPr>
          <w:rFonts w:ascii="Traditional Arabic" w:cs="Traditional Arabic"/>
          <w:color w:val="FF0000"/>
          <w:w w:val="115"/>
          <w:sz w:val="64"/>
          <w:szCs w:val="64"/>
          <w:rtl/>
        </w:rPr>
        <w:t>و</w:t>
      </w:r>
    </w:p>
    <w:p>
      <w:pPr>
        <w:bidi/>
        <w:spacing w:line="801" w:lineRule="exact" w:before="0"/>
        <w:ind w:left="-17" w:right="116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05"/>
        </w:rPr>
        <w:br w:type="column"/>
      </w:r>
      <w:r>
        <w:rPr>
          <w:rFonts w:ascii="Calibri" w:cs="Calibri"/>
          <w:b/>
          <w:bCs/>
          <w:color w:val="0000CC"/>
          <w:w w:val="105"/>
          <w:sz w:val="64"/>
          <w:szCs w:val="64"/>
        </w:rPr>
        <w:t>X</w:t>
      </w:r>
      <w:r>
        <w:rPr>
          <w:rFonts w:ascii="Calibri" w:cs="Calibri"/>
          <w:w w:val="105"/>
          <w:sz w:val="64"/>
          <w:szCs w:val="64"/>
        </w:rPr>
      </w:r>
      <w:r>
        <w:rPr>
          <w:rFonts w:ascii="Traditional Arabic" w:cs="Traditional Arabic"/>
          <w:color w:val="FF0000"/>
          <w:spacing w:val="-83"/>
          <w:w w:val="95"/>
          <w:sz w:val="64"/>
          <w:szCs w:val="64"/>
        </w:rPr>
        <w:t> </w:t>
      </w:r>
      <w:r>
        <w:rPr>
          <w:rFonts w:ascii="Traditional Arabic" w:cs="Traditional Arabic"/>
          <w:color w:val="FF0000"/>
          <w:w w:val="95"/>
          <w:sz w:val="64"/>
          <w:szCs w:val="64"/>
        </w:rPr>
        <w:t>يف</w:t>
      </w:r>
      <w:r>
        <w:rPr>
          <w:rFonts w:ascii="Traditional Arabic" w:cs="Traditional Arabic"/>
          <w:color w:val="FF0000"/>
          <w:spacing w:val="-100"/>
          <w:w w:val="105"/>
          <w:sz w:val="64"/>
          <w:szCs w:val="64"/>
        </w:rPr>
        <w:t> </w:t>
      </w:r>
      <w:r>
        <w:rPr>
          <w:rFonts w:ascii="Traditional Arabic" w:cs="Traditional Arabic"/>
          <w:color w:val="FF0000"/>
          <w:w w:val="105"/>
          <w:sz w:val="64"/>
          <w:szCs w:val="64"/>
        </w:rPr>
        <w:t>الدال</w:t>
      </w:r>
      <w:r>
        <w:rPr>
          <w:rFonts w:ascii="Traditional Arabic" w:cs="Traditional Arabic"/>
          <w:color w:val="FF0000"/>
          <w:w w:val="105"/>
          <w:sz w:val="64"/>
          <w:szCs w:val="64"/>
        </w:rPr>
        <w:t>ة</w:t>
      </w:r>
    </w:p>
    <w:p>
      <w:pPr>
        <w:bidi/>
        <w:spacing w:line="801" w:lineRule="exact" w:before="0"/>
        <w:ind w:left="0" w:right="257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/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FF0000"/>
          <w:sz w:val="64"/>
          <w:szCs w:val="64"/>
        </w:rPr>
        <w:t>للمتغر</w:t>
      </w:r>
      <w:r>
        <w:rPr>
          <w:rFonts w:ascii="Traditional Arabic" w:cs="Traditional Arabic"/>
          <w:color w:val="FF0000"/>
          <w:sz w:val="64"/>
          <w:szCs w:val="64"/>
        </w:rPr>
        <w:t>ي</w:t>
      </w:r>
    </w:p>
    <w:p>
      <w:pPr>
        <w:spacing w:after="0" w:line="801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11682" w:space="40"/>
            <w:col w:w="2592" w:space="40"/>
            <w:col w:w="4846"/>
          </w:cols>
        </w:sectPr>
      </w:pPr>
    </w:p>
    <w:p>
      <w:pPr>
        <w:spacing w:line="240" w:lineRule="auto" w:before="4"/>
        <w:rPr>
          <w:rFonts w:ascii="Traditional Arabic" w:hAnsi="Traditional Arabic" w:cs="Traditional Arabic" w:eastAsia="Traditional Arabic" w:hint="default"/>
          <w:sz w:val="28"/>
          <w:szCs w:val="28"/>
        </w:rPr>
      </w:pPr>
    </w:p>
    <w:p>
      <w:pPr>
        <w:tabs>
          <w:tab w:pos="3847" w:val="left" w:leader="none"/>
          <w:tab w:pos="5872" w:val="left" w:leader="none"/>
          <w:tab w:pos="8378" w:val="left" w:leader="none"/>
        </w:tabs>
        <w:spacing w:before="14"/>
        <w:ind w:left="1869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122.160004pt;margin-top:11.412022pt;width:54.25pt;height:44.05pt;mso-position-horizontal-relative:page;mso-position-vertical-relative:paragraph;z-index:-46672" coordorigin="2443,228" coordsize="1085,881">
            <v:group style="position:absolute;left:2443;top:281;width:1085;height:816" coordorigin="2443,281" coordsize="1085,816">
              <v:shape style="position:absolute;left:2443;top:281;width:1085;height:816" coordorigin="2443,281" coordsize="1085,816" path="m3267,281l3256,315,3303,335,3343,363,3405,444,3441,552,3450,616,3453,685,3450,757,3441,822,3426,881,3377,978,3303,1043,3257,1064,3267,1097,3327,1076,3379,1045,3423,1005,3460,955,3490,897,3511,834,3523,764,3527,690,3523,615,3511,546,3490,482,3460,424,3423,374,3378,334,3326,303,3267,281xe" filled="true" fillcolor="#0000cc" stroked="false">
                <v:path arrowok="t"/>
                <v:fill type="solid"/>
              </v:shape>
              <v:shape style="position:absolute;left:2443;top:281;width:1085;height:816" coordorigin="2443,281" coordsize="1085,816" path="m2703,281l2644,303,2592,334,2548,374,2510,424,2481,482,2460,546,2447,615,2443,690,2447,764,2460,834,2481,897,2510,955,2547,1005,2592,1045,2644,1076,2703,1097,2714,1064,2667,1043,2627,1015,2566,933,2530,822,2521,757,2518,685,2521,616,2530,552,2566,444,2627,363,2715,315,2703,281xe" filled="true" fillcolor="#0000cc" stroked="false">
                <v:path arrowok="t"/>
                <v:fill type="solid"/>
              </v:shape>
              <v:shape style="position:absolute;left:2443;top:228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831.840027pt;margin-top:-117.153748pt;width:128.16pt;height:74.52pt;mso-position-horizontal-relative:page;mso-position-vertical-relative:paragraph;z-index:2752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�</w:t>
        <w:tab/>
        <w:t>=  </w:t>
      </w:r>
      <w:r>
        <w:rPr>
          <w:rFonts w:ascii="Cambria Math" w:hAnsi="Cambria Math" w:cs="Cambria Math" w:eastAsia="Cambria Math" w:hint="default"/>
          <w:color w:val="0000CC"/>
          <w:spacing w:val="96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+</w:t>
      </w:r>
      <w:r>
        <w:rPr>
          <w:rFonts w:ascii="Cambria Math" w:hAnsi="Cambria Math" w:cs="Cambria Math" w:eastAsia="Cambria Math" w:hint="default"/>
          <w:color w:val="0000CC"/>
          <w:spacing w:val="-126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color w:val="0000CC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126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color w:val="0000CC"/>
          <w:spacing w:val="-127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+</w:t>
      </w:r>
      <w:r>
        <w:rPr>
          <w:rFonts w:ascii="Cambria Math" w:hAnsi="Cambria Math" w:cs="Cambria Math" w:eastAsia="Cambria Math" w:hint="default"/>
          <w:color w:val="0000CC"/>
          <w:spacing w:val="-126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00CC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tabs>
          <w:tab w:pos="3610" w:val="left" w:leader="none"/>
          <w:tab w:pos="6165" w:val="left" w:leader="none"/>
          <w:tab w:pos="8670" w:val="left" w:leader="none"/>
        </w:tabs>
        <w:spacing w:before="325"/>
        <w:ind w:left="1632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110.360001pt;margin-top:26.962009pt;width:54.25pt;height:44.05pt;mso-position-horizontal-relative:page;mso-position-vertical-relative:paragraph;z-index:-46624" coordorigin="2207,539" coordsize="1085,881">
            <v:group style="position:absolute;left:2207;top:592;width:1085;height:816" coordorigin="2207,592" coordsize="1085,816">
              <v:shape style="position:absolute;left:2207;top:592;width:1085;height:816" coordorigin="2207,592" coordsize="1085,816" path="m3031,592l3020,625,3067,646,3107,674,3169,755,3205,863,3214,926,3217,996,3214,1068,3205,1133,3190,1192,3141,1289,3067,1354,3021,1375,3031,1408,3091,1387,3143,1356,3187,1315,3224,1266,3254,1208,3275,1144,3287,1075,3291,1000,3287,926,3275,856,3254,793,3224,735,3187,685,3142,645,3090,614,3031,592xe" filled="true" fillcolor="#ff33cc" stroked="false">
                <v:path arrowok="t"/>
                <v:fill type="solid"/>
              </v:shape>
              <v:shape style="position:absolute;left:2207;top:592;width:1085;height:816" coordorigin="2207,592" coordsize="1085,816" path="m2467,592l2408,614,2356,645,2312,685,2274,735,2245,793,2224,856,2211,926,2207,1000,2211,1075,2224,1144,2245,1208,2274,1266,2311,1315,2356,1356,2408,1387,2467,1408,2478,1375,2431,1354,2391,1326,2330,1244,2294,1133,2285,1068,2282,996,2285,926,2294,863,2330,755,2391,674,2479,625,2467,592xe" filled="true" fillcolor="#ff33cc" stroked="false">
                <v:path arrowok="t"/>
                <v:fill type="solid"/>
              </v:shape>
              <v:shape style="position:absolute;left:2207;top:539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33CC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33CC"/>
          <w:sz w:val="88"/>
          <w:szCs w:val="88"/>
        </w:rPr>
        <w:t>�</w:t>
        <w:tab/>
        <w:t>=  </w:t>
      </w:r>
      <w:r>
        <w:rPr>
          <w:rFonts w:ascii="Cambria Math" w:hAnsi="Cambria Math" w:cs="Cambria Math" w:eastAsia="Cambria Math" w:hint="default"/>
          <w:color w:val="FF33CC"/>
          <w:spacing w:val="18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FF33CC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color w:val="FF33CC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33CC"/>
          <w:w w:val="95"/>
          <w:sz w:val="88"/>
          <w:szCs w:val="88"/>
        </w:rPr>
        <w:t>+</w:t>
      </w:r>
      <w:r>
        <w:rPr>
          <w:rFonts w:ascii="Cambria Math" w:hAnsi="Cambria Math" w:cs="Cambria Math" w:eastAsia="Cambria Math" w:hint="default"/>
          <w:color w:val="FF33CC"/>
          <w:spacing w:val="-37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FF33CC"/>
          <w:w w:val="95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w w:val="95"/>
          <w:sz w:val="88"/>
          <w:szCs w:val="88"/>
        </w:rPr>
        <w:t>+ �� −</w:t>
      </w:r>
      <w:r>
        <w:rPr>
          <w:rFonts w:ascii="Cambria Math" w:hAnsi="Cambria Math" w:cs="Cambria Math" w:eastAsia="Cambria Math" w:hint="default"/>
          <w:color w:val="0000CC"/>
          <w:spacing w:val="-111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00CC"/>
          <w:w w:val="95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tabs>
          <w:tab w:pos="3593" w:val="left" w:leader="none"/>
          <w:tab w:pos="7724" w:val="left" w:leader="none"/>
        </w:tabs>
        <w:spacing w:before="325"/>
        <w:ind w:left="1616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09.5pt;margin-top:26.962017pt;width:54.25pt;height:44.05pt;mso-position-horizontal-relative:page;mso-position-vertical-relative:paragraph;z-index:-46576" coordorigin="2190,539" coordsize="1085,881">
            <v:group style="position:absolute;left:2190;top:592;width:1085;height:816" coordorigin="2190,592" coordsize="1085,816">
              <v:shape style="position:absolute;left:2190;top:592;width:1085;height:816" coordorigin="2190,592" coordsize="1085,816" path="m3014,592l3002,625,3050,645,3090,674,3152,754,3188,863,3197,926,3200,996,3197,1068,3188,1133,3173,1192,3124,1289,3050,1354,3004,1375,3014,1408,3073,1386,3125,1356,3170,1315,3207,1265,3237,1208,3258,1144,3270,1075,3274,1000,3270,925,3257,856,3236,793,3207,735,3170,685,3125,644,3073,613,3014,592xe" filled="true" fillcolor="#660033" stroked="false">
                <v:path arrowok="t"/>
                <v:fill type="solid"/>
              </v:shape>
              <v:shape style="position:absolute;left:2190;top:592;width:1085;height:816" coordorigin="2190,592" coordsize="1085,816" path="m2450,592l2391,613,2339,644,2295,685,2257,735,2228,793,2207,856,2194,925,2190,1000,2194,1075,2207,1144,2228,1208,2257,1265,2294,1315,2339,1356,2391,1386,2450,1408,2460,1375,2414,1354,2374,1325,2313,1244,2276,1133,2267,1068,2264,996,2267,926,2276,863,2313,754,2374,674,2462,625,2450,592xe" filled="true" fillcolor="#660033" stroked="false">
                <v:path arrowok="t"/>
                <v:fill type="solid"/>
              </v:shape>
              <v:shape style="position:absolute;left:2190;top:539;width:1085;height:881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660033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660033"/>
          <w:sz w:val="88"/>
          <w:szCs w:val="88"/>
        </w:rPr>
        <w:t>�</w:t>
        <w:tab/>
      </w:r>
      <w:r>
        <w:rPr>
          <w:rFonts w:ascii="Cambria Math" w:hAnsi="Cambria Math" w:cs="Cambria Math" w:eastAsia="Cambria Math" w:hint="default"/>
          <w:color w:val="660033"/>
          <w:w w:val="95"/>
          <w:sz w:val="88"/>
          <w:szCs w:val="88"/>
        </w:rPr>
        <w:t>= �</w:t>
      </w:r>
      <w:r>
        <w:rPr>
          <w:rFonts w:ascii="Cambria Math" w:hAnsi="Cambria Math" w:cs="Cambria Math" w:eastAsia="Cambria Math" w:hint="default"/>
          <w:color w:val="660033"/>
          <w:spacing w:val="-25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660033"/>
          <w:w w:val="95"/>
          <w:sz w:val="88"/>
          <w:szCs w:val="88"/>
        </w:rPr>
        <w:t>+</w:t>
      </w:r>
      <w:r>
        <w:rPr>
          <w:rFonts w:ascii="Cambria Math" w:hAnsi="Cambria Math" w:cs="Cambria Math" w:eastAsia="Cambria Math" w:hint="default"/>
          <w:color w:val="660033"/>
          <w:spacing w:val="-33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660033"/>
          <w:w w:val="95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color w:val="660033"/>
          <w:w w:val="95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660033"/>
          <w:w w:val="95"/>
          <w:sz w:val="88"/>
          <w:szCs w:val="88"/>
        </w:rPr>
        <w:t>−</w:t>
      </w:r>
      <w:r>
        <w:rPr>
          <w:rFonts w:ascii="Cambria Math" w:hAnsi="Cambria Math" w:cs="Cambria Math" w:eastAsia="Cambria Math" w:hint="default"/>
          <w:color w:val="660033"/>
          <w:spacing w:val="-33"/>
          <w:w w:val="95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660033"/>
          <w:w w:val="95"/>
          <w:sz w:val="88"/>
          <w:szCs w:val="88"/>
        </w:rPr>
        <w:t>��</w:t>
      </w:r>
      <w:r>
        <w:rPr>
          <w:rFonts w:ascii="Cambria Math" w:hAnsi="Cambria Math" w:cs="Cambria Math" w:eastAsia="Cambria Math" w:hint="default"/>
          <w:color w:val="660033"/>
          <w:w w:val="95"/>
          <w:position w:val="32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tabs>
          <w:tab w:pos="3447" w:val="left" w:leader="none"/>
          <w:tab w:pos="5473" w:val="left" w:leader="none"/>
        </w:tabs>
        <w:spacing w:before="195"/>
        <w:ind w:left="1469" w:right="0" w:firstLine="0"/>
        <w:jc w:val="left"/>
        <w:rPr>
          <w:rFonts w:ascii="Cambria Math" w:hAnsi="Cambria Math" w:cs="Cambria Math" w:eastAsia="Cambria Math" w:hint="default"/>
          <w:sz w:val="88"/>
          <w:szCs w:val="88"/>
        </w:rPr>
      </w:pPr>
      <w:r>
        <w:rPr/>
        <w:pict>
          <v:group style="position:absolute;margin-left:102.199997pt;margin-top:20.44257pt;width:54.25pt;height:44.1pt;mso-position-horizontal-relative:page;mso-position-vertical-relative:paragraph;z-index:-46528" coordorigin="2044,409" coordsize="1085,882">
            <v:group style="position:absolute;left:2044;top:462;width:1085;height:816" coordorigin="2044,462" coordsize="1085,816">
              <v:shape style="position:absolute;left:2044;top:462;width:1085;height:816" coordorigin="2044,462" coordsize="1085,816" path="m2868,462l2856,495,2904,515,2944,544,3006,624,3042,733,3051,796,3054,866,3051,938,3042,1003,3027,1062,2978,1158,2904,1224,2858,1245,2868,1278,2927,1256,2979,1225,3024,1185,3061,1135,3090,1077,3111,1014,3124,945,3128,870,3124,795,3111,726,3090,662,3061,605,3024,555,2979,514,2927,483,2868,462xe" filled="true" fillcolor="#006600" stroked="false">
                <v:path arrowok="t"/>
                <v:fill type="solid"/>
              </v:shape>
              <v:shape style="position:absolute;left:2044;top:462;width:1085;height:816" coordorigin="2044,462" coordsize="1085,816" path="m2304,462l2245,483,2193,514,2148,555,2111,605,2082,662,2061,726,2048,795,2044,870,2048,945,2061,1014,2082,1077,2111,1135,2148,1185,2193,1225,2245,1256,2304,1278,2314,1245,2268,1224,2228,1195,2167,1114,2130,1003,2121,938,2118,866,2121,796,2130,733,2167,624,2228,544,2316,495,2304,462xe" filled="true" fillcolor="#006600" stroked="false">
                <v:path arrowok="t"/>
                <v:fill type="solid"/>
              </v:shape>
              <v:shape style="position:absolute;left:2044;top:409;width:1085;height:882" type="#_x0000_t202" filled="false" stroked="false">
                <v:textbox inset="0,0,0,0">
                  <w:txbxContent>
                    <w:p>
                      <w:pPr>
                        <w:spacing w:line="881" w:lineRule="exact" w:before="0"/>
                        <w:ind w:left="28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6600"/>
                          <w:w w:val="87"/>
                          <w:sz w:val="88"/>
                          <w:szCs w:val="88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8"/>
                          <w:szCs w:val="8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6600"/>
          <w:sz w:val="88"/>
          <w:szCs w:val="88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006600"/>
          <w:spacing w:val="-84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6600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color w:val="006600"/>
          <w:position w:val="32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6600"/>
          <w:sz w:val="88"/>
          <w:szCs w:val="88"/>
        </w:rPr>
        <w:t>+</w:t>
      </w:r>
      <w:r>
        <w:rPr>
          <w:rFonts w:ascii="Cambria Math" w:hAnsi="Cambria Math" w:cs="Cambria Math" w:eastAsia="Cambria Math" w:hint="default"/>
          <w:color w:val="006600"/>
          <w:spacing w:val="-106"/>
          <w:sz w:val="88"/>
          <w:szCs w:val="88"/>
        </w:rPr>
        <w:t> </w:t>
      </w:r>
      <w:r>
        <w:rPr>
          <w:rFonts w:ascii="Cambria Math" w:hAnsi="Cambria Math" w:cs="Cambria Math" w:eastAsia="Cambria Math" w:hint="default"/>
          <w:color w:val="006600"/>
          <w:sz w:val="88"/>
          <w:szCs w:val="88"/>
        </w:rPr>
        <w:t>�</w:t>
      </w:r>
      <w:r>
        <w:rPr>
          <w:rFonts w:ascii="Cambria Math" w:hAnsi="Cambria Math" w:cs="Cambria Math" w:eastAsia="Cambria Math" w:hint="default"/>
          <w:sz w:val="88"/>
          <w:szCs w:val="88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bidi/>
        <w:spacing w:before="21"/>
        <w:ind w:left="0" w:right="3627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rFonts w:cs="Traditional Arabic"/>
          <w:sz w:val="88"/>
          <w:szCs w:val="88"/>
        </w:rPr>
      </w:r>
      <w:r>
        <w:rPr>
          <w:rFonts w:cs="Traditional Arabic"/>
          <w:color w:val="FF0000"/>
          <w:w w:val="85"/>
          <w:sz w:val="88"/>
          <w:szCs w:val="88"/>
        </w:rPr>
        <w:t>الثالث</w:t>
      </w:r>
      <w:r>
        <w:rPr>
          <w:rFonts w:cs="Traditional Arabic"/>
          <w:color w:val="FF0000"/>
          <w:w w:val="85"/>
          <w:sz w:val="88"/>
          <w:szCs w:val="88"/>
        </w:rPr>
        <w:t>ة</w:t>
      </w:r>
    </w:p>
    <w:p>
      <w:pPr>
        <w:bidi/>
        <w:spacing w:before="21"/>
        <w:ind w:left="-17" w:right="172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/>
        <w:br w:type="column"/>
      </w: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color w:val="C901B1"/>
          <w:w w:val="83"/>
          <w:sz w:val="88"/>
          <w:szCs w:val="88"/>
        </w:rPr>
        <w:t>التك</w:t>
      </w:r>
      <w:r>
        <w:rPr>
          <w:rFonts w:ascii="Traditional Arabic" w:cs="Traditional Arabic"/>
          <w:color w:val="C901B1"/>
          <w:spacing w:val="-3"/>
          <w:w w:val="78"/>
          <w:sz w:val="88"/>
          <w:szCs w:val="88"/>
        </w:rPr>
        <w:t>ع</w:t>
      </w:r>
      <w:r>
        <w:rPr>
          <w:rFonts w:ascii="Traditional Arabic" w:cs="Traditional Arabic"/>
          <w:color w:val="C901B1"/>
          <w:w w:val="78"/>
          <w:sz w:val="88"/>
          <w:szCs w:val="88"/>
        </w:rPr>
        <w:t>بي</w:t>
      </w:r>
      <w:r>
        <w:rPr>
          <w:rFonts w:ascii="Traditional Arabic" w:cs="Traditional Arabic"/>
          <w:color w:val="C901B1"/>
          <w:spacing w:val="-2"/>
          <w:w w:val="76"/>
          <w:sz w:val="88"/>
          <w:szCs w:val="88"/>
        </w:rPr>
        <w:t>ي</w:t>
      </w:r>
      <w:r>
        <w:rPr>
          <w:rFonts w:ascii="Traditional Arabic" w:cs="Traditional Arabic"/>
          <w:color w:val="C901B1"/>
          <w:w w:val="153"/>
          <w:sz w:val="88"/>
          <w:szCs w:val="88"/>
        </w:rPr>
        <w:t>ة</w:t>
      </w:r>
      <w:r>
        <w:rPr>
          <w:rFonts w:ascii="Traditional Arabic" w:cs="Traditional Arabic"/>
          <w:color w:val="C901B1"/>
          <w:sz w:val="88"/>
          <w:szCs w:val="88"/>
        </w:rPr>
        <w:t> </w:t>
      </w:r>
      <w:r>
        <w:rPr>
          <w:rFonts w:ascii="Traditional Arabic" w:cs="Traditional Arabic"/>
          <w:color w:val="C901B1"/>
          <w:w w:val="167"/>
          <w:sz w:val="88"/>
          <w:szCs w:val="88"/>
        </w:rPr>
        <w:t>من</w:t>
      </w:r>
      <w:r>
        <w:rPr>
          <w:rFonts w:ascii="Traditional Arabic" w:cs="Traditional Arabic"/>
          <w:color w:val="C901B1"/>
          <w:sz w:val="88"/>
          <w:szCs w:val="88"/>
        </w:rPr>
        <w:t> </w:t>
      </w:r>
      <w:r>
        <w:rPr>
          <w:rFonts w:ascii="Traditional Arabic" w:cs="Traditional Arabic"/>
          <w:color w:val="C901B1"/>
          <w:w w:val="122"/>
          <w:sz w:val="88"/>
          <w:szCs w:val="88"/>
        </w:rPr>
        <w:t>الدرج</w:t>
      </w:r>
      <w:r>
        <w:rPr>
          <w:rFonts w:ascii="Traditional Arabic" w:cs="Traditional Arabic"/>
          <w:color w:val="C901B1"/>
          <w:w w:val="122"/>
          <w:sz w:val="88"/>
          <w:szCs w:val="88"/>
        </w:rPr>
        <w:t>ة</w:t>
      </w:r>
    </w:p>
    <w:p>
      <w:pPr>
        <w:bidi/>
        <w:spacing w:before="21"/>
        <w:ind w:left="0" w:right="176" w:firstLine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</w:pPr>
      <w:r>
        <w:rPr>
          <w:w w:val="115"/>
        </w:rPr>
        <w:br w:type="column"/>
      </w:r>
      <w:r>
        <w:rPr>
          <w:rFonts w:ascii="Traditional Arabic" w:cs="Traditional Arabic"/>
          <w:sz w:val="88"/>
          <w:szCs w:val="88"/>
        </w:rPr>
      </w:r>
      <w:r>
        <w:rPr>
          <w:rFonts w:ascii="Traditional Arabic" w:cs="Traditional Arabic"/>
          <w:color w:val="C901B1"/>
          <w:w w:val="115"/>
          <w:sz w:val="88"/>
          <w:szCs w:val="88"/>
        </w:rPr>
        <w:t>الدال</w:t>
      </w:r>
      <w:r>
        <w:rPr>
          <w:rFonts w:ascii="Traditional Arabic" w:cs="Traditional Arabic"/>
          <w:color w:val="C901B1"/>
          <w:w w:val="115"/>
          <w:sz w:val="88"/>
          <w:szCs w:val="88"/>
        </w:rPr>
        <w:t>ة</w:t>
      </w:r>
    </w:p>
    <w:p>
      <w:pPr>
        <w:spacing w:after="0"/>
        <w:jc w:val="right"/>
        <w:rPr>
          <w:rFonts w:ascii="Traditional Arabic" w:hAnsi="Traditional Arabic" w:cs="Traditional Arabic" w:eastAsia="Traditional Arabic" w:hint="default"/>
          <w:sz w:val="88"/>
          <w:szCs w:val="88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5767" w:space="40"/>
            <w:col w:w="7086" w:space="40"/>
            <w:col w:w="6267"/>
          </w:cols>
        </w:sectPr>
      </w:pPr>
    </w:p>
    <w:p>
      <w:pPr>
        <w:spacing w:line="240" w:lineRule="auto" w:before="4"/>
        <w:rPr>
          <w:rFonts w:ascii="Traditional Arabic" w:hAnsi="Traditional Arabic" w:cs="Traditional Arabic" w:eastAsia="Traditional Arabic" w:hint="default"/>
          <w:sz w:val="12"/>
          <w:szCs w:val="12"/>
        </w:rPr>
      </w:pPr>
    </w:p>
    <w:p>
      <w:pPr>
        <w:bidi/>
        <w:spacing w:line="784" w:lineRule="exact" w:before="0"/>
        <w:ind w:left="0" w:right="4944" w:firstLine="0"/>
        <w:jc w:val="right"/>
        <w:rPr>
          <w:rFonts w:ascii="Times New Roman" w:hAnsi="Times New Roman" w:cs="Times New Roman" w:eastAsia="Times New Roman" w:hint="default"/>
          <w:b/>
          <w:bCs/>
          <w:sz w:val="72"/>
          <w:szCs w:val="72"/>
        </w:rPr>
      </w:pPr>
      <w:r>
        <w:rPr/>
        <w:pict>
          <v:shape style="position:absolute;margin-left:831.840027pt;margin-top:-9.193721pt;width:128.16pt;height:74.52pt;mso-position-horizontal-relative:page;mso-position-vertical-relative:paragraph;z-index:-46480" type="#_x0000_t75" stroked="false">
            <v:imagedata r:id="rId6" o:title=""/>
            <w10:wrap type="none"/>
          </v:shape>
        </w:pict>
      </w:r>
      <w:r>
        <w:rPr>
          <w:rFonts w:ascii="Times New Roman" w:cs="Times New Roman"/>
          <w:sz w:val="72"/>
          <w:szCs w:val="72"/>
        </w:rPr>
      </w:r>
      <w:r>
        <w:rPr>
          <w:rFonts w:ascii="Times New Roman" w:cs="Times New Roman"/>
          <w:b/>
          <w:bCs/>
          <w:color w:val="0000CC"/>
          <w:w w:val="90"/>
          <w:sz w:val="72"/>
          <w:szCs w:val="72"/>
        </w:rPr>
        <w:t>تزايد</w:t>
      </w:r>
      <w:r>
        <w:rPr>
          <w:rFonts w:ascii="Times New Roman" w:cs="Times New Roman"/>
          <w:b/>
          <w:bCs/>
          <w:color w:val="0000CC"/>
          <w:spacing w:val="-98"/>
          <w:w w:val="90"/>
          <w:sz w:val="72"/>
          <w:szCs w:val="72"/>
        </w:rPr>
        <w:t> </w:t>
      </w:r>
      <w:r>
        <w:rPr>
          <w:rFonts w:ascii="Times New Roman" w:cs="Times New Roman"/>
          <w:b/>
          <w:bCs/>
          <w:color w:val="0000CC"/>
          <w:w w:val="90"/>
          <w:sz w:val="72"/>
          <w:szCs w:val="72"/>
        </w:rPr>
        <w:t>وتناقص</w:t>
      </w:r>
      <w:r>
        <w:rPr>
          <w:rFonts w:ascii="Times New Roman" w:cs="Times New Roman"/>
          <w:b/>
          <w:bCs/>
          <w:color w:val="0000CC"/>
          <w:spacing w:val="-98"/>
          <w:w w:val="90"/>
          <w:sz w:val="72"/>
          <w:szCs w:val="72"/>
        </w:rPr>
        <w:t> </w:t>
      </w:r>
      <w:r>
        <w:rPr>
          <w:rFonts w:ascii="Times New Roman" w:cs="Times New Roman"/>
          <w:b/>
          <w:bCs/>
          <w:color w:val="0000CC"/>
          <w:w w:val="90"/>
          <w:sz w:val="72"/>
          <w:szCs w:val="72"/>
        </w:rPr>
        <w:t>الدالة</w:t>
      </w:r>
      <w:r>
        <w:rPr>
          <w:rFonts w:ascii="Times New Roman" w:cs="Times New Roman"/>
          <w:b/>
          <w:bCs/>
          <w:color w:val="0000CC"/>
          <w:spacing w:val="-98"/>
          <w:w w:val="90"/>
          <w:sz w:val="72"/>
          <w:szCs w:val="72"/>
        </w:rPr>
        <w:t> </w:t>
      </w:r>
      <w:r>
        <w:rPr>
          <w:rFonts w:ascii="Times New Roman" w:cs="Times New Roman"/>
          <w:b/>
          <w:bCs/>
          <w:color w:val="0000CC"/>
          <w:w w:val="90"/>
          <w:sz w:val="72"/>
          <w:szCs w:val="72"/>
        </w:rPr>
        <w:t>علي</w:t>
      </w:r>
      <w:r>
        <w:rPr>
          <w:rFonts w:ascii="Times New Roman" w:cs="Times New Roman"/>
          <w:b/>
          <w:bCs/>
          <w:color w:val="0000CC"/>
          <w:spacing w:val="-98"/>
          <w:w w:val="90"/>
          <w:sz w:val="72"/>
          <w:szCs w:val="72"/>
        </w:rPr>
        <w:t> </w:t>
      </w:r>
      <w:r>
        <w:rPr>
          <w:rFonts w:ascii="Times New Roman" w:cs="Times New Roman"/>
          <w:b/>
          <w:bCs/>
          <w:color w:val="0000CC"/>
          <w:w w:val="90"/>
          <w:sz w:val="72"/>
          <w:szCs w:val="72"/>
        </w:rPr>
        <w:t>فرت</w:t>
      </w:r>
      <w:r>
        <w:rPr>
          <w:rFonts w:ascii="Times New Roman" w:cs="Times New Roman"/>
          <w:b/>
          <w:bCs/>
          <w:color w:val="0000CC"/>
          <w:w w:val="90"/>
          <w:sz w:val="72"/>
          <w:szCs w:val="72"/>
        </w:rPr>
        <w:t>ة</w:t>
      </w:r>
    </w:p>
    <w:p>
      <w:pPr>
        <w:bidi/>
        <w:spacing w:before="486"/>
        <w:ind w:left="0" w:right="6193" w:firstLine="0"/>
        <w:jc w:val="right"/>
        <w:rPr>
          <w:rFonts w:ascii="Times New Roman" w:hAnsi="Times New Roman" w:cs="Times New Roman" w:eastAsia="Times New Roman" w:hint="default"/>
          <w:b/>
          <w:bCs/>
          <w:sz w:val="72"/>
          <w:szCs w:val="72"/>
        </w:rPr>
      </w:pPr>
      <w:r>
        <w:rPr>
          <w:rFonts w:ascii="Times New Roman" w:cs="Times New Roman"/>
          <w:sz w:val="72"/>
          <w:szCs w:val="72"/>
        </w:rPr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يف</w:t>
      </w:r>
      <w:r>
        <w:rPr>
          <w:rFonts w:ascii="Times New Roman" w:cs="Times New Roman"/>
          <w:b/>
          <w:bCs/>
          <w:color w:val="C00000"/>
          <w:spacing w:val="-27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حالة</w:t>
      </w:r>
      <w:r>
        <w:rPr>
          <w:rFonts w:ascii="Times New Roman" w:cs="Times New Roman"/>
          <w:b/>
          <w:bCs/>
          <w:color w:val="C00000"/>
          <w:spacing w:val="-32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دراسة</w:t>
      </w:r>
      <w:r>
        <w:rPr>
          <w:rFonts w:ascii="Times New Roman" w:cs="Times New Roman"/>
          <w:b/>
          <w:bCs/>
          <w:color w:val="C00000"/>
          <w:spacing w:val="-33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تزايد</w:t>
      </w:r>
      <w:r>
        <w:rPr>
          <w:rFonts w:ascii="Times New Roman" w:cs="Times New Roman"/>
          <w:b/>
          <w:bCs/>
          <w:color w:val="C00000"/>
          <w:spacing w:val="-32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وتناقص</w:t>
      </w:r>
      <w:r>
        <w:rPr>
          <w:rFonts w:ascii="Times New Roman" w:cs="Times New Roman"/>
          <w:b/>
          <w:bCs/>
          <w:color w:val="C00000"/>
          <w:spacing w:val="-33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الدالة</w:t>
      </w:r>
      <w:r>
        <w:rPr>
          <w:rFonts w:ascii="Times New Roman" w:cs="Times New Roman"/>
          <w:b/>
          <w:bCs/>
          <w:color w:val="C00000"/>
          <w:spacing w:val="-33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يف</w:t>
      </w:r>
      <w:r>
        <w:rPr>
          <w:rFonts w:ascii="Times New Roman" w:cs="Times New Roman"/>
          <w:b/>
          <w:bCs/>
          <w:color w:val="C00000"/>
          <w:spacing w:val="-30"/>
          <w:w w:val="85"/>
          <w:sz w:val="72"/>
          <w:szCs w:val="72"/>
        </w:rPr>
        <w:t> 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فرت</w:t>
      </w:r>
      <w:r>
        <w:rPr>
          <w:rFonts w:ascii="Times New Roman" w:cs="Times New Roman"/>
          <w:b/>
          <w:bCs/>
          <w:color w:val="C00000"/>
          <w:w w:val="85"/>
          <w:sz w:val="72"/>
          <w:szCs w:val="72"/>
        </w:rPr>
        <w:t>ة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4"/>
        <w:rPr>
          <w:rFonts w:ascii="Times New Roman" w:hAnsi="Times New Roman" w:cs="Times New Roman" w:eastAsia="Times New Roman" w:hint="default"/>
          <w:b/>
          <w:bCs/>
          <w:sz w:val="19"/>
          <w:szCs w:val="19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19"/>
          <w:szCs w:val="19"/>
        </w:rPr>
        <w:sectPr>
          <w:pgSz w:w="19200" w:h="10800" w:orient="landscape"/>
          <w:pgMar w:header="0" w:footer="859" w:top="20" w:bottom="1040" w:left="0" w:right="0"/>
        </w:sectPr>
      </w:pPr>
    </w:p>
    <w:p>
      <w:pPr>
        <w:pStyle w:val="Heading5"/>
        <w:tabs>
          <w:tab w:pos="184209" w:val="left" w:leader="none"/>
        </w:tabs>
        <w:bidi/>
        <w:spacing w:line="791" w:lineRule="exact"/>
        <w:ind w:left="-15" w:right="5265"/>
        <w:jc w:val="right"/>
        <w:rPr>
          <w:rFonts w:ascii="Arial Black" w:hAnsi="Arial Black" w:cs="Arial Black" w:eastAsia="Arial Black" w:hint="default"/>
          <w:b/>
          <w:bCs/>
          <w:sz w:val="37"/>
          <w:szCs w:val="37"/>
        </w:rPr>
      </w:pPr>
      <w:r>
        <w:rPr>
          <w:b w:val="0"/>
          <w:bCs w:val="0"/>
        </w:rPr>
      </w:r>
      <w:r>
        <w:rPr>
          <w:color w:val="C00000"/>
          <w:w w:val="75"/>
        </w:rPr>
        <w:t>يف</w:t>
      </w:r>
      <w:r>
        <w:rPr>
          <w:color w:val="C00000"/>
          <w:spacing w:val="31"/>
          <w:w w:val="75"/>
        </w:rPr>
        <w:t> </w:t>
      </w:r>
      <w:r>
        <w:rPr>
          <w:color w:val="C00000"/>
          <w:w w:val="75"/>
        </w:rPr>
        <w:t>الفرتة ولتكن</w:t>
      </w:r>
      <w:r>
        <w:rPr>
          <w:rFonts w:ascii="Arial Black" w:cs="Arial Black"/>
          <w:b/>
          <w:bCs/>
          <w:color w:val="0000CC"/>
          <w:spacing w:val="-1"/>
          <w:w w:val="90"/>
          <w:position w:val="-13"/>
          <w:sz w:val="37"/>
          <w:szCs w:val="37"/>
        </w:rPr>
        <w:tab/>
      </w:r>
      <w:r>
        <w:rPr>
          <w:rFonts w:ascii="Arial Black" w:cs="Arial Black"/>
          <w:b/>
          <w:bCs/>
          <w:color w:val="0000CC"/>
          <w:spacing w:val="-1"/>
          <w:w w:val="90"/>
        </w:rPr>
        <w:t>x</w:t>
      </w:r>
      <w:r>
        <w:rPr>
          <w:rFonts w:ascii="Arial Black" w:cs="Arial Black"/>
          <w:b/>
          <w:bCs/>
          <w:color w:val="0000CC"/>
          <w:spacing w:val="-1"/>
          <w:w w:val="90"/>
          <w:position w:val="-13"/>
          <w:sz w:val="37"/>
          <w:szCs w:val="37"/>
        </w:rPr>
        <w:t>1</w:t>
      </w:r>
    </w:p>
    <w:p>
      <w:pPr>
        <w:tabs>
          <w:tab w:pos="136190" w:val="left" w:leader="none"/>
        </w:tabs>
        <w:bidi/>
        <w:spacing w:line="710" w:lineRule="exact" w:before="0"/>
        <w:ind w:left="-14" w:right="381" w:firstLine="0"/>
        <w:jc w:val="right"/>
        <w:rPr>
          <w:rFonts w:ascii="Arial Black" w:hAnsi="Arial Black" w:cs="Arial Black" w:eastAsia="Arial Black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C00000"/>
          <w:w w:val="69"/>
          <w:sz w:val="56"/>
          <w:szCs w:val="56"/>
        </w:rPr>
        <w:t>حن</w:t>
      </w:r>
      <w:r>
        <w:rPr>
          <w:rFonts w:ascii="Times New Roman" w:cs="Times New Roman"/>
          <w:b/>
          <w:bCs/>
          <w:color w:val="C00000"/>
          <w:spacing w:val="1"/>
          <w:w w:val="136"/>
          <w:sz w:val="56"/>
          <w:szCs w:val="56"/>
        </w:rPr>
        <w:t>دد</w:t>
      </w:r>
      <w:r>
        <w:rPr>
          <w:rFonts w:ascii="Times New Roman" w:cs="Times New Roman"/>
          <w:b/>
          <w:bCs/>
          <w:color w:val="C00000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64"/>
          <w:sz w:val="56"/>
          <w:szCs w:val="56"/>
        </w:rPr>
        <w:t>ق</w:t>
      </w:r>
      <w:r>
        <w:rPr>
          <w:rFonts w:ascii="Times New Roman" w:cs="Times New Roman"/>
          <w:b/>
          <w:bCs/>
          <w:color w:val="C00000"/>
          <w:spacing w:val="2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spacing w:val="2"/>
          <w:w w:val="167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3"/>
          <w:w w:val="89"/>
          <w:sz w:val="56"/>
          <w:szCs w:val="56"/>
        </w:rPr>
        <w:t>خ</w:t>
      </w:r>
      <w:r>
        <w:rPr>
          <w:rFonts w:ascii="Times New Roman" w:cs="Times New Roman"/>
          <w:b/>
          <w:bCs/>
          <w:color w:val="C00000"/>
          <w:w w:val="89"/>
          <w:sz w:val="56"/>
          <w:szCs w:val="56"/>
        </w:rPr>
        <w:t>ت</w:t>
      </w:r>
      <w:r>
        <w:rPr>
          <w:rFonts w:ascii="Times New Roman" w:cs="Times New Roman"/>
          <w:b/>
          <w:bCs/>
          <w:color w:val="C00000"/>
          <w:spacing w:val="3"/>
          <w:w w:val="71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w w:val="71"/>
          <w:sz w:val="56"/>
          <w:szCs w:val="56"/>
        </w:rPr>
        <w:t>اري</w:t>
      </w:r>
      <w:r>
        <w:rPr>
          <w:rFonts w:ascii="Times New Roman" w:cs="Times New Roman"/>
          <w:b/>
          <w:bCs/>
          <w:color w:val="C00000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72"/>
          <w:sz w:val="56"/>
          <w:szCs w:val="56"/>
        </w:rPr>
        <w:t>لل</w:t>
      </w:r>
      <w:r>
        <w:rPr>
          <w:rFonts w:ascii="Times New Roman" w:cs="Times New Roman"/>
          <w:b/>
          <w:bCs/>
          <w:color w:val="C00000"/>
          <w:spacing w:val="3"/>
          <w:w w:val="86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w w:val="86"/>
          <w:sz w:val="56"/>
          <w:szCs w:val="56"/>
        </w:rPr>
        <w:t>تغري</w:t>
      </w:r>
      <w:r>
        <w:rPr>
          <w:rFonts w:ascii="Arial Black" w:cs="Arial Black"/>
          <w:b/>
          <w:bCs/>
          <w:color w:val="0000CC"/>
          <w:sz w:val="56"/>
          <w:szCs w:val="56"/>
        </w:rPr>
        <w:tab/>
      </w:r>
      <w:r>
        <w:rPr>
          <w:rFonts w:ascii="Arial Black" w:cs="Arial Black"/>
          <w:b/>
          <w:bCs/>
          <w:color w:val="0000CC"/>
          <w:w w:val="99"/>
          <w:sz w:val="56"/>
          <w:szCs w:val="56"/>
        </w:rPr>
        <w:t>x</w:t>
      </w:r>
    </w:p>
    <w:p>
      <w:pPr>
        <w:bidi/>
        <w:spacing w:before="13"/>
        <w:ind w:left="0" w:right="104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w w:val="90"/>
        </w:rPr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90"/>
          <w:sz w:val="56"/>
          <w:szCs w:val="56"/>
        </w:rPr>
        <w:t>اوال</w:t>
      </w:r>
      <w:r>
        <w:rPr>
          <w:rFonts w:ascii="Times New Roman" w:cs="Times New Roman"/>
          <w:b/>
          <w:bCs/>
          <w:color w:val="C00000"/>
          <w:spacing w:val="-52"/>
          <w:w w:val="90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90"/>
          <w:sz w:val="56"/>
          <w:szCs w:val="56"/>
        </w:rPr>
        <w:t>: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9530" w:space="40"/>
            <w:col w:w="6863" w:space="40"/>
            <w:col w:w="2727"/>
          </w:cols>
        </w:sectPr>
      </w:pPr>
    </w:p>
    <w:p>
      <w:pPr>
        <w:spacing w:line="240" w:lineRule="auto" w:before="1"/>
        <w:rPr>
          <w:rFonts w:ascii="Times New Roman" w:hAnsi="Times New Roman" w:cs="Times New Roman" w:eastAsia="Times New Roman" w:hint="default"/>
          <w:b/>
          <w:bCs/>
          <w:sz w:val="25"/>
          <w:szCs w:val="25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5"/>
          <w:szCs w:val="25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791" w:lineRule="exact" w:before="0"/>
        <w:ind w:left="0" w:right="0" w:firstLine="0"/>
        <w:jc w:val="right"/>
        <w:rPr>
          <w:rFonts w:ascii="Arial Black" w:hAnsi="Arial Black" w:cs="Arial Black" w:eastAsia="Arial Black" w:hint="default"/>
          <w:sz w:val="56"/>
          <w:szCs w:val="56"/>
        </w:rPr>
      </w:pPr>
      <w:r>
        <w:rPr>
          <w:rFonts w:ascii="Arial Black"/>
          <w:b/>
          <w:color w:val="0000CC"/>
          <w:spacing w:val="-1"/>
          <w:sz w:val="56"/>
        </w:rPr>
        <w:t>f(x</w:t>
      </w:r>
      <w:r>
        <w:rPr>
          <w:rFonts w:ascii="Arial Black"/>
          <w:b/>
          <w:color w:val="0000CC"/>
          <w:spacing w:val="-1"/>
          <w:position w:val="-13"/>
          <w:sz w:val="37"/>
        </w:rPr>
        <w:t>1</w:t>
      </w:r>
      <w:r>
        <w:rPr>
          <w:rFonts w:ascii="Arial Black"/>
          <w:b/>
          <w:color w:val="0000CC"/>
          <w:spacing w:val="-1"/>
          <w:sz w:val="56"/>
        </w:rPr>
        <w:t>)</w:t>
      </w:r>
      <w:r>
        <w:rPr>
          <w:rFonts w:ascii="Arial Black"/>
          <w:spacing w:val="-1"/>
          <w:sz w:val="56"/>
        </w:rPr>
      </w:r>
    </w:p>
    <w:p>
      <w:pPr>
        <w:tabs>
          <w:tab w:pos="46261" w:val="left" w:leader="none"/>
        </w:tabs>
        <w:bidi/>
        <w:spacing w:line="791" w:lineRule="exact" w:before="0"/>
        <w:ind w:left="-16" w:right="502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spacing w:val="-4"/>
          <w:w w:val="115"/>
        </w:rPr>
        <w:br w:type="column"/>
      </w:r>
      <w:r>
        <w:rPr>
          <w:rFonts w:ascii="Arial Black" w:cs="Arial Black"/>
          <w:b/>
          <w:bCs/>
          <w:color w:val="0000CC"/>
          <w:spacing w:val="-1"/>
          <w:sz w:val="56"/>
          <w:szCs w:val="56"/>
        </w:rPr>
        <w:t>x</w:t>
      </w:r>
      <w:r>
        <w:rPr>
          <w:rFonts w:ascii="Arial Black" w:cs="Arial Black"/>
          <w:b/>
          <w:bCs/>
          <w:color w:val="0000CC"/>
          <w:spacing w:val="-1"/>
          <w:position w:val="-13"/>
          <w:sz w:val="37"/>
          <w:szCs w:val="37"/>
        </w:rPr>
        <w:t>1</w:t>
      </w:r>
      <w:r>
        <w:rPr>
          <w:rFonts w:ascii="Arial Black" w:cs="Arial Black"/>
          <w:spacing w:val="-1"/>
          <w:sz w:val="37"/>
          <w:szCs w:val="37"/>
        </w:rPr>
      </w:r>
      <w:r>
        <w:rPr>
          <w:rFonts w:ascii="Times New Roman" w:cs="Times New Roman"/>
          <w:b/>
          <w:bCs/>
          <w:color w:val="C00000"/>
          <w:spacing w:val="-4"/>
          <w:w w:val="115"/>
          <w:sz w:val="56"/>
          <w:szCs w:val="56"/>
        </w:rPr>
        <w:tab/>
        <w:t>وه</w:t>
      </w:r>
      <w:r>
        <w:rPr>
          <w:rFonts w:ascii="Times New Roman" w:cs="Times New Roman"/>
          <w:b/>
          <w:bCs/>
          <w:color w:val="C00000"/>
          <w:spacing w:val="-4"/>
          <w:w w:val="115"/>
          <w:sz w:val="56"/>
          <w:szCs w:val="56"/>
        </w:rPr>
        <w:t>ي</w:t>
      </w:r>
    </w:p>
    <w:p>
      <w:pPr>
        <w:pStyle w:val="Heading5"/>
        <w:bidi/>
        <w:spacing w:line="240" w:lineRule="auto" w:before="14"/>
        <w:ind w:left="-14" w:right="464"/>
        <w:jc w:val="right"/>
      </w:pPr>
      <w:r>
        <w:rPr>
          <w:b w:val="0"/>
          <w:bCs w:val="0"/>
        </w:rPr>
        <w:br w:type="column"/>
      </w:r>
      <w:r>
        <w:rPr>
          <w:color w:val="C00000"/>
          <w:w w:val="83"/>
        </w:rPr>
        <w:t>:</w:t>
      </w:r>
      <w:r>
        <w:rPr>
          <w:b w:val="0"/>
          <w:bCs w:val="0"/>
        </w:rPr>
      </w:r>
      <w:r>
        <w:rPr>
          <w:color w:val="C00000"/>
          <w:spacing w:val="-3"/>
        </w:rPr>
        <w:t> </w:t>
      </w:r>
      <w:r>
        <w:rPr>
          <w:color w:val="C00000"/>
          <w:w w:val="73"/>
        </w:rPr>
        <w:t>ن</w:t>
      </w:r>
      <w:r>
        <w:rPr>
          <w:color w:val="C00000"/>
          <w:spacing w:val="1"/>
          <w:w w:val="93"/>
        </w:rPr>
        <w:t>و</w:t>
      </w:r>
      <w:r>
        <w:rPr>
          <w:color w:val="C00000"/>
          <w:spacing w:val="3"/>
          <w:w w:val="119"/>
        </w:rPr>
        <w:t>ج</w:t>
      </w:r>
      <w:r>
        <w:rPr>
          <w:color w:val="C00000"/>
          <w:w w:val="119"/>
        </w:rPr>
        <w:t>د</w:t>
      </w:r>
      <w:r>
        <w:rPr>
          <w:color w:val="C00000"/>
          <w:spacing w:val="-7"/>
        </w:rPr>
        <w:t> </w:t>
      </w:r>
      <w:r>
        <w:rPr>
          <w:color w:val="C00000"/>
          <w:w w:val="64"/>
        </w:rPr>
        <w:t>ق</w:t>
      </w:r>
      <w:r>
        <w:rPr>
          <w:color w:val="C00000"/>
          <w:spacing w:val="2"/>
          <w:w w:val="67"/>
        </w:rPr>
        <w:t>ي</w:t>
      </w:r>
      <w:r>
        <w:rPr>
          <w:color w:val="C00000"/>
          <w:spacing w:val="3"/>
          <w:w w:val="142"/>
        </w:rPr>
        <w:t>م</w:t>
      </w:r>
      <w:r>
        <w:rPr>
          <w:color w:val="C00000"/>
          <w:w w:val="142"/>
        </w:rPr>
        <w:t>ة</w:t>
      </w:r>
      <w:r>
        <w:rPr>
          <w:color w:val="C00000"/>
          <w:spacing w:val="-9"/>
        </w:rPr>
        <w:t> </w:t>
      </w:r>
      <w:r>
        <w:rPr>
          <w:color w:val="C00000"/>
          <w:w w:val="110"/>
        </w:rPr>
        <w:t>ا</w:t>
      </w:r>
      <w:r>
        <w:rPr>
          <w:color w:val="C00000"/>
          <w:spacing w:val="2"/>
          <w:w w:val="103"/>
        </w:rPr>
        <w:t>ل</w:t>
      </w:r>
      <w:r>
        <w:rPr>
          <w:color w:val="C00000"/>
          <w:w w:val="103"/>
        </w:rPr>
        <w:t>د</w:t>
      </w:r>
      <w:r>
        <w:rPr>
          <w:color w:val="C00000"/>
          <w:spacing w:val="2"/>
          <w:w w:val="97"/>
        </w:rPr>
        <w:t>ا</w:t>
      </w:r>
      <w:r>
        <w:rPr>
          <w:color w:val="C00000"/>
          <w:w w:val="97"/>
        </w:rPr>
        <w:t>لة</w:t>
      </w:r>
      <w:r>
        <w:rPr>
          <w:color w:val="C00000"/>
          <w:spacing w:val="-8"/>
        </w:rPr>
        <w:t> </w:t>
      </w:r>
      <w:r>
        <w:rPr>
          <w:color w:val="C00000"/>
          <w:w w:val="92"/>
        </w:rPr>
        <w:t>ع</w:t>
      </w:r>
      <w:r>
        <w:rPr>
          <w:color w:val="C00000"/>
          <w:spacing w:val="3"/>
          <w:w w:val="102"/>
        </w:rPr>
        <w:t>ن</w:t>
      </w:r>
      <w:r>
        <w:rPr>
          <w:color w:val="C00000"/>
          <w:w w:val="102"/>
        </w:rPr>
        <w:t>د</w:t>
      </w:r>
    </w:p>
    <w:p>
      <w:pPr>
        <w:bidi/>
        <w:spacing w:before="14"/>
        <w:ind w:left="0" w:right="231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w w:val="85"/>
        </w:rPr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85"/>
          <w:sz w:val="56"/>
          <w:szCs w:val="56"/>
        </w:rPr>
        <w:t>ثاني</w:t>
      </w:r>
      <w:r>
        <w:rPr>
          <w:rFonts w:ascii="Times New Roman" w:cs="Times New Roman"/>
          <w:b/>
          <w:bCs/>
          <w:color w:val="FF0000"/>
          <w:w w:val="85"/>
          <w:sz w:val="56"/>
          <w:szCs w:val="56"/>
        </w:rPr>
        <w:t>ا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8729" w:space="40"/>
            <w:col w:w="2402" w:space="40"/>
            <w:col w:w="5212" w:space="40"/>
            <w:col w:w="2737"/>
          </w:cols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b/>
          <w:bCs/>
          <w:sz w:val="23"/>
          <w:szCs w:val="23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3"/>
          <w:szCs w:val="23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791" w:lineRule="exact" w:before="0"/>
        <w:ind w:left="301" w:right="-17" w:firstLine="0"/>
        <w:jc w:val="left"/>
        <w:rPr>
          <w:rFonts w:ascii="Arial Black" w:hAnsi="Arial Black" w:cs="Arial Black" w:eastAsia="Arial Black" w:hint="default"/>
          <w:sz w:val="37"/>
          <w:szCs w:val="37"/>
        </w:rPr>
      </w:pPr>
      <w:r>
        <w:rPr>
          <w:rFonts w:ascii="Arial Black"/>
          <w:b/>
          <w:color w:val="0000CC"/>
          <w:sz w:val="56"/>
        </w:rPr>
        <w:t>x</w:t>
      </w:r>
      <w:r>
        <w:rPr>
          <w:rFonts w:ascii="Arial Black"/>
          <w:b/>
          <w:color w:val="0000CC"/>
          <w:position w:val="-13"/>
          <w:sz w:val="37"/>
        </w:rPr>
        <w:t>2 </w:t>
      </w:r>
      <w:r>
        <w:rPr>
          <w:rFonts w:ascii="Arial Black"/>
          <w:b/>
          <w:color w:val="0000CC"/>
          <w:sz w:val="56"/>
        </w:rPr>
        <w:t>&gt;</w:t>
      </w:r>
      <w:r>
        <w:rPr>
          <w:rFonts w:ascii="Arial Black"/>
          <w:b/>
          <w:color w:val="0000CC"/>
          <w:spacing w:val="5"/>
          <w:sz w:val="56"/>
        </w:rPr>
        <w:t> </w:t>
      </w:r>
      <w:r>
        <w:rPr>
          <w:rFonts w:ascii="Arial Black"/>
          <w:b/>
          <w:color w:val="0000CC"/>
          <w:sz w:val="56"/>
        </w:rPr>
        <w:t>x</w:t>
      </w:r>
      <w:r>
        <w:rPr>
          <w:rFonts w:ascii="Arial Black"/>
          <w:b/>
          <w:color w:val="0000CC"/>
          <w:position w:val="-13"/>
          <w:sz w:val="37"/>
        </w:rPr>
        <w:t>1</w:t>
      </w:r>
      <w:r>
        <w:rPr>
          <w:rFonts w:ascii="Arial Black"/>
          <w:sz w:val="37"/>
        </w:rPr>
      </w:r>
    </w:p>
    <w:p>
      <w:pPr>
        <w:tabs>
          <w:tab w:pos="43810" w:val="left" w:leader="none"/>
        </w:tabs>
        <w:bidi/>
        <w:spacing w:line="851" w:lineRule="exact" w:before="0"/>
        <w:ind w:left="-19" w:right="89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Arial Black" w:cs="Arial Black"/>
          <w:b/>
          <w:bCs/>
          <w:color w:val="0000CC"/>
          <w:spacing w:val="-2"/>
          <w:w w:val="99"/>
          <w:position w:val="-5"/>
          <w:sz w:val="56"/>
          <w:szCs w:val="56"/>
        </w:rPr>
        <w:t>x</w:t>
      </w:r>
      <w:r>
        <w:rPr>
          <w:rFonts w:ascii="Arial Black" w:cs="Arial Black"/>
          <w:b/>
          <w:bCs/>
          <w:color w:val="0000CC"/>
          <w:w w:val="101"/>
          <w:position w:val="-19"/>
          <w:sz w:val="37"/>
          <w:szCs w:val="37"/>
        </w:rPr>
        <w:t>2</w:t>
      </w:r>
      <w:r>
        <w:rPr>
          <w:rFonts w:ascii="Arial Black" w:cs="Arial Black"/>
          <w:sz w:val="37"/>
          <w:szCs w:val="37"/>
        </w:rPr>
      </w:r>
      <w:r>
        <w:rPr>
          <w:rFonts w:ascii="Times New Roman" w:cs="Times New Roman"/>
          <w:b/>
          <w:bCs/>
          <w:color w:val="C00000"/>
          <w:sz w:val="56"/>
          <w:szCs w:val="56"/>
        </w:rPr>
        <w:tab/>
      </w:r>
      <w:r>
        <w:rPr>
          <w:rFonts w:ascii="Times New Roman" w:cs="Times New Roman"/>
          <w:b/>
          <w:bCs/>
          <w:color w:val="C00000"/>
          <w:w w:val="63"/>
          <w:sz w:val="56"/>
          <w:szCs w:val="56"/>
        </w:rPr>
        <w:t>حب</w:t>
      </w:r>
      <w:r>
        <w:rPr>
          <w:rFonts w:ascii="Times New Roman" w:cs="Times New Roman"/>
          <w:b/>
          <w:bCs/>
          <w:color w:val="C00000"/>
          <w:spacing w:val="2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spacing w:val="2"/>
          <w:w w:val="133"/>
          <w:sz w:val="56"/>
          <w:szCs w:val="56"/>
        </w:rPr>
        <w:t>ث</w:t>
      </w:r>
    </w:p>
    <w:p>
      <w:pPr>
        <w:pStyle w:val="Heading5"/>
        <w:bidi/>
        <w:spacing w:line="240" w:lineRule="auto" w:before="77"/>
        <w:ind w:left="-16" w:right="301"/>
        <w:jc w:val="right"/>
      </w:pPr>
      <w:r>
        <w:rPr>
          <w:b w:val="0"/>
          <w:bCs w:val="0"/>
          <w:w w:val="75"/>
        </w:rPr>
        <w:br w:type="column"/>
      </w:r>
      <w:r>
        <w:rPr>
          <w:b w:val="0"/>
          <w:bCs w:val="0"/>
        </w:rPr>
      </w:r>
      <w:r>
        <w:rPr>
          <w:color w:val="C00000"/>
          <w:w w:val="75"/>
        </w:rPr>
        <w:t>يف</w:t>
      </w:r>
      <w:r>
        <w:rPr>
          <w:color w:val="C00000"/>
          <w:spacing w:val="33"/>
          <w:w w:val="75"/>
        </w:rPr>
        <w:t> </w:t>
      </w:r>
      <w:r>
        <w:rPr>
          <w:color w:val="C00000"/>
          <w:w w:val="75"/>
        </w:rPr>
        <w:t>الفرتة ولتك</w:t>
      </w:r>
      <w:r>
        <w:rPr>
          <w:color w:val="C00000"/>
          <w:w w:val="75"/>
        </w:rPr>
        <w:t>ن</w:t>
      </w:r>
    </w:p>
    <w:p>
      <w:pPr>
        <w:tabs>
          <w:tab w:pos="157190" w:val="left" w:leader="none"/>
        </w:tabs>
        <w:bidi/>
        <w:spacing w:line="773" w:lineRule="exact" w:before="0"/>
        <w:ind w:left="-13" w:right="244" w:firstLine="0"/>
        <w:jc w:val="right"/>
        <w:rPr>
          <w:rFonts w:ascii="Arial Black" w:hAnsi="Arial Black" w:cs="Arial Black" w:eastAsia="Arial Black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C00000"/>
          <w:w w:val="69"/>
          <w:sz w:val="56"/>
          <w:szCs w:val="56"/>
        </w:rPr>
        <w:t>حن</w:t>
      </w:r>
      <w:r>
        <w:rPr>
          <w:rFonts w:ascii="Times New Roman" w:cs="Times New Roman"/>
          <w:b/>
          <w:bCs/>
          <w:color w:val="C00000"/>
          <w:spacing w:val="2"/>
          <w:w w:val="136"/>
          <w:sz w:val="56"/>
          <w:szCs w:val="56"/>
        </w:rPr>
        <w:t>د</w:t>
      </w:r>
      <w:r>
        <w:rPr>
          <w:rFonts w:ascii="Times New Roman" w:cs="Times New Roman"/>
          <w:b/>
          <w:bCs/>
          <w:color w:val="C00000"/>
          <w:w w:val="136"/>
          <w:sz w:val="56"/>
          <w:szCs w:val="56"/>
        </w:rPr>
        <w:t>د</w:t>
      </w:r>
      <w:r>
        <w:rPr>
          <w:rFonts w:ascii="Times New Roman" w:cs="Times New Roman"/>
          <w:b/>
          <w:bCs/>
          <w:color w:val="C00000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64"/>
          <w:sz w:val="56"/>
          <w:szCs w:val="56"/>
        </w:rPr>
        <w:t>ق</w:t>
      </w:r>
      <w:r>
        <w:rPr>
          <w:rFonts w:ascii="Times New Roman" w:cs="Times New Roman"/>
          <w:b/>
          <w:bCs/>
          <w:color w:val="C00000"/>
          <w:spacing w:val="2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spacing w:val="3"/>
          <w:w w:val="142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w w:val="142"/>
          <w:sz w:val="56"/>
          <w:szCs w:val="56"/>
        </w:rPr>
        <w:t>ة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3"/>
          <w:w w:val="89"/>
          <w:sz w:val="56"/>
          <w:szCs w:val="56"/>
        </w:rPr>
        <w:t>خ</w:t>
      </w:r>
      <w:r>
        <w:rPr>
          <w:rFonts w:ascii="Times New Roman" w:cs="Times New Roman"/>
          <w:b/>
          <w:bCs/>
          <w:color w:val="C00000"/>
          <w:w w:val="89"/>
          <w:sz w:val="56"/>
          <w:szCs w:val="56"/>
        </w:rPr>
        <w:t>ت</w:t>
      </w:r>
      <w:r>
        <w:rPr>
          <w:rFonts w:ascii="Times New Roman" w:cs="Times New Roman"/>
          <w:b/>
          <w:bCs/>
          <w:color w:val="C00000"/>
          <w:spacing w:val="2"/>
          <w:w w:val="72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w w:val="72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-2"/>
          <w:w w:val="88"/>
          <w:sz w:val="56"/>
          <w:szCs w:val="56"/>
        </w:rPr>
        <w:t>ر</w:t>
      </w:r>
      <w:r>
        <w:rPr>
          <w:rFonts w:ascii="Times New Roman" w:cs="Times New Roman"/>
          <w:b/>
          <w:bCs/>
          <w:color w:val="C00000"/>
          <w:spacing w:val="2"/>
          <w:w w:val="78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w w:val="78"/>
          <w:sz w:val="56"/>
          <w:szCs w:val="56"/>
        </w:rPr>
        <w:t>ة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1"/>
          <w:w w:val="113"/>
          <w:sz w:val="56"/>
          <w:szCs w:val="56"/>
        </w:rPr>
        <w:t>خ</w:t>
      </w:r>
      <w:r>
        <w:rPr>
          <w:rFonts w:ascii="Times New Roman" w:cs="Times New Roman"/>
          <w:b/>
          <w:bCs/>
          <w:color w:val="C00000"/>
          <w:spacing w:val="2"/>
          <w:w w:val="104"/>
          <w:sz w:val="56"/>
          <w:szCs w:val="56"/>
        </w:rPr>
        <w:t>ر</w:t>
      </w:r>
      <w:r>
        <w:rPr>
          <w:rFonts w:ascii="Times New Roman" w:cs="Times New Roman"/>
          <w:b/>
          <w:bCs/>
          <w:color w:val="C00000"/>
          <w:w w:val="104"/>
          <w:sz w:val="56"/>
          <w:szCs w:val="56"/>
        </w:rPr>
        <w:t>ي</w:t>
      </w:r>
      <w:r>
        <w:rPr>
          <w:rFonts w:ascii="Times New Roman" w:cs="Times New Roman"/>
          <w:b/>
          <w:bCs/>
          <w:color w:val="C00000"/>
          <w:sz w:val="56"/>
          <w:szCs w:val="56"/>
        </w:rPr>
        <w:tab/>
      </w:r>
      <w:r>
        <w:rPr>
          <w:rFonts w:ascii="Times New Roman" w:cs="Times New Roman"/>
          <w:b/>
          <w:bCs/>
          <w:color w:val="C00000"/>
          <w:w w:val="72"/>
          <w:sz w:val="56"/>
          <w:szCs w:val="56"/>
        </w:rPr>
        <w:t>لل</w:t>
      </w:r>
      <w:r>
        <w:rPr>
          <w:rFonts w:ascii="Times New Roman" w:cs="Times New Roman"/>
          <w:b/>
          <w:bCs/>
          <w:color w:val="C00000"/>
          <w:spacing w:val="2"/>
          <w:w w:val="86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w w:val="86"/>
          <w:sz w:val="56"/>
          <w:szCs w:val="56"/>
        </w:rPr>
        <w:t>تغري</w:t>
      </w:r>
      <w:r>
        <w:rPr>
          <w:rFonts w:ascii="Arial Black" w:cs="Arial Black"/>
          <w:b/>
          <w:bCs/>
          <w:color w:val="0000CC"/>
          <w:spacing w:val="-11"/>
          <w:sz w:val="56"/>
          <w:szCs w:val="56"/>
        </w:rPr>
        <w:t> </w:t>
      </w:r>
      <w:r>
        <w:rPr>
          <w:rFonts w:ascii="Arial Black" w:cs="Arial Black"/>
          <w:b/>
          <w:bCs/>
          <w:color w:val="0000CC"/>
          <w:w w:val="99"/>
          <w:sz w:val="56"/>
          <w:szCs w:val="56"/>
        </w:rPr>
        <w:t>x</w:t>
      </w:r>
    </w:p>
    <w:p>
      <w:pPr>
        <w:bidi/>
        <w:spacing w:before="77"/>
        <w:ind w:left="0" w:right="104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w w:val="75"/>
        </w:rPr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75"/>
          <w:sz w:val="56"/>
          <w:szCs w:val="56"/>
        </w:rPr>
        <w:t>ثالثا</w:t>
      </w:r>
      <w:r>
        <w:rPr>
          <w:rFonts w:ascii="Times New Roman" w:cs="Times New Roman"/>
          <w:b/>
          <w:bCs/>
          <w:color w:val="C00000"/>
          <w:spacing w:val="2"/>
          <w:w w:val="75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75"/>
          <w:sz w:val="56"/>
          <w:szCs w:val="56"/>
        </w:rPr>
        <w:t>: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5" w:equalWidth="0">
            <w:col w:w="2230" w:space="40"/>
            <w:col w:w="2273" w:space="201"/>
            <w:col w:w="3441" w:space="40"/>
            <w:col w:w="7995" w:space="40"/>
            <w:col w:w="2940"/>
          </w:cols>
        </w:sectPr>
      </w:pPr>
    </w:p>
    <w:p>
      <w:pPr>
        <w:spacing w:line="240" w:lineRule="auto" w:before="9"/>
        <w:rPr>
          <w:rFonts w:ascii="Times New Roman" w:hAnsi="Times New Roman" w:cs="Times New Roman" w:eastAsia="Times New Roman" w:hint="default"/>
          <w:b/>
          <w:bCs/>
          <w:sz w:val="16"/>
          <w:szCs w:val="16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16"/>
          <w:szCs w:val="16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791" w:lineRule="exact" w:before="0"/>
        <w:ind w:left="0" w:right="0" w:firstLine="0"/>
        <w:jc w:val="right"/>
        <w:rPr>
          <w:rFonts w:ascii="Arial Black" w:hAnsi="Arial Black" w:cs="Arial Black" w:eastAsia="Arial Black" w:hint="default"/>
          <w:sz w:val="56"/>
          <w:szCs w:val="56"/>
        </w:rPr>
      </w:pPr>
      <w:r>
        <w:rPr>
          <w:rFonts w:ascii="Arial Black"/>
          <w:b/>
          <w:color w:val="0000CC"/>
          <w:spacing w:val="-1"/>
          <w:sz w:val="56"/>
        </w:rPr>
        <w:t>f(x</w:t>
      </w:r>
      <w:r>
        <w:rPr>
          <w:rFonts w:ascii="Arial Black"/>
          <w:b/>
          <w:color w:val="0000CC"/>
          <w:spacing w:val="-1"/>
          <w:position w:val="-13"/>
          <w:sz w:val="37"/>
        </w:rPr>
        <w:t>2</w:t>
      </w:r>
      <w:r>
        <w:rPr>
          <w:rFonts w:ascii="Arial Black"/>
          <w:b/>
          <w:color w:val="0000CC"/>
          <w:spacing w:val="-1"/>
          <w:sz w:val="56"/>
        </w:rPr>
        <w:t>)</w:t>
      </w:r>
      <w:r>
        <w:rPr>
          <w:rFonts w:ascii="Arial Black"/>
          <w:spacing w:val="-1"/>
          <w:sz w:val="56"/>
        </w:rPr>
      </w:r>
    </w:p>
    <w:p>
      <w:pPr>
        <w:tabs>
          <w:tab w:pos="46281" w:val="left" w:leader="none"/>
        </w:tabs>
        <w:bidi/>
        <w:spacing w:line="791" w:lineRule="exact" w:before="0"/>
        <w:ind w:left="-15" w:right="502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spacing w:val="-4"/>
          <w:w w:val="115"/>
        </w:rPr>
        <w:br w:type="column"/>
      </w:r>
      <w:r>
        <w:rPr>
          <w:rFonts w:ascii="Arial Black" w:cs="Arial Black"/>
          <w:b/>
          <w:bCs/>
          <w:color w:val="0000CC"/>
          <w:spacing w:val="-1"/>
          <w:sz w:val="56"/>
          <w:szCs w:val="56"/>
        </w:rPr>
        <w:t>x</w:t>
      </w:r>
      <w:r>
        <w:rPr>
          <w:rFonts w:ascii="Arial Black" w:cs="Arial Black"/>
          <w:b/>
          <w:bCs/>
          <w:color w:val="0000CC"/>
          <w:spacing w:val="-1"/>
          <w:position w:val="-13"/>
          <w:sz w:val="37"/>
          <w:szCs w:val="37"/>
        </w:rPr>
        <w:t>2</w:t>
      </w:r>
      <w:r>
        <w:rPr>
          <w:rFonts w:ascii="Arial Black" w:cs="Arial Black"/>
          <w:spacing w:val="-1"/>
          <w:sz w:val="37"/>
          <w:szCs w:val="37"/>
        </w:rPr>
      </w:r>
      <w:r>
        <w:rPr>
          <w:rFonts w:ascii="Times New Roman" w:cs="Times New Roman"/>
          <w:b/>
          <w:bCs/>
          <w:color w:val="C00000"/>
          <w:spacing w:val="-4"/>
          <w:w w:val="115"/>
          <w:sz w:val="56"/>
          <w:szCs w:val="56"/>
        </w:rPr>
        <w:tab/>
        <w:t>وه</w:t>
      </w:r>
      <w:r>
        <w:rPr>
          <w:rFonts w:ascii="Times New Roman" w:cs="Times New Roman"/>
          <w:b/>
          <w:bCs/>
          <w:color w:val="C00000"/>
          <w:spacing w:val="-4"/>
          <w:w w:val="115"/>
          <w:sz w:val="56"/>
          <w:szCs w:val="56"/>
        </w:rPr>
        <w:t>ي</w:t>
      </w:r>
    </w:p>
    <w:p>
      <w:pPr>
        <w:pStyle w:val="Heading5"/>
        <w:bidi/>
        <w:spacing w:line="240" w:lineRule="auto" w:before="14"/>
        <w:ind w:left="-13" w:right="463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00000"/>
          <w:w w:val="73"/>
        </w:rPr>
        <w:t>ن</w:t>
      </w:r>
      <w:r>
        <w:rPr>
          <w:color w:val="C00000"/>
          <w:spacing w:val="1"/>
          <w:w w:val="93"/>
        </w:rPr>
        <w:t>و</w:t>
      </w:r>
      <w:r>
        <w:rPr>
          <w:color w:val="C00000"/>
          <w:spacing w:val="3"/>
          <w:w w:val="119"/>
        </w:rPr>
        <w:t>ج</w:t>
      </w:r>
      <w:r>
        <w:rPr>
          <w:color w:val="C00000"/>
          <w:w w:val="119"/>
        </w:rPr>
        <w:t>د</w:t>
      </w:r>
      <w:r>
        <w:rPr>
          <w:color w:val="C00000"/>
          <w:spacing w:val="-10"/>
        </w:rPr>
        <w:t> </w:t>
      </w:r>
      <w:r>
        <w:rPr>
          <w:color w:val="C00000"/>
          <w:w w:val="64"/>
        </w:rPr>
        <w:t>ق</w:t>
      </w:r>
      <w:r>
        <w:rPr>
          <w:color w:val="C00000"/>
          <w:spacing w:val="2"/>
          <w:w w:val="67"/>
        </w:rPr>
        <w:t>ي</w:t>
      </w:r>
      <w:r>
        <w:rPr>
          <w:color w:val="C00000"/>
          <w:spacing w:val="3"/>
          <w:w w:val="142"/>
        </w:rPr>
        <w:t>م</w:t>
      </w:r>
      <w:r>
        <w:rPr>
          <w:color w:val="C00000"/>
          <w:w w:val="142"/>
        </w:rPr>
        <w:t>ة</w:t>
      </w:r>
      <w:r>
        <w:rPr>
          <w:color w:val="C00000"/>
          <w:spacing w:val="-7"/>
        </w:rPr>
        <w:t> </w:t>
      </w:r>
      <w:r>
        <w:rPr>
          <w:color w:val="C00000"/>
          <w:w w:val="110"/>
        </w:rPr>
        <w:t>ا</w:t>
      </w:r>
      <w:r>
        <w:rPr>
          <w:color w:val="C00000"/>
          <w:spacing w:val="2"/>
          <w:w w:val="103"/>
        </w:rPr>
        <w:t>ل</w:t>
      </w:r>
      <w:r>
        <w:rPr>
          <w:color w:val="C00000"/>
          <w:w w:val="103"/>
        </w:rPr>
        <w:t>د</w:t>
      </w:r>
      <w:r>
        <w:rPr>
          <w:color w:val="C00000"/>
          <w:spacing w:val="2"/>
          <w:w w:val="97"/>
        </w:rPr>
        <w:t>ا</w:t>
      </w:r>
      <w:r>
        <w:rPr>
          <w:color w:val="C00000"/>
          <w:w w:val="97"/>
        </w:rPr>
        <w:t>لة</w:t>
      </w:r>
      <w:r>
        <w:rPr>
          <w:color w:val="C00000"/>
          <w:spacing w:val="-8"/>
        </w:rPr>
        <w:t> </w:t>
      </w:r>
      <w:r>
        <w:rPr>
          <w:color w:val="C00000"/>
          <w:w w:val="92"/>
        </w:rPr>
        <w:t>ع</w:t>
      </w:r>
      <w:r>
        <w:rPr>
          <w:color w:val="C00000"/>
          <w:spacing w:val="3"/>
          <w:w w:val="102"/>
        </w:rPr>
        <w:t>ن</w:t>
      </w:r>
      <w:r>
        <w:rPr>
          <w:color w:val="C00000"/>
          <w:w w:val="102"/>
        </w:rPr>
        <w:t>د</w:t>
      </w:r>
    </w:p>
    <w:p>
      <w:pPr>
        <w:bidi/>
        <w:spacing w:before="14"/>
        <w:ind w:left="0" w:right="100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w w:val="85"/>
        </w:rPr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85"/>
          <w:sz w:val="56"/>
          <w:szCs w:val="56"/>
        </w:rPr>
        <w:t>رابعا</w:t>
      </w:r>
      <w:r>
        <w:rPr>
          <w:rFonts w:ascii="Times New Roman" w:cs="Times New Roman"/>
          <w:b/>
          <w:bCs/>
          <w:color w:val="C00000"/>
          <w:spacing w:val="-11"/>
          <w:w w:val="85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85"/>
          <w:sz w:val="56"/>
          <w:szCs w:val="56"/>
        </w:rPr>
        <w:t>: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8827" w:space="40"/>
            <w:col w:w="2403" w:space="40"/>
            <w:col w:w="4918" w:space="40"/>
            <w:col w:w="2932"/>
          </w:cols>
        </w:sectPr>
      </w:pPr>
    </w:p>
    <w:p>
      <w:pPr>
        <w:spacing w:line="240" w:lineRule="auto" w:before="8"/>
        <w:rPr>
          <w:rFonts w:ascii="Times New Roman" w:hAnsi="Times New Roman" w:cs="Times New Roman" w:eastAsia="Times New Roman" w:hint="default"/>
          <w:b/>
          <w:bCs/>
          <w:sz w:val="29"/>
          <w:szCs w:val="29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9"/>
          <w:szCs w:val="29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bidi/>
        <w:spacing w:line="800" w:lineRule="exact" w:before="0"/>
        <w:ind w:left="-16" w:right="5879" w:firstLine="0"/>
        <w:jc w:val="right"/>
        <w:rPr>
          <w:rFonts w:ascii="Traditional Arabic" w:hAnsi="Traditional Arabic" w:cs="Traditional Arabic" w:eastAsia="Traditional Arabic" w:hint="default"/>
          <w:sz w:val="56"/>
          <w:szCs w:val="56"/>
        </w:rPr>
      </w:pPr>
      <w:r>
        <w:rPr>
          <w:rFonts w:ascii="Traditional Arabic" w:cs="Traditional Arabic"/>
          <w:sz w:val="56"/>
          <w:szCs w:val="56"/>
        </w:rPr>
      </w:r>
      <w:r>
        <w:rPr>
          <w:rFonts w:ascii="Traditional Arabic" w:cs="Traditional Arabic"/>
          <w:color w:val="0000CC"/>
          <w:w w:val="65"/>
          <w:sz w:val="56"/>
          <w:szCs w:val="56"/>
        </w:rPr>
        <w:t>فا</w:t>
      </w:r>
      <w:r>
        <w:rPr>
          <w:rFonts w:ascii="Traditional Arabic" w:cs="Traditional Arabic"/>
          <w:color w:val="0000CC"/>
          <w:spacing w:val="1"/>
          <w:w w:val="141"/>
          <w:sz w:val="56"/>
          <w:szCs w:val="56"/>
        </w:rPr>
        <w:t>ن</w:t>
      </w:r>
      <w:r>
        <w:rPr>
          <w:rFonts w:ascii="Traditional Arabic" w:cs="Traditional Arabic"/>
          <w:color w:val="0000CC"/>
          <w:spacing w:val="-1"/>
          <w:sz w:val="56"/>
          <w:szCs w:val="56"/>
        </w:rPr>
        <w:t> </w:t>
      </w:r>
      <w:r>
        <w:rPr>
          <w:rFonts w:ascii="Traditional Arabic" w:cs="Traditional Arabic"/>
          <w:color w:val="0000CC"/>
          <w:w w:val="123"/>
          <w:sz w:val="56"/>
          <w:szCs w:val="56"/>
        </w:rPr>
        <w:t>الدا</w:t>
      </w:r>
      <w:r>
        <w:rPr>
          <w:rFonts w:ascii="Traditional Arabic" w:cs="Traditional Arabic"/>
          <w:color w:val="0000CC"/>
          <w:spacing w:val="-2"/>
          <w:w w:val="106"/>
          <w:sz w:val="56"/>
          <w:szCs w:val="56"/>
        </w:rPr>
        <w:t>ل</w:t>
      </w:r>
      <w:r>
        <w:rPr>
          <w:rFonts w:ascii="Traditional Arabic" w:cs="Traditional Arabic"/>
          <w:color w:val="0000CC"/>
          <w:w w:val="106"/>
          <w:sz w:val="56"/>
          <w:szCs w:val="56"/>
        </w:rPr>
        <w:t>ة</w:t>
      </w:r>
      <w:r>
        <w:rPr>
          <w:rFonts w:ascii="Traditional Arabic" w:cs="Traditional Arabic"/>
          <w:color w:val="0000CC"/>
          <w:spacing w:val="4"/>
          <w:sz w:val="56"/>
          <w:szCs w:val="56"/>
        </w:rPr>
        <w:t> </w:t>
      </w:r>
      <w:r>
        <w:rPr>
          <w:rFonts w:ascii="Traditional Arabic" w:cs="Traditional Arabic"/>
          <w:color w:val="0000CC"/>
          <w:w w:val="56"/>
          <w:sz w:val="56"/>
          <w:szCs w:val="56"/>
        </w:rPr>
        <w:t>ت</w:t>
      </w:r>
      <w:r>
        <w:rPr>
          <w:rFonts w:ascii="Traditional Arabic" w:cs="Traditional Arabic"/>
          <w:color w:val="0000CC"/>
          <w:spacing w:val="-2"/>
          <w:w w:val="96"/>
          <w:sz w:val="56"/>
          <w:szCs w:val="56"/>
        </w:rPr>
        <w:t>ز</w:t>
      </w:r>
      <w:r>
        <w:rPr>
          <w:rFonts w:ascii="Traditional Arabic" w:cs="Traditional Arabic"/>
          <w:color w:val="0000CC"/>
          <w:w w:val="96"/>
          <w:sz w:val="56"/>
          <w:szCs w:val="56"/>
        </w:rPr>
        <w:t>اي</w:t>
      </w:r>
      <w:r>
        <w:rPr>
          <w:rFonts w:ascii="Traditional Arabic" w:cs="Traditional Arabic"/>
          <w:color w:val="0000CC"/>
          <w:spacing w:val="-3"/>
          <w:w w:val="90"/>
          <w:sz w:val="56"/>
          <w:szCs w:val="56"/>
        </w:rPr>
        <w:t>د</w:t>
      </w:r>
      <w:r>
        <w:rPr>
          <w:rFonts w:ascii="Traditional Arabic" w:cs="Traditional Arabic"/>
          <w:color w:val="0000CC"/>
          <w:w w:val="90"/>
          <w:sz w:val="56"/>
          <w:szCs w:val="56"/>
        </w:rPr>
        <w:t>يه</w:t>
      </w:r>
      <w:r>
        <w:rPr>
          <w:rFonts w:ascii="Traditional Arabic" w:cs="Traditional Arabic"/>
          <w:color w:val="0000CC"/>
          <w:spacing w:val="7"/>
          <w:sz w:val="56"/>
          <w:szCs w:val="56"/>
        </w:rPr>
        <w:t> </w:t>
      </w:r>
      <w:r>
        <w:rPr>
          <w:rFonts w:ascii="Traditional Arabic" w:cs="Traditional Arabic"/>
          <w:color w:val="0000CC"/>
          <w:w w:val="57"/>
          <w:sz w:val="56"/>
          <w:szCs w:val="56"/>
        </w:rPr>
        <w:t>يف</w:t>
      </w:r>
      <w:r>
        <w:rPr>
          <w:rFonts w:ascii="Traditional Arabic" w:cs="Traditional Arabic"/>
          <w:color w:val="0000CC"/>
          <w:spacing w:val="1"/>
          <w:sz w:val="56"/>
          <w:szCs w:val="56"/>
        </w:rPr>
        <w:t> </w:t>
      </w:r>
      <w:r>
        <w:rPr>
          <w:rFonts w:ascii="Traditional Arabic" w:cs="Traditional Arabic"/>
          <w:color w:val="0000CC"/>
          <w:w w:val="82"/>
          <w:sz w:val="56"/>
          <w:szCs w:val="56"/>
        </w:rPr>
        <w:t>الفرت</w:t>
      </w:r>
      <w:r>
        <w:rPr>
          <w:rFonts w:ascii="Traditional Arabic" w:cs="Traditional Arabic"/>
          <w:color w:val="0000CC"/>
          <w:w w:val="82"/>
          <w:sz w:val="56"/>
          <w:szCs w:val="56"/>
        </w:rPr>
        <w:t>ة</w:t>
      </w:r>
    </w:p>
    <w:p>
      <w:pPr>
        <w:bidi/>
        <w:spacing w:before="469"/>
        <w:ind w:left="-16" w:right="5477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00CC"/>
          <w:w w:val="52"/>
          <w:sz w:val="56"/>
          <w:szCs w:val="56"/>
        </w:rPr>
        <w:t>ف</w:t>
      </w:r>
      <w:r>
        <w:rPr>
          <w:rFonts w:ascii="Times New Roman" w:cs="Times New Roman"/>
          <w:b/>
          <w:bCs/>
          <w:color w:val="0000CC"/>
          <w:spacing w:val="2"/>
          <w:w w:val="86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2"/>
          <w:w w:val="111"/>
          <w:sz w:val="56"/>
          <w:szCs w:val="56"/>
        </w:rPr>
        <w:t>ن</w:t>
      </w:r>
      <w:r>
        <w:rPr>
          <w:rFonts w:ascii="Times New Roman" w:cs="Times New Roman"/>
          <w:b/>
          <w:bCs/>
          <w:color w:val="0000CC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88"/>
          <w:sz w:val="56"/>
          <w:szCs w:val="56"/>
        </w:rPr>
        <w:t>ال</w:t>
      </w:r>
      <w:r>
        <w:rPr>
          <w:rFonts w:ascii="Times New Roman" w:cs="Times New Roman"/>
          <w:b/>
          <w:bCs/>
          <w:color w:val="0000CC"/>
          <w:spacing w:val="2"/>
          <w:w w:val="105"/>
          <w:sz w:val="56"/>
          <w:szCs w:val="56"/>
        </w:rPr>
        <w:t>د</w:t>
      </w:r>
      <w:r>
        <w:rPr>
          <w:rFonts w:ascii="Times New Roman" w:cs="Times New Roman"/>
          <w:b/>
          <w:bCs/>
          <w:color w:val="0000CC"/>
          <w:w w:val="105"/>
          <w:sz w:val="56"/>
          <w:szCs w:val="56"/>
        </w:rPr>
        <w:t>ال</w:t>
      </w:r>
      <w:r>
        <w:rPr>
          <w:rFonts w:ascii="Times New Roman" w:cs="Times New Roman"/>
          <w:b/>
          <w:bCs/>
          <w:color w:val="0000CC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0000CC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59"/>
          <w:sz w:val="56"/>
          <w:szCs w:val="56"/>
        </w:rPr>
        <w:t>ت</w:t>
      </w:r>
      <w:r>
        <w:rPr>
          <w:rFonts w:ascii="Times New Roman" w:cs="Times New Roman"/>
          <w:b/>
          <w:bCs/>
          <w:color w:val="0000CC"/>
          <w:spacing w:val="2"/>
          <w:w w:val="80"/>
          <w:sz w:val="56"/>
          <w:szCs w:val="56"/>
        </w:rPr>
        <w:t>ن</w:t>
      </w:r>
      <w:r>
        <w:rPr>
          <w:rFonts w:ascii="Times New Roman" w:cs="Times New Roman"/>
          <w:b/>
          <w:bCs/>
          <w:color w:val="0000CC"/>
          <w:spacing w:val="2"/>
          <w:w w:val="68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w w:val="68"/>
          <w:sz w:val="56"/>
          <w:szCs w:val="56"/>
        </w:rPr>
        <w:t>قصي</w:t>
      </w:r>
      <w:r>
        <w:rPr>
          <w:rFonts w:ascii="Times New Roman" w:cs="Times New Roman"/>
          <w:b/>
          <w:bCs/>
          <w:color w:val="0000CC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0000CC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54"/>
          <w:sz w:val="56"/>
          <w:szCs w:val="56"/>
        </w:rPr>
        <w:t>يف</w:t>
      </w:r>
      <w:r>
        <w:rPr>
          <w:rFonts w:ascii="Times New Roman" w:cs="Times New Roman"/>
          <w:b/>
          <w:bCs/>
          <w:color w:val="0000CC"/>
          <w:spacing w:val="-1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88"/>
          <w:sz w:val="56"/>
          <w:szCs w:val="56"/>
        </w:rPr>
        <w:t>ال</w:t>
      </w:r>
      <w:r>
        <w:rPr>
          <w:rFonts w:ascii="Times New Roman" w:cs="Times New Roman"/>
          <w:b/>
          <w:bCs/>
          <w:color w:val="0000CC"/>
          <w:spacing w:val="2"/>
          <w:w w:val="58"/>
          <w:sz w:val="56"/>
          <w:szCs w:val="56"/>
        </w:rPr>
        <w:t>ف</w:t>
      </w:r>
      <w:r>
        <w:rPr>
          <w:rFonts w:ascii="Times New Roman" w:cs="Times New Roman"/>
          <w:b/>
          <w:bCs/>
          <w:color w:val="0000CC"/>
          <w:w w:val="58"/>
          <w:sz w:val="56"/>
          <w:szCs w:val="56"/>
        </w:rPr>
        <w:t>رت</w:t>
      </w:r>
      <w:r>
        <w:rPr>
          <w:rFonts w:ascii="Times New Roman" w:cs="Times New Roman"/>
          <w:b/>
          <w:bCs/>
          <w:color w:val="0000CC"/>
          <w:spacing w:val="1"/>
          <w:w w:val="136"/>
          <w:sz w:val="56"/>
          <w:szCs w:val="56"/>
        </w:rPr>
        <w:t>ة</w:t>
      </w:r>
    </w:p>
    <w:p>
      <w:pPr>
        <w:spacing w:line="759" w:lineRule="exact" w:before="0"/>
        <w:ind w:left="1202" w:right="-13" w:firstLine="0"/>
        <w:jc w:val="left"/>
        <w:rPr>
          <w:rFonts w:ascii="Calibri" w:hAnsi="Calibri" w:cs="Calibri" w:eastAsia="Calibri" w:hint="default"/>
          <w:sz w:val="56"/>
          <w:szCs w:val="56"/>
        </w:rPr>
      </w:pPr>
      <w:r>
        <w:rPr/>
        <w:br w:type="column"/>
      </w:r>
      <w:r>
        <w:rPr>
          <w:rFonts w:ascii="Calibri"/>
          <w:b/>
          <w:color w:val="FF0000"/>
          <w:sz w:val="56"/>
        </w:rPr>
        <w:t>f(x</w:t>
      </w:r>
      <w:r>
        <w:rPr>
          <w:rFonts w:ascii="Calibri"/>
          <w:b/>
          <w:color w:val="FF0000"/>
          <w:position w:val="-13"/>
          <w:sz w:val="37"/>
        </w:rPr>
        <w:t>2</w:t>
      </w:r>
      <w:r>
        <w:rPr>
          <w:rFonts w:ascii="Calibri"/>
          <w:b/>
          <w:color w:val="FF0000"/>
          <w:sz w:val="56"/>
        </w:rPr>
        <w:t>) &gt;</w:t>
      </w:r>
      <w:r>
        <w:rPr>
          <w:rFonts w:ascii="Calibri"/>
          <w:b/>
          <w:color w:val="FF0000"/>
          <w:spacing w:val="3"/>
          <w:sz w:val="56"/>
        </w:rPr>
        <w:t> </w:t>
      </w:r>
      <w:r>
        <w:rPr>
          <w:rFonts w:ascii="Calibri"/>
          <w:b/>
          <w:color w:val="FF0000"/>
          <w:sz w:val="56"/>
        </w:rPr>
        <w:t>f(x</w:t>
      </w:r>
      <w:r>
        <w:rPr>
          <w:rFonts w:ascii="Calibri"/>
          <w:b/>
          <w:color w:val="FF0000"/>
          <w:position w:val="-13"/>
          <w:sz w:val="37"/>
        </w:rPr>
        <w:t>1</w:t>
      </w:r>
      <w:r>
        <w:rPr>
          <w:rFonts w:ascii="Calibri"/>
          <w:b/>
          <w:color w:val="FF0000"/>
          <w:sz w:val="56"/>
        </w:rPr>
        <w:t>)</w:t>
      </w:r>
      <w:r>
        <w:rPr>
          <w:rFonts w:ascii="Calibri"/>
          <w:sz w:val="56"/>
        </w:rPr>
      </w:r>
    </w:p>
    <w:p>
      <w:pPr>
        <w:pStyle w:val="Heading5"/>
        <w:spacing w:line="240" w:lineRule="auto" w:before="499"/>
        <w:ind w:left="858" w:right="-13"/>
        <w:jc w:val="left"/>
        <w:rPr>
          <w:rFonts w:ascii="Calibri" w:hAnsi="Calibri" w:cs="Calibri" w:eastAsia="Calibri" w:hint="default"/>
          <w:b w:val="0"/>
          <w:bCs w:val="0"/>
        </w:rPr>
      </w:pPr>
      <w:r>
        <w:rPr>
          <w:rFonts w:ascii="Calibri"/>
          <w:color w:val="FF0000"/>
        </w:rPr>
        <w:t>f(x</w:t>
      </w:r>
      <w:r>
        <w:rPr>
          <w:rFonts w:ascii="Calibri"/>
          <w:color w:val="FF0000"/>
          <w:position w:val="-13"/>
          <w:sz w:val="37"/>
        </w:rPr>
        <w:t>2</w:t>
      </w:r>
      <w:r>
        <w:rPr>
          <w:rFonts w:ascii="Calibri"/>
          <w:color w:val="FF0000"/>
        </w:rPr>
        <w:t>) &lt;</w:t>
      </w:r>
      <w:r>
        <w:rPr>
          <w:rFonts w:ascii="Calibri"/>
          <w:color w:val="FF0000"/>
          <w:spacing w:val="3"/>
        </w:rPr>
        <w:t> </w:t>
      </w:r>
      <w:r>
        <w:rPr>
          <w:rFonts w:ascii="Calibri"/>
          <w:color w:val="FF0000"/>
        </w:rPr>
        <w:t>f(x</w:t>
      </w:r>
      <w:r>
        <w:rPr>
          <w:rFonts w:ascii="Calibri"/>
          <w:color w:val="FF0000"/>
          <w:position w:val="-13"/>
          <w:sz w:val="37"/>
        </w:rPr>
        <w:t>1</w:t>
      </w:r>
      <w:r>
        <w:rPr>
          <w:rFonts w:ascii="Calibri"/>
          <w:color w:val="FF0000"/>
        </w:rPr>
        <w:t>)</w:t>
      </w:r>
      <w:r>
        <w:rPr>
          <w:rFonts w:ascii="Calibri"/>
          <w:b w:val="0"/>
        </w:rPr>
      </w:r>
    </w:p>
    <w:p>
      <w:pPr>
        <w:bidi/>
        <w:spacing w:line="800" w:lineRule="exact" w:before="0"/>
        <w:ind w:left="0" w:right="763" w:firstLine="0"/>
        <w:jc w:val="right"/>
        <w:rPr>
          <w:rFonts w:ascii="Traditional Arabic" w:hAnsi="Traditional Arabic" w:cs="Traditional Arabic" w:eastAsia="Traditional Arabic" w:hint="default"/>
          <w:sz w:val="56"/>
          <w:szCs w:val="56"/>
        </w:rPr>
      </w:pPr>
      <w:r>
        <w:rPr>
          <w:w w:val="140"/>
        </w:rPr>
        <w:br w:type="column"/>
      </w:r>
      <w:r>
        <w:rPr>
          <w:rFonts w:ascii="Traditional Arabic" w:cs="Traditional Arabic"/>
          <w:sz w:val="56"/>
          <w:szCs w:val="56"/>
        </w:rPr>
      </w:r>
      <w:r>
        <w:rPr>
          <w:rFonts w:ascii="Traditional Arabic" w:cs="Traditional Arabic"/>
          <w:color w:val="0000CC"/>
          <w:w w:val="140"/>
          <w:sz w:val="56"/>
          <w:szCs w:val="56"/>
        </w:rPr>
        <w:t>اذا</w:t>
      </w:r>
      <w:r>
        <w:rPr>
          <w:rFonts w:ascii="Traditional Arabic" w:cs="Traditional Arabic"/>
          <w:color w:val="0000CC"/>
          <w:spacing w:val="-119"/>
          <w:w w:val="140"/>
          <w:sz w:val="56"/>
          <w:szCs w:val="56"/>
        </w:rPr>
        <w:t> </w:t>
      </w:r>
      <w:r>
        <w:rPr>
          <w:rFonts w:ascii="Traditional Arabic" w:cs="Traditional Arabic"/>
          <w:color w:val="0000CC"/>
          <w:w w:val="140"/>
          <w:sz w:val="56"/>
          <w:szCs w:val="56"/>
        </w:rPr>
        <w:t>كا</w:t>
      </w:r>
      <w:r>
        <w:rPr>
          <w:rFonts w:ascii="Traditional Arabic" w:cs="Traditional Arabic"/>
          <w:color w:val="0000CC"/>
          <w:w w:val="140"/>
          <w:sz w:val="56"/>
          <w:szCs w:val="56"/>
        </w:rPr>
        <w:t>ن</w:t>
      </w:r>
    </w:p>
    <w:p>
      <w:pPr>
        <w:bidi/>
        <w:spacing w:before="469"/>
        <w:ind w:left="0" w:right="558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اذا</w:t>
      </w:r>
      <w:r>
        <w:rPr>
          <w:rFonts w:ascii="Times New Roman" w:cs="Times New Roman"/>
          <w:b/>
          <w:bCs/>
          <w:color w:val="0000CC"/>
          <w:spacing w:val="-58"/>
          <w:w w:val="110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كا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ن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11347" w:space="40"/>
            <w:col w:w="3686" w:space="40"/>
            <w:col w:w="4087"/>
          </w:cols>
        </w:sectPr>
      </w:pPr>
    </w:p>
    <w:p>
      <w:pPr>
        <w:tabs>
          <w:tab w:pos="4498" w:val="left" w:leader="none"/>
          <w:tab w:pos="11665" w:val="left" w:leader="none"/>
          <w:tab w:pos="12808" w:val="left" w:leader="none"/>
        </w:tabs>
        <w:spacing w:line="850" w:lineRule="exact" w:before="0"/>
        <w:ind w:left="2880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167.460007pt;margin-top:5.321982pt;width:44.4pt;height:36pt;mso-position-horizontal-relative:page;mso-position-vertical-relative:paragraph;z-index:-46432" coordorigin="3349,106" coordsize="888,720">
            <v:group style="position:absolute;left:3349;top:150;width:888;height:667" coordorigin="3349,150" coordsize="888,667">
              <v:shape style="position:absolute;left:3349;top:150;width:888;height:667" coordorigin="3349,150" coordsize="888,667" path="m4024,150l4014,177,4053,194,4086,217,4136,283,4166,372,4176,481,4173,539,4154,641,4114,720,4053,773,4015,790,4024,817,4115,775,4182,701,4223,602,4237,484,4233,423,4206,314,4151,226,4072,168,4024,150xe" filled="true" fillcolor="#0000cc" stroked="false">
                <v:path arrowok="t"/>
                <v:fill type="solid"/>
              </v:shape>
              <v:shape style="position:absolute;left:3349;top:150;width:888;height:667" coordorigin="3349,150" coordsize="888,667" path="m3562,150l3471,193,3404,267,3363,366,3349,484,3353,545,3380,654,3434,742,3513,800,3562,817,3570,790,3532,773,3499,750,3449,683,3420,593,3410,481,3412,424,3432,325,3472,247,3533,194,3571,177,3562,150xe" filled="true" fillcolor="#0000cc" stroked="false">
                <v:path arrowok="t"/>
                <v:fill type="solid"/>
              </v:shape>
              <v:shape style="position:absolute;left:3349;top:106;width:888;height:720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23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87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723.549988pt;margin-top:7.364825pt;width:9.25pt;height:33.75pt;mso-position-horizontal-relative:page;mso-position-vertical-relative:paragraph;z-index:-46408" coordorigin="14471,147" coordsize="185,675">
            <v:group style="position:absolute;left:14485;top:806;width:157;height:2" coordorigin="14485,806" coordsize="157,2">
              <v:shape style="position:absolute;left:14485;top:806;width:157;height:2" coordorigin="14485,806" coordsize="157,0" path="m14485,806l14642,806e" filled="false" stroked="true" strokeweight="1.3pt" strokecolor="#0000cc">
                <v:path arrowok="t"/>
              </v:shape>
            </v:group>
            <v:group style="position:absolute;left:14613;top:177;width:2;height:616" coordorigin="14613,177" coordsize="2,616">
              <v:shape style="position:absolute;left:14613;top:177;width:2;height:616" coordorigin="14613,177" coordsize="0,616" path="m14613,177l14613,793e" filled="false" stroked="true" strokeweight="2.92pt" strokecolor="#0000cc">
                <v:path arrowok="t"/>
              </v:shape>
            </v:group>
            <v:group style="position:absolute;left:14485;top:163;width:157;height:2" coordorigin="14485,163" coordsize="157,2">
              <v:shape style="position:absolute;left:14485;top:163;width:157;height:2" coordorigin="14485,163" coordsize="157,0" path="m14485,163l14642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31.039978pt;margin-top:7.364825pt;width:9.25pt;height:33.75pt;mso-position-horizontal-relative:page;mso-position-vertical-relative:paragraph;z-index:-46384" coordorigin="12621,147" coordsize="185,675">
            <v:group style="position:absolute;left:12635;top:806;width:157;height:2" coordorigin="12635,806" coordsize="157,2">
              <v:shape style="position:absolute;left:12635;top:806;width:157;height:2" coordorigin="12635,806" coordsize="157,0" path="m12635,806l12792,806e" filled="false" stroked="true" strokeweight="1.3pt" strokecolor="#0000cc">
                <v:path arrowok="t"/>
              </v:shape>
            </v:group>
            <v:group style="position:absolute;left:12664;top:177;width:2;height:616" coordorigin="12664,177" coordsize="2,616">
              <v:shape style="position:absolute;left:12664;top:177;width:2;height:616" coordorigin="12664,177" coordsize="0,616" path="m12664,177l12664,793e" filled="false" stroked="true" strokeweight="2.92pt" strokecolor="#0000cc">
                <v:path arrowok="t"/>
              </v:shape>
            </v:group>
            <v:group style="position:absolute;left:12635;top:163;width:157;height:2" coordorigin="12635,163" coordsize="157,2">
              <v:shape style="position:absolute;left:12635;top:163;width:157;height:2" coordorigin="12635,163" coordsize="157,0" path="m12635,163l12792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  <w:t>= �</w:t>
      </w:r>
      <w:r>
        <w:rPr>
          <w:rFonts w:ascii="Cambria Math" w:hAnsi="Cambria Math" w:cs="Cambria Math" w:eastAsia="Cambria Math" w:hint="default"/>
          <w:color w:val="0000CC"/>
          <w:position w:val="26"/>
          <w:sz w:val="52"/>
          <w:szCs w:val="52"/>
        </w:rPr>
        <w:t>� 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 ��</w:t>
      </w:r>
      <w:r>
        <w:rPr>
          <w:rFonts w:ascii="Cambria Math" w:hAnsi="Cambria Math" w:cs="Cambria Math" w:eastAsia="Cambria Math" w:hint="default"/>
          <w:color w:val="0000CC"/>
          <w:spacing w:val="11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+</w:t>
      </w:r>
      <w:r>
        <w:rPr>
          <w:rFonts w:ascii="Cambria Math" w:hAnsi="Cambria Math" w:cs="Cambria Math" w:eastAsia="Cambria Math" w:hint="default"/>
          <w:color w:val="0000CC"/>
          <w:spacing w:val="2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pacing w:val="-96"/>
          <w:w w:val="95"/>
          <w:sz w:val="72"/>
          <w:szCs w:val="72"/>
        </w:rPr>
        <w:t>𝒊�</w:t>
        <w:tab/>
      </w:r>
      <w:r>
        <w:rPr>
          <w:rFonts w:ascii="Cambria Math" w:hAnsi="Cambria Math" w:cs="Cambria Math" w:eastAsia="Cambria Math" w:hint="default"/>
          <w:color w:val="0000CC"/>
          <w:spacing w:val="-95"/>
          <w:w w:val="95"/>
          <w:sz w:val="72"/>
          <w:szCs w:val="72"/>
        </w:rPr>
        <w:t>−�, </w:t>
      </w:r>
      <w:r>
        <w:rPr>
          <w:rFonts w:ascii="Cambria Math" w:hAnsi="Cambria Math" w:cs="Cambria Math" w:eastAsia="Cambria Math" w:hint="default"/>
          <w:color w:val="0000CC"/>
          <w:spacing w:val="-73"/>
          <w:w w:val="9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pacing w:val="-95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pacing w:val="-95"/>
          <w:sz w:val="72"/>
          <w:szCs w:val="72"/>
        </w:rPr>
      </w:r>
    </w:p>
    <w:p>
      <w:pPr>
        <w:bidi/>
        <w:spacing w:before="221"/>
        <w:ind w:left="383" w:right="0" w:firstLine="0"/>
        <w:jc w:val="center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rFonts w:cs="Times New Roman"/>
          <w:sz w:val="56"/>
          <w:szCs w:val="56"/>
        </w:rPr>
      </w:r>
      <w:r>
        <w:rPr>
          <w:rFonts w:cs="Times New Roman"/>
          <w:b/>
          <w:bCs/>
          <w:color w:val="C00000"/>
          <w:spacing w:val="2"/>
          <w:w w:val="160"/>
          <w:sz w:val="56"/>
          <w:szCs w:val="56"/>
        </w:rPr>
        <w:t>ام</w:t>
      </w:r>
      <w:r>
        <w:rPr>
          <w:rFonts w:cs="Times New Roman"/>
          <w:b/>
          <w:bCs/>
          <w:color w:val="C00000"/>
          <w:spacing w:val="2"/>
          <w:w w:val="160"/>
          <w:sz w:val="56"/>
          <w:szCs w:val="56"/>
        </w:rPr>
        <w:t>ل</w:t>
      </w:r>
    </w:p>
    <w:p>
      <w:pPr>
        <w:spacing w:line="240" w:lineRule="auto" w:before="5"/>
        <w:rPr>
          <w:rFonts w:ascii="Times New Roman" w:hAnsi="Times New Roman" w:cs="Times New Roman" w:eastAsia="Times New Roman" w:hint="default"/>
          <w:b/>
          <w:bCs/>
          <w:sz w:val="13"/>
          <w:szCs w:val="13"/>
        </w:rPr>
      </w:pPr>
    </w:p>
    <w:p>
      <w:pPr>
        <w:tabs>
          <w:tab w:pos="3802" w:val="left" w:leader="none"/>
          <w:tab w:pos="6057" w:val="left" w:leader="none"/>
        </w:tabs>
        <w:spacing w:before="11"/>
        <w:ind w:left="2948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2"/>
          <w:sz w:val="47"/>
          <w:szCs w:val="47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3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−�</w:t>
        <w:tab/>
        <w:t>∈ [−�,</w:t>
      </w:r>
      <w:r>
        <w:rPr>
          <w:rFonts w:ascii="Cambria Math" w:hAnsi="Cambria Math" w:cs="Cambria Math" w:eastAsia="Cambria Math" w:hint="default"/>
          <w:color w:val="0000CC"/>
          <w:spacing w:val="-106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�]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4"/>
        <w:rPr>
          <w:rFonts w:ascii="Cambria Math" w:hAnsi="Cambria Math" w:cs="Cambria Math" w:eastAsia="Cambria Math" w:hint="default"/>
          <w:sz w:val="18"/>
          <w:szCs w:val="18"/>
        </w:rPr>
      </w:pPr>
    </w:p>
    <w:p>
      <w:pPr>
        <w:tabs>
          <w:tab w:pos="4797" w:val="left" w:leader="none"/>
          <w:tab w:pos="10916" w:val="left" w:leader="none"/>
          <w:tab w:pos="14845" w:val="left" w:leader="none"/>
        </w:tabs>
        <w:spacing w:before="28"/>
        <w:ind w:left="2867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4.169998pt;margin-top:9.761325pt;width:64.1pt;height:32.0500pt;mso-position-horizontal-relative:page;mso-position-vertical-relative:paragraph;z-index:-46336" coordorigin="3283,195" coordsize="1282,641">
            <v:group style="position:absolute;left:3283;top:235;width:1282;height:594" coordorigin="3283,235" coordsize="1282,594">
              <v:shape style="position:absolute;left:3283;top:235;width:1282;height:594" coordorigin="3283,235" coordsize="1282,594" path="m4375,235l4367,259,4401,274,4431,295,4475,353,4502,432,4510,529,4508,581,4491,671,4455,742,4402,789,4368,804,4375,828,4456,790,4516,725,4552,637,4565,532,4562,477,4537,381,4488,302,4418,250,4375,235xe" filled="true" fillcolor="#0000cc" stroked="false">
                <v:path arrowok="t"/>
                <v:fill type="solid"/>
              </v:shape>
              <v:shape style="position:absolute;left:3283;top:235;width:1282;height:594" coordorigin="3283,235" coordsize="1282,594" path="m3473,235l3392,273,3332,339,3296,427,3283,532,3286,586,3311,683,3359,761,3429,813,3473,828,3480,804,3446,789,3417,768,3373,709,3346,628,3337,529,3340,478,3357,390,3393,321,3447,274,3481,259,3473,235xe" filled="true" fillcolor="#0000cc" stroked="false">
                <v:path arrowok="t"/>
                <v:fill type="solid"/>
              </v:shape>
              <v:shape style="position:absolute;left:3283;top:195;width:1282;height:641" type="#_x0000_t202" filled="false" stroked="false">
                <v:textbox inset="0,0,0,0">
                  <w:txbxContent>
                    <w:p>
                      <w:pPr>
                        <w:spacing w:line="641" w:lineRule="exact" w:before="0"/>
                        <w:ind w:left="210" w:right="-9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pacing w:val="-1"/>
                          <w:w w:val="95"/>
                          <w:sz w:val="64"/>
                          <w:szCs w:val="64"/>
                        </w:rPr>
                        <w:t>−�</w:t>
                      </w:r>
                      <w:r>
                        <w:rPr>
                          <w:rFonts w:ascii="Cambria Math" w:hAnsi="Cambria Math" w:cs="Cambria Math" w:eastAsia="Cambria Math" w:hint="default"/>
                          <w:spacing w:val="-1"/>
                          <w:sz w:val="64"/>
                          <w:szCs w:val="6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  <w:tab/>
        <w:t>=  (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−�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)</w:t>
      </w:r>
      <w:r>
        <w:rPr>
          <w:rFonts w:ascii="Cambria Math" w:hAnsi="Cambria Math" w:cs="Cambria Math" w:eastAsia="Cambria Math" w:hint="default"/>
          <w:color w:val="0000CC"/>
          <w:position w:val="24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−�(−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)</w:t>
      </w:r>
      <w:r>
        <w:rPr>
          <w:rFonts w:ascii="Cambria Math" w:hAnsi="Cambria Math" w:cs="Cambria Math" w:eastAsia="Cambria Math" w:hint="default"/>
          <w:color w:val="0000CC"/>
          <w:spacing w:val="37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6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-5"/>
          <w:sz w:val="64"/>
          <w:szCs w:val="64"/>
        </w:rPr>
        <w:t>= � + �</w:t>
      </w:r>
      <w:r>
        <w:rPr>
          <w:rFonts w:ascii="Cambria Math" w:hAnsi="Cambria Math" w:cs="Cambria Math" w:eastAsia="Cambria Math" w:hint="default"/>
          <w:color w:val="0000CC"/>
          <w:spacing w:val="-105"/>
          <w:position w:val="-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5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-34"/>
          <w:position w:val="-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5"/>
          <w:sz w:val="64"/>
          <w:szCs w:val="64"/>
        </w:rPr>
        <w:t>�</w:t>
        <w:tab/>
        <w:t> </w:t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81"/>
          <w:position w:val="-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��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11"/>
        <w:rPr>
          <w:rFonts w:ascii="Cambria Math" w:hAnsi="Cambria Math" w:cs="Cambria Math" w:eastAsia="Cambria Math" w:hint="default"/>
          <w:sz w:val="16"/>
          <w:szCs w:val="16"/>
        </w:rPr>
      </w:pPr>
    </w:p>
    <w:p>
      <w:pPr>
        <w:tabs>
          <w:tab w:pos="3794" w:val="left" w:leader="none"/>
          <w:tab w:pos="5812" w:val="left" w:leader="none"/>
          <w:tab w:pos="7800" w:val="left" w:leader="none"/>
          <w:tab w:pos="8685" w:val="left" w:leader="none"/>
        </w:tabs>
        <w:spacing w:before="11"/>
        <w:ind w:left="2940" w:right="0" w:firstLine="0"/>
        <w:jc w:val="left"/>
        <w:rPr>
          <w:rFonts w:ascii="Cambria Math" w:hAnsi="Cambria Math" w:cs="Cambria Math" w:eastAsia="Cambria Math" w:hint="default"/>
          <w:sz w:val="47"/>
          <w:szCs w:val="47"/>
        </w:rPr>
      </w:pPr>
      <w:r>
        <w:rPr/>
        <w:pict>
          <v:group style="position:absolute;margin-left:364.839996pt;margin-top:6.836255pt;width:8.2pt;height:30pt;mso-position-horizontal-relative:page;mso-position-vertical-relative:paragraph;z-index:-46312" coordorigin="7297,137" coordsize="164,600">
            <v:group style="position:absolute;left:7309;top:723;width:140;height:2" coordorigin="7309,723" coordsize="140,2">
              <v:shape style="position:absolute;left:7309;top:723;width:140;height:2" coordorigin="7309,723" coordsize="140,0" path="m7309,723l7448,723e" filled="false" stroked="true" strokeweight="1.2pt" strokecolor="#ff0000">
                <v:path arrowok="t"/>
              </v:shape>
            </v:group>
            <v:group style="position:absolute;left:7422;top:163;width:2;height:548" coordorigin="7422,163" coordsize="2,548">
              <v:shape style="position:absolute;left:7422;top:163;width:2;height:548" coordorigin="7422,163" coordsize="0,548" path="m7422,163l7422,711e" filled="false" stroked="true" strokeweight="2.6pt" strokecolor="#ff0000">
                <v:path arrowok="t"/>
              </v:shape>
            </v:group>
            <v:group style="position:absolute;left:7309;top:151;width:140;height:2" coordorigin="7309,151" coordsize="140,2">
              <v:shape style="position:absolute;left:7309;top:151;width:140;height:2" coordorigin="7309,151" coordsize="140,0" path="m7309,151l7448,151e" filled="false" stroked="true" strokeweight="1.2pt" strokecolor="#ff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82.299988pt;margin-top:6.836255pt;width:8.2pt;height:30pt;mso-position-horizontal-relative:page;mso-position-vertical-relative:paragraph;z-index:-46288" coordorigin="5646,137" coordsize="164,600">
            <v:group style="position:absolute;left:5658;top:723;width:140;height:2" coordorigin="5658,723" coordsize="140,2">
              <v:shape style="position:absolute;left:5658;top:723;width:140;height:2" coordorigin="5658,723" coordsize="140,0" path="m5658,723l5797,723e" filled="false" stroked="true" strokeweight="1.2pt" strokecolor="#ff0000">
                <v:path arrowok="t"/>
              </v:shape>
            </v:group>
            <v:group style="position:absolute;left:5684;top:163;width:2;height:548" coordorigin="5684,163" coordsize="2,548">
              <v:shape style="position:absolute;left:5684;top:163;width:2;height:548" coordorigin="5684,163" coordsize="0,548" path="m5684,163l5684,711e" filled="false" stroked="true" strokeweight="2.59pt" strokecolor="#ff0000">
                <v:path arrowok="t"/>
              </v:shape>
            </v:group>
            <v:group style="position:absolute;left:5658;top:151;width:140;height:2" coordorigin="5658,151" coordsize="140,2">
              <v:shape style="position:absolute;left:5658;top:151;width:140;height:2" coordorigin="5658,151" coordsize="140,0" path="m5658,151l5797,151e" filled="false" stroked="true" strokeweight="1.2pt" strokecolor="#ff0000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position w:val="-12"/>
          <w:sz w:val="47"/>
          <w:szCs w:val="47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FF0000"/>
          <w:spacing w:val="9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9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∈</w:t>
        <w:tab/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−�,</w:t>
      </w:r>
      <w:r>
        <w:rPr>
          <w:rFonts w:ascii="Cambria Math" w:hAnsi="Cambria Math" w:cs="Cambria Math" w:eastAsia="Cambria Math" w:hint="default"/>
          <w:color w:val="FF0000"/>
          <w:spacing w:val="-65"/>
          <w:w w:val="9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</w:t>
        <w:tab/>
        <w:t>,</w:t>
        <w:tab/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2"/>
          <w:sz w:val="47"/>
          <w:szCs w:val="47"/>
        </w:rPr>
        <w:t>�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&gt;</w:t>
      </w:r>
      <w:r>
        <w:rPr>
          <w:rFonts w:ascii="Cambria Math" w:hAnsi="Cambria Math" w:cs="Cambria Math" w:eastAsia="Cambria Math" w:hint="default"/>
          <w:color w:val="FF0000"/>
          <w:spacing w:val="-67"/>
          <w:w w:val="9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2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sz w:val="47"/>
          <w:szCs w:val="47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7"/>
        <w:rPr>
          <w:rFonts w:ascii="Cambria Math" w:hAnsi="Cambria Math" w:cs="Cambria Math" w:eastAsia="Cambria Math" w:hint="default"/>
          <w:sz w:val="15"/>
          <w:szCs w:val="15"/>
        </w:rPr>
      </w:pPr>
    </w:p>
    <w:p>
      <w:pPr>
        <w:tabs>
          <w:tab w:pos="4289" w:val="left" w:leader="none"/>
          <w:tab w:pos="9814" w:val="left" w:leader="none"/>
          <w:tab w:pos="14100" w:val="left" w:leader="none"/>
        </w:tabs>
        <w:spacing w:before="37"/>
        <w:ind w:left="2839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2.759995pt;margin-top:9.73621pt;width:40.2pt;height:32.0500pt;mso-position-horizontal-relative:page;mso-position-vertical-relative:paragraph;z-index:-46240" coordorigin="3255,195" coordsize="804,641">
            <v:group style="position:absolute;left:3255;top:234;width:804;height:594" coordorigin="3255,234" coordsize="804,594">
              <v:shape style="position:absolute;left:3255;top:234;width:804;height:594" coordorigin="3255,234" coordsize="804,594" path="m3870,234l3861,258,3896,273,3925,294,3970,352,3996,431,4005,528,4003,580,3985,671,3950,741,3896,789,3862,803,3870,828,3951,790,4010,724,4047,636,4059,531,4056,477,4031,380,3983,302,3913,250,3870,234xe" filled="true" fillcolor="#ff0000" stroked="false">
                <v:path arrowok="t"/>
                <v:fill type="solid"/>
              </v:shape>
              <v:shape style="position:absolute;left:3255;top:234;width:804;height:594" coordorigin="3255,234" coordsize="804,594" path="m3445,234l3364,272,3304,338,3267,426,3255,531,3258,586,3283,682,3331,760,3401,812,3445,828,3452,803,3418,789,3389,768,3345,708,3318,628,3309,528,3312,477,3329,389,3365,320,3419,273,3453,258,3445,234xe" filled="true" fillcolor="#ff0000" stroked="false">
                <v:path arrowok="t"/>
                <v:fill type="solid"/>
              </v:shape>
              <v:shape style="position:absolute;left:3255;top:195;width:804;height:641" type="#_x0000_t202" filled="false" stroked="false">
                <v:textbox inset="0,0,0,0">
                  <w:txbxContent>
                    <w:p>
                      <w:pPr>
                        <w:spacing w:line="641" w:lineRule="exact" w:before="0"/>
                        <w:ind w:left="21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0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  <w:t>=  (�)</w:t>
      </w:r>
      <w:r>
        <w:rPr>
          <w:rFonts w:ascii="Cambria Math" w:hAnsi="Cambria Math" w:cs="Cambria Math" w:eastAsia="Cambria Math" w:hint="default"/>
          <w:color w:val="FF0000"/>
          <w:position w:val="24"/>
          <w:sz w:val="46"/>
          <w:szCs w:val="46"/>
        </w:rPr>
        <w:t>�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−�(�)</w:t>
      </w:r>
      <w:r>
        <w:rPr>
          <w:rFonts w:ascii="Cambria Math" w:hAnsi="Cambria Math" w:cs="Cambria Math" w:eastAsia="Cambria Math" w:hint="default"/>
          <w:color w:val="FF0000"/>
          <w:spacing w:val="2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FF0000"/>
          <w:spacing w:val="57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= � + �</w:t>
      </w:r>
      <w:r>
        <w:rPr>
          <w:rFonts w:ascii="Cambria Math" w:hAnsi="Cambria Math" w:cs="Cambria Math" w:eastAsia="Cambria Math" w:hint="default"/>
          <w:color w:val="FF0000"/>
          <w:spacing w:val="-105"/>
          <w:position w:val="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FF0000"/>
          <w:spacing w:val="-34"/>
          <w:position w:val="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FF0000"/>
          <w:spacing w:val="35"/>
          <w:position w:val="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headerReference w:type="default" r:id="rId13"/>
          <w:pgSz w:w="19200" w:h="10800" w:orient="landscape"/>
          <w:pgMar w:header="19" w:footer="859" w:top="1400" w:bottom="1040" w:left="0" w:right="0"/>
        </w:sectPr>
      </w:pPr>
    </w:p>
    <w:p>
      <w:pPr>
        <w:tabs>
          <w:tab w:pos="5469" w:val="left" w:leader="none"/>
        </w:tabs>
        <w:spacing w:before="147"/>
        <w:ind w:left="2990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207.039993pt;margin-top:11.787969pt;width:54.85pt;height:36.9pt;mso-position-horizontal-relative:page;mso-position-vertical-relative:paragraph;z-index:-46192" coordorigin="4141,236" coordsize="1097,738">
            <v:group style="position:absolute;left:4141;top:275;width:1097;height:594" coordorigin="4141,275" coordsize="1097,594">
              <v:shape style="position:absolute;left:4141;top:275;width:1097;height:594" coordorigin="4141,275" coordsize="1097,594" path="m5048,275l5040,299,5074,314,5103,334,5148,393,5174,472,5183,569,5181,621,5163,711,5128,782,5074,829,5041,844,5048,868,5129,830,5189,765,5225,677,5237,572,5234,517,5210,421,5161,342,5091,290,5048,275xe" filled="true" fillcolor="#cc0099" stroked="false">
                <v:path arrowok="t"/>
                <v:fill type="solid"/>
              </v:shape>
              <v:shape style="position:absolute;left:4141;top:275;width:1097;height:594" coordorigin="4141,275" coordsize="1097,594" path="m4330,275l4249,313,4190,379,4153,467,4141,572,4144,626,4168,723,4217,801,4287,853,4330,868,4338,844,4304,829,4275,808,4230,749,4204,668,4195,569,4197,518,4215,430,4250,361,4304,314,4339,299,4330,275xe" filled="true" fillcolor="#cc0099" stroked="false">
                <v:path arrowok="t"/>
                <v:fill type="solid"/>
              </v:shape>
              <v:shape style="position:absolute;left:4141;top:236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19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spacing w:val="-1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327.160004pt;margin-top:11.787969pt;width:54.85pt;height:36.9pt;mso-position-horizontal-relative:page;mso-position-vertical-relative:paragraph;z-index:3112" coordorigin="6543,236" coordsize="1097,738">
            <v:group style="position:absolute;left:6543;top:275;width:1097;height:594" coordorigin="6543,275" coordsize="1097,594">
              <v:shape style="position:absolute;left:6543;top:275;width:1097;height:594" coordorigin="6543,275" coordsize="1097,594" path="m7450,275l7442,299,7476,314,7506,334,7551,393,7577,472,7586,569,7583,621,7566,711,7531,782,7477,829,7443,844,7450,868,7531,830,7591,765,7628,677,7640,572,7637,517,7612,421,7564,342,7493,290,7450,275xe" filled="true" fillcolor="#cc0099" stroked="false">
                <v:path arrowok="t"/>
                <v:fill type="solid"/>
              </v:shape>
              <v:shape style="position:absolute;left:6543;top:275;width:1097;height:594" coordorigin="6543,275" coordsize="1097,594" path="m6733,275l6652,313,6592,379,6555,467,6543,572,6546,626,6571,723,6619,801,6689,853,6733,868,6740,844,6706,829,6677,808,6633,749,6606,668,6597,569,6600,518,6617,430,6653,361,6707,314,6741,299,6733,275xe" filled="true" fillcolor="#cc0099" stroked="false">
                <v:path arrowok="t"/>
                <v:fill type="solid"/>
              </v:shape>
              <v:shape style="position:absolute;left:6543;top:236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2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⇒  </w:t>
      </w:r>
      <w:r>
        <w:rPr>
          <w:rFonts w:ascii="Cambria Math" w:hAnsi="Cambria Math" w:cs="Cambria Math" w:eastAsia="Cambria Math" w:hint="default"/>
          <w:color w:val="CC0099"/>
          <w:spacing w:val="40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&lt;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pStyle w:val="Heading5"/>
        <w:bidi/>
        <w:spacing w:line="240" w:lineRule="auto" w:before="259"/>
        <w:ind w:left="0" w:right="2990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00000"/>
          <w:w w:val="88"/>
        </w:rPr>
        <w:t>ال</w:t>
      </w:r>
      <w:r>
        <w:rPr>
          <w:color w:val="C00000"/>
          <w:spacing w:val="2"/>
          <w:w w:val="105"/>
        </w:rPr>
        <w:t>د</w:t>
      </w:r>
      <w:r>
        <w:rPr>
          <w:color w:val="C00000"/>
          <w:w w:val="105"/>
        </w:rPr>
        <w:t>ال</w:t>
      </w:r>
      <w:r>
        <w:rPr>
          <w:color w:val="C00000"/>
          <w:spacing w:val="1"/>
          <w:w w:val="115"/>
        </w:rPr>
        <w:t>ة</w:t>
      </w:r>
      <w:r>
        <w:rPr>
          <w:color w:val="C00000"/>
          <w:spacing w:val="-8"/>
        </w:rPr>
        <w:t> </w:t>
      </w:r>
      <w:r>
        <w:rPr>
          <w:color w:val="C00000"/>
          <w:w w:val="59"/>
        </w:rPr>
        <w:t>ت</w:t>
      </w:r>
      <w:r>
        <w:rPr>
          <w:color w:val="C00000"/>
          <w:spacing w:val="2"/>
          <w:w w:val="80"/>
        </w:rPr>
        <w:t>ن</w:t>
      </w:r>
      <w:r>
        <w:rPr>
          <w:color w:val="C00000"/>
          <w:spacing w:val="2"/>
          <w:w w:val="68"/>
        </w:rPr>
        <w:t>ا</w:t>
      </w:r>
      <w:r>
        <w:rPr>
          <w:color w:val="C00000"/>
          <w:w w:val="68"/>
        </w:rPr>
        <w:t>قصي</w:t>
      </w:r>
      <w:r>
        <w:rPr>
          <w:color w:val="C00000"/>
          <w:spacing w:val="1"/>
          <w:w w:val="115"/>
        </w:rPr>
        <w:t>ة</w:t>
      </w:r>
      <w:r>
        <w:rPr>
          <w:color w:val="C00000"/>
          <w:spacing w:val="-8"/>
        </w:rPr>
        <w:t> </w:t>
      </w:r>
      <w:r>
        <w:rPr>
          <w:color w:val="C00000"/>
          <w:w w:val="54"/>
        </w:rPr>
        <w:t>يف</w:t>
      </w:r>
      <w:r>
        <w:rPr>
          <w:color w:val="C00000"/>
          <w:spacing w:val="-1"/>
        </w:rPr>
        <w:t> </w:t>
      </w:r>
      <w:r>
        <w:rPr>
          <w:color w:val="C00000"/>
          <w:w w:val="88"/>
        </w:rPr>
        <w:t>ال</w:t>
      </w:r>
      <w:r>
        <w:rPr>
          <w:color w:val="C00000"/>
          <w:spacing w:val="1"/>
          <w:w w:val="48"/>
        </w:rPr>
        <w:t>ف</w:t>
      </w:r>
      <w:r>
        <w:rPr>
          <w:color w:val="C00000"/>
          <w:spacing w:val="2"/>
          <w:w w:val="66"/>
        </w:rPr>
        <w:t>ر</w:t>
      </w:r>
      <w:r>
        <w:rPr>
          <w:color w:val="C00000"/>
          <w:w w:val="66"/>
        </w:rPr>
        <w:t>ت</w:t>
      </w:r>
      <w:r>
        <w:rPr>
          <w:color w:val="C00000"/>
          <w:spacing w:val="-1"/>
          <w:w w:val="136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2" w:equalWidth="0">
            <w:col w:w="6489" w:space="1276"/>
            <w:col w:w="11435"/>
          </w:cols>
        </w:sectPr>
      </w:pPr>
    </w:p>
    <w:p>
      <w:pPr>
        <w:tabs>
          <w:tab w:pos="4498" w:val="left" w:leader="none"/>
          <w:tab w:pos="11665" w:val="left" w:leader="none"/>
          <w:tab w:pos="12808" w:val="left" w:leader="none"/>
        </w:tabs>
        <w:spacing w:line="850" w:lineRule="exact" w:before="0"/>
        <w:ind w:left="2880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167.460007pt;margin-top:5.321982pt;width:44.4pt;height:36pt;mso-position-horizontal-relative:page;mso-position-vertical-relative:paragraph;z-index:-46096" coordorigin="3349,106" coordsize="888,720">
            <v:group style="position:absolute;left:3349;top:150;width:888;height:667" coordorigin="3349,150" coordsize="888,667">
              <v:shape style="position:absolute;left:3349;top:150;width:888;height:667" coordorigin="3349,150" coordsize="888,667" path="m4024,150l4014,177,4053,194,4086,217,4136,283,4166,372,4176,481,4173,539,4154,641,4114,720,4053,773,4015,790,4024,817,4115,775,4182,701,4223,602,4237,484,4233,423,4206,314,4151,226,4072,168,4024,150xe" filled="true" fillcolor="#0000cc" stroked="false">
                <v:path arrowok="t"/>
                <v:fill type="solid"/>
              </v:shape>
              <v:shape style="position:absolute;left:3349;top:150;width:888;height:667" coordorigin="3349,150" coordsize="888,667" path="m3562,150l3471,193,3404,267,3363,366,3349,484,3353,545,3380,654,3434,742,3513,800,3562,817,3570,790,3532,773,3499,750,3449,683,3420,593,3410,481,3412,424,3432,325,3472,247,3533,194,3571,177,3562,150xe" filled="true" fillcolor="#0000cc" stroked="false">
                <v:path arrowok="t"/>
                <v:fill type="solid"/>
              </v:shape>
              <v:shape style="position:absolute;left:3349;top:106;width:888;height:720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23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87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696.669983pt;margin-top:7.364825pt;width:9.25pt;height:33.75pt;mso-position-horizontal-relative:page;mso-position-vertical-relative:paragraph;z-index:-46072" coordorigin="13933,147" coordsize="185,675">
            <v:group style="position:absolute;left:13947;top:806;width:157;height:2" coordorigin="13947,806" coordsize="157,2">
              <v:shape style="position:absolute;left:13947;top:806;width:157;height:2" coordorigin="13947,806" coordsize="157,0" path="m13947,806l14104,806e" filled="false" stroked="true" strokeweight="1.3pt" strokecolor="#0000cc">
                <v:path arrowok="t"/>
              </v:shape>
            </v:group>
            <v:group style="position:absolute;left:14075;top:177;width:2;height:616" coordorigin="14075,177" coordsize="2,616">
              <v:shape style="position:absolute;left:14075;top:177;width:2;height:616" coordorigin="14075,177" coordsize="0,616" path="m14075,177l14075,793e" filled="false" stroked="true" strokeweight="2.92pt" strokecolor="#0000cc">
                <v:path arrowok="t"/>
              </v:shape>
            </v:group>
            <v:group style="position:absolute;left:13947;top:163;width:157;height:2" coordorigin="13947,163" coordsize="157,2">
              <v:shape style="position:absolute;left:13947;top:163;width:157;height:2" coordorigin="13947,163" coordsize="157,0" path="m13947,163l14104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31.039978pt;margin-top:7.364825pt;width:9.25pt;height:33.75pt;mso-position-horizontal-relative:page;mso-position-vertical-relative:paragraph;z-index:-46048" coordorigin="12621,147" coordsize="185,675">
            <v:group style="position:absolute;left:12635;top:806;width:157;height:2" coordorigin="12635,806" coordsize="157,2">
              <v:shape style="position:absolute;left:12635;top:806;width:157;height:2" coordorigin="12635,806" coordsize="157,0" path="m12635,806l12792,806e" filled="false" stroked="true" strokeweight="1.3pt" strokecolor="#0000cc">
                <v:path arrowok="t"/>
              </v:shape>
            </v:group>
            <v:group style="position:absolute;left:12664;top:177;width:2;height:616" coordorigin="12664,177" coordsize="2,616">
              <v:shape style="position:absolute;left:12664;top:177;width:2;height:616" coordorigin="12664,177" coordsize="0,616" path="m12664,177l12664,793e" filled="false" stroked="true" strokeweight="2.92pt" strokecolor="#0000cc">
                <v:path arrowok="t"/>
              </v:shape>
            </v:group>
            <v:group style="position:absolute;left:12635;top:163;width:157;height:2" coordorigin="12635,163" coordsize="157,2">
              <v:shape style="position:absolute;left:12635;top:163;width:157;height:2" coordorigin="12635,163" coordsize="157,0" path="m12635,163l12792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  <w:t>= �</w:t>
      </w:r>
      <w:r>
        <w:rPr>
          <w:rFonts w:ascii="Cambria Math" w:hAnsi="Cambria Math" w:cs="Cambria Math" w:eastAsia="Cambria Math" w:hint="default"/>
          <w:color w:val="0000CC"/>
          <w:position w:val="26"/>
          <w:sz w:val="52"/>
          <w:szCs w:val="52"/>
        </w:rPr>
        <w:t>� 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+ ��</w:t>
      </w:r>
      <w:r>
        <w:rPr>
          <w:rFonts w:ascii="Cambria Math" w:hAnsi="Cambria Math" w:cs="Cambria Math" w:eastAsia="Cambria Math" w:hint="default"/>
          <w:color w:val="0000CC"/>
          <w:spacing w:val="11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+</w:t>
      </w:r>
      <w:r>
        <w:rPr>
          <w:rFonts w:ascii="Cambria Math" w:hAnsi="Cambria Math" w:cs="Cambria Math" w:eastAsia="Cambria Math" w:hint="default"/>
          <w:color w:val="0000CC"/>
          <w:spacing w:val="2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pacing w:val="-112"/>
          <w:w w:val="95"/>
          <w:sz w:val="72"/>
          <w:szCs w:val="72"/>
        </w:rPr>
        <w:t>𝒊�</w:t>
        <w:tab/>
      </w:r>
      <w:r>
        <w:rPr>
          <w:rFonts w:ascii="Cambria Math" w:hAnsi="Cambria Math" w:cs="Cambria Math" w:eastAsia="Cambria Math" w:hint="default"/>
          <w:color w:val="FF0000"/>
          <w:spacing w:val="-111"/>
          <w:w w:val="95"/>
          <w:sz w:val="72"/>
          <w:szCs w:val="72"/>
        </w:rPr>
        <w:t>�, </w:t>
      </w:r>
      <w:r>
        <w:rPr>
          <w:rFonts w:ascii="Cambria Math" w:hAnsi="Cambria Math" w:cs="Cambria Math" w:eastAsia="Cambria Math" w:hint="default"/>
          <w:color w:val="FF0000"/>
          <w:spacing w:val="-82"/>
          <w:w w:val="9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pacing w:val="-111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pacing w:val="-111"/>
          <w:sz w:val="72"/>
          <w:szCs w:val="72"/>
        </w:rPr>
      </w:r>
    </w:p>
    <w:p>
      <w:pPr>
        <w:bidi/>
        <w:spacing w:before="221"/>
        <w:ind w:left="851" w:right="0" w:firstLine="0"/>
        <w:jc w:val="center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rFonts w:cs="Times New Roman"/>
          <w:sz w:val="56"/>
          <w:szCs w:val="56"/>
        </w:rPr>
      </w:r>
      <w:r>
        <w:rPr>
          <w:rFonts w:cs="Times New Roman"/>
          <w:b/>
          <w:bCs/>
          <w:color w:val="C00000"/>
          <w:w w:val="145"/>
          <w:sz w:val="56"/>
          <w:szCs w:val="56"/>
        </w:rPr>
        <w:t>امـــ</w:t>
      </w:r>
      <w:r>
        <w:rPr>
          <w:rFonts w:cs="Times New Roman"/>
          <w:b/>
          <w:bCs/>
          <w:color w:val="C00000"/>
          <w:w w:val="145"/>
          <w:sz w:val="56"/>
          <w:szCs w:val="56"/>
        </w:rPr>
        <w:t>ل</w:t>
      </w:r>
    </w:p>
    <w:p>
      <w:pPr>
        <w:tabs>
          <w:tab w:pos="5509" w:val="left" w:leader="none"/>
        </w:tabs>
        <w:spacing w:before="91"/>
        <w:ind w:left="2948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1"/>
          <w:sz w:val="41"/>
          <w:szCs w:val="41"/>
        </w:rPr>
        <w:t>� 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=</w:t>
      </w:r>
      <w:r>
        <w:rPr>
          <w:rFonts w:ascii="Cambria Math" w:hAnsi="Cambria Math" w:cs="Cambria Math" w:eastAsia="Cambria Math" w:hint="default"/>
          <w:color w:val="0000CC"/>
          <w:spacing w:val="-36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2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∈</w:t>
        <w:tab/>
        <w:t>[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�,</w:t>
      </w:r>
      <w:r>
        <w:rPr>
          <w:rFonts w:ascii="Cambria Math" w:hAnsi="Cambria Math" w:cs="Cambria Math" w:eastAsia="Cambria Math" w:hint="default"/>
          <w:color w:val="FF0000"/>
          <w:spacing w:val="-87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]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spacing w:line="240" w:lineRule="auto" w:before="8"/>
        <w:rPr>
          <w:rFonts w:ascii="Cambria Math" w:hAnsi="Cambria Math" w:cs="Cambria Math" w:eastAsia="Cambria Math" w:hint="default"/>
          <w:sz w:val="26"/>
          <w:szCs w:val="26"/>
        </w:rPr>
      </w:pPr>
    </w:p>
    <w:p>
      <w:pPr>
        <w:tabs>
          <w:tab w:pos="4309" w:val="left" w:leader="none"/>
          <w:tab w:pos="10072" w:val="left" w:leader="none"/>
          <w:tab w:pos="14507" w:val="left" w:leader="none"/>
        </w:tabs>
        <w:spacing w:before="28"/>
        <w:ind w:left="2860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3.809998pt;margin-top:9.761325pt;width:40.2pt;height:32.0500pt;mso-position-horizontal-relative:page;mso-position-vertical-relative:paragraph;z-index:-46000" coordorigin="3276,195" coordsize="804,641">
            <v:group style="position:absolute;left:3276;top:235;width:804;height:594" coordorigin="3276,235" coordsize="804,594">
              <v:shape style="position:absolute;left:3276;top:235;width:804;height:594" coordorigin="3276,235" coordsize="804,594" path="m3891,235l3882,259,3916,274,3946,295,3991,353,4017,432,4026,529,4023,581,4006,671,3971,742,3917,789,3883,804,3891,828,3971,790,4031,725,4068,637,4080,532,4077,477,4052,381,4004,302,3934,250,3891,235xe" filled="true" fillcolor="#0000cc" stroked="false">
                <v:path arrowok="t"/>
                <v:fill type="solid"/>
              </v:shape>
              <v:shape style="position:absolute;left:3276;top:235;width:804;height:594" coordorigin="3276,235" coordsize="804,594" path="m3465,235l3385,273,3325,339,3288,427,3276,532,3279,586,3304,683,3352,761,3422,813,3465,828,3473,804,3439,789,3410,768,3365,709,3339,628,3330,529,3332,478,3350,390,3385,321,3440,274,3474,259,3465,235xe" filled="true" fillcolor="#0000cc" stroked="false">
                <v:path arrowok="t"/>
                <v:fill type="solid"/>
              </v:shape>
              <v:shape style="position:absolute;left:3276;top:195;width:804;height:641" type="#_x0000_t202" filled="false" stroked="false">
                <v:textbox inset="0,0,0,0">
                  <w:txbxContent>
                    <w:p>
                      <w:pPr>
                        <w:spacing w:line="641" w:lineRule="exact" w:before="0"/>
                        <w:ind w:left="21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90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0000CC"/>
          <w:spacing w:val="-50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(�)</w:t>
      </w:r>
      <w:r>
        <w:rPr>
          <w:rFonts w:ascii="Cambria Math" w:hAnsi="Cambria Math" w:cs="Cambria Math" w:eastAsia="Cambria Math" w:hint="default"/>
          <w:color w:val="0000CC"/>
          <w:position w:val="24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+�(�)</w:t>
      </w:r>
      <w:r>
        <w:rPr>
          <w:rFonts w:ascii="Cambria Math" w:hAnsi="Cambria Math" w:cs="Cambria Math" w:eastAsia="Cambria Math" w:hint="default"/>
          <w:color w:val="0000CC"/>
          <w:spacing w:val="-7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-70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=  � + � </w:t>
      </w:r>
      <w:r>
        <w:rPr>
          <w:rFonts w:ascii="Cambria Math" w:hAnsi="Cambria Math" w:cs="Cambria Math" w:eastAsia="Cambria Math" w:hint="default"/>
          <w:color w:val="0000CC"/>
          <w:spacing w:val="22"/>
          <w:position w:val="-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62"/>
          <w:position w:val="-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-12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81"/>
          <w:position w:val="-1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12"/>
          <w:sz w:val="64"/>
          <w:szCs w:val="64"/>
        </w:rPr>
        <w:t>��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1"/>
        <w:rPr>
          <w:rFonts w:ascii="Cambria Math" w:hAnsi="Cambria Math" w:cs="Cambria Math" w:eastAsia="Cambria Math" w:hint="default"/>
          <w:sz w:val="28"/>
          <w:szCs w:val="28"/>
        </w:rPr>
      </w:pPr>
    </w:p>
    <w:p>
      <w:pPr>
        <w:tabs>
          <w:tab w:pos="5819" w:val="left" w:leader="none"/>
          <w:tab w:pos="7267" w:val="left" w:leader="none"/>
          <w:tab w:pos="8037" w:val="left" w:leader="none"/>
        </w:tabs>
        <w:spacing w:before="11"/>
        <w:ind w:left="2940" w:right="0" w:firstLine="0"/>
        <w:jc w:val="left"/>
        <w:rPr>
          <w:rFonts w:ascii="Cambria Math" w:hAnsi="Cambria Math" w:cs="Cambria Math" w:eastAsia="Cambria Math" w:hint="default"/>
          <w:sz w:val="41"/>
          <w:szCs w:val="41"/>
        </w:rPr>
      </w:pPr>
      <w:r>
        <w:rPr/>
        <w:pict>
          <v:group style="position:absolute;margin-left:341.290009pt;margin-top:9.806256pt;width:7.2pt;height:26.2pt;mso-position-horizontal-relative:page;mso-position-vertical-relative:paragraph;z-index:-45976" coordorigin="6826,196" coordsize="144,524">
            <v:group style="position:absolute;left:6837;top:708;width:122;height:2" coordorigin="6837,708" coordsize="122,2">
              <v:shape style="position:absolute;left:6837;top:708;width:122;height:2" coordorigin="6837,708" coordsize="122,0" path="m6837,708l6959,708e" filled="false" stroked="true" strokeweight="1.1pt" strokecolor="#ff0000">
                <v:path arrowok="t"/>
              </v:shape>
            </v:group>
            <v:group style="position:absolute;left:6936;top:219;width:2;height:478" coordorigin="6936,219" coordsize="2,478">
              <v:shape style="position:absolute;left:6936;top:219;width:2;height:478" coordorigin="6936,219" coordsize="0,478" path="m6936,219l6936,697e" filled="false" stroked="true" strokeweight="2.27pt" strokecolor="#ff0000">
                <v:path arrowok="t"/>
              </v:shape>
            </v:group>
            <v:group style="position:absolute;left:6837;top:209;width:122;height:2" coordorigin="6837,209" coordsize="122,2">
              <v:shape style="position:absolute;left:6837;top:209;width:122;height:2" coordorigin="6837,209" coordsize="122,0" path="m6837,209l6959,209e" filled="false" stroked="true" strokeweight="1pt" strokecolor="#ff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83.690002pt;margin-top:9.806256pt;width:7.2pt;height:26.2pt;mso-position-horizontal-relative:page;mso-position-vertical-relative:paragraph;z-index:-45952" coordorigin="5674,196" coordsize="144,524">
            <v:group style="position:absolute;left:5685;top:708;width:122;height:2" coordorigin="5685,708" coordsize="122,2">
              <v:shape style="position:absolute;left:5685;top:708;width:122;height:2" coordorigin="5685,708" coordsize="122,0" path="m5685,708l5807,708e" filled="false" stroked="true" strokeweight="1.1pt" strokecolor="#ff0000">
                <v:path arrowok="t"/>
              </v:shape>
            </v:group>
            <v:group style="position:absolute;left:5708;top:219;width:2;height:478" coordorigin="5708,219" coordsize="2,478">
              <v:shape style="position:absolute;left:5708;top:219;width:2;height:478" coordorigin="5708,219" coordsize="0,478" path="m5708,219l5708,697e" filled="false" stroked="true" strokeweight="2.27pt" strokecolor="#ff0000">
                <v:path arrowok="t"/>
              </v:shape>
            </v:group>
            <v:group style="position:absolute;left:5685;top:209;width:122;height:2" coordorigin="5685,209" coordsize="122,2">
              <v:shape style="position:absolute;left:5685;top:209;width:122;height:2" coordorigin="5685,209" coordsize="122,0" path="m5685,209l5807,209e" filled="false" stroked="true" strokeweight="1pt" strokecolor="#ff0000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position w:val="-11"/>
          <w:sz w:val="41"/>
          <w:szCs w:val="41"/>
        </w:rPr>
        <w:t>�  </w: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=</w:t>
      </w:r>
      <w:r>
        <w:rPr>
          <w:rFonts w:ascii="Cambria Math" w:hAnsi="Cambria Math" w:cs="Cambria Math" w:eastAsia="Cambria Math" w:hint="default"/>
          <w:color w:val="FF0000"/>
          <w:spacing w:val="93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59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∈</w:t>
        <w:tab/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�,</w:t>
      </w:r>
      <w:r>
        <w:rPr>
          <w:rFonts w:ascii="Cambria Math" w:hAnsi="Cambria Math" w:cs="Cambria Math" w:eastAsia="Cambria Math" w:hint="default"/>
          <w:color w:val="FF0000"/>
          <w:spacing w:val="-29"/>
          <w:w w:val="9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,</w:t>
        <w:tab/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1"/>
          <w:sz w:val="41"/>
          <w:szCs w:val="41"/>
        </w:rPr>
        <w:t>� </w:t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&gt;</w:t>
      </w:r>
      <w:r>
        <w:rPr>
          <w:rFonts w:ascii="Cambria Math" w:hAnsi="Cambria Math" w:cs="Cambria Math" w:eastAsia="Cambria Math" w:hint="default"/>
          <w:color w:val="FF0000"/>
          <w:spacing w:val="-79"/>
          <w:w w:val="95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1"/>
          <w:sz w:val="41"/>
          <w:szCs w:val="41"/>
        </w:rPr>
        <w:t>�</w:t>
      </w:r>
      <w:r>
        <w:rPr>
          <w:rFonts w:ascii="Cambria Math" w:hAnsi="Cambria Math" w:cs="Cambria Math" w:eastAsia="Cambria Math" w:hint="default"/>
          <w:sz w:val="41"/>
          <w:szCs w:val="41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11"/>
        <w:rPr>
          <w:rFonts w:ascii="Cambria Math" w:hAnsi="Cambria Math" w:cs="Cambria Math" w:eastAsia="Cambria Math" w:hint="default"/>
          <w:sz w:val="23"/>
          <w:szCs w:val="23"/>
        </w:rPr>
      </w:pPr>
    </w:p>
    <w:p>
      <w:pPr>
        <w:tabs>
          <w:tab w:pos="4289" w:val="left" w:leader="none"/>
          <w:tab w:pos="9814" w:val="left" w:leader="none"/>
          <w:tab w:pos="14102" w:val="left" w:leader="none"/>
        </w:tabs>
        <w:spacing w:before="37"/>
        <w:ind w:left="2839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2.759995pt;margin-top:9.73621pt;width:40.2pt;height:32.0500pt;mso-position-horizontal-relative:page;mso-position-vertical-relative:paragraph;z-index:-45904" coordorigin="3255,195" coordsize="804,641">
            <v:group style="position:absolute;left:3255;top:234;width:804;height:594" coordorigin="3255,234" coordsize="804,594">
              <v:shape style="position:absolute;left:3255;top:234;width:804;height:594" coordorigin="3255,234" coordsize="804,594" path="m3870,234l3861,258,3896,273,3925,294,3970,352,3996,431,4005,528,4003,580,3985,671,3950,741,3896,789,3862,803,3870,828,3951,790,4010,724,4047,636,4059,531,4056,477,4031,380,3983,302,3913,250,3870,234xe" filled="true" fillcolor="#ff0000" stroked="false">
                <v:path arrowok="t"/>
                <v:fill type="solid"/>
              </v:shape>
              <v:shape style="position:absolute;left:3255;top:234;width:804;height:594" coordorigin="3255,234" coordsize="804,594" path="m3445,234l3364,272,3304,338,3267,426,3255,531,3258,586,3283,682,3331,760,3401,812,3445,828,3452,803,3418,789,3389,768,3345,708,3318,628,3309,528,3312,477,3329,389,3365,320,3419,273,3453,258,3445,234xe" filled="true" fillcolor="#ff0000" stroked="false">
                <v:path arrowok="t"/>
                <v:fill type="solid"/>
              </v:shape>
              <v:shape style="position:absolute;left:3255;top:195;width:804;height:641" type="#_x0000_t202" filled="false" stroked="false">
                <v:textbox inset="0,0,0,0">
                  <w:txbxContent>
                    <w:p>
                      <w:pPr>
                        <w:spacing w:line="641" w:lineRule="exact" w:before="0"/>
                        <w:ind w:left="21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0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  <w:t>=  (�)</w:t>
      </w:r>
      <w:r>
        <w:rPr>
          <w:rFonts w:ascii="Cambria Math" w:hAnsi="Cambria Math" w:cs="Cambria Math" w:eastAsia="Cambria Math" w:hint="default"/>
          <w:color w:val="FF0000"/>
          <w:position w:val="24"/>
          <w:sz w:val="46"/>
          <w:szCs w:val="46"/>
        </w:rPr>
        <w:t>�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+�(�)</w:t>
      </w:r>
      <w:r>
        <w:rPr>
          <w:rFonts w:ascii="Cambria Math" w:hAnsi="Cambria Math" w:cs="Cambria Math" w:eastAsia="Cambria Math" w:hint="default"/>
          <w:color w:val="FF0000"/>
          <w:spacing w:val="2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FF0000"/>
          <w:spacing w:val="57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= � + �</w:t>
      </w:r>
      <w:r>
        <w:rPr>
          <w:rFonts w:ascii="Cambria Math" w:hAnsi="Cambria Math" w:cs="Cambria Math" w:eastAsia="Cambria Math" w:hint="default"/>
          <w:color w:val="FF0000"/>
          <w:spacing w:val="-105"/>
          <w:position w:val="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FF0000"/>
          <w:spacing w:val="-34"/>
          <w:position w:val="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FF0000"/>
          <w:spacing w:val="35"/>
          <w:position w:val="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4"/>
          <w:sz w:val="64"/>
          <w:szCs w:val="64"/>
        </w:rPr>
        <w:t>��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pgSz w:w="19200" w:h="10800" w:orient="landscape"/>
          <w:pgMar w:header="19" w:footer="859" w:top="1400" w:bottom="1040" w:left="0" w:right="0"/>
        </w:sectPr>
      </w:pPr>
    </w:p>
    <w:p>
      <w:pPr>
        <w:tabs>
          <w:tab w:pos="5469" w:val="left" w:leader="none"/>
        </w:tabs>
        <w:spacing w:before="147"/>
        <w:ind w:left="2990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207.039993pt;margin-top:11.787969pt;width:54.85pt;height:36.9pt;mso-position-horizontal-relative:page;mso-position-vertical-relative:paragraph;z-index:-45856" coordorigin="4141,236" coordsize="1097,738">
            <v:group style="position:absolute;left:4141;top:275;width:1097;height:594" coordorigin="4141,275" coordsize="1097,594">
              <v:shape style="position:absolute;left:4141;top:275;width:1097;height:594" coordorigin="4141,275" coordsize="1097,594" path="m5048,275l5040,299,5074,314,5103,334,5148,393,5174,472,5183,569,5181,621,5163,711,5128,782,5074,829,5041,844,5048,868,5129,830,5189,765,5225,677,5237,572,5234,517,5210,421,5161,342,5091,290,5048,275xe" filled="true" fillcolor="#cc0099" stroked="false">
                <v:path arrowok="t"/>
                <v:fill type="solid"/>
              </v:shape>
              <v:shape style="position:absolute;left:4141;top:275;width:1097;height:594" coordorigin="4141,275" coordsize="1097,594" path="m4330,275l4249,313,4190,379,4153,467,4141,572,4144,626,4168,723,4217,801,4287,853,4330,868,4338,844,4304,829,4275,808,4230,749,4204,668,4195,569,4197,518,4215,430,4250,361,4304,314,4339,299,4330,275xe" filled="true" fillcolor="#cc0099" stroked="false">
                <v:path arrowok="t"/>
                <v:fill type="solid"/>
              </v:shape>
              <v:shape style="position:absolute;left:4141;top:236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19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spacing w:val="-1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327.160004pt;margin-top:11.787969pt;width:54.85pt;height:36.9pt;mso-position-horizontal-relative:page;mso-position-vertical-relative:paragraph;z-index:3448" coordorigin="6543,236" coordsize="1097,738">
            <v:group style="position:absolute;left:6543;top:275;width:1097;height:594" coordorigin="6543,275" coordsize="1097,594">
              <v:shape style="position:absolute;left:6543;top:275;width:1097;height:594" coordorigin="6543,275" coordsize="1097,594" path="m7450,275l7442,299,7476,314,7506,334,7551,393,7577,472,7586,569,7583,621,7566,711,7531,782,7477,829,7443,844,7450,868,7531,830,7591,765,7628,677,7640,572,7637,517,7612,421,7564,342,7493,290,7450,275xe" filled="true" fillcolor="#cc0099" stroked="false">
                <v:path arrowok="t"/>
                <v:fill type="solid"/>
              </v:shape>
              <v:shape style="position:absolute;left:6543;top:275;width:1097;height:594" coordorigin="6543,275" coordsize="1097,594" path="m6733,275l6652,313,6592,379,6555,467,6543,572,6546,626,6571,723,6619,801,6689,853,6733,868,6740,844,6706,829,6677,808,6633,749,6606,668,6597,569,6600,518,6617,430,6653,361,6707,314,6741,299,6733,275xe" filled="true" fillcolor="#cc0099" stroked="false">
                <v:path arrowok="t"/>
                <v:fill type="solid"/>
              </v:shape>
              <v:shape style="position:absolute;left:6543;top:236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2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⇒  </w:t>
      </w:r>
      <w:r>
        <w:rPr>
          <w:rFonts w:ascii="Cambria Math" w:hAnsi="Cambria Math" w:cs="Cambria Math" w:eastAsia="Cambria Math" w:hint="default"/>
          <w:color w:val="CC0099"/>
          <w:spacing w:val="40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&gt;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pStyle w:val="Heading5"/>
        <w:bidi/>
        <w:spacing w:line="240" w:lineRule="auto" w:before="259"/>
        <w:ind w:left="0" w:right="2990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00000"/>
          <w:w w:val="88"/>
        </w:rPr>
        <w:t>ال</w:t>
      </w:r>
      <w:r>
        <w:rPr>
          <w:color w:val="C00000"/>
          <w:spacing w:val="2"/>
          <w:w w:val="105"/>
        </w:rPr>
        <w:t>د</w:t>
      </w:r>
      <w:r>
        <w:rPr>
          <w:color w:val="C00000"/>
          <w:w w:val="105"/>
        </w:rPr>
        <w:t>ال</w:t>
      </w:r>
      <w:r>
        <w:rPr>
          <w:color w:val="C00000"/>
          <w:spacing w:val="1"/>
          <w:w w:val="115"/>
        </w:rPr>
        <w:t>ة</w:t>
      </w:r>
      <w:r>
        <w:rPr>
          <w:color w:val="C00000"/>
          <w:spacing w:val="-7"/>
        </w:rPr>
        <w:t> </w:t>
      </w:r>
      <w:r>
        <w:rPr>
          <w:color w:val="C00000"/>
          <w:w w:val="72"/>
        </w:rPr>
        <w:t>تز</w:t>
      </w:r>
      <w:r>
        <w:rPr>
          <w:color w:val="C00000"/>
          <w:spacing w:val="2"/>
          <w:w w:val="110"/>
        </w:rPr>
        <w:t>ا</w:t>
      </w:r>
      <w:r>
        <w:rPr>
          <w:color w:val="C00000"/>
          <w:spacing w:val="1"/>
          <w:w w:val="74"/>
        </w:rPr>
        <w:t>ي</w:t>
      </w:r>
      <w:r>
        <w:rPr>
          <w:color w:val="C00000"/>
          <w:w w:val="74"/>
        </w:rPr>
        <w:t>دي</w:t>
      </w:r>
      <w:r>
        <w:rPr>
          <w:color w:val="C00000"/>
          <w:spacing w:val="1"/>
          <w:w w:val="115"/>
        </w:rPr>
        <w:t>ه</w:t>
      </w:r>
      <w:r>
        <w:rPr>
          <w:color w:val="C00000"/>
          <w:spacing w:val="-8"/>
        </w:rPr>
        <w:t> </w:t>
      </w:r>
      <w:r>
        <w:rPr>
          <w:color w:val="C00000"/>
          <w:w w:val="54"/>
        </w:rPr>
        <w:t>يف</w:t>
      </w:r>
      <w:r>
        <w:rPr>
          <w:color w:val="C00000"/>
          <w:spacing w:val="-1"/>
        </w:rPr>
        <w:t> </w:t>
      </w:r>
      <w:r>
        <w:rPr>
          <w:color w:val="C00000"/>
          <w:w w:val="88"/>
        </w:rPr>
        <w:t>ال</w:t>
      </w:r>
      <w:r>
        <w:rPr>
          <w:color w:val="C00000"/>
          <w:spacing w:val="2"/>
          <w:w w:val="58"/>
        </w:rPr>
        <w:t>ف</w:t>
      </w:r>
      <w:r>
        <w:rPr>
          <w:color w:val="C00000"/>
          <w:w w:val="58"/>
        </w:rPr>
        <w:t>رت</w:t>
      </w:r>
      <w:r>
        <w:rPr>
          <w:color w:val="C00000"/>
          <w:spacing w:val="1"/>
          <w:w w:val="136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2" w:equalWidth="0">
            <w:col w:w="6489" w:space="1461"/>
            <w:col w:w="11250"/>
          </w:cols>
        </w:sectPr>
      </w:pPr>
    </w:p>
    <w:p>
      <w:pPr>
        <w:tabs>
          <w:tab w:pos="4498" w:val="left" w:leader="none"/>
          <w:tab w:pos="11581" w:val="left" w:leader="none"/>
          <w:tab w:pos="12724" w:val="left" w:leader="none"/>
        </w:tabs>
        <w:spacing w:line="850" w:lineRule="exact" w:before="0"/>
        <w:ind w:left="2880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167.460007pt;margin-top:5.321982pt;width:44.4pt;height:36pt;mso-position-horizontal-relative:page;mso-position-vertical-relative:paragraph;z-index:-45760" coordorigin="3349,106" coordsize="888,720">
            <v:group style="position:absolute;left:3349;top:150;width:888;height:667" coordorigin="3349,150" coordsize="888,667">
              <v:shape style="position:absolute;left:3349;top:150;width:888;height:667" coordorigin="3349,150" coordsize="888,667" path="m4024,150l4014,177,4053,194,4086,217,4136,283,4166,372,4176,481,4173,539,4154,641,4114,720,4053,773,4015,790,4024,817,4115,775,4182,701,4223,602,4237,484,4233,423,4206,314,4151,226,4072,168,4024,150xe" filled="true" fillcolor="#0000cc" stroked="false">
                <v:path arrowok="t"/>
                <v:fill type="solid"/>
              </v:shape>
              <v:shape style="position:absolute;left:3349;top:150;width:888;height:667" coordorigin="3349,150" coordsize="888,667" path="m3562,150l3471,193,3404,267,3363,366,3349,484,3353,545,3380,654,3434,742,3513,800,3562,817,3570,790,3532,773,3499,750,3449,683,3420,593,3410,481,3412,424,3432,325,3472,247,3533,194,3571,177,3562,150xe" filled="true" fillcolor="#0000cc" stroked="false">
                <v:path arrowok="t"/>
                <v:fill type="solid"/>
              </v:shape>
              <v:shape style="position:absolute;left:3349;top:106;width:888;height:720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23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87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692.349976pt;margin-top:7.364825pt;width:9.25pt;height:33.75pt;mso-position-horizontal-relative:page;mso-position-vertical-relative:paragraph;z-index:-45736" coordorigin="13847,147" coordsize="185,675">
            <v:group style="position:absolute;left:13861;top:806;width:157;height:2" coordorigin="13861,806" coordsize="157,2">
              <v:shape style="position:absolute;left:13861;top:806;width:157;height:2" coordorigin="13861,806" coordsize="157,0" path="m13861,806l14018,806e" filled="false" stroked="true" strokeweight="1.3pt" strokecolor="#0000cc">
                <v:path arrowok="t"/>
              </v:shape>
            </v:group>
            <v:group style="position:absolute;left:13989;top:177;width:2;height:616" coordorigin="13989,177" coordsize="2,616">
              <v:shape style="position:absolute;left:13989;top:177;width:2;height:616" coordorigin="13989,177" coordsize="0,616" path="m13989,177l13989,793e" filled="false" stroked="true" strokeweight="2.92pt" strokecolor="#0000cc">
                <v:path arrowok="t"/>
              </v:shape>
            </v:group>
            <v:group style="position:absolute;left:13861;top:163;width:157;height:2" coordorigin="13861,163" coordsize="157,2">
              <v:shape style="position:absolute;left:13861;top:163;width:157;height:2" coordorigin="13861,163" coordsize="157,0" path="m13861,163l14018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26.840027pt;margin-top:7.364825pt;width:9.25pt;height:33.75pt;mso-position-horizontal-relative:page;mso-position-vertical-relative:paragraph;z-index:-45712" coordorigin="12537,147" coordsize="185,675">
            <v:group style="position:absolute;left:12551;top:806;width:157;height:2" coordorigin="12551,806" coordsize="157,2">
              <v:shape style="position:absolute;left:12551;top:806;width:157;height:2" coordorigin="12551,806" coordsize="157,0" path="m12551,806l12708,806e" filled="false" stroked="true" strokeweight="1.3pt" strokecolor="#0000cc">
                <v:path arrowok="t"/>
              </v:shape>
            </v:group>
            <v:group style="position:absolute;left:12580;top:177;width:2;height:616" coordorigin="12580,177" coordsize="2,616">
              <v:shape style="position:absolute;left:12580;top:177;width:2;height:616" coordorigin="12580,177" coordsize="0,616" path="m12580,177l12580,793e" filled="false" stroked="true" strokeweight="2.92pt" strokecolor="#0000cc">
                <v:path arrowok="t"/>
              </v:shape>
            </v:group>
            <v:group style="position:absolute;left:12551;top:163;width:157;height:2" coordorigin="12551,163" coordsize="157,2">
              <v:shape style="position:absolute;left:12551;top:163;width:157;height:2" coordorigin="12551,163" coordsize="157,0" path="m12551,163l12708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  <w:t>= �</w:t>
      </w:r>
      <w:r>
        <w:rPr>
          <w:rFonts w:ascii="Cambria Math" w:hAnsi="Cambria Math" w:cs="Cambria Math" w:eastAsia="Cambria Math" w:hint="default"/>
          <w:color w:val="0000CC"/>
          <w:position w:val="26"/>
          <w:sz w:val="52"/>
          <w:szCs w:val="52"/>
        </w:rPr>
        <w:t>� 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+ �</w:t>
      </w:r>
      <w:r>
        <w:rPr>
          <w:rFonts w:ascii="Cambria Math" w:hAnsi="Cambria Math" w:cs="Cambria Math" w:eastAsia="Cambria Math" w:hint="default"/>
          <w:color w:val="0000CC"/>
          <w:position w:val="26"/>
          <w:sz w:val="52"/>
          <w:szCs w:val="52"/>
        </w:rPr>
        <w:t>� </w:t>
      </w:r>
      <w:r>
        <w:rPr>
          <w:rFonts w:ascii="Cambria Math" w:hAnsi="Cambria Math" w:cs="Cambria Math" w:eastAsia="Cambria Math" w:hint="default"/>
          <w:color w:val="0000CC"/>
          <w:spacing w:val="94"/>
          <w:position w:val="26"/>
          <w:sz w:val="52"/>
          <w:szCs w:val="5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2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pacing w:val="-112"/>
          <w:w w:val="95"/>
          <w:sz w:val="72"/>
          <w:szCs w:val="72"/>
        </w:rPr>
        <w:t>𝒊�</w:t>
        <w:tab/>
      </w:r>
      <w:r>
        <w:rPr>
          <w:rFonts w:ascii="Cambria Math" w:hAnsi="Cambria Math" w:cs="Cambria Math" w:eastAsia="Cambria Math" w:hint="default"/>
          <w:color w:val="FF0000"/>
          <w:spacing w:val="-112"/>
          <w:w w:val="95"/>
          <w:sz w:val="72"/>
          <w:szCs w:val="72"/>
        </w:rPr>
        <w:t>�, </w:t>
      </w:r>
      <w:r>
        <w:rPr>
          <w:rFonts w:ascii="Cambria Math" w:hAnsi="Cambria Math" w:cs="Cambria Math" w:eastAsia="Cambria Math" w:hint="default"/>
          <w:color w:val="FF0000"/>
          <w:spacing w:val="-82"/>
          <w:w w:val="9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pacing w:val="-111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pacing w:val="-111"/>
          <w:sz w:val="72"/>
          <w:szCs w:val="72"/>
        </w:rPr>
      </w:r>
    </w:p>
    <w:p>
      <w:pPr>
        <w:pStyle w:val="Heading5"/>
        <w:bidi/>
        <w:spacing w:line="240" w:lineRule="auto" w:before="221"/>
        <w:ind w:left="851" w:right="0"/>
        <w:jc w:val="center"/>
      </w:pPr>
      <w:r>
        <w:rPr>
          <w:b w:val="0"/>
          <w:bCs w:val="0"/>
        </w:rPr>
      </w:r>
      <w:r>
        <w:rPr>
          <w:color w:val="C00000"/>
          <w:w w:val="145"/>
        </w:rPr>
        <w:t>امـــ</w:t>
      </w:r>
      <w:r>
        <w:rPr>
          <w:color w:val="C00000"/>
          <w:w w:val="145"/>
        </w:rPr>
        <w:t>ل</w:t>
      </w:r>
    </w:p>
    <w:p>
      <w:pPr>
        <w:tabs>
          <w:tab w:pos="5509" w:val="left" w:leader="none"/>
        </w:tabs>
        <w:spacing w:before="91"/>
        <w:ind w:left="2948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1"/>
          <w:sz w:val="41"/>
          <w:szCs w:val="41"/>
        </w:rPr>
        <w:t>� 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=</w:t>
      </w:r>
      <w:r>
        <w:rPr>
          <w:rFonts w:ascii="Cambria Math" w:hAnsi="Cambria Math" w:cs="Cambria Math" w:eastAsia="Cambria Math" w:hint="default"/>
          <w:color w:val="0000CC"/>
          <w:spacing w:val="-36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2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∈</w:t>
        <w:tab/>
        <w:t>[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�,</w:t>
      </w:r>
      <w:r>
        <w:rPr>
          <w:rFonts w:ascii="Cambria Math" w:hAnsi="Cambria Math" w:cs="Cambria Math" w:eastAsia="Cambria Math" w:hint="default"/>
          <w:color w:val="FF0000"/>
          <w:spacing w:val="-87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]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spacing w:line="240" w:lineRule="auto" w:before="8"/>
        <w:rPr>
          <w:rFonts w:ascii="Cambria Math" w:hAnsi="Cambria Math" w:cs="Cambria Math" w:eastAsia="Cambria Math" w:hint="default"/>
          <w:sz w:val="26"/>
          <w:szCs w:val="26"/>
        </w:rPr>
      </w:pPr>
    </w:p>
    <w:p>
      <w:pPr>
        <w:tabs>
          <w:tab w:pos="4309" w:val="left" w:leader="none"/>
          <w:tab w:pos="10072" w:val="left" w:leader="none"/>
          <w:tab w:pos="14507" w:val="left" w:leader="none"/>
        </w:tabs>
        <w:spacing w:before="28"/>
        <w:ind w:left="2858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3.690002pt;margin-top:9.761325pt;width:40.2pt;height:32.0500pt;mso-position-horizontal-relative:page;mso-position-vertical-relative:paragraph;z-index:-45664" coordorigin="3274,195" coordsize="804,641">
            <v:group style="position:absolute;left:3274;top:235;width:804;height:594" coordorigin="3274,235" coordsize="804,594">
              <v:shape style="position:absolute;left:3274;top:235;width:804;height:594" coordorigin="3274,235" coordsize="804,594" path="m3888,235l3880,259,3914,274,3944,295,3988,353,4014,432,4023,529,4021,581,4003,671,3968,742,3914,789,3881,804,3888,828,3969,790,4029,725,4065,637,4077,532,4074,477,4050,381,4001,302,3931,250,3888,235xe" filled="true" fillcolor="#0000cc" stroked="false">
                <v:path arrowok="t"/>
                <v:fill type="solid"/>
              </v:shape>
              <v:shape style="position:absolute;left:3274;top:235;width:804;height:594" coordorigin="3274,235" coordsize="804,594" path="m3463,235l3382,273,3323,339,3286,427,3274,532,3277,586,3301,683,3350,761,3420,813,3463,828,3471,804,3437,789,3408,768,3363,709,3337,628,3328,529,3330,478,3348,390,3383,321,3437,274,3471,259,3463,235xe" filled="true" fillcolor="#0000cc" stroked="false">
                <v:path arrowok="t"/>
                <v:fill type="solid"/>
              </v:shape>
              <v:shape style="position:absolute;left:3274;top:195;width:804;height:641" type="#_x0000_t202" filled="false" stroked="false">
                <v:textbox inset="0,0,0,0">
                  <w:txbxContent>
                    <w:p>
                      <w:pPr>
                        <w:spacing w:line="641" w:lineRule="exact" w:before="0"/>
                        <w:ind w:left="21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90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  <w:tab/>
        <w:t>= </w:t>
      </w:r>
      <w:r>
        <w:rPr>
          <w:rFonts w:ascii="Cambria Math" w:hAnsi="Cambria Math" w:cs="Cambria Math" w:eastAsia="Cambria Math" w:hint="default"/>
          <w:color w:val="0000CC"/>
          <w:spacing w:val="78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pacing w:val="4"/>
          <w:sz w:val="64"/>
          <w:szCs w:val="64"/>
        </w:rPr>
        <w:t>(�)</w:t>
      </w:r>
      <w:r>
        <w:rPr>
          <w:rFonts w:ascii="Cambria Math" w:hAnsi="Cambria Math" w:cs="Cambria Math" w:eastAsia="Cambria Math" w:hint="default"/>
          <w:color w:val="0000CC"/>
          <w:spacing w:val="4"/>
          <w:position w:val="24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4"/>
          <w:sz w:val="64"/>
          <w:szCs w:val="64"/>
        </w:rPr>
        <w:t>+(�)</w:t>
      </w:r>
      <w:r>
        <w:rPr>
          <w:rFonts w:ascii="Cambria Math" w:hAnsi="Cambria Math" w:cs="Cambria Math" w:eastAsia="Cambria Math" w:hint="default"/>
          <w:color w:val="0000CC"/>
          <w:spacing w:val="4"/>
          <w:position w:val="24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4"/>
          <w:sz w:val="64"/>
          <w:szCs w:val="64"/>
        </w:rPr>
        <w:t>−�</w:t>
        <w:tab/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=  � + � </w:t>
      </w:r>
      <w:r>
        <w:rPr>
          <w:rFonts w:ascii="Cambria Math" w:hAnsi="Cambria Math" w:cs="Cambria Math" w:eastAsia="Cambria Math" w:hint="default"/>
          <w:color w:val="0000CC"/>
          <w:spacing w:val="22"/>
          <w:position w:val="-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62"/>
          <w:position w:val="-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9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-12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24"/>
          <w:position w:val="-1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-12"/>
          <w:sz w:val="64"/>
          <w:szCs w:val="64"/>
        </w:rPr>
        <w:t>−�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1"/>
        <w:rPr>
          <w:rFonts w:ascii="Cambria Math" w:hAnsi="Cambria Math" w:cs="Cambria Math" w:eastAsia="Cambria Math" w:hint="default"/>
          <w:sz w:val="28"/>
          <w:szCs w:val="28"/>
        </w:rPr>
      </w:pPr>
    </w:p>
    <w:p>
      <w:pPr>
        <w:tabs>
          <w:tab w:pos="4871" w:val="left" w:leader="none"/>
          <w:tab w:pos="5942" w:val="left" w:leader="none"/>
          <w:tab w:pos="7389" w:val="left" w:leader="none"/>
          <w:tab w:pos="8160" w:val="left" w:leader="none"/>
        </w:tabs>
        <w:spacing w:before="11"/>
        <w:ind w:left="2940" w:right="0" w:firstLine="0"/>
        <w:jc w:val="left"/>
        <w:rPr>
          <w:rFonts w:ascii="Cambria Math" w:hAnsi="Cambria Math" w:cs="Cambria Math" w:eastAsia="Cambria Math" w:hint="default"/>
          <w:sz w:val="41"/>
          <w:szCs w:val="41"/>
        </w:rPr>
      </w:pPr>
      <w:r>
        <w:rPr/>
        <w:pict>
          <v:group style="position:absolute;margin-left:347.410004pt;margin-top:9.806256pt;width:7.2pt;height:26.2pt;mso-position-horizontal-relative:page;mso-position-vertical-relative:paragraph;z-index:-45640" coordorigin="6948,196" coordsize="144,524">
            <v:group style="position:absolute;left:6959;top:708;width:122;height:2" coordorigin="6959,708" coordsize="122,2">
              <v:shape style="position:absolute;left:6959;top:708;width:122;height:2" coordorigin="6959,708" coordsize="122,0" path="m6959,708l7081,708e" filled="false" stroked="true" strokeweight="1.1pt" strokecolor="#ff0000">
                <v:path arrowok="t"/>
              </v:shape>
            </v:group>
            <v:group style="position:absolute;left:7058;top:219;width:2;height:478" coordorigin="7058,219" coordsize="2,478">
              <v:shape style="position:absolute;left:7058;top:219;width:2;height:478" coordorigin="7058,219" coordsize="0,478" path="m7058,219l7058,697e" filled="false" stroked="true" strokeweight="2.27pt" strokecolor="#ff0000">
                <v:path arrowok="t"/>
              </v:shape>
            </v:group>
            <v:group style="position:absolute;left:6959;top:209;width:122;height:2" coordorigin="6959,209" coordsize="122,2">
              <v:shape style="position:absolute;left:6959;top:209;width:122;height:2" coordorigin="6959,209" coordsize="122,0" path="m6959,209l7081,209e" filled="false" stroked="true" strokeweight="1pt" strokecolor="#ff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89.809998pt;margin-top:9.806256pt;width:7.2pt;height:26.2pt;mso-position-horizontal-relative:page;mso-position-vertical-relative:paragraph;z-index:-45616" coordorigin="5796,196" coordsize="144,524">
            <v:group style="position:absolute;left:5807;top:708;width:122;height:2" coordorigin="5807,708" coordsize="122,2">
              <v:shape style="position:absolute;left:5807;top:708;width:122;height:2" coordorigin="5807,708" coordsize="122,0" path="m5807,708l5929,708e" filled="false" stroked="true" strokeweight="1.1pt" strokecolor="#ff0000">
                <v:path arrowok="t"/>
              </v:shape>
            </v:group>
            <v:group style="position:absolute;left:5830;top:219;width:2;height:478" coordorigin="5830,219" coordsize="2,478">
              <v:shape style="position:absolute;left:5830;top:219;width:2;height:478" coordorigin="5830,219" coordsize="0,478" path="m5830,219l5830,697e" filled="false" stroked="true" strokeweight="2.27pt" strokecolor="#ff0000">
                <v:path arrowok="t"/>
              </v:shape>
            </v:group>
            <v:group style="position:absolute;left:5807;top:209;width:122;height:2" coordorigin="5807,209" coordsize="122,2">
              <v:shape style="position:absolute;left:5807;top:209;width:122;height:2" coordorigin="5807,209" coordsize="122,0" path="m5807,209l5929,209e" filled="false" stroked="true" strokeweight="1pt" strokecolor="#ff0000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position w:val="-11"/>
          <w:sz w:val="41"/>
          <w:szCs w:val="41"/>
        </w:rPr>
        <w:t>�  </w:t>
      </w:r>
      <w:r>
        <w:rPr>
          <w:rFonts w:ascii="Cambria Math" w:hAnsi="Cambria Math" w:cs="Cambria Math" w:eastAsia="Cambria Math" w:hint="default"/>
          <w:color w:val="FF0000"/>
          <w:spacing w:val="23"/>
          <w:position w:val="-11"/>
          <w:sz w:val="41"/>
          <w:szCs w:val="41"/>
        </w:rPr>
        <w:t> </w: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= </w:t>
      </w:r>
      <w:r>
        <w:rPr>
          <w:rFonts w:ascii="Cambria Math" w:hAnsi="Cambria Math" w:cs="Cambria Math" w:eastAsia="Cambria Math" w:hint="default"/>
          <w:color w:val="FF0000"/>
          <w:spacing w:val="6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�</w:t>
        <w:tab/>
        <w:t>∈</w:t>
        <w:tab/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�,</w:t>
      </w:r>
      <w:r>
        <w:rPr>
          <w:rFonts w:ascii="Cambria Math" w:hAnsi="Cambria Math" w:cs="Cambria Math" w:eastAsia="Cambria Math" w:hint="default"/>
          <w:color w:val="FF0000"/>
          <w:spacing w:val="-73"/>
          <w:w w:val="9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,</w:t>
        <w:tab/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1"/>
          <w:sz w:val="41"/>
          <w:szCs w:val="41"/>
        </w:rPr>
        <w:t>� </w:t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&gt;</w:t>
      </w:r>
      <w:r>
        <w:rPr>
          <w:rFonts w:ascii="Cambria Math" w:hAnsi="Cambria Math" w:cs="Cambria Math" w:eastAsia="Cambria Math" w:hint="default"/>
          <w:color w:val="FF0000"/>
          <w:spacing w:val="-72"/>
          <w:w w:val="95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1"/>
          <w:sz w:val="41"/>
          <w:szCs w:val="41"/>
        </w:rPr>
        <w:t>�</w:t>
      </w:r>
      <w:r>
        <w:rPr>
          <w:rFonts w:ascii="Cambria Math" w:hAnsi="Cambria Math" w:cs="Cambria Math" w:eastAsia="Cambria Math" w:hint="default"/>
          <w:sz w:val="41"/>
          <w:szCs w:val="41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11"/>
        <w:rPr>
          <w:rFonts w:ascii="Cambria Math" w:hAnsi="Cambria Math" w:cs="Cambria Math" w:eastAsia="Cambria Math" w:hint="default"/>
          <w:sz w:val="23"/>
          <w:szCs w:val="23"/>
        </w:rPr>
      </w:pPr>
    </w:p>
    <w:p>
      <w:pPr>
        <w:tabs>
          <w:tab w:pos="4289" w:val="left" w:leader="none"/>
          <w:tab w:pos="9290" w:val="left" w:leader="none"/>
          <w:tab w:pos="14102" w:val="left" w:leader="none"/>
        </w:tabs>
        <w:spacing w:before="42"/>
        <w:ind w:left="2836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2.639999pt;margin-top:9.73621pt;width:40.2pt;height:32.0500pt;mso-position-horizontal-relative:page;mso-position-vertical-relative:paragraph;z-index:-45568" coordorigin="3253,195" coordsize="804,641">
            <v:group style="position:absolute;left:3253;top:234;width:804;height:594" coordorigin="3253,234" coordsize="804,594">
              <v:shape style="position:absolute;left:3253;top:234;width:804;height:594" coordorigin="3253,234" coordsize="804,594" path="m3867,234l3859,258,3893,273,3923,294,3967,352,3994,431,4002,528,4000,580,3983,671,3947,741,3894,789,3860,803,3867,828,3948,790,4008,724,4044,636,4057,531,4054,477,4029,380,3980,302,3910,250,3867,234xe" filled="true" fillcolor="#ff0000" stroked="false">
                <v:path arrowok="t"/>
                <v:fill type="solid"/>
              </v:shape>
              <v:shape style="position:absolute;left:3253;top:234;width:804;height:594" coordorigin="3253,234" coordsize="804,594" path="m3442,234l3361,272,3302,338,3265,426,3253,531,3256,586,3280,682,3329,760,3399,812,3442,828,3450,803,3416,789,3387,768,3342,708,3316,628,3307,528,3309,477,3327,389,3362,320,3416,273,3451,258,3442,234xe" filled="true" fillcolor="#ff0000" stroked="false">
                <v:path arrowok="t"/>
                <v:fill type="solid"/>
              </v:shape>
              <v:shape style="position:absolute;left:3253;top:195;width:804;height:641" type="#_x0000_t202" filled="false" stroked="false">
                <v:textbox inset="0,0,0,0">
                  <w:txbxContent>
                    <w:p>
                      <w:pPr>
                        <w:spacing w:line="641" w:lineRule="exact" w:before="0"/>
                        <w:ind w:left="21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w w:val="90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64"/>
                          <w:szCs w:val="6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position w:val="-4"/>
          <w:sz w:val="64"/>
          <w:szCs w:val="64"/>
        </w:rPr>
        <w:t>�</w:t>
        <w:tab/>
        <w:t>= </w:t>
      </w:r>
      <w:r>
        <w:rPr>
          <w:rFonts w:ascii="Cambria Math" w:hAnsi="Cambria Math" w:cs="Cambria Math" w:eastAsia="Cambria Math" w:hint="default"/>
          <w:color w:val="FF0000"/>
          <w:spacing w:val="98"/>
          <w:position w:val="-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pacing w:val="3"/>
          <w:position w:val="-4"/>
          <w:sz w:val="64"/>
          <w:szCs w:val="64"/>
        </w:rPr>
        <w:t>(�)</w:t>
      </w:r>
      <w:r>
        <w:rPr>
          <w:rFonts w:ascii="Cambria Math" w:hAnsi="Cambria Math" w:cs="Cambria Math" w:eastAsia="Cambria Math" w:hint="default"/>
          <w:color w:val="0000CC"/>
          <w:spacing w:val="3"/>
          <w:position w:val="19"/>
          <w:sz w:val="46"/>
          <w:szCs w:val="46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3"/>
          <w:position w:val="-4"/>
          <w:sz w:val="64"/>
          <w:szCs w:val="64"/>
        </w:rPr>
        <w:t>+(�)</w:t>
      </w:r>
      <w:r>
        <w:rPr>
          <w:rFonts w:ascii="Cambria Math" w:hAnsi="Cambria Math" w:cs="Cambria Math" w:eastAsia="Cambria Math" w:hint="default"/>
          <w:color w:val="0000CC"/>
          <w:spacing w:val="3"/>
          <w:position w:val="19"/>
          <w:sz w:val="46"/>
          <w:szCs w:val="46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3"/>
          <w:position w:val="-4"/>
          <w:sz w:val="64"/>
          <w:szCs w:val="64"/>
        </w:rPr>
        <w:t>−�</w:t>
        <w:tab/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FF0000"/>
          <w:spacing w:val="-34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56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FF0000"/>
          <w:spacing w:val="-56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56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56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  <w:t> =</w:t>
      </w:r>
      <w:r>
        <w:rPr>
          <w:rFonts w:ascii="Cambria Math" w:hAnsi="Cambria Math" w:cs="Cambria Math" w:eastAsia="Cambria Math" w:hint="default"/>
          <w:color w:val="FF0000"/>
          <w:spacing w:val="-7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pgSz w:w="19200" w:h="10800" w:orient="landscape"/>
          <w:pgMar w:header="19" w:footer="859" w:top="1400" w:bottom="1040" w:left="0" w:right="0"/>
        </w:sectPr>
      </w:pPr>
    </w:p>
    <w:p>
      <w:pPr>
        <w:tabs>
          <w:tab w:pos="5469" w:val="left" w:leader="none"/>
        </w:tabs>
        <w:spacing w:before="142"/>
        <w:ind w:left="2990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207.039993pt;margin-top:11.537969pt;width:54.85pt;height:36.9pt;mso-position-horizontal-relative:page;mso-position-vertical-relative:paragraph;z-index:-45520" coordorigin="4141,231" coordsize="1097,738">
            <v:group style="position:absolute;left:4141;top:270;width:1097;height:594" coordorigin="4141,270" coordsize="1097,594">
              <v:shape style="position:absolute;left:4141;top:270;width:1097;height:594" coordorigin="4141,270" coordsize="1097,594" path="m5048,270l5040,294,5074,309,5103,329,5148,388,5174,467,5183,564,5181,616,5163,706,5128,777,5074,824,5041,839,5048,863,5129,825,5189,760,5225,672,5237,567,5234,512,5210,416,5161,337,5091,285,5048,270xe" filled="true" fillcolor="#cc0099" stroked="false">
                <v:path arrowok="t"/>
                <v:fill type="solid"/>
              </v:shape>
              <v:shape style="position:absolute;left:4141;top:270;width:1097;height:594" coordorigin="4141,270" coordsize="1097,594" path="m4330,270l4249,308,4190,374,4153,462,4141,567,4144,621,4168,718,4217,796,4287,848,4330,863,4338,839,4304,824,4275,803,4230,744,4204,663,4195,564,4197,513,4215,425,4250,356,4304,309,4339,294,4330,270xe" filled="true" fillcolor="#cc0099" stroked="false">
                <v:path arrowok="t"/>
                <v:fill type="solid"/>
              </v:shape>
              <v:shape style="position:absolute;left:4141;top:231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19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spacing w:val="-1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327.160004pt;margin-top:11.537969pt;width:54.85pt;height:36.9pt;mso-position-horizontal-relative:page;mso-position-vertical-relative:paragraph;z-index:3784" coordorigin="6543,231" coordsize="1097,738">
            <v:group style="position:absolute;left:6543;top:270;width:1097;height:594" coordorigin="6543,270" coordsize="1097,594">
              <v:shape style="position:absolute;left:6543;top:270;width:1097;height:594" coordorigin="6543,270" coordsize="1097,594" path="m7450,270l7442,294,7476,309,7506,329,7551,388,7577,467,7586,564,7583,616,7566,706,7531,777,7477,824,7443,839,7450,863,7531,825,7591,760,7628,672,7640,567,7637,512,7612,416,7564,337,7493,285,7450,270xe" filled="true" fillcolor="#cc0099" stroked="false">
                <v:path arrowok="t"/>
                <v:fill type="solid"/>
              </v:shape>
              <v:shape style="position:absolute;left:6543;top:270;width:1097;height:594" coordorigin="6543,270" coordsize="1097,594" path="m6733,270l6652,308,6592,374,6555,462,6543,567,6546,621,6571,718,6619,796,6689,848,6733,863,6740,839,6706,824,6677,803,6633,744,6606,663,6597,564,6600,513,6617,425,6653,356,6707,309,6741,294,6733,270xe" filled="true" fillcolor="#cc0099" stroked="false">
                <v:path arrowok="t"/>
                <v:fill type="solid"/>
              </v:shape>
              <v:shape style="position:absolute;left:6543;top:231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2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⇒  </w:t>
      </w:r>
      <w:r>
        <w:rPr>
          <w:rFonts w:ascii="Cambria Math" w:hAnsi="Cambria Math" w:cs="Cambria Math" w:eastAsia="Cambria Math" w:hint="default"/>
          <w:color w:val="CC0099"/>
          <w:spacing w:val="40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&gt;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pStyle w:val="Heading5"/>
        <w:bidi/>
        <w:spacing w:line="240" w:lineRule="auto" w:before="254"/>
        <w:ind w:left="0" w:right="2990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00000"/>
          <w:w w:val="88"/>
        </w:rPr>
        <w:t>ال</w:t>
      </w:r>
      <w:r>
        <w:rPr>
          <w:color w:val="C00000"/>
          <w:spacing w:val="2"/>
          <w:w w:val="105"/>
        </w:rPr>
        <w:t>د</w:t>
      </w:r>
      <w:r>
        <w:rPr>
          <w:color w:val="C00000"/>
          <w:w w:val="105"/>
        </w:rPr>
        <w:t>ال</w:t>
      </w:r>
      <w:r>
        <w:rPr>
          <w:color w:val="C00000"/>
          <w:spacing w:val="1"/>
          <w:w w:val="115"/>
        </w:rPr>
        <w:t>ة</w:t>
      </w:r>
      <w:r>
        <w:rPr>
          <w:color w:val="C00000"/>
          <w:spacing w:val="-7"/>
        </w:rPr>
        <w:t> </w:t>
      </w:r>
      <w:r>
        <w:rPr>
          <w:color w:val="C00000"/>
          <w:w w:val="72"/>
        </w:rPr>
        <w:t>تز</w:t>
      </w:r>
      <w:r>
        <w:rPr>
          <w:color w:val="C00000"/>
          <w:spacing w:val="2"/>
          <w:w w:val="110"/>
        </w:rPr>
        <w:t>ا</w:t>
      </w:r>
      <w:r>
        <w:rPr>
          <w:color w:val="C00000"/>
          <w:spacing w:val="1"/>
          <w:w w:val="74"/>
        </w:rPr>
        <w:t>ي</w:t>
      </w:r>
      <w:r>
        <w:rPr>
          <w:color w:val="C00000"/>
          <w:w w:val="74"/>
        </w:rPr>
        <w:t>دي</w:t>
      </w:r>
      <w:r>
        <w:rPr>
          <w:color w:val="C00000"/>
          <w:spacing w:val="1"/>
          <w:w w:val="115"/>
        </w:rPr>
        <w:t>ه</w:t>
      </w:r>
      <w:r>
        <w:rPr>
          <w:color w:val="C00000"/>
          <w:spacing w:val="-8"/>
        </w:rPr>
        <w:t> </w:t>
      </w:r>
      <w:r>
        <w:rPr>
          <w:color w:val="C00000"/>
          <w:w w:val="54"/>
        </w:rPr>
        <w:t>يف</w:t>
      </w:r>
      <w:r>
        <w:rPr>
          <w:color w:val="C00000"/>
          <w:spacing w:val="-1"/>
        </w:rPr>
        <w:t> </w:t>
      </w:r>
      <w:r>
        <w:rPr>
          <w:color w:val="C00000"/>
          <w:w w:val="88"/>
        </w:rPr>
        <w:t>ال</w:t>
      </w:r>
      <w:r>
        <w:rPr>
          <w:color w:val="C00000"/>
          <w:spacing w:val="2"/>
          <w:w w:val="58"/>
        </w:rPr>
        <w:t>ف</w:t>
      </w:r>
      <w:r>
        <w:rPr>
          <w:color w:val="C00000"/>
          <w:w w:val="58"/>
        </w:rPr>
        <w:t>رت</w:t>
      </w:r>
      <w:r>
        <w:rPr>
          <w:color w:val="C00000"/>
          <w:spacing w:val="1"/>
          <w:w w:val="136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2" w:equalWidth="0">
            <w:col w:w="6489" w:space="1461"/>
            <w:col w:w="11250"/>
          </w:cols>
        </w:sectPr>
      </w:pPr>
    </w:p>
    <w:p>
      <w:pPr>
        <w:tabs>
          <w:tab w:pos="4498" w:val="left" w:leader="none"/>
          <w:tab w:pos="11853" w:val="left" w:leader="none"/>
          <w:tab w:pos="12995" w:val="left" w:leader="none"/>
        </w:tabs>
        <w:spacing w:line="850" w:lineRule="exact" w:before="0"/>
        <w:ind w:left="2880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167.460007pt;margin-top:5.321982pt;width:44.4pt;height:36pt;mso-position-horizontal-relative:page;mso-position-vertical-relative:paragraph;z-index:-45424" coordorigin="3349,106" coordsize="888,720">
            <v:group style="position:absolute;left:3349;top:150;width:888;height:667" coordorigin="3349,150" coordsize="888,667">
              <v:shape style="position:absolute;left:3349;top:150;width:888;height:667" coordorigin="3349,150" coordsize="888,667" path="m4024,150l4014,177,4053,194,4086,217,4136,283,4166,372,4176,481,4173,539,4154,641,4114,720,4053,773,4015,790,4024,817,4115,775,4182,701,4223,602,4237,484,4233,423,4206,314,4151,226,4072,168,4024,150xe" filled="true" fillcolor="#0000cc" stroked="false">
                <v:path arrowok="t"/>
                <v:fill type="solid"/>
              </v:shape>
              <v:shape style="position:absolute;left:3349;top:150;width:888;height:667" coordorigin="3349,150" coordsize="888,667" path="m3562,150l3471,193,3404,267,3363,366,3349,484,3353,545,3380,654,3434,742,3513,800,3562,817,3570,790,3532,773,3499,750,3449,683,3420,593,3410,481,3412,424,3432,325,3472,247,3533,194,3571,177,3562,150xe" filled="true" fillcolor="#0000cc" stroked="false">
                <v:path arrowok="t"/>
                <v:fill type="solid"/>
              </v:shape>
              <v:shape style="position:absolute;left:3349;top:106;width:888;height:720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23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87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732.909973pt;margin-top:7.364825pt;width:9.25pt;height:33.75pt;mso-position-horizontal-relative:page;mso-position-vertical-relative:paragraph;z-index:-45400" coordorigin="14658,147" coordsize="185,675">
            <v:group style="position:absolute;left:14672;top:806;width:157;height:2" coordorigin="14672,806" coordsize="157,2">
              <v:shape style="position:absolute;left:14672;top:806;width:157;height:2" coordorigin="14672,806" coordsize="157,0" path="m14672,806l14829,806e" filled="false" stroked="true" strokeweight="1.3pt" strokecolor="#0000cc">
                <v:path arrowok="t"/>
              </v:shape>
            </v:group>
            <v:group style="position:absolute;left:14800;top:177;width:2;height:616" coordorigin="14800,177" coordsize="2,616">
              <v:shape style="position:absolute;left:14800;top:177;width:2;height:616" coordorigin="14800,177" coordsize="0,616" path="m14800,177l14800,793e" filled="false" stroked="true" strokeweight="2.92pt" strokecolor="#0000cc">
                <v:path arrowok="t"/>
              </v:shape>
            </v:group>
            <v:group style="position:absolute;left:14672;top:163;width:157;height:2" coordorigin="14672,163" coordsize="157,2">
              <v:shape style="position:absolute;left:14672;top:163;width:157;height:2" coordorigin="14672,163" coordsize="157,0" path="m14672,163l14829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40.400024pt;margin-top:7.364825pt;width:9.25pt;height:33.75pt;mso-position-horizontal-relative:page;mso-position-vertical-relative:paragraph;z-index:-45376" coordorigin="12808,147" coordsize="185,675">
            <v:group style="position:absolute;left:12822;top:806;width:157;height:2" coordorigin="12822,806" coordsize="157,2">
              <v:shape style="position:absolute;left:12822;top:806;width:157;height:2" coordorigin="12822,806" coordsize="157,0" path="m12822,806l12979,806e" filled="false" stroked="true" strokeweight="1.3pt" strokecolor="#0000cc">
                <v:path arrowok="t"/>
              </v:shape>
            </v:group>
            <v:group style="position:absolute;left:12851;top:177;width:2;height:616" coordorigin="12851,177" coordsize="2,616">
              <v:shape style="position:absolute;left:12851;top:177;width:2;height:616" coordorigin="12851,177" coordsize="0,616" path="m12851,177l12851,793e" filled="false" stroked="true" strokeweight="2.92pt" strokecolor="#0000cc">
                <v:path arrowok="t"/>
              </v:shape>
            </v:group>
            <v:group style="position:absolute;left:12822;top:163;width:157;height:2" coordorigin="12822,163" coordsize="157,2">
              <v:shape style="position:absolute;left:12822;top:163;width:157;height:2" coordorigin="12822,163" coordsize="157,0" path="m12822,163l12979,163e" filled="false" stroked="true" strokeweight="1.4pt" strokecolor="#0000cc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  <w:tab/>
        <w:t>= � + ��</w:t>
      </w:r>
      <w:r>
        <w:rPr>
          <w:rFonts w:ascii="Cambria Math" w:hAnsi="Cambria Math" w:cs="Cambria Math" w:eastAsia="Cambria Math" w:hint="default"/>
          <w:color w:val="0000CC"/>
          <w:position w:val="26"/>
          <w:sz w:val="52"/>
          <w:szCs w:val="52"/>
        </w:rPr>
        <w:t>� </w:t>
      </w:r>
      <w:r>
        <w:rPr>
          <w:rFonts w:ascii="Cambria Math" w:hAnsi="Cambria Math" w:cs="Cambria Math" w:eastAsia="Cambria Math" w:hint="default"/>
          <w:color w:val="0000CC"/>
          <w:spacing w:val="75"/>
          <w:position w:val="26"/>
          <w:sz w:val="52"/>
          <w:szCs w:val="5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18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26"/>
          <w:sz w:val="52"/>
          <w:szCs w:val="5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pacing w:val="-96"/>
          <w:w w:val="95"/>
          <w:sz w:val="72"/>
          <w:szCs w:val="72"/>
        </w:rPr>
        <w:t>𝒊�</w:t>
        <w:tab/>
      </w:r>
      <w:r>
        <w:rPr>
          <w:rFonts w:ascii="Cambria Math" w:hAnsi="Cambria Math" w:cs="Cambria Math" w:eastAsia="Cambria Math" w:hint="default"/>
          <w:color w:val="FF0000"/>
          <w:spacing w:val="-95"/>
          <w:w w:val="95"/>
          <w:sz w:val="72"/>
          <w:szCs w:val="72"/>
        </w:rPr>
        <w:t>−�, </w:t>
      </w:r>
      <w:r>
        <w:rPr>
          <w:rFonts w:ascii="Cambria Math" w:hAnsi="Cambria Math" w:cs="Cambria Math" w:eastAsia="Cambria Math" w:hint="default"/>
          <w:color w:val="FF0000"/>
          <w:spacing w:val="-73"/>
          <w:w w:val="9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pacing w:val="-95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pacing w:val="-95"/>
          <w:sz w:val="72"/>
          <w:szCs w:val="72"/>
        </w:rPr>
      </w:r>
    </w:p>
    <w:p>
      <w:pPr>
        <w:bidi/>
        <w:spacing w:before="221"/>
        <w:ind w:left="851" w:right="0" w:firstLine="0"/>
        <w:jc w:val="center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rFonts w:cs="Times New Roman"/>
          <w:sz w:val="56"/>
          <w:szCs w:val="56"/>
        </w:rPr>
      </w:r>
      <w:r>
        <w:rPr>
          <w:rFonts w:cs="Times New Roman"/>
          <w:b/>
          <w:bCs/>
          <w:color w:val="C00000"/>
          <w:w w:val="145"/>
          <w:sz w:val="56"/>
          <w:szCs w:val="56"/>
        </w:rPr>
        <w:t>امـــ</w:t>
      </w:r>
      <w:r>
        <w:rPr>
          <w:rFonts w:cs="Times New Roman"/>
          <w:b/>
          <w:bCs/>
          <w:color w:val="C00000"/>
          <w:w w:val="145"/>
          <w:sz w:val="56"/>
          <w:szCs w:val="56"/>
        </w:rPr>
        <w:t>ل</w:t>
      </w:r>
    </w:p>
    <w:p>
      <w:pPr>
        <w:spacing w:line="240" w:lineRule="auto" w:before="5"/>
        <w:rPr>
          <w:rFonts w:ascii="Times New Roman" w:hAnsi="Times New Roman" w:cs="Times New Roman" w:eastAsia="Times New Roman" w:hint="default"/>
          <w:b/>
          <w:bCs/>
          <w:sz w:val="13"/>
          <w:szCs w:val="13"/>
        </w:rPr>
      </w:pPr>
    </w:p>
    <w:p>
      <w:pPr>
        <w:tabs>
          <w:tab w:pos="3802" w:val="left" w:leader="none"/>
          <w:tab w:pos="5877" w:val="left" w:leader="none"/>
        </w:tabs>
        <w:spacing w:before="11"/>
        <w:ind w:left="2948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2"/>
          <w:sz w:val="47"/>
          <w:szCs w:val="47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3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2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∈</w:t>
        <w:tab/>
        <w:t>[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−�,</w:t>
      </w:r>
      <w:r>
        <w:rPr>
          <w:rFonts w:ascii="Cambria Math" w:hAnsi="Cambria Math" w:cs="Cambria Math" w:eastAsia="Cambria Math" w:hint="default"/>
          <w:color w:val="FF0000"/>
          <w:spacing w:val="-7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]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tabs>
          <w:tab w:pos="3481" w:val="left" w:leader="none"/>
          <w:tab w:pos="4204" w:val="left" w:leader="none"/>
          <w:tab w:pos="13882" w:val="left" w:leader="none"/>
        </w:tabs>
        <w:spacing w:before="256"/>
        <w:ind w:left="2934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64.889999pt;margin-top:24.439579pt;width:35.050pt;height:25.9pt;mso-position-horizontal-relative:page;mso-position-vertical-relative:paragraph;z-index:-45352" coordorigin="3298,489" coordsize="701,518">
            <v:shape style="position:absolute;left:3298;top:489;width:701;height:518" coordorigin="3298,489" coordsize="701,518" path="m3833,489l3825,510,3855,523,3881,541,3920,592,3943,661,3951,745,3949,791,3933,870,3903,931,3856,973,3826,986,3833,1007,3903,974,3955,916,3987,839,3998,748,3995,700,3974,616,3932,548,3870,502,3833,489xe" filled="true" fillcolor="#0000cc" stroked="false">
              <v:path arrowok="t"/>
              <v:fill type="solid"/>
            </v:shape>
            <v:shape style="position:absolute;left:3298;top:489;width:701;height:518" coordorigin="3298,489" coordsize="701,518" path="m3463,489l3392,522,3340,580,3308,657,3298,748,3300,796,3322,880,3364,948,3425,993,3463,1007,3469,986,3440,973,3414,954,3376,903,3353,832,3345,745,3347,701,3362,624,3393,564,3440,523,3470,510,3463,489xe" filled="true" fillcolor="#0000cc" stroked="false">
              <v:path arrowok="t"/>
              <v:fill type="solid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w w:val="95"/>
          <w:position w:val="1"/>
          <w:sz w:val="56"/>
          <w:szCs w:val="56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1"/>
          <w:sz w:val="56"/>
          <w:szCs w:val="56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0000CC"/>
          <w:spacing w:val="-22"/>
          <w:position w:val="1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8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-50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�(�)</w:t>
      </w:r>
      <w:r>
        <w:rPr>
          <w:rFonts w:ascii="Cambria Math" w:hAnsi="Cambria Math" w:cs="Cambria Math" w:eastAsia="Cambria Math" w:hint="default"/>
          <w:color w:val="0000CC"/>
          <w:position w:val="22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−(�)</w:t>
      </w:r>
      <w:r>
        <w:rPr>
          <w:rFonts w:ascii="Cambria Math" w:hAnsi="Cambria Math" w:cs="Cambria Math" w:eastAsia="Cambria Math" w:hint="default"/>
          <w:color w:val="0000CC"/>
          <w:position w:val="22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19"/>
          <w:position w:val="22"/>
          <w:sz w:val="47"/>
          <w:szCs w:val="47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26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50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-48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50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50"/>
          <w:position w:val="1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position w:val="1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0000CC"/>
          <w:spacing w:val="-26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tabs>
          <w:tab w:pos="3794" w:val="left" w:leader="none"/>
          <w:tab w:pos="5150" w:val="left" w:leader="none"/>
          <w:tab w:pos="6372" w:val="left" w:leader="none"/>
          <w:tab w:pos="8359" w:val="left" w:leader="none"/>
          <w:tab w:pos="9245" w:val="left" w:leader="none"/>
        </w:tabs>
        <w:spacing w:before="552"/>
        <w:ind w:left="2940" w:right="0" w:firstLine="0"/>
        <w:jc w:val="left"/>
        <w:rPr>
          <w:rFonts w:ascii="Cambria Math" w:hAnsi="Cambria Math" w:cs="Cambria Math" w:eastAsia="Cambria Math" w:hint="default"/>
          <w:sz w:val="47"/>
          <w:szCs w:val="47"/>
        </w:rPr>
      </w:pPr>
      <w:r>
        <w:rPr/>
        <w:pict>
          <v:group style="position:absolute;margin-left:392.799988pt;margin-top:33.886253pt;width:8.2pt;height:30pt;mso-position-horizontal-relative:page;mso-position-vertical-relative:paragraph;z-index:-45328" coordorigin="7856,678" coordsize="164,600">
            <v:group style="position:absolute;left:7868;top:1264;width:140;height:2" coordorigin="7868,1264" coordsize="140,2">
              <v:shape style="position:absolute;left:7868;top:1264;width:140;height:2" coordorigin="7868,1264" coordsize="140,0" path="m7868,1264l8008,1264e" filled="false" stroked="true" strokeweight="1.2pt" strokecolor="#ff0000">
                <v:path arrowok="t"/>
              </v:shape>
            </v:group>
            <v:group style="position:absolute;left:7982;top:704;width:2;height:548" coordorigin="7982,704" coordsize="2,548">
              <v:shape style="position:absolute;left:7982;top:704;width:2;height:548" coordorigin="7982,704" coordsize="0,548" path="m7982,704l7982,1252e" filled="false" stroked="true" strokeweight="2.6pt" strokecolor="#ff0000">
                <v:path arrowok="t"/>
              </v:shape>
            </v:group>
            <v:group style="position:absolute;left:7868;top:692;width:140;height:2" coordorigin="7868,692" coordsize="140,2">
              <v:shape style="position:absolute;left:7868;top:692;width:140;height:2" coordorigin="7868,692" coordsize="140,0" path="m7868,692l8008,692e" filled="false" stroked="true" strokeweight="1.2pt" strokecolor="#ff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10.380005pt;margin-top:33.886253pt;width:8.2pt;height:30pt;mso-position-horizontal-relative:page;mso-position-vertical-relative:paragraph;z-index:-45304" coordorigin="6208,678" coordsize="164,600">
            <v:group style="position:absolute;left:6220;top:1264;width:140;height:2" coordorigin="6220,1264" coordsize="140,2">
              <v:shape style="position:absolute;left:6220;top:1264;width:140;height:2" coordorigin="6220,1264" coordsize="140,0" path="m6220,1264l6359,1264e" filled="false" stroked="true" strokeweight="1.2pt" strokecolor="#ff0000">
                <v:path arrowok="t"/>
              </v:shape>
            </v:group>
            <v:group style="position:absolute;left:6246;top:704;width:2;height:548" coordorigin="6246,704" coordsize="2,548">
              <v:shape style="position:absolute;left:6246;top:704;width:2;height:548" coordorigin="6246,704" coordsize="0,548" path="m6246,704l6246,1252e" filled="false" stroked="true" strokeweight="2.59pt" strokecolor="#ff0000">
                <v:path arrowok="t"/>
              </v:shape>
            </v:group>
            <v:group style="position:absolute;left:6220;top:692;width:140;height:2" coordorigin="6220,692" coordsize="140,2">
              <v:shape style="position:absolute;left:6220;top:692;width:140;height:2" coordorigin="6220,692" coordsize="140,0" path="m6220,692l6359,692e" filled="false" stroked="true" strokeweight="1.2pt" strokecolor="#ff0000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position w:val="-12"/>
          <w:sz w:val="47"/>
          <w:szCs w:val="47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=  </w:t>
      </w:r>
      <w:r>
        <w:rPr>
          <w:rFonts w:ascii="Cambria Math" w:hAnsi="Cambria Math" w:cs="Cambria Math" w:eastAsia="Cambria Math" w:hint="default"/>
          <w:color w:val="FF0000"/>
          <w:spacing w:val="9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  <w:t>∈</w:t>
        <w:tab/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−�,</w:t>
      </w:r>
      <w:r>
        <w:rPr>
          <w:rFonts w:ascii="Cambria Math" w:hAnsi="Cambria Math" w:cs="Cambria Math" w:eastAsia="Cambria Math" w:hint="default"/>
          <w:color w:val="FF0000"/>
          <w:spacing w:val="-65"/>
          <w:w w:val="9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</w:t>
        <w:tab/>
        <w:t>,</w:t>
        <w:tab/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2"/>
          <w:sz w:val="47"/>
          <w:szCs w:val="47"/>
        </w:rPr>
        <w:t>�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&gt;</w:t>
      </w:r>
      <w:r>
        <w:rPr>
          <w:rFonts w:ascii="Cambria Math" w:hAnsi="Cambria Math" w:cs="Cambria Math" w:eastAsia="Cambria Math" w:hint="default"/>
          <w:color w:val="FF0000"/>
          <w:spacing w:val="-65"/>
          <w:w w:val="9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2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sz w:val="47"/>
          <w:szCs w:val="47"/>
        </w:rPr>
      </w:r>
    </w:p>
    <w:p>
      <w:pPr>
        <w:tabs>
          <w:tab w:pos="547" w:val="left" w:leader="none"/>
          <w:tab w:pos="1269" w:val="left" w:leader="none"/>
          <w:tab w:pos="6461" w:val="left" w:leader="none"/>
          <w:tab w:pos="11270" w:val="left" w:leader="none"/>
        </w:tabs>
        <w:spacing w:before="463"/>
        <w:ind w:left="0" w:right="1229" w:firstLine="0"/>
        <w:jc w:val="center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159.639999pt;margin-top:34.479588pt;width:35.050pt;height:25.9pt;mso-position-horizontal-relative:page;mso-position-vertical-relative:paragraph;z-index:-45280" coordorigin="3193,690" coordsize="701,518">
            <v:shape style="position:absolute;left:3193;top:690;width:701;height:518" coordorigin="3193,690" coordsize="701,518" path="m3728,690l3720,711,3750,724,3776,742,3815,793,3838,861,3846,946,3844,992,3829,1070,3798,1132,3751,1174,3721,1187,3728,1208,3798,1174,3850,1117,3882,1040,3893,949,3890,901,3869,817,3827,749,3765,703,3728,690xe" filled="true" fillcolor="#ff0000" stroked="false">
              <v:path arrowok="t"/>
              <v:fill type="solid"/>
            </v:shape>
            <v:shape style="position:absolute;left:3193;top:690;width:701;height:518" coordorigin="3193,690" coordsize="701,518" path="m3358,690l3288,723,3236,780,3204,857,3193,949,3195,996,3217,1080,3259,1149,3320,1194,3358,1208,3365,1187,3335,1174,3310,1155,3271,1104,3248,1033,3240,946,3242,902,3257,825,3288,765,3336,724,3365,711,3358,690xe" filled="true" fillcolor="#ff0000" stroked="false">
              <v:path arrowok="t"/>
              <v:fill type="solid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w w:val="95"/>
          <w:sz w:val="56"/>
          <w:szCs w:val="56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�</w:t>
        <w:tab/>
        <w:t>= 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15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0000CC"/>
          <w:spacing w:val="39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�(�)</w:t>
      </w:r>
      <w:r>
        <w:rPr>
          <w:rFonts w:ascii="Cambria Math" w:hAnsi="Cambria Math" w:cs="Cambria Math" w:eastAsia="Cambria Math" w:hint="default"/>
          <w:color w:val="0000CC"/>
          <w:position w:val="20"/>
          <w:sz w:val="47"/>
          <w:szCs w:val="47"/>
        </w:rPr>
        <w:t>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−(�)</w:t>
      </w:r>
      <w:r>
        <w:rPr>
          <w:rFonts w:ascii="Cambria Math" w:hAnsi="Cambria Math" w:cs="Cambria Math" w:eastAsia="Cambria Math" w:hint="default"/>
          <w:color w:val="0000CC"/>
          <w:position w:val="20"/>
          <w:sz w:val="47"/>
          <w:szCs w:val="47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=</w:t>
      </w:r>
      <w:r>
        <w:rPr>
          <w:rFonts w:ascii="Cambria Math" w:hAnsi="Cambria Math" w:cs="Cambria Math" w:eastAsia="Cambria Math" w:hint="default"/>
          <w:color w:val="FF0000"/>
          <w:spacing w:val="-9"/>
          <w:position w:val="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34"/>
          <w:position w:val="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+</w:t>
      </w:r>
      <w:r>
        <w:rPr>
          <w:rFonts w:ascii="Cambria Math" w:hAnsi="Cambria Math" w:cs="Cambria Math" w:eastAsia="Cambria Math" w:hint="default"/>
          <w:color w:val="FF0000"/>
          <w:spacing w:val="-36"/>
          <w:position w:val="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34"/>
          <w:position w:val="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36"/>
          <w:position w:val="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FF0000"/>
          <w:spacing w:val="-9"/>
          <w:position w:val="2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position w:val="2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pgSz w:w="19200" w:h="10800" w:orient="landscape"/>
          <w:pgMar w:header="19" w:footer="859" w:top="1400" w:bottom="1040" w:left="0" w:right="0"/>
        </w:sectPr>
      </w:pPr>
    </w:p>
    <w:p>
      <w:pPr>
        <w:tabs>
          <w:tab w:pos="5469" w:val="left" w:leader="none"/>
        </w:tabs>
        <w:spacing w:before="168"/>
        <w:ind w:left="2990" w:right="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207.039993pt;margin-top:12.837969pt;width:54.85pt;height:36.9pt;mso-position-horizontal-relative:page;mso-position-vertical-relative:paragraph;z-index:-45232" coordorigin="4141,257" coordsize="1097,738">
            <v:group style="position:absolute;left:4141;top:296;width:1097;height:594" coordorigin="4141,296" coordsize="1097,594">
              <v:shape style="position:absolute;left:4141;top:296;width:1097;height:594" coordorigin="4141,296" coordsize="1097,594" path="m5048,296l5040,320,5074,335,5103,355,5148,414,5174,493,5183,590,5181,642,5163,732,5128,803,5074,850,5041,865,5048,889,5129,851,5189,786,5225,698,5237,593,5234,538,5210,442,5161,363,5091,311,5048,296xe" filled="true" fillcolor="#cc0099" stroked="false">
                <v:path arrowok="t"/>
                <v:fill type="solid"/>
              </v:shape>
              <v:shape style="position:absolute;left:4141;top:296;width:1097;height:594" coordorigin="4141,296" coordsize="1097,594" path="m4330,296l4249,334,4190,400,4153,488,4141,593,4144,647,4168,744,4217,822,4287,874,4330,889,4338,865,4304,850,4275,829,4230,770,4204,689,4195,590,4197,539,4215,451,4250,382,4304,335,4339,320,4330,296xe" filled="true" fillcolor="#cc0099" stroked="false">
                <v:path arrowok="t"/>
                <v:fill type="solid"/>
              </v:shape>
              <v:shape style="position:absolute;left:4141;top:257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19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spacing w:val="-1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327.160004pt;margin-top:12.837969pt;width:54.85pt;height:36.9pt;mso-position-horizontal-relative:page;mso-position-vertical-relative:paragraph;z-index:4072" coordorigin="6543,257" coordsize="1097,738">
            <v:group style="position:absolute;left:6543;top:296;width:1097;height:594" coordorigin="6543,296" coordsize="1097,594">
              <v:shape style="position:absolute;left:6543;top:296;width:1097;height:594" coordorigin="6543,296" coordsize="1097,594" path="m7450,296l7442,320,7476,335,7506,355,7551,414,7577,493,7586,590,7583,642,7566,732,7531,803,7477,850,7443,865,7450,889,7531,851,7591,786,7628,698,7640,593,7637,538,7612,442,7564,363,7493,311,7450,296xe" filled="true" fillcolor="#cc0099" stroked="false">
                <v:path arrowok="t"/>
                <v:fill type="solid"/>
              </v:shape>
              <v:shape style="position:absolute;left:6543;top:296;width:1097;height:594" coordorigin="6543,296" coordsize="1097,594" path="m6733,296l6652,334,6592,400,6555,488,6543,593,6546,647,6571,744,6619,822,6689,874,6733,889,6740,865,6706,850,6677,829,6633,770,6606,689,6597,590,6600,539,6617,451,6653,382,6707,335,6741,320,6733,296xe" filled="true" fillcolor="#cc0099" stroked="false">
                <v:path arrowok="t"/>
                <v:fill type="solid"/>
              </v:shape>
              <v:shape style="position:absolute;left:6543;top:257;width:1097;height:738" type="#_x0000_t202" filled="false" stroked="false">
                <v:textbox inset="0,0,0,0">
                  <w:txbxContent>
                    <w:p>
                      <w:pPr>
                        <w:spacing w:line="738" w:lineRule="exact" w:before="0"/>
                        <w:ind w:left="210" w:right="-12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87"/>
                          <w:sz w:val="64"/>
                          <w:szCs w:val="64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CC0099"/>
                          <w:w w:val="92"/>
                          <w:position w:val="-12"/>
                          <w:sz w:val="46"/>
                          <w:szCs w:val="4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46"/>
                          <w:szCs w:val="46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⇒  </w:t>
      </w:r>
      <w:r>
        <w:rPr>
          <w:rFonts w:ascii="Cambria Math" w:hAnsi="Cambria Math" w:cs="Cambria Math" w:eastAsia="Cambria Math" w:hint="default"/>
          <w:color w:val="CC0099"/>
          <w:spacing w:val="40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&gt; </w:t>
      </w:r>
      <w:r>
        <w:rPr>
          <w:rFonts w:ascii="Cambria Math" w:hAnsi="Cambria Math" w:cs="Cambria Math" w:eastAsia="Cambria Math" w:hint="default"/>
          <w:color w:val="CC0099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pStyle w:val="Heading5"/>
        <w:tabs>
          <w:tab w:pos="222713" w:val="left" w:leader="none"/>
        </w:tabs>
        <w:bidi/>
        <w:spacing w:line="240" w:lineRule="auto" w:before="280"/>
        <w:ind w:left="0" w:right="2990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00000"/>
          <w:w w:val="88"/>
        </w:rPr>
        <w:t>ال</w:t>
      </w:r>
      <w:r>
        <w:rPr>
          <w:color w:val="C00000"/>
          <w:spacing w:val="2"/>
          <w:w w:val="105"/>
        </w:rPr>
        <w:t>د</w:t>
      </w:r>
      <w:r>
        <w:rPr>
          <w:color w:val="C00000"/>
          <w:w w:val="105"/>
        </w:rPr>
        <w:t>ال</w:t>
      </w:r>
      <w:r>
        <w:rPr>
          <w:color w:val="C00000"/>
          <w:spacing w:val="1"/>
          <w:w w:val="115"/>
        </w:rPr>
        <w:t>ة</w:t>
      </w:r>
      <w:r>
        <w:rPr>
          <w:color w:val="C00000"/>
          <w:spacing w:val="-7"/>
        </w:rPr>
        <w:t> </w:t>
      </w:r>
      <w:r>
        <w:rPr>
          <w:color w:val="C00000"/>
          <w:w w:val="72"/>
        </w:rPr>
        <w:t>تز</w:t>
      </w:r>
      <w:r>
        <w:rPr>
          <w:color w:val="C00000"/>
          <w:spacing w:val="2"/>
          <w:w w:val="110"/>
        </w:rPr>
        <w:t>ا</w:t>
      </w:r>
      <w:r>
        <w:rPr>
          <w:color w:val="C00000"/>
          <w:spacing w:val="1"/>
          <w:w w:val="74"/>
        </w:rPr>
        <w:t>ي</w:t>
      </w:r>
      <w:r>
        <w:rPr>
          <w:color w:val="C00000"/>
          <w:w w:val="74"/>
        </w:rPr>
        <w:t>دي</w:t>
      </w:r>
      <w:r>
        <w:rPr>
          <w:color w:val="C00000"/>
          <w:spacing w:val="1"/>
          <w:w w:val="115"/>
        </w:rPr>
        <w:t>ه</w:t>
      </w:r>
      <w:r>
        <w:rPr>
          <w:color w:val="C00000"/>
        </w:rPr>
        <w:tab/>
      </w:r>
      <w:r>
        <w:rPr>
          <w:color w:val="C00000"/>
          <w:w w:val="54"/>
        </w:rPr>
        <w:t>يف</w:t>
      </w:r>
      <w:r>
        <w:rPr>
          <w:color w:val="C00000"/>
          <w:spacing w:val="-3"/>
        </w:rPr>
        <w:t> </w:t>
      </w:r>
      <w:r>
        <w:rPr>
          <w:color w:val="C00000"/>
          <w:w w:val="88"/>
        </w:rPr>
        <w:t>ال</w:t>
      </w:r>
      <w:r>
        <w:rPr>
          <w:color w:val="C00000"/>
          <w:spacing w:val="1"/>
          <w:w w:val="48"/>
        </w:rPr>
        <w:t>ف</w:t>
      </w:r>
      <w:r>
        <w:rPr>
          <w:color w:val="C00000"/>
          <w:spacing w:val="2"/>
          <w:w w:val="66"/>
        </w:rPr>
        <w:t>ر</w:t>
      </w:r>
      <w:r>
        <w:rPr>
          <w:color w:val="C00000"/>
          <w:w w:val="66"/>
        </w:rPr>
        <w:t>ت</w:t>
      </w:r>
      <w:r>
        <w:rPr>
          <w:color w:val="C00000"/>
          <w:spacing w:val="-1"/>
          <w:w w:val="136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2" w:equalWidth="0">
            <w:col w:w="6489" w:space="1324"/>
            <w:col w:w="11387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  <w:r>
        <w:rPr/>
        <w:pict>
          <v:group style="position:absolute;margin-left:-.965pt;margin-top:485.034943pt;width:962.05pt;height:56.05pt;mso-position-horizontal-relative:page;mso-position-vertical-relative:page;z-index:-45112" coordorigin="-19,9701" coordsize="19241,1121"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true" fillcolor="#000066" stroked="false">
                <v:path arrowok="t"/>
                <v:fill type="solid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false" stroked="true" strokeweight="2.04pt" strokecolor="#385d89">
                <v:path arrowok="t"/>
              </v:shape>
            </v:group>
            <w10:wrap type="none"/>
          </v:group>
        </w:pict>
      </w:r>
      <w:r>
        <w:rPr/>
        <w:pict>
          <v:shape style="position:absolute;margin-left:831.840027pt;margin-top:.96pt;width:128.16pt;height:74.52pt;mso-position-horizontal-relative:page;mso-position-vertical-relative:page;z-index:4168" type="#_x0000_t75" stroked="false">
            <v:imagedata r:id="rId6" o:title=""/>
            <w10:wrap type="none"/>
          </v:shape>
        </w:pic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b/>
          <w:bCs/>
          <w:sz w:val="25"/>
          <w:szCs w:val="25"/>
        </w:rPr>
      </w:pPr>
    </w:p>
    <w:p>
      <w:pPr>
        <w:pStyle w:val="BodyText"/>
        <w:tabs>
          <w:tab w:pos="12463" w:val="left" w:leader="none"/>
          <w:tab w:pos="4214" w:val="left" w:leader="none"/>
        </w:tabs>
        <w:bidi/>
        <w:spacing w:line="240" w:lineRule="auto" w:before="4"/>
        <w:ind w:left="0" w:right="1467"/>
        <w:jc w:val="right"/>
      </w:pPr>
      <w:r>
        <w:rPr/>
        <w:pict>
          <v:group style="position:absolute;margin-left:122.699997pt;margin-top:-498.59375pt;width:270pt;height:482.3pt;mso-position-horizontal-relative:page;mso-position-vertical-relative:paragraph;z-index:4096" coordorigin="2454,-9972" coordsize="5400,9646">
            <v:group style="position:absolute;left:2454;top:-6964;width:5400;height:195" coordorigin="2454,-6964" coordsize="5400,195">
              <v:shape style="position:absolute;left:2454;top:-6964;width:5400;height:195" coordorigin="2454,-6964" coordsize="5400,195" path="m2648,-6964l2454,-6867,2648,-6769,2648,-6834,2616,-6834,2616,-6899,2648,-6899,2648,-6964xe" filled="true" fillcolor="#497dba" stroked="false">
                <v:path arrowok="t"/>
                <v:fill type="solid"/>
              </v:shape>
              <v:shape style="position:absolute;left:2454;top:-6964;width:5400;height:195" coordorigin="2454,-6964" coordsize="5400,195" path="m7660,-6964l7660,-6769,7789,-6834,7692,-6834,7692,-6899,7789,-6899,7660,-6964xe" filled="true" fillcolor="#497dba" stroked="false">
                <v:path arrowok="t"/>
                <v:fill type="solid"/>
              </v:shape>
              <v:shape style="position:absolute;left:2454;top:-6964;width:5400;height:195" coordorigin="2454,-6964" coordsize="5400,195" path="m2648,-6899l2616,-6899,2616,-6834,2648,-6834,2648,-6899xe" filled="true" fillcolor="#497dba" stroked="false">
                <v:path arrowok="t"/>
                <v:fill type="solid"/>
              </v:shape>
              <v:shape style="position:absolute;left:2454;top:-6964;width:5400;height:195" coordorigin="2454,-6964" coordsize="5400,195" path="m7660,-6899l2648,-6899,2648,-6834,7660,-6834,7660,-6899xe" filled="true" fillcolor="#497dba" stroked="false">
                <v:path arrowok="t"/>
                <v:fill type="solid"/>
              </v:shape>
              <v:shape style="position:absolute;left:2454;top:-6964;width:5400;height:195" coordorigin="2454,-6964" coordsize="5400,195" path="m7789,-6899l7692,-6899,7692,-6834,7789,-6834,7854,-6867,7789,-6899xe" filled="true" fillcolor="#497dba" stroked="false">
                <v:path arrowok="t"/>
                <v:fill type="solid"/>
              </v:shape>
            </v:group>
            <v:group style="position:absolute;left:4877;top:-8847;width:195;height:3960" coordorigin="4877,-8847" coordsize="195,3960">
              <v:shape style="position:absolute;left:4877;top:-8847;width:195;height:3960" coordorigin="4877,-8847" coordsize="195,3960" path="m4942,-5081l4877,-5081,4974,-4887,5055,-5049,4942,-5049,4942,-5081xe" filled="true" fillcolor="#497dba" stroked="false">
                <v:path arrowok="t"/>
                <v:fill type="solid"/>
              </v:shape>
              <v:shape style="position:absolute;left:4877;top:-8847;width:195;height:3960" coordorigin="4877,-8847" coordsize="195,3960" path="m5006,-8685l4942,-8685,4942,-5049,5006,-5049,5006,-8685xe" filled="true" fillcolor="#497dba" stroked="false">
                <v:path arrowok="t"/>
                <v:fill type="solid"/>
              </v:shape>
              <v:shape style="position:absolute;left:4877;top:-8847;width:195;height:3960" coordorigin="4877,-8847" coordsize="195,3960" path="m5071,-5081l5006,-5081,5006,-5049,5055,-5049,5071,-5081xe" filled="true" fillcolor="#497dba" stroked="false">
                <v:path arrowok="t"/>
                <v:fill type="solid"/>
              </v:shape>
              <v:shape style="position:absolute;left:4877;top:-8847;width:195;height:3960" coordorigin="4877,-8847" coordsize="195,3960" path="m4974,-8847l4877,-8652,4942,-8652,4942,-8685,5055,-8685,4974,-8847xe" filled="true" fillcolor="#497dba" stroked="false">
                <v:path arrowok="t"/>
                <v:fill type="solid"/>
              </v:shape>
              <v:shape style="position:absolute;left:4877;top:-8847;width:195;height:3960" coordorigin="4877,-8847" coordsize="195,3960" path="m5055,-8685l5006,-8685,5006,-8652,5071,-8652,5055,-8685xe" filled="true" fillcolor="#497dba" stroked="false">
                <v:path arrowok="t"/>
                <v:fill type="solid"/>
              </v:shape>
            </v:group>
            <v:group style="position:absolute;left:2881;top:-8643;width:3564;height:2640" coordorigin="2881,-8643" coordsize="3564,2640">
              <v:shape style="position:absolute;left:2881;top:-8643;width:3564;height:2640" coordorigin="2881,-8643" coordsize="3564,2640" path="m2965,-6168l2881,-6003,3064,-6035,3043,-6063,3009,-6063,2976,-6107,2998,-6124,2965,-6168xe" filled="true" fillcolor="#ff0000" stroked="false">
                <v:path arrowok="t"/>
                <v:fill type="solid"/>
              </v:shape>
              <v:shape style="position:absolute;left:2881;top:-8643;width:3564;height:2640" coordorigin="2881,-8643" coordsize="3564,2640" path="m2998,-6124l2976,-6107,3009,-6063,3031,-6079,2998,-6124xe" filled="true" fillcolor="#ff0000" stroked="false">
                <v:path arrowok="t"/>
                <v:fill type="solid"/>
              </v:shape>
              <v:shape style="position:absolute;left:2881;top:-8643;width:3564;height:2640" coordorigin="2881,-8643" coordsize="3564,2640" path="m3031,-6079l3009,-6063,3043,-6063,3031,-6079xe" filled="true" fillcolor="#ff0000" stroked="false">
                <v:path arrowok="t"/>
                <v:fill type="solid"/>
              </v:shape>
              <v:shape style="position:absolute;left:2881;top:-8643;width:3564;height:2640" coordorigin="2881,-8643" coordsize="3564,2640" path="m6295,-8566l2998,-6124,3031,-6079,6328,-8522,6295,-8566xe" filled="true" fillcolor="#ff0000" stroked="false">
                <v:path arrowok="t"/>
                <v:fill type="solid"/>
              </v:shape>
              <v:shape style="position:absolute;left:2881;top:-8643;width:3564;height:2640" coordorigin="2881,-8643" coordsize="3564,2640" path="m6414,-8583l6317,-8583,6350,-8538,6328,-8522,6361,-8477,6414,-8583xe" filled="true" fillcolor="#ff0000" stroked="false">
                <v:path arrowok="t"/>
                <v:fill type="solid"/>
              </v:shape>
              <v:shape style="position:absolute;left:2881;top:-8643;width:3564;height:2640" coordorigin="2881,-8643" coordsize="3564,2640" path="m6317,-8583l6295,-8566,6328,-8522,6350,-8538,6317,-8583xe" filled="true" fillcolor="#ff0000" stroked="false">
                <v:path arrowok="t"/>
                <v:fill type="solid"/>
              </v:shape>
              <v:shape style="position:absolute;left:2881;top:-8643;width:3564;height:2640" coordorigin="2881,-8643" coordsize="3564,2640" path="m6445,-8643l6262,-8611,6295,-8566,6317,-8583,6414,-8583,6445,-8643xe" filled="true" fillcolor="#ff0000" stroked="false">
                <v:path arrowok="t"/>
                <v:fill type="solid"/>
              </v:shape>
            </v:group>
            <v:group style="position:absolute;left:5053;top:-9952;width:1689;height:1694" coordorigin="5053,-9952" coordsize="1689,1694">
              <v:shape style="position:absolute;left:5053;top:-9952;width:1689;height:1694" coordorigin="5053,-9952" coordsize="1689,1694" path="m6094,-9952l5900,-9952,5853,-9947,5780,-9933,5708,-9914,5638,-9890,5570,-9861,5505,-9828,5443,-9790,5384,-9748,5328,-9703,5277,-9653,5230,-9601,5188,-9545,5150,-9486,5119,-9424,5092,-9360,5073,-9294,5059,-9223,5053,-9154,5055,-9086,5064,-9020,5079,-8956,5102,-8895,5131,-8837,5166,-8782,5207,-8731,5254,-8683,5306,-8640,5363,-8602,5425,-8568,5492,-8540,5563,-8518,5638,-8501,5716,-8491,5870,-8258,6038,-8517,6115,-8540,6190,-8568,6261,-8601,6328,-8639,6392,-8682,6452,-8729,6507,-8780,6557,-8835,6602,-8893,6641,-8954,6675,-9017,6702,-9083,6722,-9151,6736,-9222,6742,-9291,6740,-9359,6732,-9425,6716,-9489,6693,-9550,6664,-9608,6629,-9663,6588,-9714,6541,-9762,6489,-9805,6432,-9843,6370,-9877,6303,-9905,6232,-9927,6158,-9944,6094,-9952xe" filled="true" fillcolor="#00af50" stroked="false">
                <v:path arrowok="t"/>
                <v:fill type="solid"/>
              </v:shape>
            </v:group>
            <v:group style="position:absolute;left:5053;top:-9952;width:847;height:1694" coordorigin="5053,-9952" coordsize="847,1694">
              <v:shape style="position:absolute;left:5053;top:-9952;width:847;height:1694" coordorigin="5053,-9952" coordsize="847,1694" path="m5870,-8258l5716,-8491,5638,-8501,5563,-8518,5492,-8540,5425,-8568,5363,-8602,5306,-8640,5254,-8683,5207,-8731,5166,-8782,5131,-8837,5102,-8895,5079,-8956,5064,-9020,5055,-9086,5053,-9154,5059,-9223,5073,-9294,5092,-9360,5119,-9424,5150,-9486,5188,-9545,5230,-9601,5277,-9653,5328,-9703,5384,-9748,5443,-9790,5505,-9828,5570,-9861,5638,-9890,5708,-9914,5780,-9933,5853,-9947,5900,-9952e" filled="false" stroked="true" strokeweight="2.0pt" strokecolor="#385d89">
                <v:path arrowok="t"/>
              </v:shape>
            </v:group>
            <v:group style="position:absolute;left:5870;top:-9952;width:872;height:1694" coordorigin="5870,-9952" coordsize="872,1694">
              <v:shape style="position:absolute;left:5870;top:-9952;width:872;height:1694" coordorigin="5870,-9952" coordsize="872,1694" path="m6094,-9952l6158,-9944,6232,-9927,6303,-9905,6370,-9877,6432,-9843,6489,-9805,6541,-9762,6588,-9714,6629,-9663,6664,-9608,6693,-9550,6716,-9489,6732,-9425,6740,-9359,6742,-9291,6736,-9222,6722,-9151,6702,-9083,6675,-9017,6641,-8954,6602,-8893,6557,-8835,6507,-8780,6452,-8729,6392,-8682,6328,-8639,6261,-8601,6190,-8568,6115,-8540,6038,-8517,5870,-8258e" filled="false" stroked="true" strokeweight="2.0pt" strokecolor="#385d89">
                <v:path arrowok="t"/>
              </v:shape>
            </v:group>
            <v:group style="position:absolute;left:5571;top:-9572;width:515;height:380" coordorigin="5571,-9572" coordsize="515,380">
              <v:shape style="position:absolute;left:5571;top:-9572;width:515;height:380" coordorigin="5571,-9572" coordsize="515,380" path="m5586,-9352l5571,-9301,5573,-9278,5599,-9223,5667,-9193,5687,-9194,5744,-9225,5764,-9282,5637,-9282,5625,-9286,5595,-9326,5595,-9333,5594,-9338,5593,-9341,5590,-9349,5586,-9352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55,-9301l5842,-9268,5873,-9256,5884,-9283,5919,-9283,5922,-9289,5885,-9289,5855,-9301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919,-9283l5884,-9283,5914,-9271,5919,-9283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661,-9542l5625,-9483,5710,-9330,5705,-9321,5662,-9287,5649,-9282,5637,-9282,5764,-9282,5764,-9296,5767,-9298,5731,-9397,5727,-9397,5690,-9479,5698,-9493,5686,-9503,5676,-9515,5668,-9528,5661,-9542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96,-9317l5885,-9289,5922,-9289,5928,-9304,5896,-9317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34,-9496l5825,-9487,5819,-9480,5814,-9474,5818,-9456,5815,-9441,5805,-9429,5788,-9420,5746,-9404,5783,-9303,5767,-9298,5768,-9297,5847,-9326,5851,-9328,5856,-9332,5860,-9337,5866,-9344,5868,-9348,5866,-9352,5916,-9352,5917,-9352,5880,-9451,5865,-9451,5857,-9454,5836,-9495,5834,-9496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746,-9404l5730,-9399,5767,-9298,5783,-9303,5746,-9404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916,-9352l5866,-9352,5874,-9348,5879,-9345,5887,-9343,5893,-9344,5916,-9352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997,-9572l5975,-9564,5967,-9556,5962,-9543,5960,-9540,5957,-9527,5951,-9506,5948,-9492,5943,-9481,5937,-9475,5898,-9461,5936,-9359,5917,-9352,5981,-9376,5985,-9377,5990,-9383,5998,-9393,6068,-9393,6070,-9395,6072,-9412,6081,-9478,6035,-9478,6018,-9482,6004,-9486,5993,-9490,5984,-9494,5987,-9507,5992,-9514,5997,-9517,6004,-9519,6055,-9519,6047,-9529,6031,-9548,6022,-9558,6021,-9559,6009,-9570,5997,-9572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98,-9461l5879,-9454,5917,-9352,5936,-9359,5898,-9461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6068,-9393l5998,-9393,6021,-9387,6038,-9384,6050,-9382,6057,-9383,6064,-9386,6068,-9393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746,-9404l5727,-9397,5731,-9397,5730,-9399,5746,-9404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79,-9454l5873,-9451,5880,-9451,5879,-9454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93,-9459l5879,-9454,5893,-9459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5898,-9461l5893,-9459,5898,-9461xe" filled="true" fillcolor="#ffffff" stroked="false">
                <v:path arrowok="t"/>
                <v:fill type="solid"/>
              </v:shape>
              <v:shape style="position:absolute;left:5571;top:-9572;width:515;height:380" coordorigin="5571,-9572" coordsize="515,380" path="m6055,-9519l6004,-9519,6012,-9516,6020,-9506,6026,-9499,6030,-9491,6035,-9478,6081,-9478,6084,-9496,6085,-9509,6085,-9510,6082,-9511,6077,-9511,6066,-9512,6056,-9518,6055,-9519xe" filled="true" fillcolor="#ffffff" stroked="false">
                <v:path arrowok="t"/>
                <v:fill type="solid"/>
              </v:shape>
            </v:group>
            <v:group style="position:absolute;left:5552;top:-9219;width:829;height:460" coordorigin="5552,-9219" coordsize="829,460">
              <v:shape style="position:absolute;left:5552;top:-9219;width:829;height:460" coordorigin="5552,-9219" coordsize="829,460" path="m5740,-8805l5726,-8771,5757,-8759,5770,-8792,5740,-8805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566,-8939l5562,-8938,5556,-8936,5553,-8926,5552,-8909,5552,-8903,5552,-8885,5553,-8874,5554,-8869,5586,-8811,5626,-8792,5641,-8792,5789,-8845,5803,-8856,5809,-8862,5811,-8867,5809,-8871,5856,-8871,5848,-8890,5600,-8890,5594,-8891,5588,-8895,5582,-8899,5577,-8903,5575,-8909,5574,-8911,5574,-8915,5573,-8926,5572,-8929,5572,-8932,5569,-8937,5566,-893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961,-8894l5945,-8856,5983,-8841,5998,-8879,5961,-8894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856,-8871l5809,-8871,5816,-8866,5821,-8864,5825,-8863,5830,-8862,5836,-8862,5856,-8870,5856,-8871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841,-8979l5819,-8971,5856,-8870,5878,-8878,5841,-897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878,-8878l5856,-8870,5878,-8878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031,-9031l5894,-9031,5911,-9031,5931,-9027,5955,-9021,5841,-8979,5878,-8878,6036,-8936,6031,-9031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776,-9015l5768,-9006,5761,-8999,5757,-8993,5760,-8975,5757,-8960,5747,-8947,5730,-8938,5600,-8890,5848,-8890,5819,-8970,5808,-8970,5792,-8976,5786,-8981,5783,-8990,5782,-8992,5781,-8996,5781,-9001,5780,-9007,5779,-9011,5778,-9013,5778,-9014,5777,-9014,5776,-9015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841,-8979l5816,-8970,5819,-8970,5819,-8971,5841,-897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5890,-9088l5852,-9041,5853,-9030,5855,-9019,5859,-9008,5860,-9005,5861,-9004,5862,-9005,5863,-9005,5866,-9009,5869,-9016,5873,-9022,5877,-9026,5881,-9028,5894,-9031,6031,-9031,6030,-9043,6005,-9043,5991,-9045,5977,-9050,5929,-9079,5915,-9085,5902,-9088,5890,-9088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030,-9049l6018,-9045,6005,-9043,6030,-9043,6030,-904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206,-9017l6168,-9017,6168,-9004,6166,-8991,6122,-8938,6075,-8923,6071,-8922,6070,-8920,6071,-8915,6081,-8912,6114,-8903,6125,-8901,6133,-8900,6144,-8899,6198,-8936,6204,-8963,6203,-8998,6212,-9001,6206,-9017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105,-9169l6064,-9107,6062,-9066,6063,-9048,6065,-9032,6067,-9021,6069,-9013,6071,-9007,6075,-8995,6085,-8986,6099,-8980,6110,-8976,6120,-8974,6129,-8974,6168,-9017,6206,-9017,6182,-9084,6119,-9084,6099,-9087,6092,-9092,6090,-9099,6088,-9103,6088,-9106,6090,-9109,6091,-9113,6094,-9115,6097,-9116,6104,-9119,6156,-9119,6146,-9134,6124,-9157,6105,-916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374,-9107l6189,-9107,6226,-9006,6212,-9001,6277,-9024,6294,-9041,6364,-9041,6365,-9044,6367,-9060,6374,-9107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189,-9107l6175,-9102,6212,-9001,6226,-9006,6189,-9107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364,-9041l6294,-9041,6316,-9036,6333,-9032,6345,-9031,6352,-9031,6360,-9034,6364,-9041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156,-9119l6104,-9119,6113,-9117,6123,-9110,6132,-9105,6139,-9099,6144,-9091,6140,-9089,6137,-9088,6136,-9088,6128,-9085,6119,-9084,6182,-9084,6176,-9100,6169,-9100,6156,-911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175,-9102l6169,-9100,6176,-9100,6175,-9102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290,-9219l6243,-9140,6239,-9129,6233,-9123,6175,-9102,6189,-9107,6374,-9107,6377,-9127,6331,-9127,6314,-9131,6300,-9134,6289,-9138,6280,-9142,6283,-9155,6287,-9163,6293,-9165,6300,-9168,6351,-9168,6342,-9177,6326,-9196,6318,-9206,6316,-9208,6308,-9214,6299,-9218,6290,-9219xe" filled="true" fillcolor="#ffffff" stroked="false">
                <v:path arrowok="t"/>
                <v:fill type="solid"/>
              </v:shape>
              <v:shape style="position:absolute;left:5552;top:-9219;width:829;height:460" coordorigin="5552,-9219" coordsize="829,460" path="m6351,-9168l6300,-9168,6307,-9164,6315,-9155,6321,-9147,6326,-9139,6331,-9127,6377,-9127,6379,-9145,6381,-9157,6380,-9158,6378,-9159,6362,-9161,6352,-9167,6351,-9168xe" filled="true" fillcolor="#ffffff" stroked="false">
                <v:path arrowok="t"/>
                <v:fill type="solid"/>
              </v:shape>
            </v:group>
            <v:group style="position:absolute;left:2454;top:-2404;width:5400;height:195" coordorigin="2454,-2404" coordsize="5400,195">
              <v:shape style="position:absolute;left:2454;top:-2404;width:5400;height:195" coordorigin="2454,-2404" coordsize="5400,195" path="m2648,-2404l2454,-2307,2648,-2209,2648,-2274,2616,-2274,2616,-2339,2648,-2339,2648,-2404xe" filled="true" fillcolor="#497dba" stroked="false">
                <v:path arrowok="t"/>
                <v:fill type="solid"/>
              </v:shape>
              <v:shape style="position:absolute;left:2454;top:-2404;width:5400;height:195" coordorigin="2454,-2404" coordsize="5400,195" path="m7660,-2404l7660,-2209,7789,-2274,7692,-2274,7692,-2339,7789,-2339,7660,-2404xe" filled="true" fillcolor="#497dba" stroked="false">
                <v:path arrowok="t"/>
                <v:fill type="solid"/>
              </v:shape>
              <v:shape style="position:absolute;left:2454;top:-2404;width:5400;height:195" coordorigin="2454,-2404" coordsize="5400,195" path="m2648,-2339l2616,-2339,2616,-2274,2648,-2274,2648,-2339xe" filled="true" fillcolor="#497dba" stroked="false">
                <v:path arrowok="t"/>
                <v:fill type="solid"/>
              </v:shape>
              <v:shape style="position:absolute;left:2454;top:-2404;width:5400;height:195" coordorigin="2454,-2404" coordsize="5400,195" path="m7660,-2339l2648,-2339,2648,-2274,7660,-2274,7660,-2339xe" filled="true" fillcolor="#497dba" stroked="false">
                <v:path arrowok="t"/>
                <v:fill type="solid"/>
              </v:shape>
              <v:shape style="position:absolute;left:2454;top:-2404;width:5400;height:195" coordorigin="2454,-2404" coordsize="5400,195" path="m7789,-2339l7692,-2339,7692,-2274,7789,-2274,7854,-2307,7789,-2339xe" filled="true" fillcolor="#497dba" stroked="false">
                <v:path arrowok="t"/>
                <v:fill type="solid"/>
              </v:shape>
            </v:group>
            <v:group style="position:absolute;left:4877;top:-4287;width:195;height:3960" coordorigin="4877,-4287" coordsize="195,3960">
              <v:shape style="position:absolute;left:4877;top:-4287;width:195;height:3960" coordorigin="4877,-4287" coordsize="195,3960" path="m4942,-521l4877,-521,4974,-327,5055,-489,4942,-489,4942,-521xe" filled="true" fillcolor="#497dba" stroked="false">
                <v:path arrowok="t"/>
                <v:fill type="solid"/>
              </v:shape>
              <v:shape style="position:absolute;left:4877;top:-4287;width:195;height:3960" coordorigin="4877,-4287" coordsize="195,3960" path="m5006,-4125l4942,-4125,4942,-489,5006,-489,5006,-4125xe" filled="true" fillcolor="#497dba" stroked="false">
                <v:path arrowok="t"/>
                <v:fill type="solid"/>
              </v:shape>
              <v:shape style="position:absolute;left:4877;top:-4287;width:195;height:3960" coordorigin="4877,-4287" coordsize="195,3960" path="m5071,-521l5006,-521,5006,-489,5055,-489,5071,-521xe" filled="true" fillcolor="#497dba" stroked="false">
                <v:path arrowok="t"/>
                <v:fill type="solid"/>
              </v:shape>
              <v:shape style="position:absolute;left:4877;top:-4287;width:195;height:3960" coordorigin="4877,-4287" coordsize="195,3960" path="m4974,-4287l4877,-4092,4942,-4092,4942,-4125,5055,-4125,4974,-4287xe" filled="true" fillcolor="#497dba" stroked="false">
                <v:path arrowok="t"/>
                <v:fill type="solid"/>
              </v:shape>
              <v:shape style="position:absolute;left:4877;top:-4287;width:195;height:3960" coordorigin="4877,-4287" coordsize="195,3960" path="m5055,-4125l5006,-4125,5006,-4092,5071,-4092,5055,-4125xe" filled="true" fillcolor="#497dba" stroked="false">
                <v:path arrowok="t"/>
                <v:fill type="solid"/>
              </v:shape>
            </v:group>
            <v:group style="position:absolute;left:6282;top:-4287;width:197;height:3960" coordorigin="6282,-4287" coordsize="197,3960">
              <v:shape style="position:absolute;left:6282;top:-4287;width:197;height:3960" coordorigin="6282,-4287" coordsize="197,3960" path="m6282,-493l6364,-327,6434,-464,6392,-464,6337,-465,6337,-493,6282,-493xe" filled="true" fillcolor="#ff0000" stroked="false">
                <v:path arrowok="t"/>
                <v:fill type="solid"/>
              </v:shape>
              <v:shape style="position:absolute;left:6282;top:-4287;width:197;height:3960" coordorigin="6282,-4287" coordsize="197,3960" path="m6337,-493l6337,-465,6392,-464,6393,-492,6337,-493xe" filled="true" fillcolor="#ff0000" stroked="false">
                <v:path arrowok="t"/>
                <v:fill type="solid"/>
              </v:shape>
              <v:shape style="position:absolute;left:6282;top:-4287;width:197;height:3960" coordorigin="6282,-4287" coordsize="197,3960" path="m6393,-492l6392,-464,6434,-464,6448,-492,6393,-492xe" filled="true" fillcolor="#ff0000" stroked="false">
                <v:path arrowok="t"/>
                <v:fill type="solid"/>
              </v:shape>
              <v:shape style="position:absolute;left:6282;top:-4287;width:197;height:3960" coordorigin="6282,-4287" coordsize="197,3960" path="m6369,-4121l6337,-493,6393,-492,6424,-4121,6369,-4121xe" filled="true" fillcolor="#ff0000" stroked="false">
                <v:path arrowok="t"/>
                <v:fill type="solid"/>
              </v:shape>
              <v:shape style="position:absolute;left:6282;top:-4287;width:197;height:3960" coordorigin="6282,-4287" coordsize="197,3960" path="m6465,-4149l6369,-4149,6424,-4148,6424,-4121,6479,-4120,6465,-4149xe" filled="true" fillcolor="#ff0000" stroked="false">
                <v:path arrowok="t"/>
                <v:fill type="solid"/>
              </v:shape>
              <v:shape style="position:absolute;left:6282;top:-4287;width:197;height:3960" coordorigin="6282,-4287" coordsize="197,3960" path="m6369,-4149l6369,-4121,6424,-4121,6424,-4148,6369,-4149xe" filled="true" fillcolor="#ff0000" stroked="false">
                <v:path arrowok="t"/>
                <v:fill type="solid"/>
              </v:shape>
              <v:shape style="position:absolute;left:6282;top:-4287;width:197;height:3960" coordorigin="6282,-4287" coordsize="197,3960" path="m6398,-4287l6313,-4122,6369,-4121,6369,-4149,6465,-4149,6398,-4287xe" filled="true" fillcolor="#ff0000" stroked="false">
                <v:path arrowok="t"/>
                <v:fill type="solid"/>
              </v:shape>
              <v:shape style="position:absolute;left:5382;top:-5961;width:2064;height:1830" type="#_x0000_t75" stroked="false">
                <v:imagedata r:id="rId16" o:title=""/>
              </v:shape>
            </v:group>
            <w10:wrap type="none"/>
          </v:group>
        </w:pict>
      </w:r>
      <w:r>
        <w:rPr/>
        <w:pict>
          <v:group style="position:absolute;margin-left:522.059998pt;margin-top:-442.33374pt;width:270pt;height:414pt;mso-position-horizontal-relative:page;mso-position-vertical-relative:paragraph;z-index:4120" coordorigin="10441,-8847" coordsize="5400,8280">
            <v:group style="position:absolute;left:10441;top:-6964;width:5400;height:195" coordorigin="10441,-6964" coordsize="5400,195">
              <v:shape style="position:absolute;left:10441;top:-6964;width:5400;height:195" coordorigin="10441,-6964" coordsize="5400,195" path="m10636,-6964l10441,-6867,10636,-6769,10636,-6834,10603,-6834,10603,-6899,10636,-6899,10636,-6964xe" filled="true" fillcolor="#497dba" stroked="false">
                <v:path arrowok="t"/>
                <v:fill type="solid"/>
              </v:shape>
              <v:shape style="position:absolute;left:10441;top:-6964;width:5400;height:195" coordorigin="10441,-6964" coordsize="5400,195" path="m15647,-6964l15647,-6769,15776,-6834,15679,-6834,15679,-6899,15776,-6899,15647,-6964xe" filled="true" fillcolor="#497dba" stroked="false">
                <v:path arrowok="t"/>
                <v:fill type="solid"/>
              </v:shape>
              <v:shape style="position:absolute;left:10441;top:-6964;width:5400;height:195" coordorigin="10441,-6964" coordsize="5400,195" path="m10636,-6899l10603,-6899,10603,-6834,10636,-6834,10636,-6899xe" filled="true" fillcolor="#497dba" stroked="false">
                <v:path arrowok="t"/>
                <v:fill type="solid"/>
              </v:shape>
              <v:shape style="position:absolute;left:10441;top:-6964;width:5400;height:195" coordorigin="10441,-6964" coordsize="5400,195" path="m15647,-6899l10636,-6899,10636,-6834,15647,-6834,15647,-6899xe" filled="true" fillcolor="#497dba" stroked="false">
                <v:path arrowok="t"/>
                <v:fill type="solid"/>
              </v:shape>
              <v:shape style="position:absolute;left:10441;top:-6964;width:5400;height:195" coordorigin="10441,-6964" coordsize="5400,195" path="m15776,-6899l15679,-6899,15679,-6834,15776,-6834,15841,-6867,15776,-6899xe" filled="true" fillcolor="#497dba" stroked="false">
                <v:path arrowok="t"/>
                <v:fill type="solid"/>
              </v:shape>
            </v:group>
            <v:group style="position:absolute;left:12864;top:-8847;width:195;height:3960" coordorigin="12864,-8847" coordsize="195,3960">
              <v:shape style="position:absolute;left:12864;top:-8847;width:195;height:3960" coordorigin="12864,-8847" coordsize="195,3960" path="m12929,-5081l12864,-5081,12961,-4887,13042,-5049,12929,-5049,12929,-5081xe" filled="true" fillcolor="#497dba" stroked="false">
                <v:path arrowok="t"/>
                <v:fill type="solid"/>
              </v:shape>
              <v:shape style="position:absolute;left:12864;top:-8847;width:195;height:3960" coordorigin="12864,-8847" coordsize="195,3960" path="m12994,-8685l12929,-8685,12929,-5049,12994,-5049,12994,-8685xe" filled="true" fillcolor="#497dba" stroked="false">
                <v:path arrowok="t"/>
                <v:fill type="solid"/>
              </v:shape>
              <v:shape style="position:absolute;left:12864;top:-8847;width:195;height:3960" coordorigin="12864,-8847" coordsize="195,3960" path="m13058,-5081l12994,-5081,12994,-5049,13042,-5049,13058,-5081xe" filled="true" fillcolor="#497dba" stroked="false">
                <v:path arrowok="t"/>
                <v:fill type="solid"/>
              </v:shape>
              <v:shape style="position:absolute;left:12864;top:-8847;width:195;height:3960" coordorigin="12864,-8847" coordsize="195,3960" path="m12961,-8847l12864,-8652,12929,-8652,12929,-8685,13042,-8685,12961,-8847xe" filled="true" fillcolor="#497dba" stroked="false">
                <v:path arrowok="t"/>
                <v:fill type="solid"/>
              </v:shape>
              <v:shape style="position:absolute;left:12864;top:-8847;width:195;height:3960" coordorigin="12864,-8847" coordsize="195,3960" path="m13042,-8685l12994,-8685,12994,-8652,13058,-8652,13042,-8685xe" filled="true" fillcolor="#497dba" stroked="false">
                <v:path arrowok="t"/>
                <v:fill type="solid"/>
              </v:shape>
            </v:group>
            <v:group style="position:absolute;left:11881;top:-8712;width:3360;height:3240" coordorigin="11881,-8712" coordsize="3360,3240">
              <v:shape style="position:absolute;left:11881;top:-8712;width:3360;height:3240" coordorigin="11881,-8712" coordsize="3360,3240" path="m15103,-5567l15065,-5528,15241,-5472,15214,-5548,15123,-5548,15103,-5567xe" filled="true" fillcolor="#ff0000" stroked="false">
                <v:path arrowok="t"/>
                <v:fill type="solid"/>
              </v:shape>
              <v:shape style="position:absolute;left:11881;top:-8712;width:3360;height:3240" coordorigin="11881,-8712" coordsize="3360,3240" path="m15141,-5607l15103,-5567,15123,-5548,15161,-5588,15141,-5607xe" filled="true" fillcolor="#ff0000" stroked="false">
                <v:path arrowok="t"/>
                <v:fill type="solid"/>
              </v:shape>
              <v:shape style="position:absolute;left:11881;top:-8712;width:3360;height:3240" coordorigin="11881,-8712" coordsize="3360,3240" path="m15179,-5647l15141,-5607,15161,-5588,15123,-5548,15214,-5548,15179,-5647xe" filled="true" fillcolor="#ff0000" stroked="false">
                <v:path arrowok="t"/>
                <v:fill type="solid"/>
              </v:shape>
              <v:shape style="position:absolute;left:11881;top:-8712;width:3360;height:3240" coordorigin="11881,-8712" coordsize="3360,3240" path="m12019,-8617l11981,-8577,15103,-5567,15141,-5607,12019,-8617xe" filled="true" fillcolor="#ff0000" stroked="false">
                <v:path arrowok="t"/>
                <v:fill type="solid"/>
              </v:shape>
              <v:shape style="position:absolute;left:11881;top:-8712;width:3360;height:3240" coordorigin="11881,-8712" coordsize="3360,3240" path="m11881,-8712l11943,-8538,11981,-8577,11961,-8597,12000,-8636,12038,-8636,12058,-8657,11881,-8712xe" filled="true" fillcolor="#ff0000" stroked="false">
                <v:path arrowok="t"/>
                <v:fill type="solid"/>
              </v:shape>
              <v:shape style="position:absolute;left:11881;top:-8712;width:3360;height:3240" coordorigin="11881,-8712" coordsize="3360,3240" path="m12000,-8636l11961,-8597,11981,-8577,12019,-8617,12000,-8636xe" filled="true" fillcolor="#ff0000" stroked="false">
                <v:path arrowok="t"/>
                <v:fill type="solid"/>
              </v:shape>
              <v:shape style="position:absolute;left:11881;top:-8712;width:3360;height:3240" coordorigin="11881,-8712" coordsize="3360,3240" path="m12038,-8636l12000,-8636,12019,-8617,12038,-8636xe" filled="true" fillcolor="#ff0000" stroked="false">
                <v:path arrowok="t"/>
                <v:fill type="solid"/>
              </v:shape>
            </v:group>
            <v:group style="position:absolute;left:13117;top:-8795;width:1705;height:1506" coordorigin="13117,-8795" coordsize="1705,1506">
              <v:shape style="position:absolute;left:13117;top:-8795;width:1705;height:1506" coordorigin="13117,-8795" coordsize="1705,1506" path="m13914,-8795l13842,-8794,13770,-8787,13700,-8775,13632,-8758,13565,-8736,13501,-8708,13440,-8676,13383,-8637,13329,-8594,13278,-8543,13233,-8489,13197,-8432,13167,-8373,13144,-8311,13128,-8248,13119,-8184,13117,-8118,13122,-8053,13134,-7987,13153,-7922,13178,-7859,13211,-7796,13250,-7735,13295,-7677,13348,-7621,13407,-7568,13403,-7289,13688,-7408,14385,-7408,14432,-7428,14495,-7461,14555,-7500,14610,-7545,14661,-7596,14706,-7650,14742,-7707,14772,-7766,14795,-7828,14811,-7891,14820,-7955,14822,-8020,14817,-8086,14805,-8151,14786,-8216,14761,-8280,14728,-8343,14689,-8404,14644,-8462,14591,-8518,14532,-8571,14471,-8617,14408,-8657,14342,-8692,14273,-8722,14203,-8747,14132,-8767,14060,-8782,13987,-8791,13914,-8795xe" filled="true" fillcolor="#00af50" stroked="false">
                <v:path arrowok="t"/>
                <v:fill type="solid"/>
              </v:shape>
              <v:shape style="position:absolute;left:13117;top:-8795;width:1705;height:1506" coordorigin="13117,-8795" coordsize="1705,1506" path="m14385,-7408l13688,-7408,13764,-7383,13841,-7364,13919,-7351,13996,-7345,14073,-7344,14149,-7349,14223,-7360,14295,-7377,14365,-7400,14385,-7408xe" filled="true" fillcolor="#00af50" stroked="false">
                <v:path arrowok="t"/>
                <v:fill type="solid"/>
              </v:shape>
            </v:group>
            <v:group style="position:absolute;left:13117;top:-8795;width:1705;height:1506" coordorigin="13117,-8795" coordsize="1705,1506">
              <v:shape style="position:absolute;left:13117;top:-8795;width:1705;height:1506" coordorigin="13117,-8795" coordsize="1705,1506" path="m13403,-7289l13407,-7568,13348,-7621,13295,-7677,13250,-7735,13211,-7796,13178,-7859,13153,-7922,13134,-7987,13122,-8053,13117,-8118,13119,-8184,13128,-8248,13144,-8311,13167,-8373,13197,-8432,13233,-8489,13278,-8543,13329,-8594,13383,-8637,13440,-8676,13501,-8708,13565,-8736,13632,-8758,13700,-8775,13770,-8787,13842,-8794,13914,-8795,13987,-8791,14060,-8782,14132,-8767,14203,-8747,14273,-8722,14342,-8692,14408,-8657,14471,-8617,14532,-8571,14591,-8518,14644,-8462,14689,-8404,14728,-8343,14761,-8280,14786,-8216,14805,-8151,14817,-8086,14822,-8020,14820,-7955,14811,-7891,14795,-7828,14772,-7766,14742,-7707,14706,-7650,14661,-7596,14610,-7545,14555,-7500,14495,-7461,14432,-7428,14365,-7400,14295,-7377,14223,-7360,14149,-7349,14073,-7344,13996,-7345,13919,-7351,13841,-7364,13764,-7383,13688,-7408,13403,-7289xe" filled="false" stroked="true" strokeweight="2pt" strokecolor="#385d89">
                <v:path arrowok="t"/>
              </v:shape>
            </v:group>
            <v:group style="position:absolute;left:13723;top:-8466;width:564;height:367" coordorigin="13723,-8466" coordsize="564,367">
              <v:shape style="position:absolute;left:13723;top:-8466;width:564;height:367" coordorigin="13723,-8466" coordsize="564,367" path="m14036,-8127l13993,-8127,14011,-8100,14041,-8119,14036,-8127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244,-8153l14149,-8153,14164,-8136,14176,-8123,14185,-8115,14191,-8112,14199,-8110,14209,-8115,14220,-8127,14244,-8153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79,-8158l13949,-8138,13968,-8111,13993,-8127,14036,-8127,14033,-8131,13997,-8131,13979,-8158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021,-8148l13997,-8131,14033,-8131,14021,-8148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105,-8265l14078,-8161,14125,-8149,14129,-8148,14137,-8149,14149,-8153,14244,-8153,14277,-8190,14286,-8200,14286,-8201,14285,-8203,14227,-8203,14216,-8216,14206,-8227,14199,-8236,14194,-8244,14204,-8253,14208,-8255,14145,-8255,14105,-8265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777,-8355l13733,-8299,13723,-8253,13723,-8239,13763,-8175,13830,-8156,13844,-8158,13901,-8206,13905,-8206,13917,-8253,13832,-8253,13821,-8253,13811,-8256,13798,-8259,13788,-8266,13771,-8286,13769,-8298,13772,-8311,13773,-8315,13775,-8319,13778,-8325,13782,-8331,13784,-8336,13785,-8339,13787,-8348,13786,-8352,13782,-8353,13777,-8355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066,-8194l14017,-8194,14021,-8186,14078,-8161,14059,-8166,14066,-8194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085,-8270l14059,-8166,14078,-8161,14105,-8265,14085,-8270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05,-8205l13904,-8204,13986,-8184,13991,-8183,13996,-8183,14004,-8185,14012,-8187,14016,-8190,14017,-8194,14066,-8194,14067,-8201,13920,-8201,13905,-8205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31,-8309l13905,-8205,13920,-8201,13947,-8305,13931,-8309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47,-8305l13920,-8201,14067,-8201,14085,-8270,14079,-8272,14072,-8277,14062,-8291,14062,-8292,14009,-8292,13990,-8294,13947,-8305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264,-8257l14212,-8257,14218,-8256,14225,-8254,14229,-8247,14230,-8235,14231,-8227,14231,-8224,14231,-8216,14228,-8207,14227,-8203,14285,-8203,14284,-8203,14281,-8206,14272,-8213,14267,-8224,14266,-8239,14264,-8257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05,-8206l13901,-8206,13905,-8205,13905,-8206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55,-8466l13892,-8439,13875,-8264,13866,-8259,13856,-8256,13844,-8254,13832,-8253,13917,-8253,13931,-8309,13927,-8310,13943,-8398,13957,-8405,13953,-8421,13951,-8436,13952,-8451,13955,-8466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226,-8308l14215,-8305,14200,-8296,14191,-8288,14163,-8263,14153,-8257,14145,-8255,14208,-8255,14212,-8257,14264,-8257,14237,-8305,14226,-8308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085,-8270l14105,-8265,14085,-8270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4072,-8331l14059,-8329,14049,-8326,14043,-8324,14036,-8307,14025,-8296,14009,-8292,14062,-8292,14061,-8298,14061,-8299,14064,-8311,14067,-8318,14072,-8329,14072,-8331xe" filled="true" fillcolor="#ffffff" stroked="false">
                <v:path arrowok="t"/>
                <v:fill type="solid"/>
              </v:shape>
              <v:shape style="position:absolute;left:13723;top:-8466;width:564;height:367" coordorigin="13723,-8466" coordsize="564,367" path="m13931,-8309l13947,-8305,13931,-8309xe" filled="true" fillcolor="#ffffff" stroked="false">
                <v:path arrowok="t"/>
                <v:fill type="solid"/>
              </v:shape>
            </v:group>
            <v:group style="position:absolute;left:13549;top:-8015;width:725;height:342" coordorigin="13549,-8015" coordsize="725,342">
              <v:shape style="position:absolute;left:13549;top:-8015;width:725;height:342" coordorigin="13549,-8015" coordsize="725,342" path="m14251,-7705l14174,-7705,14184,-7693,14192,-7687,14198,-7685,14243,-7674,14251,-7705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255,-7721l14107,-7721,14113,-7711,14123,-7703,14153,-7696,14165,-7698,14174,-7705,14251,-7705,14255,-7721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038,-7837l14042,-7836,14015,-7731,14087,-7713,14097,-7715,14107,-7721,14255,-7721,14270,-7778,14270,-7782,14233,-7782,14226,-7784,14220,-7787,14214,-7792,14208,-7798,14204,-7803,14164,-7803,14156,-7805,14147,-7807,14140,-7815,14137,-7822,14096,-7822,14038,-7837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999,-7735l14015,-7731,13999,-7735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019,-7841l13993,-7737,14015,-7731,14042,-7836,14038,-7837,14019,-7841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993,-7737l13999,-7735,13993,-7737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055,-7999l14010,-7979,13966,-7782,13964,-7774,13993,-7737,14019,-7841,14026,-7841,14022,-7847,14023,-7854,14025,-7864,14055,-7999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676,-7796l13646,-7775,13664,-7748,13694,-7768,13676,-7796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836,-7888l13840,-7886,13858,-7882,13831,-7778,13831,-7777,13925,-7754,13936,-7791,13936,-7792,13936,-7793,13941,-7817,13952,-7868,13912,-7868,13836,-7888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835,-7888l13808,-7784,13808,-7783,13831,-7777,13858,-7882,13840,-7886,13835,-7888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808,-7783l13827,-7779,13808,-7783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272,-7848l14224,-7822,14229,-7812,14231,-7802,14233,-7793,14233,-7791,14233,-7782,14270,-7782,14272,-7792,14273,-7807,14273,-7827,14272,-7848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815,-7811l13770,-7811,13773,-7803,13773,-7803,13776,-7798,13779,-7795,13782,-7791,13787,-7788,13794,-7787,13808,-7783,13815,-7811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936,-7793l13936,-7791,13936,-7793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598,-8007l13590,-8001,13579,-7987,13572,-7977,13550,-7917,13549,-7902,13552,-7887,13602,-7835,13739,-7801,13744,-7799,13750,-7800,13757,-7802,13765,-7804,13769,-7807,13770,-7811,13815,-7811,13835,-7888,13832,-7889,13825,-7893,13815,-7907,13815,-7909,13762,-7909,13609,-7945,13597,-7968,13599,-7974,13599,-7976,13601,-7980,13603,-7985,13606,-7989,13608,-7993,13610,-8001,13608,-8004,13604,-8005,13598,-8007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196,-7828l14195,-7828,14190,-7823,14180,-7813,14172,-7806,14164,-7803,14204,-7803,14204,-7803,14201,-7810,14198,-7825,14197,-7828,14196,-7828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129,-7844l14119,-7834,14113,-7829,14111,-7828,14104,-7823,14096,-7822,14137,-7822,14135,-7827,14129,-7844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4026,-7841l14019,-7841,14038,-7837,14032,-7838,14026,-7841,14026,-7841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981,-8015l13926,-7990,13912,-7868,13952,-7868,13967,-7943,13979,-7951,13977,-7966,13976,-7979,13977,-7985,13978,-7999,13981,-8015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835,-7888l13836,-7888,13835,-7888xe" filled="true" fillcolor="#ffffff" stroked="false">
                <v:path arrowok="t"/>
                <v:fill type="solid"/>
              </v:shape>
              <v:shape style="position:absolute;left:13549;top:-8015;width:725;height:342" coordorigin="13549,-8015" coordsize="725,342" path="m13824,-7948l13813,-7946,13803,-7944,13796,-7941,13788,-7924,13777,-7913,13762,-7909,13815,-7909,13814,-7915,13816,-7923,13817,-7926,13818,-7930,13820,-7935,13823,-7939,13824,-7943,13825,-7945,13825,-7947,13824,-7948xe" filled="true" fillcolor="#ffffff" stroked="false">
                <v:path arrowok="t"/>
                <v:fill type="solid"/>
              </v:shape>
            </v:group>
            <v:group style="position:absolute;left:10441;top:-2644;width:5400;height:195" coordorigin="10441,-2644" coordsize="5400,195">
              <v:shape style="position:absolute;left:10441;top:-2644;width:5400;height:195" coordorigin="10441,-2644" coordsize="5400,195" path="m10636,-2644l10441,-2547,10636,-2449,10636,-2514,10603,-2514,10603,-2579,10636,-2579,10636,-2644xe" filled="true" fillcolor="#497dba" stroked="false">
                <v:path arrowok="t"/>
                <v:fill type="solid"/>
              </v:shape>
              <v:shape style="position:absolute;left:10441;top:-2644;width:5400;height:195" coordorigin="10441,-2644" coordsize="5400,195" path="m15647,-2644l15647,-2449,15776,-2514,15679,-2514,15679,-2579,15776,-2579,15647,-2644xe" filled="true" fillcolor="#497dba" stroked="false">
                <v:path arrowok="t"/>
                <v:fill type="solid"/>
              </v:shape>
              <v:shape style="position:absolute;left:10441;top:-2644;width:5400;height:195" coordorigin="10441,-2644" coordsize="5400,195" path="m10636,-2579l10603,-2579,10603,-2514,10636,-2514,10636,-2579xe" filled="true" fillcolor="#497dba" stroked="false">
                <v:path arrowok="t"/>
                <v:fill type="solid"/>
              </v:shape>
              <v:shape style="position:absolute;left:10441;top:-2644;width:5400;height:195" coordorigin="10441,-2644" coordsize="5400,195" path="m15647,-2579l10636,-2579,10636,-2514,15647,-2514,15647,-2579xe" filled="true" fillcolor="#497dba" stroked="false">
                <v:path arrowok="t"/>
                <v:fill type="solid"/>
              </v:shape>
              <v:shape style="position:absolute;left:10441;top:-2644;width:5400;height:195" coordorigin="10441,-2644" coordsize="5400,195" path="m15776,-2579l15679,-2579,15679,-2514,15776,-2514,15841,-2547,15776,-2579xe" filled="true" fillcolor="#497dba" stroked="false">
                <v:path arrowok="t"/>
                <v:fill type="solid"/>
              </v:shape>
            </v:group>
            <v:group style="position:absolute;left:12864;top:-4527;width:195;height:3960" coordorigin="12864,-4527" coordsize="195,3960">
              <v:shape style="position:absolute;left:12864;top:-4527;width:195;height:3960" coordorigin="12864,-4527" coordsize="195,3960" path="m12929,-761l12864,-761,12961,-567,13042,-729,12929,-729,12929,-761xe" filled="true" fillcolor="#497dba" stroked="false">
                <v:path arrowok="t"/>
                <v:fill type="solid"/>
              </v:shape>
              <v:shape style="position:absolute;left:12864;top:-4527;width:195;height:3960" coordorigin="12864,-4527" coordsize="195,3960" path="m12994,-4365l12929,-4365,12929,-729,12994,-729,12994,-4365xe" filled="true" fillcolor="#497dba" stroked="false">
                <v:path arrowok="t"/>
                <v:fill type="solid"/>
              </v:shape>
              <v:shape style="position:absolute;left:12864;top:-4527;width:195;height:3960" coordorigin="12864,-4527" coordsize="195,3960" path="m13058,-761l12994,-761,12994,-729,13042,-729,13058,-761xe" filled="true" fillcolor="#497dba" stroked="false">
                <v:path arrowok="t"/>
                <v:fill type="solid"/>
              </v:shape>
              <v:shape style="position:absolute;left:12864;top:-4527;width:195;height:3960" coordorigin="12864,-4527" coordsize="195,3960" path="m12961,-4527l12864,-4332,12929,-4332,12929,-4365,13042,-4365,12961,-4527xe" filled="true" fillcolor="#497dba" stroked="false">
                <v:path arrowok="t"/>
                <v:fill type="solid"/>
              </v:shape>
              <v:shape style="position:absolute;left:12864;top:-4527;width:195;height:3960" coordorigin="12864,-4527" coordsize="195,3960" path="m13042,-4365l12994,-4365,12994,-4332,13058,-4332,13042,-4365xe" filled="true" fillcolor="#497dba" stroked="false">
                <v:path arrowok="t"/>
                <v:fill type="solid"/>
              </v:shape>
            </v:group>
            <v:group style="position:absolute;left:10801;top:-3371;width:4320;height:170" coordorigin="10801,-3371" coordsize="4320,170">
              <v:shape style="position:absolute;left:10801;top:-3371;width:4320;height:170" coordorigin="10801,-3371" coordsize="4320,170" path="m10967,-3367l10801,-3284,10967,-3202,10967,-3257,10939,-3257,10939,-3312,10967,-3312,10967,-3367xe" filled="true" fillcolor="#ff0000" stroked="false">
                <v:path arrowok="t"/>
                <v:fill type="solid"/>
              </v:shape>
              <v:shape style="position:absolute;left:10801;top:-3371;width:4320;height:170" coordorigin="10801,-3371" coordsize="4320,170" path="m15066,-3316l14983,-3316,14983,-3260,14956,-3260,14956,-3205,15121,-3288,15066,-3316xe" filled="true" fillcolor="#ff0000" stroked="false">
                <v:path arrowok="t"/>
                <v:fill type="solid"/>
              </v:shape>
              <v:shape style="position:absolute;left:10801;top:-3371;width:4320;height:170" coordorigin="10801,-3371" coordsize="4320,170" path="m10967,-3312l10939,-3312,10939,-3257,10967,-3257,10967,-3312xe" filled="true" fillcolor="#ff0000" stroked="false">
                <v:path arrowok="t"/>
                <v:fill type="solid"/>
              </v:shape>
              <v:shape style="position:absolute;left:10801;top:-3371;width:4320;height:170" coordorigin="10801,-3371" coordsize="4320,170" path="m10967,-3257l10939,-3257,10967,-3257xe" filled="true" fillcolor="#ff0000" stroked="false">
                <v:path arrowok="t"/>
                <v:fill type="solid"/>
              </v:shape>
              <v:shape style="position:absolute;left:10801;top:-3371;width:4320;height:170" coordorigin="10801,-3371" coordsize="4320,170" path="m14956,-3316l10967,-3312,10967,-3257,14956,-3260,14956,-3316xe" filled="true" fillcolor="#ff0000" stroked="false">
                <v:path arrowok="t"/>
                <v:fill type="solid"/>
              </v:shape>
              <v:shape style="position:absolute;left:10801;top:-3371;width:4320;height:170" coordorigin="10801,-3371" coordsize="4320,170" path="m14983,-3316l14956,-3316,14956,-3260,14983,-3260,14983,-3316xe" filled="true" fillcolor="#ff0000" stroked="false">
                <v:path arrowok="t"/>
                <v:fill type="solid"/>
              </v:shape>
              <v:shape style="position:absolute;left:10801;top:-3371;width:4320;height:170" coordorigin="10801,-3371" coordsize="4320,170" path="m14956,-3371l14956,-3316,15066,-3316,14956,-3371xe" filled="true" fillcolor="#ff0000" stroked="false">
                <v:path arrowok="t"/>
                <v:fill type="solid"/>
              </v:shape>
            </v:group>
            <v:group style="position:absolute;left:13441;top:-5053;width:1672;height:1707" coordorigin="13441,-5053" coordsize="1672,1707">
              <v:shape style="position:absolute;left:13441;top:-5053;width:1672;height:1707" coordorigin="13441,-5053" coordsize="1672,1707" path="m14395,-5053l14319,-5050,14244,-5042,14171,-5027,14099,-5007,14029,-4982,13961,-4952,13896,-4918,13834,-4879,13775,-4836,13720,-4789,13669,-4739,13622,-4686,13579,-4629,13542,-4570,13510,-4508,13483,-4444,13463,-4378,13449,-4310,13441,-4239,13441,-4169,13449,-4101,13463,-4036,13484,-3974,13512,-3915,13546,-3860,13586,-3808,13631,-3760,13681,-3717,13737,-3679,13797,-3645,13862,-3617,13931,-3595,14003,-3578,14079,-3568,14158,-3565,14332,-3346,14477,-3619,14552,-3648,14624,-3682,14692,-3721,14756,-3765,14816,-3813,14871,-3865,14922,-3920,14967,-3979,15007,-4041,15041,-4105,15069,-4171,15090,-4239,15105,-4308,15112,-4380,15112,-4450,15105,-4517,15091,-4582,15069,-4644,15042,-4703,15008,-4759,14968,-4810,14923,-4858,14872,-4901,14817,-4940,14756,-4973,14692,-5001,14623,-5023,14550,-5040,14474,-5050,14395,-5053xe" filled="true" fillcolor="#00af50" stroked="false">
                <v:path arrowok="t"/>
                <v:fill type="solid"/>
              </v:shape>
            </v:group>
            <v:group style="position:absolute;left:13441;top:-5053;width:1672;height:1707" coordorigin="13441,-5053" coordsize="1672,1707">
              <v:shape style="position:absolute;left:13441;top:-5053;width:1672;height:1707" coordorigin="13441,-5053" coordsize="1672,1707" path="m14332,-3346l14158,-3565,14079,-3568,14003,-3578,13931,-3595,13862,-3617,13797,-3645,13737,-3679,13681,-3717,13631,-3760,13586,-3808,13546,-3860,13512,-3915,13484,-3974,13463,-4036,13449,-4101,13441,-4169,13441,-4238,13449,-4310,13463,-4378,13483,-4444,13510,-4508,13542,-4570,13579,-4629,13622,-4686,13669,-4739,13720,-4789,13775,-4836,13834,-4879,13896,-4918,13961,-4952,14029,-4982,14099,-5007,14171,-5027,14244,-5042,14319,-5050,14395,-5053,14474,-5050,14550,-5040,14623,-5023,14692,-5001,14756,-4973,14817,-4940,14872,-4901,14923,-4858,14968,-4810,15008,-4759,15042,-4703,15069,-4644,15091,-4582,15105,-4517,15112,-4450,15112,-4380,15105,-4308,15090,-4239,15069,-4171,15041,-4105,15007,-4041,14967,-3979,14922,-3920,14871,-3865,14816,-3813,14756,-3765,14692,-3721,14624,-3682,14552,-3648,14477,-3619,14332,-3346xe" filled="false" stroked="true" strokeweight="2pt" strokecolor="#385d89">
                <v:path arrowok="t"/>
              </v:shape>
            </v:group>
            <v:group style="position:absolute;left:13944;top:-4664;width:496;height:404" coordorigin="13944,-4664" coordsize="496,404">
              <v:shape style="position:absolute;left:13944;top:-4664;width:496;height:404" coordorigin="13944,-4664" coordsize="496,404" path="m13956,-4412l13944,-4368,13944,-4360,13967,-4299,14031,-4261,14050,-4260,14069,-4263,14124,-4299,14139,-4346,14012,-4346,13999,-4349,13966,-4393,13964,-4398,13959,-4409,13956,-4412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228,-4384l14218,-4350,14249,-4340,14259,-4368,14292,-4368,14294,-4374,14259,-4374,14228,-4384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014,-4607l13983,-4546,14080,-4400,14077,-4391,14036,-4353,14024,-4348,14012,-4346,14139,-4346,14139,-4355,14137,-4371,14141,-4373,14096,-4469,14092,-4469,14048,-4547,14055,-4562,14042,-4571,14031,-4582,14022,-4594,14014,-4607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292,-4368l14259,-4368,14289,-4359,14292,-4368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190,-4576l14182,-4567,14176,-4559,14172,-4553,14178,-4535,14176,-4520,14167,-4507,14150,-4496,14110,-4477,14110,-4477,14156,-4380,14141,-4373,14141,-4373,14217,-4409,14221,-4410,14226,-4414,14235,-4427,14236,-4432,14235,-4436,14275,-4436,14285,-4440,14285,-4440,14241,-4534,14225,-4534,14209,-4539,14192,-4575,14190,-4576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110,-4477l14095,-4470,14141,-4373,14156,-4380,14110,-4477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267,-4403l14259,-4374,14294,-4374,14300,-4393,14267,-4403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275,-4436l14235,-4436,14242,-4432,14248,-4430,14251,-4429,14256,-4428,14262,-4429,14275,-4436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257,-4546l14239,-4538,14285,-4440,14303,-4449,14257,-4546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303,-4449l14285,-4440,14285,-4440,14303,-4449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436,-4546l14257,-4546,14303,-4449,14347,-4469,14351,-4471,14356,-4477,14362,-4488,14430,-4488,14433,-4496,14434,-4512,14436,-4546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110,-4477l14092,-4469,14096,-4469,14095,-4470,14110,-4477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430,-4488l14362,-4488,14385,-4484,14403,-4482,14415,-4481,14422,-4482,14429,-4486,14430,-4488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239,-4538l14233,-4535,14225,-4534,14241,-4534,14239,-4538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343,-4664l14304,-4582,14300,-4571,14295,-4564,14239,-4538,14257,-4546,14436,-4546,14438,-4576,14392,-4576,14375,-4578,14361,-4581,14349,-4584,14340,-4587,14342,-4600,14346,-4608,14351,-4611,14358,-4614,14417,-4614,14410,-4617,14399,-4627,14352,-4664,14343,-4664xe" filled="true" fillcolor="#ffffff" stroked="false">
                <v:path arrowok="t"/>
                <v:fill type="solid"/>
              </v:shape>
              <v:shape style="position:absolute;left:13944;top:-4664;width:496;height:404" coordorigin="13944,-4664" coordsize="496,404" path="m14417,-4614l14358,-4614,14365,-4611,14374,-4602,14381,-4595,14386,-4588,14390,-4579,14392,-4576,14438,-4576,14439,-4597,14439,-4611,14439,-4612,14436,-4612,14420,-4612,14417,-4614xe" filled="true" fillcolor="#ffffff" stroked="false">
                <v:path arrowok="t"/>
                <v:fill type="solid"/>
              </v:shape>
            </v:group>
            <v:group style="position:absolute;left:14138;top:-4292;width:498;height:443" coordorigin="14138,-4292" coordsize="498,443">
              <v:shape style="position:absolute;left:14138;top:-4292;width:498;height:443" coordorigin="14138,-4292" coordsize="498,443" path="m14162,-4068l14158,-4048,14155,-4031,14152,-4016,14151,-4004,14171,-3997,14189,-3989,14204,-3980,14216,-3970,14214,-3956,14186,-3897,14142,-3863,14140,-3862,14138,-3860,14138,-3858,14143,-3854,14152,-3851,14165,-3850,14182,-3849,14198,-3849,14211,-3850,14255,-3898,14258,-3923,14257,-3936,14255,-3949,14270,-3956,14230,-4042,14199,-4042,14189,-4050,14180,-4058,14171,-4063,14162,-4068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144,-3865l14140,-3863,14142,-3863,14144,-3865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370,-4061l14240,-4061,14286,-3964,14270,-3956,14392,-4014,14370,-4061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240,-4061l14225,-4054,14270,-3956,14286,-3964,14240,-4061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418,-4188l14412,-4156,14410,-4146,14405,-4138,14371,-4123,14360,-4118,14354,-4115,14400,-4017,14392,-4014,14468,-4049,14472,-4051,14477,-4058,14484,-4071,14516,-4071,14618,-4119,14626,-4123,14631,-4127,14634,-4132,14635,-4140,14635,-4152,14633,-4162,14440,-4162,14433,-4164,14427,-4171,14422,-4182,14420,-4186,14418,-4188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354,-4115l14352,-4114,14347,-4111,14392,-4014,14400,-4017,14354,-4115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231,-4057l14199,-4042,14230,-4042,14225,-4054,14231,-4057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286,-4178l14255,-4124,14254,-4111,14257,-4104,14261,-4096,14272,-4090,14290,-4085,14231,-4057,14240,-4061,14370,-4061,14350,-4104,14314,-4104,14302,-4106,14294,-4111,14288,-4119,14287,-4121,14286,-4124,14287,-4131,14289,-4133,14291,-4134,14298,-4135,14342,-4135,14341,-4138,14332,-4148,14322,-4159,14309,-4169,14297,-4176,14286,-4178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516,-4071l14484,-4071,14498,-4068,14508,-4068,14516,-4071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342,-4135l14298,-4135,14307,-4130,14317,-4120,14328,-4104,14314,-4104,14350,-4104,14347,-4111,14352,-4114,14354,-4115,14354,-4116,14348,-4127,14342,-4135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552,-4292l14481,-4243,14440,-4162,14633,-4162,14632,-4169,14631,-4175,14483,-4175,14491,-4196,14540,-4237,14614,-4237,14612,-4242,14564,-4291,14552,-4292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614,-4237l14540,-4237,14548,-4234,14556,-4232,14561,-4227,14565,-4220,14565,-4219,14566,-4218,14567,-4214,14483,-4175,14631,-4175,14627,-4191,14622,-4211,14617,-4228,14614,-4237xe" filled="true" fillcolor="#ffffff" stroked="false">
                <v:path arrowok="t"/>
                <v:fill type="solid"/>
              </v:shape>
              <v:shape style="position:absolute;left:14138;top:-4292;width:498;height:443" coordorigin="14138,-4292" coordsize="498,443" path="m14228,-4236l14216,-4196,14255,-4184,14267,-4223,14228,-4236xe" filled="true" fillcolor="#ffffff" stroked="false">
                <v:path arrowok="t"/>
                <v:fill type="solid"/>
              </v:shape>
            </v:group>
            <w10:wrap type="none"/>
          </v:group>
        </w:pict>
      </w:r>
      <w:r>
        <w:rPr>
          <w:b w:val="0"/>
          <w:bCs w:val="0"/>
        </w:rPr>
      </w:r>
      <w:r>
        <w:rPr>
          <w:color w:val="FFFFFF"/>
          <w:w w:val="88"/>
        </w:rPr>
        <w:t>ر</w:t>
      </w:r>
      <w:r>
        <w:rPr>
          <w:color w:val="FFFFFF"/>
          <w:spacing w:val="1"/>
          <w:w w:val="58"/>
        </w:rPr>
        <w:t>ي</w:t>
      </w:r>
      <w:r>
        <w:rPr>
          <w:color w:val="FFFFFF"/>
          <w:spacing w:val="1"/>
          <w:w w:val="79"/>
        </w:rPr>
        <w:t>ا</w:t>
      </w:r>
      <w:r>
        <w:rPr>
          <w:color w:val="FFFFFF"/>
          <w:w w:val="79"/>
        </w:rPr>
        <w:t>ض</w:t>
      </w:r>
      <w:r>
        <w:rPr>
          <w:color w:val="FFFFFF"/>
          <w:spacing w:val="1"/>
          <w:w w:val="93"/>
        </w:rPr>
        <w:t>ي</w:t>
      </w:r>
      <w:r>
        <w:rPr>
          <w:color w:val="FFFFFF"/>
          <w:w w:val="93"/>
        </w:rPr>
        <w:t>ات</w:t>
      </w:r>
      <w:r>
        <w:rPr>
          <w:color w:val="FFFFFF"/>
          <w:spacing w:val="-8"/>
        </w:rPr>
        <w:t> </w:t>
      </w:r>
      <w:r>
        <w:rPr>
          <w:color w:val="FFFFFF"/>
          <w:w w:val="78"/>
        </w:rPr>
        <w:t>ل</w:t>
      </w:r>
      <w:r>
        <w:rPr>
          <w:color w:val="FFFFFF"/>
          <w:w w:val="107"/>
        </w:rPr>
        <w:t>t</w:t>
      </w:r>
      <w:r>
        <w:rPr>
          <w:color w:val="FFFFFF"/>
          <w:spacing w:val="2"/>
          <w:w w:val="107"/>
        </w:rPr>
        <w:t>i</w:t>
      </w:r>
      <w:r>
        <w:rPr>
          <w:color w:val="FFFFFF"/>
          <w:w w:val="107"/>
        </w:rPr>
        <w:t>دارة</w:t>
      </w:r>
      <w:r>
        <w:rPr>
          <w:color w:val="FFFFFF"/>
        </w:rPr>
        <w:tab/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09"/>
        </w:rPr>
        <w:t>ل</w:t>
      </w:r>
      <w:r>
        <w:rPr>
          <w:color w:val="FFFFFF"/>
          <w:w w:val="109"/>
        </w:rPr>
        <w:t>دوال</w:t>
      </w:r>
      <w:r>
        <w:rPr>
          <w:color w:val="FFFFFF"/>
          <w:spacing w:val="-9"/>
        </w:rPr>
        <w:t> </w:t>
      </w:r>
      <w:r>
        <w:rPr>
          <w:color w:val="FFFFFF"/>
          <w:w w:val="89"/>
        </w:rPr>
        <w:t>و</w:t>
      </w:r>
      <w:r>
        <w:rPr>
          <w:color w:val="FFFFFF"/>
          <w:spacing w:val="1"/>
          <w:w w:val="173"/>
        </w:rPr>
        <w:t>م</w:t>
      </w:r>
      <w:r>
        <w:rPr>
          <w:color w:val="FFFFFF"/>
          <w:spacing w:val="1"/>
          <w:w w:val="101"/>
        </w:rPr>
        <w:t>ع</w:t>
      </w:r>
      <w:r>
        <w:rPr>
          <w:color w:val="FFFFFF"/>
          <w:w w:val="101"/>
        </w:rPr>
        <w:t>ادلة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33"/>
        </w:rPr>
        <w:t>ن</w:t>
      </w:r>
      <w:r>
        <w:rPr>
          <w:color w:val="FFFFFF"/>
          <w:w w:val="133"/>
        </w:rPr>
        <w:t>ط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53"/>
        </w:rPr>
        <w:t>م</w:t>
      </w:r>
      <w:r>
        <w:rPr>
          <w:color w:val="FFFFFF"/>
          <w:w w:val="53"/>
        </w:rPr>
        <w:t>ل</w:t>
      </w:r>
      <w:r>
        <w:rPr>
          <w:color w:val="FFFFFF"/>
          <w:spacing w:val="1"/>
          <w:w w:val="78"/>
        </w:rPr>
        <w:t>س</w:t>
      </w:r>
      <w:r>
        <w:rPr>
          <w:color w:val="FFFFFF"/>
          <w:w w:val="78"/>
        </w:rPr>
        <w:t>تقيم</w:t>
      </w:r>
      <w:r>
        <w:rPr>
          <w:color w:val="FFFFFF"/>
        </w:rPr>
        <w:tab/>
      </w:r>
      <w:r>
        <w:rPr>
          <w:color w:val="FFFFFF"/>
          <w:w w:val="136"/>
        </w:rPr>
        <w:t>د</w:t>
      </w:r>
      <w:r>
        <w:rPr>
          <w:color w:val="FFFFFF"/>
          <w:spacing w:val="3"/>
          <w:w w:val="111"/>
        </w:rPr>
        <w:t>.</w:t>
      </w:r>
      <w:r>
        <w:rPr>
          <w:color w:val="FFFFFF"/>
          <w:spacing w:val="-6"/>
        </w:rPr>
        <w:t> </w:t>
      </w:r>
      <w:r>
        <w:rPr>
          <w:color w:val="FFFFFF"/>
          <w:w w:val="192"/>
        </w:rPr>
        <w:t>ن</w:t>
      </w:r>
      <w:r>
        <w:rPr>
          <w:color w:val="FFFFFF"/>
          <w:spacing w:val="2"/>
          <w:w w:val="167"/>
        </w:rPr>
        <w:t>م</w:t>
      </w:r>
      <w:r>
        <w:rPr>
          <w:color w:val="FFFFFF"/>
          <w:spacing w:val="2"/>
          <w:w w:val="136"/>
        </w:rPr>
        <w:t>د</w:t>
      </w:r>
      <w:r>
        <w:rPr>
          <w:color w:val="FFFFFF"/>
          <w:spacing w:val="-7"/>
        </w:rPr>
        <w:t> </w:t>
      </w:r>
      <w:r>
        <w:rPr>
          <w:color w:val="FFFFFF"/>
          <w:w w:val="73"/>
        </w:rPr>
        <w:t>تر</w:t>
      </w:r>
      <w:r>
        <w:rPr>
          <w:color w:val="FFFFFF"/>
          <w:spacing w:val="2"/>
          <w:w w:val="102"/>
        </w:rPr>
        <w:t>ك</w:t>
      </w:r>
      <w:r>
        <w:rPr>
          <w:color w:val="FFFFFF"/>
          <w:w w:val="102"/>
        </w:rPr>
        <w:t>ي</w:t>
      </w:r>
    </w:p>
    <w:p>
      <w:pPr>
        <w:spacing w:after="0" w:line="240" w:lineRule="auto"/>
        <w:jc w:val="right"/>
        <w:sectPr>
          <w:headerReference w:type="default" r:id="rId14"/>
          <w:footerReference w:type="default" r:id="rId15"/>
          <w:pgSz w:w="19200" w:h="10800" w:orient="landscape"/>
          <w:pgMar w:header="0" w:footer="0" w:top="0" w:bottom="0" w:left="0" w:right="0"/>
        </w:sectPr>
      </w:pPr>
    </w:p>
    <w:p>
      <w:pPr>
        <w:spacing w:line="240" w:lineRule="auto" w:before="10"/>
        <w:rPr>
          <w:rFonts w:ascii="Times New Roman" w:hAnsi="Times New Roman" w:cs="Times New Roman" w:eastAsia="Times New Roman" w:hint="default"/>
          <w:b/>
          <w:bCs/>
          <w:sz w:val="26"/>
          <w:szCs w:val="26"/>
        </w:rPr>
      </w:pPr>
    </w:p>
    <w:p>
      <w:pPr>
        <w:bidi/>
        <w:spacing w:line="859" w:lineRule="exact" w:before="0"/>
        <w:ind w:left="0" w:right="5501" w:firstLine="0"/>
        <w:jc w:val="right"/>
        <w:rPr>
          <w:rFonts w:ascii="Times New Roman" w:hAnsi="Times New Roman" w:cs="Times New Roman" w:eastAsia="Times New Roman" w:hint="default"/>
          <w:b/>
          <w:bCs/>
          <w:sz w:val="80"/>
          <w:szCs w:val="80"/>
        </w:rPr>
      </w:pPr>
      <w:r>
        <w:rPr/>
        <w:pict>
          <v:shape style="position:absolute;margin-left:831.840027pt;margin-top:-15.479866pt;width:128.16pt;height:74.52pt;mso-position-horizontal-relative:page;mso-position-vertical-relative:paragraph;z-index:4312" type="#_x0000_t75" stroked="false">
            <v:imagedata r:id="rId6" o:title=""/>
            <w10:wrap type="none"/>
          </v:shape>
        </w:pict>
      </w:r>
      <w:r>
        <w:rPr>
          <w:rFonts w:ascii="Times New Roman" w:cs="Times New Roman"/>
          <w:sz w:val="80"/>
          <w:szCs w:val="80"/>
        </w:rPr>
      </w:r>
      <w:r>
        <w:rPr>
          <w:rFonts w:ascii="Times New Roman" w:cs="Times New Roman"/>
          <w:b/>
          <w:bCs/>
          <w:color w:val="FF0000"/>
          <w:w w:val="173"/>
          <w:sz w:val="80"/>
          <w:szCs w:val="80"/>
        </w:rPr>
        <w:t>م</w:t>
      </w:r>
      <w:r>
        <w:rPr>
          <w:rFonts w:ascii="Times New Roman" w:cs="Times New Roman"/>
          <w:b/>
          <w:bCs/>
          <w:color w:val="FF0000"/>
          <w:spacing w:val="2"/>
          <w:w w:val="67"/>
          <w:sz w:val="80"/>
          <w:szCs w:val="80"/>
        </w:rPr>
        <w:t>ي</w:t>
      </w:r>
      <w:r>
        <w:rPr>
          <w:rFonts w:ascii="Times New Roman" w:cs="Times New Roman"/>
          <w:b/>
          <w:bCs/>
          <w:color w:val="FF0000"/>
          <w:spacing w:val="1"/>
          <w:w w:val="132"/>
          <w:sz w:val="80"/>
          <w:szCs w:val="80"/>
        </w:rPr>
        <w:t>ل</w:t>
      </w:r>
      <w:r>
        <w:rPr>
          <w:rFonts w:ascii="Times New Roman" w:cs="Times New Roman"/>
          <w:b/>
          <w:bCs/>
          <w:color w:val="FF0000"/>
          <w:spacing w:val="-12"/>
          <w:sz w:val="80"/>
          <w:szCs w:val="80"/>
        </w:rPr>
        <w:t> </w:t>
      </w:r>
      <w:r>
        <w:rPr>
          <w:rFonts w:ascii="Times New Roman" w:cs="Times New Roman"/>
          <w:b/>
          <w:bCs/>
          <w:color w:val="FF0000"/>
          <w:w w:val="110"/>
          <w:sz w:val="80"/>
          <w:szCs w:val="80"/>
        </w:rPr>
        <w:t>ا</w:t>
      </w:r>
      <w:r>
        <w:rPr>
          <w:rFonts w:ascii="Times New Roman" w:cs="Times New Roman"/>
          <w:b/>
          <w:bCs/>
          <w:color w:val="FF0000"/>
          <w:spacing w:val="3"/>
          <w:w w:val="133"/>
          <w:sz w:val="80"/>
          <w:szCs w:val="80"/>
        </w:rPr>
        <w:t>ن</w:t>
      </w:r>
      <w:r>
        <w:rPr>
          <w:rFonts w:ascii="Times New Roman" w:cs="Times New Roman"/>
          <w:b/>
          <w:bCs/>
          <w:color w:val="FF0000"/>
          <w:w w:val="133"/>
          <w:sz w:val="80"/>
          <w:szCs w:val="80"/>
        </w:rPr>
        <w:t>ط</w:t>
      </w:r>
      <w:r>
        <w:rPr>
          <w:rFonts w:ascii="Times New Roman" w:cs="Times New Roman"/>
          <w:b/>
          <w:bCs/>
          <w:color w:val="FF0000"/>
          <w:spacing w:val="-5"/>
          <w:sz w:val="80"/>
          <w:szCs w:val="80"/>
        </w:rPr>
        <w:t> </w:t>
      </w:r>
      <w:r>
        <w:rPr>
          <w:rFonts w:ascii="Times New Roman" w:cs="Times New Roman"/>
          <w:b/>
          <w:bCs/>
          <w:color w:val="FF0000"/>
          <w:w w:val="70"/>
          <w:sz w:val="80"/>
          <w:szCs w:val="80"/>
        </w:rPr>
        <w:t>املس</w:t>
      </w:r>
      <w:r>
        <w:rPr>
          <w:rFonts w:ascii="Times New Roman" w:cs="Times New Roman"/>
          <w:b/>
          <w:bCs/>
          <w:color w:val="FF0000"/>
          <w:spacing w:val="1"/>
          <w:w w:val="64"/>
          <w:sz w:val="80"/>
          <w:szCs w:val="80"/>
        </w:rPr>
        <w:t>ت</w:t>
      </w:r>
      <w:r>
        <w:rPr>
          <w:rFonts w:ascii="Times New Roman" w:cs="Times New Roman"/>
          <w:b/>
          <w:bCs/>
          <w:color w:val="FF0000"/>
          <w:w w:val="64"/>
          <w:sz w:val="80"/>
          <w:szCs w:val="80"/>
        </w:rPr>
        <w:t>ق</w:t>
      </w:r>
      <w:r>
        <w:rPr>
          <w:rFonts w:ascii="Times New Roman" w:cs="Times New Roman"/>
          <w:b/>
          <w:bCs/>
          <w:color w:val="FF0000"/>
          <w:spacing w:val="2"/>
          <w:w w:val="100"/>
          <w:sz w:val="80"/>
          <w:szCs w:val="80"/>
        </w:rPr>
        <w:t>ي</w:t>
      </w:r>
      <w:r>
        <w:rPr>
          <w:rFonts w:ascii="Times New Roman" w:cs="Times New Roman"/>
          <w:b/>
          <w:bCs/>
          <w:color w:val="FF0000"/>
          <w:w w:val="100"/>
          <w:sz w:val="80"/>
          <w:szCs w:val="80"/>
        </w:rPr>
        <w:t>م</w:t>
      </w:r>
      <w:r>
        <w:rPr>
          <w:rFonts w:ascii="Times New Roman" w:cs="Times New Roman"/>
          <w:b/>
          <w:bCs/>
          <w:color w:val="FF0000"/>
          <w:spacing w:val="-11"/>
          <w:sz w:val="80"/>
          <w:szCs w:val="80"/>
        </w:rPr>
        <w:t> </w:t>
      </w:r>
      <w:r>
        <w:rPr>
          <w:rFonts w:ascii="Times New Roman" w:cs="Times New Roman"/>
          <w:b/>
          <w:bCs/>
          <w:color w:val="FF0000"/>
          <w:w w:val="65"/>
          <w:sz w:val="80"/>
          <w:szCs w:val="80"/>
        </w:rPr>
        <w:t>امل</w:t>
      </w:r>
      <w:r>
        <w:rPr>
          <w:rFonts w:ascii="Times New Roman" w:cs="Times New Roman"/>
          <w:b/>
          <w:bCs/>
          <w:color w:val="FF0000"/>
          <w:spacing w:val="2"/>
          <w:w w:val="88"/>
          <w:sz w:val="80"/>
          <w:szCs w:val="80"/>
        </w:rPr>
        <w:t>ا</w:t>
      </w:r>
      <w:r>
        <w:rPr>
          <w:rFonts w:ascii="Times New Roman" w:cs="Times New Roman"/>
          <w:b/>
          <w:bCs/>
          <w:color w:val="FF0000"/>
          <w:w w:val="88"/>
          <w:sz w:val="80"/>
          <w:szCs w:val="80"/>
        </w:rPr>
        <w:t>ر</w:t>
      </w:r>
      <w:r>
        <w:rPr>
          <w:rFonts w:ascii="Times New Roman" w:cs="Times New Roman"/>
          <w:b/>
          <w:bCs/>
          <w:color w:val="FF0000"/>
          <w:spacing w:val="-9"/>
          <w:sz w:val="80"/>
          <w:szCs w:val="80"/>
        </w:rPr>
        <w:t> </w:t>
      </w:r>
      <w:r>
        <w:rPr>
          <w:rFonts w:ascii="Times New Roman" w:cs="Times New Roman"/>
          <w:b/>
          <w:bCs/>
          <w:color w:val="FF0000"/>
          <w:w w:val="59"/>
          <w:sz w:val="80"/>
          <w:szCs w:val="80"/>
        </w:rPr>
        <w:t>ب</w:t>
      </w:r>
      <w:r>
        <w:rPr>
          <w:rFonts w:ascii="Times New Roman" w:cs="Times New Roman"/>
          <w:b/>
          <w:bCs/>
          <w:color w:val="FF0000"/>
          <w:spacing w:val="3"/>
          <w:w w:val="69"/>
          <w:sz w:val="80"/>
          <w:szCs w:val="80"/>
        </w:rPr>
        <w:t>ن</w:t>
      </w:r>
      <w:r>
        <w:rPr>
          <w:rFonts w:ascii="Times New Roman" w:cs="Times New Roman"/>
          <w:b/>
          <w:bCs/>
          <w:color w:val="FF0000"/>
          <w:w w:val="69"/>
          <w:sz w:val="80"/>
          <w:szCs w:val="80"/>
        </w:rPr>
        <w:t>ق</w:t>
      </w:r>
      <w:r>
        <w:rPr>
          <w:rFonts w:ascii="Times New Roman" w:cs="Times New Roman"/>
          <w:b/>
          <w:bCs/>
          <w:color w:val="FF0000"/>
          <w:spacing w:val="3"/>
          <w:w w:val="81"/>
          <w:sz w:val="80"/>
          <w:szCs w:val="80"/>
        </w:rPr>
        <w:t>ط</w:t>
      </w:r>
      <w:r>
        <w:rPr>
          <w:rFonts w:ascii="Times New Roman" w:cs="Times New Roman"/>
          <w:b/>
          <w:bCs/>
          <w:color w:val="FF0000"/>
          <w:w w:val="81"/>
          <w:sz w:val="80"/>
          <w:szCs w:val="80"/>
        </w:rPr>
        <w:t>تن</w:t>
      </w:r>
      <w:r>
        <w:rPr>
          <w:rFonts w:ascii="Times New Roman" w:cs="Times New Roman"/>
          <w:b/>
          <w:bCs/>
          <w:color w:val="FF0000"/>
          <w:w w:val="81"/>
          <w:sz w:val="80"/>
          <w:szCs w:val="80"/>
        </w:rPr>
        <w:t>ي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937" w:lineRule="exact" w:before="149"/>
        <w:ind w:left="3258" w:right="0" w:firstLine="0"/>
        <w:jc w:val="left"/>
        <w:rPr>
          <w:rFonts w:ascii="Cambria Math" w:hAnsi="Cambria Math" w:cs="Cambria Math" w:eastAsia="Cambria Math" w:hint="default"/>
          <w:sz w:val="40"/>
          <w:szCs w:val="40"/>
        </w:rPr>
      </w:pPr>
      <w:r>
        <w:rPr/>
        <w:pict>
          <v:group style="position:absolute;margin-left:522.059998pt;margin-top:-59.079544pt;width:318pt;height:281.25pt;mso-position-horizontal-relative:page;mso-position-vertical-relative:paragraph;z-index:4216" coordorigin="10441,-1182" coordsize="6360,5625">
            <v:group style="position:absolute;left:10681;top:1586;width:6120;height:195" coordorigin="10681,1586" coordsize="6120,195">
              <v:shape style="position:absolute;left:10681;top:1586;width:6120;height:195" coordorigin="10681,1586" coordsize="6120,195" path="m10876,1586l10681,1683,10876,1780,10876,1715,10843,1715,10843,1650,10876,1650,10876,1586xe" filled="true" fillcolor="#497dba" stroked="false">
                <v:path arrowok="t"/>
                <v:fill type="solid"/>
              </v:shape>
              <v:shape style="position:absolute;left:10681;top:1586;width:6120;height:195" coordorigin="10681,1586" coordsize="6120,195" path="m16607,1586l16607,1780,16736,1715,16639,1715,16639,1650,16736,1650,16607,1586xe" filled="true" fillcolor="#497dba" stroked="false">
                <v:path arrowok="t"/>
                <v:fill type="solid"/>
              </v:shape>
              <v:shape style="position:absolute;left:10681;top:1586;width:6120;height:195" coordorigin="10681,1586" coordsize="6120,195" path="m10876,1650l10843,1650,10843,1715,10876,1715,10876,1650xe" filled="true" fillcolor="#497dba" stroked="false">
                <v:path arrowok="t"/>
                <v:fill type="solid"/>
              </v:shape>
              <v:shape style="position:absolute;left:10681;top:1586;width:6120;height:195" coordorigin="10681,1586" coordsize="6120,195" path="m16607,1650l10876,1650,10876,1715,16607,1715,16607,1650xe" filled="true" fillcolor="#497dba" stroked="false">
                <v:path arrowok="t"/>
                <v:fill type="solid"/>
              </v:shape>
              <v:shape style="position:absolute;left:10681;top:1586;width:6120;height:195" coordorigin="10681,1586" coordsize="6120,195" path="m16736,1650l16639,1650,16639,1715,16736,1715,16801,1683,16736,1650xe" filled="true" fillcolor="#497dba" stroked="false">
                <v:path arrowok="t"/>
                <v:fill type="solid"/>
              </v:shape>
            </v:group>
            <v:group style="position:absolute;left:13440;top:-1077;width:195;height:5520" coordorigin="13440,-1077" coordsize="195,5520">
              <v:shape style="position:absolute;left:13440;top:-1077;width:195;height:5520" coordorigin="13440,-1077" coordsize="195,5520" path="m13505,4248l13440,4248,13537,4443,13618,4281,13505,4281,13505,4248xe" filled="true" fillcolor="#497dba" stroked="false">
                <v:path arrowok="t"/>
                <v:fill type="solid"/>
              </v:shape>
              <v:shape style="position:absolute;left:13440;top:-1077;width:195;height:5520" coordorigin="13440,-1077" coordsize="195,5520" path="m13570,-915l13505,-915,13505,4281,13570,4281,13570,-915xe" filled="true" fillcolor="#497dba" stroked="false">
                <v:path arrowok="t"/>
                <v:fill type="solid"/>
              </v:shape>
              <v:shape style="position:absolute;left:13440;top:-1077;width:195;height:5520" coordorigin="13440,-1077" coordsize="195,5520" path="m13634,4248l13570,4248,13570,4281,13618,4281,13634,4248xe" filled="true" fillcolor="#497dba" stroked="false">
                <v:path arrowok="t"/>
                <v:fill type="solid"/>
              </v:shape>
              <v:shape style="position:absolute;left:13440;top:-1077;width:195;height:5520" coordorigin="13440,-1077" coordsize="195,5520" path="m13537,-1077l13440,-883,13505,-883,13505,-915,13618,-915,13537,-1077xe" filled="true" fillcolor="#497dba" stroked="false">
                <v:path arrowok="t"/>
                <v:fill type="solid"/>
              </v:shape>
              <v:shape style="position:absolute;left:13440;top:-1077;width:195;height:5520" coordorigin="13440,-1077" coordsize="195,5520" path="m13618,-915l13570,-915,13570,-883,13634,-883,13618,-915xe" filled="true" fillcolor="#497dba" stroked="false">
                <v:path arrowok="t"/>
                <v:fill type="solid"/>
              </v:shape>
            </v:group>
            <v:group style="position:absolute;left:10441;top:-837;width:5640;height:3960" coordorigin="10441,-837" coordsize="5640,3960">
              <v:shape style="position:absolute;left:10441;top:-837;width:5640;height:3960" coordorigin="10441,-837" coordsize="5640,3960" path="m10529,2960l10441,3123,10624,3095,10604,3066,10570,3066,10538,3021,10561,3005,10529,2960xe" filled="true" fillcolor="#ff0000" stroked="false">
                <v:path arrowok="t"/>
                <v:fill type="solid"/>
              </v:shape>
              <v:shape style="position:absolute;left:10441;top:-837;width:5640;height:3960" coordorigin="10441,-837" coordsize="5640,3960" path="m10561,3005l10538,3021,10570,3066,10593,3050,10561,3005xe" filled="true" fillcolor="#ff0000" stroked="false">
                <v:path arrowok="t"/>
                <v:fill type="solid"/>
              </v:shape>
              <v:shape style="position:absolute;left:10441;top:-837;width:5640;height:3960" coordorigin="10441,-837" coordsize="5640,3960" path="m10593,3050l10570,3066,10604,3066,10593,3050xe" filled="true" fillcolor="#ff0000" stroked="false">
                <v:path arrowok="t"/>
                <v:fill type="solid"/>
              </v:shape>
              <v:shape style="position:absolute;left:10441;top:-837;width:5640;height:3960" coordorigin="10441,-837" coordsize="5640,3960" path="m15930,-765l10561,3005,10593,3050,15961,-720,15930,-765xe" filled="true" fillcolor="#ff0000" stroked="false">
                <v:path arrowok="t"/>
                <v:fill type="solid"/>
              </v:shape>
              <v:shape style="position:absolute;left:10441;top:-837;width:5640;height:3960" coordorigin="10441,-837" coordsize="5640,3960" path="m16051,-780l15952,-780,15984,-735,15961,-720,15993,-674,16051,-780xe" filled="true" fillcolor="#ff0000" stroked="false">
                <v:path arrowok="t"/>
                <v:fill type="solid"/>
              </v:shape>
              <v:shape style="position:absolute;left:10441;top:-837;width:5640;height:3960" coordorigin="10441,-837" coordsize="5640,3960" path="m15952,-780l15930,-765,15961,-720,15984,-735,15952,-780xe" filled="true" fillcolor="#ff0000" stroked="false">
                <v:path arrowok="t"/>
                <v:fill type="solid"/>
              </v:shape>
              <v:shape style="position:absolute;left:10441;top:-837;width:5640;height:3960" coordorigin="10441,-837" coordsize="5640,3960" path="m16081,-837l15898,-810,15930,-765,15952,-780,16051,-780,16081,-837xe" filled="true" fillcolor="#ff0000" stroked="false">
                <v:path arrowok="t"/>
                <v:fill type="solid"/>
              </v:shape>
              <v:shape style="position:absolute;left:12797;top:1302;width:281;height:204" type="#_x0000_t75" stroked="false">
                <v:imagedata r:id="rId19" o:title=""/>
              </v:shape>
              <v:shape style="position:absolute;left:14981;top:-258;width:281;height:204" type="#_x0000_t75" stroked="false">
                <v:imagedata r:id="rId19" o:title=""/>
              </v:shape>
            </v:group>
            <v:group style="position:absolute;left:11792;top:1325;width:361;height:426" coordorigin="11792,1325" coordsize="361,426">
              <v:shape style="position:absolute;left:11792;top:1325;width:361;height:426" coordorigin="11792,1325" coordsize="361,426" path="m11834,1325l11812,1359,11799,1394,11792,1432,11793,1472,11815,1552,11863,1631,11928,1696,12000,1737,12077,1750,12115,1745,12153,1733,12149,1721,12082,1721,12051,1716,11989,1687,11928,1634,11873,1563,11838,1493,11825,1427,11828,1395,11837,1365,11852,1337,11834,1325xe" filled="true" fillcolor="#0000cc" stroked="false">
                <v:path arrowok="t"/>
                <v:fill type="solid"/>
              </v:shape>
              <v:shape style="position:absolute;left:11792;top:1325;width:361;height:426" coordorigin="11792,1325" coordsize="361,426" path="m12145,1712l12114,1720,12082,1721,12149,1721,12145,1712xe" filled="true" fillcolor="#0000cc" stroked="false">
                <v:path arrowok="t"/>
                <v:fill type="solid"/>
              </v:shape>
            </v:group>
            <v:group style="position:absolute;left:11990;top:1218;width:299;height:402" coordorigin="11990,1218" coordsize="299,402">
              <v:shape style="position:absolute;left:11990;top:1218;width:299;height:402" coordorigin="11990,1218" coordsize="299,402" path="m12091,1549l12071,1564,12098,1619,12101,1618,12122,1605,12129,1600,12134,1595,12137,1589,12141,1584,12143,1576,12145,1568,12146,1559,12147,1555,12101,1555,12098,1554,12096,1554,12093,1552,12091,1549xe" filled="true" fillcolor="#0000cc" stroked="false">
                <v:path arrowok="t"/>
                <v:fill type="solid"/>
              </v:shape>
              <v:shape style="position:absolute;left:11990;top:1218;width:299;height:402" coordorigin="11990,1218" coordsize="299,402" path="m12153,1376l12028,1376,12032,1376,12035,1376,12040,1378,12095,1420,12117,1440,12117,1477,12114,1537,12105,1552,12103,1554,12101,1555,12147,1555,12147,1549,12147,1537,12147,1510,12147,1505,12146,1488,12145,1469,12148,1468,12282,1468,12285,1460,12286,1454,12250,1454,12246,1453,12190,1413,12153,1380,12153,1376xe" filled="true" fillcolor="#0000cc" stroked="false">
                <v:path arrowok="t"/>
                <v:fill type="solid"/>
              </v:shape>
              <v:shape style="position:absolute;left:11990;top:1218;width:299;height:402" coordorigin="11990,1218" coordsize="299,402" path="m12282,1468l12148,1468,12158,1477,12211,1513,12226,1515,12240,1512,12282,1468xe" filled="true" fillcolor="#0000cc" stroked="false">
                <v:path arrowok="t"/>
                <v:fill type="solid"/>
              </v:shape>
              <v:shape style="position:absolute;left:11990;top:1218;width:299;height:402" coordorigin="11990,1218" coordsize="299,402" path="m12287,1404l12260,1410,12263,1424,12263,1430,12256,1450,12253,1453,12250,1454,12286,1454,12288,1448,12289,1435,12289,1424,12289,1420,12287,1404xe" filled="true" fillcolor="#0000cc" stroked="false">
                <v:path arrowok="t"/>
                <v:fill type="solid"/>
              </v:shape>
              <v:shape style="position:absolute;left:11990;top:1218;width:299;height:402" coordorigin="11990,1218" coordsize="299,402" path="m12060,1313l12004,1347,11990,1398,11991,1409,11992,1425,12019,1418,12018,1411,12017,1410,12017,1404,12016,1399,12016,1393,12016,1390,12028,1376,12153,1376,12153,1353,12123,1353,12110,1342,12099,1333,12089,1326,12080,1321,12069,1315,12060,1313xe" filled="true" fillcolor="#0000cc" stroked="false">
                <v:path arrowok="t"/>
                <v:fill type="solid"/>
              </v:shape>
              <v:shape style="position:absolute;left:11990;top:1218;width:299;height:402" coordorigin="11990,1218" coordsize="299,402" path="m12172,1218l12127,1259,12126,1268,12124,1276,12124,1281,12124,1313,12124,1321,12124,1335,12125,1351,12123,1353,12153,1353,12154,1330,12154,1319,12154,1311,12155,1304,12156,1298,12157,1293,12159,1291,12160,1288,12162,1286,12169,1281,12187,1281,12198,1272,12172,1218xe" filled="true" fillcolor="#0000cc" stroked="false">
                <v:path arrowok="t"/>
                <v:fill type="solid"/>
              </v:shape>
              <v:shape style="position:absolute;left:11990;top:1218;width:299;height:402" coordorigin="11990,1218" coordsize="299,402" path="m12187,1281l12169,1281,12174,1282,12179,1287,12187,1281xe" filled="true" fillcolor="#0000cc" stroked="false">
                <v:path arrowok="t"/>
                <v:fill type="solid"/>
              </v:shape>
              <v:shape style="position:absolute;left:12310;top:1158;width:320;height:331" type="#_x0000_t75" stroked="false">
                <v:imagedata r:id="rId20" o:title=""/>
              </v:shape>
            </v:group>
            <v:group style="position:absolute;left:12602;top:723;width:265;height:497" coordorigin="12602,723" coordsize="265,497">
              <v:shape style="position:absolute;left:12602;top:723;width:265;height:497" coordorigin="12602,723" coordsize="265,497" path="m12787,1145l12765,1163,12792,1220,12804,1215,12815,1209,12826,1201,12834,1194,12857,1158,12804,1158,12800,1156,12797,1155,12792,1151,12787,1145xe" filled="true" fillcolor="#0000cc" stroked="false">
                <v:path arrowok="t"/>
                <v:fill type="solid"/>
              </v:shape>
              <v:shape style="position:absolute;left:12602;top:723;width:265;height:497" coordorigin="12602,723" coordsize="265,497" path="m12772,897l12643,897,12646,898,12654,901,12723,954,12788,1011,12831,1049,12831,1083,12819,1148,12804,1158,12857,1158,12867,1083,12867,1037,12866,1009,12865,980,12863,954,12829,954,12811,935,12792,917,12772,897xe" filled="true" fillcolor="#0000cc" stroked="false">
                <v:path arrowok="t"/>
                <v:fill type="solid"/>
              </v:shape>
              <v:shape style="position:absolute;left:12602;top:723;width:265;height:497" coordorigin="12602,723" coordsize="265,497" path="m12837,781l12763,781,12768,781,12772,782,12807,838,12824,904,12829,954,12863,954,12855,875,12842,800,12837,781xe" filled="true" fillcolor="#0000cc" stroked="false">
                <v:path arrowok="t"/>
                <v:fill type="solid"/>
              </v:shape>
              <v:shape style="position:absolute;left:12602;top:723;width:265;height:497" coordorigin="12602,723" coordsize="265,497" path="m12673,832l12616,868,12602,921,12602,931,12604,946,12630,940,12628,927,12627,918,12628,912,12628,907,12631,903,12643,897,12772,897,12753,880,12699,837,12691,835,12682,832,12673,832xe" filled="true" fillcolor="#0000cc" stroked="false">
                <v:path arrowok="t"/>
                <v:fill type="solid"/>
              </v:shape>
              <v:shape style="position:absolute;left:12602;top:723;width:265;height:497" coordorigin="12602,723" coordsize="265,497" path="m12803,723l12742,771,12750,787,12757,783,12763,781,12837,781,12836,778,12833,764,12829,752,12825,741,12822,732,12803,723xe" filled="true" fillcolor="#0000cc" stroked="false">
                <v:path arrowok="t"/>
                <v:fill type="solid"/>
              </v:shape>
              <v:shape style="position:absolute;left:12949;top:700;width:276;height:289" type="#_x0000_t75" stroked="false">
                <v:imagedata r:id="rId21" o:title=""/>
              </v:shape>
            </v:group>
            <v:group style="position:absolute;left:12966;top:421;width:361;height:426" coordorigin="12966,421" coordsize="361,426">
              <v:shape style="position:absolute;left:12966;top:421;width:361;height:426" coordorigin="12966,421" coordsize="361,426" path="m13151,450l13036,450,13067,455,13098,466,13159,506,13217,568,13265,641,13290,711,13294,744,13291,776,13282,806,13267,834,13285,847,13307,813,13320,777,13327,739,13326,700,13304,619,13256,541,13191,476,13156,452,13151,450xe" filled="true" fillcolor="#0000cc" stroked="false">
                <v:path arrowok="t"/>
                <v:fill type="solid"/>
              </v:shape>
              <v:shape style="position:absolute;left:12966;top:421;width:361;height:426" coordorigin="12966,421" coordsize="361,426" path="m13042,421l13004,426,12966,439,12973,460,13005,451,13036,450,13151,450,13118,435,13080,424,13042,421xe" filled="true" fillcolor="#0000cc" stroked="false">
                <v:path arrowok="t"/>
                <v:fill type="solid"/>
              </v:shape>
            </v:group>
            <v:group style="position:absolute;left:14025;top:-273;width:363;height:425" coordorigin="14025,-273" coordsize="363,425">
              <v:shape style="position:absolute;left:14025;top:-273;width:363;height:425" coordorigin="14025,-273" coordsize="363,425" path="m14066,-273l14045,-239,14032,-203,14025,-165,14027,-126,14049,-45,14097,33,14163,98,14235,139,14312,151,14350,146,14388,134,14383,123,14317,123,14286,118,14224,88,14163,36,14107,-34,14072,-104,14058,-171,14061,-202,14070,-232,14085,-261,14066,-273xe" filled="true" fillcolor="#0000cc" stroked="false">
                <v:path arrowok="t"/>
                <v:fill type="solid"/>
              </v:shape>
              <v:shape style="position:absolute;left:14025;top:-273;width:363;height:425" coordorigin="14025,-273" coordsize="363,425" path="m14380,113l14348,121,14317,123,14383,123,14380,113xe" filled="true" fillcolor="#0000cc" stroked="false">
                <v:path arrowok="t"/>
                <v:fill type="solid"/>
              </v:shape>
            </v:group>
            <v:group style="position:absolute;left:14223;top:-381;width:299;height:402" coordorigin="14223,-381" coordsize="299,402">
              <v:shape style="position:absolute;left:14223;top:-381;width:299;height:402" coordorigin="14223,-381" coordsize="299,402" path="m14324,-49l14305,-34,14332,20,14335,19,14380,-40,14381,-44,14335,-44,14332,-45,14329,-45,14327,-47,14324,-49xe" filled="true" fillcolor="#0000cc" stroked="false">
                <v:path arrowok="t"/>
                <v:fill type="solid"/>
              </v:shape>
              <v:shape style="position:absolute;left:14223;top:-381;width:299;height:402" coordorigin="14223,-381" coordsize="299,402" path="m14386,-223l14262,-223,14268,-222,14273,-220,14328,-179,14351,-158,14351,-122,14347,-61,14335,-44,14381,-44,14381,-49,14381,-89,14381,-94,14380,-110,14379,-129,14381,-131,14515,-131,14518,-139,14520,-146,14483,-146,14473,-147,14424,-186,14386,-219,14386,-223xe" filled="true" fillcolor="#0000cc" stroked="false">
                <v:path arrowok="t"/>
                <v:fill type="solid"/>
              </v:shape>
              <v:shape style="position:absolute;left:14223;top:-381;width:299;height:402" coordorigin="14223,-381" coordsize="299,402" path="m14515,-131l14381,-131,14391,-122,14452,-84,14460,-84,14467,-86,14514,-128,14515,-131xe" filled="true" fillcolor="#0000cc" stroked="false">
                <v:path arrowok="t"/>
                <v:fill type="solid"/>
              </v:shape>
              <v:shape style="position:absolute;left:14223;top:-381;width:299;height:402" coordorigin="14223,-381" coordsize="299,402" path="m14520,-195l14493,-189,14496,-176,14497,-169,14483,-146,14520,-146,14521,-152,14522,-164,14522,-176,14522,-180,14520,-195xe" filled="true" fillcolor="#0000cc" stroked="false">
                <v:path arrowok="t"/>
                <v:fill type="solid"/>
              </v:shape>
              <v:shape style="position:absolute;left:14223;top:-381;width:299;height:402" coordorigin="14223,-381" coordsize="299,402" path="m14293,-285l14284,-284,14275,-283,14265,-278,14227,-229,14223,-201,14224,-189,14226,-173,14252,-180,14251,-188,14250,-194,14249,-199,14249,-205,14250,-209,14250,-212,14251,-215,14253,-218,14256,-220,14259,-222,14262,-223,14386,-223,14386,-246,14356,-246,14343,-257,14332,-266,14321,-273,14313,-278,14302,-283,14293,-285xe" filled="true" fillcolor="#0000cc" stroked="false">
                <v:path arrowok="t"/>
                <v:fill type="solid"/>
              </v:shape>
              <v:shape style="position:absolute;left:14223;top:-381;width:299;height:402" coordorigin="14223,-381" coordsize="299,402" path="m14405,-381l14395,-378,14387,-374,14380,-368,14373,-363,14356,-313,14356,-305,14357,-290,14357,-278,14357,-264,14358,-247,14356,-246,14386,-246,14387,-264,14387,-279,14401,-318,14420,-318,14431,-327,14405,-381xe" filled="true" fillcolor="#0000cc" stroked="false">
                <v:path arrowok="t"/>
                <v:fill type="solid"/>
              </v:shape>
              <v:shape style="position:absolute;left:14223;top:-381;width:299;height:402" coordorigin="14223,-381" coordsize="299,402" path="m14420,-318l14401,-318,14406,-317,14412,-312,14420,-318xe" filled="true" fillcolor="#0000cc" stroked="false">
                <v:path arrowok="t"/>
                <v:fill type="solid"/>
              </v:shape>
              <v:shape style="position:absolute;left:14513;top:-442;width:350;height:345" type="#_x0000_t75" stroked="false">
                <v:imagedata r:id="rId22" o:title=""/>
              </v:shape>
            </v:group>
            <v:group style="position:absolute;left:14833;top:-879;width:266;height:497" coordorigin="14833,-879" coordsize="266,497">
              <v:shape style="position:absolute;left:14833;top:-879;width:266;height:497" coordorigin="14833,-879" coordsize="266,497" path="m15019,-457l14997,-439,15024,-382,15036,-386,15084,-431,15089,-444,15036,-444,15033,-446,15029,-447,15024,-451,15019,-457xe" filled="true" fillcolor="#0000cc" stroked="false">
                <v:path arrowok="t"/>
                <v:fill type="solid"/>
              </v:shape>
              <v:shape style="position:absolute;left:14833;top:-879;width:266;height:497" coordorigin="14833,-879" coordsize="266,497" path="m15003,-704l14873,-704,14877,-703,14881,-702,14939,-660,14986,-620,15035,-577,15063,-553,15063,-516,15051,-454,15045,-448,15041,-445,15036,-444,15089,-444,15098,-519,15098,-566,15097,-593,15096,-623,15094,-648,15061,-648,15042,-667,15023,-685,15003,-704xe" filled="true" fillcolor="#0000cc" stroked="false">
                <v:path arrowok="t"/>
                <v:fill type="solid"/>
              </v:shape>
              <v:shape style="position:absolute;left:14833;top:-879;width:266;height:497" coordorigin="14833,-879" coordsize="266,497" path="m15067,-821l14993,-821,15003,-820,15007,-817,15038,-763,15055,-698,15061,-648,15094,-648,15086,-727,15072,-802,15067,-821xe" filled="true" fillcolor="#0000cc" stroked="false">
                <v:path arrowok="t"/>
                <v:fill type="solid"/>
              </v:shape>
              <v:shape style="position:absolute;left:14833;top:-879;width:266;height:497" coordorigin="14833,-879" coordsize="266,497" path="m14904,-769l14847,-733,14833,-680,14833,-670,14835,-655,14862,-661,14859,-674,14858,-684,14859,-689,14859,-694,14862,-698,14865,-701,14867,-702,14869,-703,14871,-703,14873,-704,15003,-704,14954,-748,14913,-769,14904,-769xe" filled="true" fillcolor="#0000cc" stroked="false">
                <v:path arrowok="t"/>
                <v:fill type="solid"/>
              </v:shape>
              <v:shape style="position:absolute;left:14833;top:-879;width:266;height:497" coordorigin="14833,-879" coordsize="266,497" path="m15033,-879l14973,-831,14981,-814,14988,-819,14993,-821,15067,-821,15067,-824,15063,-838,15059,-850,15056,-861,15052,-870,15033,-879xe" filled="true" fillcolor="#0000cc" stroked="false">
                <v:path arrowok="t"/>
                <v:fill type="solid"/>
              </v:shape>
              <v:shape style="position:absolute;left:15150;top:-904;width:297;height:304" type="#_x0000_t75" stroked="false">
                <v:imagedata r:id="rId23" o:title=""/>
              </v:shape>
            </v:group>
            <v:group style="position:absolute;left:15195;top:-1182;width:363;height:425" coordorigin="15195,-1182" coordsize="363,425">
              <v:shape style="position:absolute;left:15195;top:-1182;width:363;height:425" coordorigin="15195,-1182" coordsize="363,425" path="m15381,-1153l15265,-1153,15296,-1148,15327,-1137,15388,-1097,15446,-1036,15494,-963,15520,-893,15524,-860,15521,-828,15513,-798,15498,-770,15516,-757,15537,-791,15551,-827,15557,-865,15556,-904,15533,-985,15485,-1063,15420,-1128,15385,-1151,15381,-1153xe" filled="true" fillcolor="#0000cc" stroked="false">
                <v:path arrowok="t"/>
                <v:fill type="solid"/>
              </v:shape>
              <v:shape style="position:absolute;left:15195;top:-1182;width:363;height:425" coordorigin="15195,-1182" coordsize="363,425" path="m15271,-1182l15233,-1177,15195,-1164,15202,-1143,15234,-1151,15265,-1153,15381,-1153,15347,-1169,15309,-1179,15271,-1182xe" filled="true" fillcolor="#0000cc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group style="position:absolute;margin-left:225.300003pt;margin-top:47.145458pt;width:93.6pt;height:.1pt;mso-position-horizontal-relative:page;mso-position-vertical-relative:paragraph;z-index:-45016" coordorigin="4506,943" coordsize="1872,2">
            <v:shape style="position:absolute;left:4506;top:943;width:1872;height:2" coordorigin="4506,943" coordsize="1872,0" path="m4506,943l6378,943e" filled="false" stroked="true" strokeweight="1.8pt" strokecolor="#0000cc">
              <v:path arrowok="t"/>
            </v:shape>
            <w10:wrap type="none"/>
          </v:group>
        </w:pict>
      </w:r>
      <w:r>
        <w:rPr/>
        <w:pict>
          <v:group style="position:absolute;margin-left:254.419174pt;margin-top:-102.163422pt;width:158.6pt;height:119.15pt;mso-position-horizontal-relative:page;mso-position-vertical-relative:paragraph;z-index:-44968" coordorigin="5088,-2043" coordsize="3172,2383">
            <v:group style="position:absolute;left:5109;top:-2023;width:3131;height:2342" coordorigin="5109,-2023" coordsize="3131,2342">
              <v:shape style="position:absolute;left:5109;top:-2023;width:3131;height:2342" coordorigin="5109,-2023" coordsize="3131,2342" path="m6717,-2023l6634,-2023,6550,-2021,6468,-2017,6386,-2011,6305,-2003,6225,-1994,6146,-1982,6069,-1969,5993,-1953,5919,-1936,5847,-1918,5777,-1897,5709,-1875,5644,-1851,5582,-1825,5522,-1798,5466,-1769,5412,-1738,5316,-1672,5264,-1628,5219,-1583,5153,-1492,5116,-1398,5109,-1304,5116,-1258,5150,-1166,5211,-1077,5299,-992,5352,-952,5412,-913,5478,-876,5549,-840,5627,-807,5711,-776,5800,-747,5895,-721,5415,319,6461,-635,6886,-635,6907,-636,6994,-643,7079,-652,7163,-663,7245,-676,7326,-692,7404,-709,7480,-728,7554,-749,7625,-772,7693,-796,7758,-822,7820,-850,7879,-880,7934,-911,7985,-944,8085,-1023,8130,-1068,8196,-1160,8232,-1253,8240,-1347,8233,-1394,8199,-1486,8137,-1574,8050,-1659,7996,-1700,7937,-1738,7871,-1776,7799,-1811,7721,-1844,7638,-1875,7548,-1904,7453,-1930,7375,-1949,7295,-1966,7215,-1980,7133,-1992,7051,-2003,6968,-2011,6884,-2017,6801,-2021,6717,-2023xe" filled="true" fillcolor="#4f81bc" stroked="false">
                <v:path arrowok="t"/>
                <v:fill type="solid"/>
              </v:shape>
              <v:shape style="position:absolute;left:5109;top:-2023;width:3131;height:2342" coordorigin="5109,-2023" coordsize="3131,2342" path="m6886,-635l6461,-635,6551,-631,6641,-629,6731,-629,6819,-632,6886,-635xe" filled="true" fillcolor="#4f81bc" stroked="false">
                <v:path arrowok="t"/>
                <v:fill type="solid"/>
              </v:shape>
            </v:group>
            <v:group style="position:absolute;left:5109;top:-2023;width:3131;height:2342" coordorigin="5109,-2023" coordsize="3131,2342">
              <v:shape style="position:absolute;left:5109;top:-2023;width:3131;height:2342" coordorigin="5109,-2023" coordsize="3131,2342" path="m5415,319l5895,-721,5800,-747,5711,-776,5627,-807,5549,-840,5478,-876,5412,-913,5352,-952,5299,-992,5252,-1034,5177,-1121,5129,-1211,5109,-1304,5109,-1351,5131,-1445,5182,-1538,5264,-1628,5316,-1672,5412,-1738,5466,-1769,5522,-1798,5582,-1825,5644,-1851,5709,-1875,5777,-1897,5847,-1918,5919,-1936,5993,-1953,6069,-1969,6146,-1982,6225,-1994,6305,-2003,6386,-2011,6468,-2017,6550,-2021,6634,-2023,6717,-2023,6801,-2021,6884,-2017,6968,-2011,7051,-2003,7133,-1992,7215,-1980,7295,-1966,7375,-1949,7453,-1930,7548,-1904,7638,-1875,7721,-1844,7799,-1811,7871,-1776,7937,-1738,7996,-1700,8050,-1659,8097,-1617,8171,-1530,8219,-1440,8240,-1347,8240,-1300,8218,-1206,8166,-1114,8085,-1023,8033,-979,7934,-911,7879,-880,7820,-850,7758,-822,7693,-796,7625,-772,7554,-749,7480,-728,7404,-709,7326,-692,7245,-676,7163,-663,7079,-652,6994,-643,6907,-636,6819,-632,6731,-629,6641,-629,6551,-631,6461,-635,5415,319xe" filled="false" stroked="true" strokeweight="2.04pt" strokecolor="#385d89">
                <v:path arrowok="t"/>
              </v:shape>
              <v:shape style="position:absolute;left:5088;top:-2043;width:3172;height:2383" type="#_x0000_t202" filled="false" stroked="false">
                <v:textbox inset="0,0,0,0">
                  <w:txbxContent>
                    <w:p>
                      <w:pPr>
                        <w:bidi/>
                        <w:spacing w:line="192" w:lineRule="auto" w:before="91"/>
                        <w:ind w:left="0" w:right="807" w:firstLine="382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Traditional Arabic" w:cs="Traditional Arabic"/>
                          <w:color w:val="FFFFFF"/>
                          <w:w w:val="105"/>
                          <w:sz w:val="56"/>
                          <w:szCs w:val="56"/>
                        </w:rPr>
                        <w:t>فرق </w:t>
                      </w:r>
                      <w:r>
                        <w:rPr>
                          <w:rFonts w:ascii="Traditional Arabic" w:cs="Traditional Arabic"/>
                          <w:spacing w:val="-7"/>
                          <w:sz w:val="56"/>
                          <w:szCs w:val="56"/>
                        </w:rPr>
                      </w:r>
                      <w:r>
                        <w:rPr>
                          <w:rFonts w:ascii="Traditional Arabic" w:cs="Traditional Arabic"/>
                          <w:color w:val="FFFFFF"/>
                          <w:spacing w:val="-7"/>
                          <w:w w:val="105"/>
                          <w:sz w:val="56"/>
                          <w:szCs w:val="56"/>
                        </w:rPr>
                        <w:t>الصادا</w:t>
                      </w:r>
                      <w:r>
                        <w:rPr>
                          <w:rFonts w:ascii="Traditional Arabic" w:cs="Traditional Arabic"/>
                          <w:color w:val="FFFFFF"/>
                          <w:spacing w:val="-7"/>
                          <w:w w:val="105"/>
                          <w:sz w:val="56"/>
                          <w:szCs w:val="56"/>
                        </w:rPr>
                        <w:t>ت</w:t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w w:val="120"/>
          <w:position w:val="-41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104"/>
          <w:w w:val="120"/>
          <w:position w:val="-41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w w:val="105"/>
          <w:position w:val="-41"/>
          <w:sz w:val="56"/>
          <w:szCs w:val="56"/>
        </w:rPr>
        <w:t>= </w:t>
      </w:r>
      <w:r>
        <w:rPr>
          <w:rFonts w:ascii="Cambria Math" w:hAnsi="Cambria Math" w:cs="Cambria Math" w:eastAsia="Cambria Math" w:hint="default"/>
          <w:color w:val="0000CC"/>
          <w:w w:val="105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w w:val="105"/>
          <w:position w:val="-11"/>
          <w:sz w:val="40"/>
          <w:szCs w:val="40"/>
        </w:rPr>
        <w:t>� </w:t>
      </w:r>
      <w:r>
        <w:rPr>
          <w:rFonts w:ascii="Cambria Math" w:hAnsi="Cambria Math" w:cs="Cambria Math" w:eastAsia="Cambria Math" w:hint="default"/>
          <w:color w:val="0000CC"/>
          <w:w w:val="105"/>
          <w:sz w:val="56"/>
          <w:szCs w:val="56"/>
        </w:rPr>
        <w:t>− �</w:t>
      </w:r>
      <w:r>
        <w:rPr>
          <w:rFonts w:ascii="Cambria Math" w:hAnsi="Cambria Math" w:cs="Cambria Math" w:eastAsia="Cambria Math" w:hint="default"/>
          <w:color w:val="0000CC"/>
          <w:w w:val="105"/>
          <w:position w:val="-11"/>
          <w:sz w:val="40"/>
          <w:szCs w:val="40"/>
        </w:rPr>
        <w:t>�</w:t>
      </w:r>
      <w:r>
        <w:rPr>
          <w:rFonts w:ascii="Cambria Math" w:hAnsi="Cambria Math" w:cs="Cambria Math" w:eastAsia="Cambria Math" w:hint="default"/>
          <w:sz w:val="40"/>
          <w:szCs w:val="40"/>
        </w:rPr>
      </w:r>
    </w:p>
    <w:p>
      <w:pPr>
        <w:spacing w:line="601" w:lineRule="exact" w:before="0"/>
        <w:ind w:left="4518" w:right="0" w:firstLine="0"/>
        <w:jc w:val="left"/>
        <w:rPr>
          <w:rFonts w:ascii="Cambria Math" w:hAnsi="Cambria Math" w:cs="Cambria Math" w:eastAsia="Cambria Math" w:hint="default"/>
          <w:sz w:val="40"/>
          <w:szCs w:val="40"/>
        </w:rPr>
      </w:pPr>
      <w:r>
        <w:rPr/>
        <w:pict>
          <v:shape style="position:absolute;margin-left:293.239990pt;margin-top:33.272373pt;width:104.57552pt;height:155.085pt;mso-position-horizontal-relative:page;mso-position-vertical-relative:paragraph;z-index:4192;mso-wrap-distance-left:0;mso-wrap-distance-right:0" type="#_x0000_t75" stroked="false">
            <v:imagedata r:id="rId24" o:title=""/>
            <w10:wrap type="topAndBottom"/>
          </v:shape>
        </w:pict>
      </w:r>
      <w:r>
        <w:rPr>
          <w:rFonts w:ascii="Cambria Math" w:hAnsi="Cambria Math" w:cs="Cambria Math" w:eastAsia="Cambria Math" w:hint="default"/>
          <w:color w:val="0000CC"/>
          <w:w w:val="95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position w:val="-11"/>
          <w:sz w:val="40"/>
          <w:szCs w:val="40"/>
        </w:rPr>
        <w:t>� </w:t>
      </w:r>
      <w:r>
        <w:rPr>
          <w:rFonts w:ascii="Cambria Math" w:hAnsi="Cambria Math" w:cs="Cambria Math" w:eastAsia="Cambria Math" w:hint="default"/>
          <w:color w:val="0000CC"/>
          <w:w w:val="95"/>
          <w:sz w:val="56"/>
          <w:szCs w:val="56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14"/>
          <w:w w:val="95"/>
          <w:sz w:val="56"/>
          <w:szCs w:val="56"/>
        </w:rPr>
        <w:t> </w:t>
      </w:r>
      <w:r>
        <w:rPr>
          <w:rFonts w:ascii="Cambria Math" w:hAnsi="Cambria Math" w:cs="Cambria Math" w:eastAsia="Cambria Math" w:hint="default"/>
          <w:color w:val="0000CC"/>
          <w:w w:val="95"/>
          <w:sz w:val="56"/>
          <w:szCs w:val="56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position w:val="-11"/>
          <w:sz w:val="40"/>
          <w:szCs w:val="40"/>
        </w:rPr>
        <w:t>�</w:t>
      </w:r>
      <w:r>
        <w:rPr>
          <w:rFonts w:ascii="Cambria Math" w:hAnsi="Cambria Math" w:cs="Cambria Math" w:eastAsia="Cambria Math" w:hint="default"/>
          <w:sz w:val="40"/>
          <w:szCs w:val="40"/>
        </w:rPr>
      </w:r>
    </w:p>
    <w:p>
      <w:pPr>
        <w:spacing w:after="0" w:line="601" w:lineRule="exact"/>
        <w:jc w:val="left"/>
        <w:rPr>
          <w:rFonts w:ascii="Cambria Math" w:hAnsi="Cambria Math" w:cs="Cambria Math" w:eastAsia="Cambria Math" w:hint="default"/>
          <w:sz w:val="40"/>
          <w:szCs w:val="40"/>
        </w:rPr>
        <w:sectPr>
          <w:headerReference w:type="default" r:id="rId17"/>
          <w:footerReference w:type="default" r:id="rId18"/>
          <w:pgSz w:w="19200" w:h="10800" w:orient="landscape"/>
          <w:pgMar w:header="0" w:footer="859" w:top="20" w:bottom="1040" w:left="0" w:right="0"/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headerReference w:type="default" r:id="rId25"/>
          <w:footerReference w:type="default" r:id="rId26"/>
          <w:pgSz w:w="19200" w:h="10800" w:orient="landscape"/>
          <w:pgMar w:header="0" w:footer="859" w:top="20" w:bottom="1040" w:left="0" w:right="0"/>
        </w:sectPr>
      </w:pPr>
    </w:p>
    <w:p>
      <w:pPr>
        <w:tabs>
          <w:tab w:pos="3345" w:val="left" w:leader="none"/>
        </w:tabs>
        <w:spacing w:before="204"/>
        <w:ind w:left="1233" w:right="-20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51.138pt;margin-top:16.666264pt;width:71.3pt;height:29.7pt;mso-position-horizontal-relative:page;mso-position-vertical-relative:paragraph;z-index:-44824" coordorigin="1023,333" coordsize="1426,594">
            <v:shape style="position:absolute;left:1023;top:333;width:1426;height:594" coordorigin="1023,333" coordsize="1426,594" path="m2259,333l2250,357,2285,372,2314,393,2359,452,2385,530,2394,627,2392,679,2374,770,2339,840,2285,888,2251,903,2259,927,2340,889,2399,823,2436,735,2448,630,2445,576,2421,479,2372,401,2302,349,2259,333xe" filled="true" fillcolor="#0000cc" stroked="false">
              <v:path arrowok="t"/>
              <v:fill type="solid"/>
            </v:shape>
            <v:shape style="position:absolute;left:1023;top:333;width:1426;height:594" coordorigin="1023,333" coordsize="1426,594" path="m1212,333l1131,371,1072,437,1035,526,1023,630,1026,685,1050,781,1099,860,1169,911,1212,927,1220,903,1186,888,1157,867,1112,808,1086,727,1077,627,1079,576,1097,489,1132,419,1186,372,1221,357,1212,333xe" filled="true" fillcolor="#0000cc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6.229996pt;margin-top:15.566263pt;width:34.8pt;height:29.7pt;mso-position-horizontal-relative:page;mso-position-vertical-relative:paragraph;z-index:4456" coordorigin="4325,311" coordsize="696,594">
            <v:group style="position:absolute;left:4325;top:311;width:198;height:594" coordorigin="4325,311" coordsize="198,594">
              <v:shape style="position:absolute;left:4325;top:311;width:198;height:594" coordorigin="4325,311" coordsize="198,594" path="m4512,311l4432,350,4373,416,4336,504,4325,609,4328,664,4353,760,4401,838,4472,890,4515,905,4523,881,4489,866,4459,845,4415,786,4388,706,4379,606,4381,555,4398,467,4433,398,4487,350,4521,335,4512,311xe" filled="true" fillcolor="#0000cc" stroked="false">
                <v:path arrowok="t"/>
                <v:fill type="solid"/>
              </v:shape>
            </v:group>
            <v:group style="position:absolute;left:4571;top:330;width:294;height:433" coordorigin="4571,330" coordsize="294,433">
              <v:shape style="position:absolute;left:4571;top:330;width:294;height:433" coordorigin="4571,330" coordsize="294,433" path="m4832,365l4697,365,4710,366,4721,369,4754,422,4755,439,4754,450,4735,509,4698,563,4669,599,4635,641,4607,679,4586,713,4571,743,4571,763,4858,762,4862,686,4662,686,4662,683,4709,627,4762,574,4783,553,4824,506,4852,449,4854,425,4853,411,4851,399,4847,387,4841,376,4833,366,4832,365xe" filled="true" fillcolor="#00af50" stroked="false">
                <v:path arrowok="t"/>
                <v:fill type="solid"/>
              </v:shape>
              <v:shape style="position:absolute;left:4571;top:330;width:294;height:433" coordorigin="4571,330" coordsize="294,433" path="m4864,650l4828,650,4826,660,4823,667,4662,686,4862,686,4864,650xe" filled="true" fillcolor="#00af50" stroked="false">
                <v:path arrowok="t"/>
                <v:fill type="solid"/>
              </v:shape>
              <v:shape style="position:absolute;left:4571;top:330;width:294;height:433" coordorigin="4571,330" coordsize="294,433" path="m4724,330l4658,337,4600,355,4575,365,4576,439,4632,438,4641,406,4655,383,4674,369,4697,365,4832,365,4824,357,4765,333,4746,331,4724,330xe" filled="true" fillcolor="#00af50" stroked="false">
                <v:path arrowok="t"/>
                <v:fill type="solid"/>
              </v:shape>
            </v:group>
            <v:group style="position:absolute;left:4927;top:689;width:93;height:160" coordorigin="4927,689" coordsize="93,160">
              <v:shape style="position:absolute;left:4927;top:689;width:93;height:160" coordorigin="4927,689" coordsize="93,160" path="m5016,689l4961,689,4962,700,4963,712,4963,724,4963,732,4963,753,4962,764,4938,819,4927,829,4944,848,4989,808,5018,753,5020,732,5020,721,5019,710,5018,699,5016,689xe" filled="true" fillcolor="#0000cc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AF50"/>
          <w:sz w:val="64"/>
          <w:szCs w:val="64"/>
        </w:rPr>
        <w:t>�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, </w:t>
      </w:r>
      <w:r>
        <w:rPr>
          <w:rFonts w:ascii="Cambria Math" w:hAnsi="Cambria Math" w:cs="Cambria Math" w:eastAsia="Cambria Math" w:hint="default"/>
          <w:color w:val="0000CC"/>
          <w:spacing w:val="83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�</w:t>
        <w:tab/>
        <w:t>,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bidi/>
        <w:spacing w:before="152"/>
        <w:ind w:left="0" w:right="1233" w:firstLine="0"/>
        <w:jc w:val="right"/>
        <w:rPr>
          <w:rFonts w:ascii="Times New Roman" w:hAnsi="Times New Roman" w:cs="Times New Roman" w:eastAsia="Times New Roman" w:hint="default"/>
          <w:b/>
          <w:bCs/>
          <w:sz w:val="64"/>
          <w:szCs w:val="64"/>
        </w:rPr>
      </w:pPr>
      <w:r>
        <w:rPr/>
        <w:br w:type="column"/>
      </w:r>
      <w:r>
        <w:rPr>
          <w:rFonts w:ascii="Times New Roman" w:cs="Times New Roman"/>
          <w:sz w:val="64"/>
          <w:szCs w:val="64"/>
        </w:rPr>
      </w:r>
      <w:r>
        <w:rPr>
          <w:rFonts w:ascii="Times New Roman" w:cs="Times New Roman"/>
          <w:b/>
          <w:bCs/>
          <w:color w:val="FF0000"/>
          <w:w w:val="173"/>
          <w:sz w:val="64"/>
          <w:szCs w:val="64"/>
        </w:rPr>
        <w:t>م</w:t>
      </w:r>
      <w:r>
        <w:rPr>
          <w:rFonts w:ascii="Times New Roman" w:cs="Times New Roman"/>
          <w:b/>
          <w:bCs/>
          <w:color w:val="FF0000"/>
          <w:spacing w:val="3"/>
          <w:w w:val="95"/>
          <w:sz w:val="64"/>
          <w:szCs w:val="64"/>
        </w:rPr>
        <w:t>ث</w:t>
      </w:r>
      <w:r>
        <w:rPr>
          <w:rFonts w:ascii="Times New Roman" w:cs="Times New Roman"/>
          <w:b/>
          <w:bCs/>
          <w:color w:val="FF0000"/>
          <w:w w:val="95"/>
          <w:sz w:val="64"/>
          <w:szCs w:val="64"/>
        </w:rPr>
        <w:t>ال</w:t>
      </w:r>
      <w:r>
        <w:rPr>
          <w:rFonts w:ascii="Times New Roman" w:cs="Times New Roman"/>
          <w:b/>
          <w:bCs/>
          <w:color w:val="FF0000"/>
          <w:spacing w:val="-6"/>
          <w:sz w:val="64"/>
          <w:szCs w:val="64"/>
        </w:rPr>
        <w:t> </w:t>
      </w:r>
      <w:r>
        <w:rPr>
          <w:rFonts w:ascii="Times New Roman" w:cs="Times New Roman"/>
          <w:b/>
          <w:bCs/>
          <w:color w:val="FF0000"/>
          <w:w w:val="96"/>
          <w:sz w:val="64"/>
          <w:szCs w:val="64"/>
        </w:rPr>
        <w:t>او</w:t>
      </w:r>
      <w:r>
        <w:rPr>
          <w:rFonts w:ascii="Times New Roman" w:cs="Times New Roman"/>
          <w:b/>
          <w:bCs/>
          <w:color w:val="FF0000"/>
          <w:spacing w:val="2"/>
          <w:w w:val="120"/>
          <w:sz w:val="64"/>
          <w:szCs w:val="64"/>
        </w:rPr>
        <w:t>ج</w:t>
      </w:r>
      <w:r>
        <w:rPr>
          <w:rFonts w:ascii="Times New Roman" w:cs="Times New Roman"/>
          <w:b/>
          <w:bCs/>
          <w:color w:val="FF0000"/>
          <w:w w:val="120"/>
          <w:sz w:val="64"/>
          <w:szCs w:val="64"/>
        </w:rPr>
        <w:t>د</w:t>
      </w:r>
      <w:r>
        <w:rPr>
          <w:rFonts w:ascii="Times New Roman" w:cs="Times New Roman"/>
          <w:b/>
          <w:bCs/>
          <w:color w:val="FF0000"/>
          <w:spacing w:val="-7"/>
          <w:sz w:val="64"/>
          <w:szCs w:val="64"/>
        </w:rPr>
        <w:t> </w:t>
      </w:r>
      <w:r>
        <w:rPr>
          <w:rFonts w:ascii="Times New Roman" w:cs="Times New Roman"/>
          <w:b/>
          <w:bCs/>
          <w:color w:val="FF0000"/>
          <w:w w:val="173"/>
          <w:sz w:val="64"/>
          <w:szCs w:val="64"/>
        </w:rPr>
        <w:t>م</w:t>
      </w:r>
      <w:r>
        <w:rPr>
          <w:rFonts w:ascii="Times New Roman" w:cs="Times New Roman"/>
          <w:b/>
          <w:bCs/>
          <w:color w:val="FF0000"/>
          <w:spacing w:val="4"/>
          <w:w w:val="94"/>
          <w:sz w:val="64"/>
          <w:szCs w:val="64"/>
        </w:rPr>
        <w:t>ي</w:t>
      </w:r>
      <w:r>
        <w:rPr>
          <w:rFonts w:ascii="Times New Roman" w:cs="Times New Roman"/>
          <w:b/>
          <w:bCs/>
          <w:color w:val="FF0000"/>
          <w:w w:val="94"/>
          <w:sz w:val="64"/>
          <w:szCs w:val="64"/>
        </w:rPr>
        <w:t>ل</w:t>
      </w:r>
      <w:r>
        <w:rPr>
          <w:rFonts w:ascii="Times New Roman" w:cs="Times New Roman"/>
          <w:b/>
          <w:bCs/>
          <w:color w:val="FF0000"/>
          <w:spacing w:val="-11"/>
          <w:sz w:val="64"/>
          <w:szCs w:val="64"/>
        </w:rPr>
        <w:t> </w:t>
      </w:r>
      <w:r>
        <w:rPr>
          <w:rFonts w:ascii="Times New Roman" w:cs="Times New Roman"/>
          <w:b/>
          <w:bCs/>
          <w:color w:val="FF0000"/>
          <w:w w:val="110"/>
          <w:sz w:val="64"/>
          <w:szCs w:val="64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146"/>
          <w:sz w:val="64"/>
          <w:szCs w:val="64"/>
        </w:rPr>
        <w:t>ن</w:t>
      </w:r>
      <w:r>
        <w:rPr>
          <w:rFonts w:ascii="Times New Roman" w:cs="Times New Roman"/>
          <w:b/>
          <w:bCs/>
          <w:color w:val="FF0000"/>
          <w:spacing w:val="1"/>
          <w:w w:val="119"/>
          <w:sz w:val="64"/>
          <w:szCs w:val="64"/>
        </w:rPr>
        <w:t>ط</w:t>
      </w:r>
      <w:r>
        <w:rPr>
          <w:rFonts w:ascii="Times New Roman" w:cs="Times New Roman"/>
          <w:b/>
          <w:bCs/>
          <w:color w:val="FF0000"/>
          <w:spacing w:val="-8"/>
          <w:sz w:val="64"/>
          <w:szCs w:val="64"/>
        </w:rPr>
        <w:t> </w:t>
      </w:r>
      <w:r>
        <w:rPr>
          <w:rFonts w:ascii="Times New Roman" w:cs="Times New Roman"/>
          <w:b/>
          <w:bCs/>
          <w:color w:val="FF0000"/>
          <w:w w:val="110"/>
          <w:sz w:val="64"/>
          <w:szCs w:val="64"/>
        </w:rPr>
        <w:t>ا</w:t>
      </w:r>
      <w:r>
        <w:rPr>
          <w:rFonts w:ascii="Times New Roman" w:cs="Times New Roman"/>
          <w:b/>
          <w:bCs/>
          <w:color w:val="FF0000"/>
          <w:spacing w:val="3"/>
          <w:w w:val="66"/>
          <w:sz w:val="64"/>
          <w:szCs w:val="64"/>
        </w:rPr>
        <w:t>م</w:t>
      </w:r>
      <w:r>
        <w:rPr>
          <w:rFonts w:ascii="Times New Roman" w:cs="Times New Roman"/>
          <w:b/>
          <w:bCs/>
          <w:color w:val="FF0000"/>
          <w:w w:val="66"/>
          <w:sz w:val="64"/>
          <w:szCs w:val="64"/>
        </w:rPr>
        <w:t>لست</w:t>
      </w:r>
      <w:r>
        <w:rPr>
          <w:rFonts w:ascii="Times New Roman" w:cs="Times New Roman"/>
          <w:b/>
          <w:bCs/>
          <w:color w:val="FF0000"/>
          <w:spacing w:val="1"/>
          <w:w w:val="85"/>
          <w:sz w:val="64"/>
          <w:szCs w:val="64"/>
        </w:rPr>
        <w:t>ق</w:t>
      </w:r>
      <w:r>
        <w:rPr>
          <w:rFonts w:ascii="Times New Roman" w:cs="Times New Roman"/>
          <w:b/>
          <w:bCs/>
          <w:color w:val="FF0000"/>
          <w:w w:val="85"/>
          <w:sz w:val="64"/>
          <w:szCs w:val="64"/>
        </w:rPr>
        <w:t>يم</w:t>
      </w:r>
      <w:r>
        <w:rPr>
          <w:rFonts w:ascii="Times New Roman" w:cs="Times New Roman"/>
          <w:b/>
          <w:bCs/>
          <w:color w:val="FF0000"/>
          <w:spacing w:val="-11"/>
          <w:sz w:val="64"/>
          <w:szCs w:val="64"/>
        </w:rPr>
        <w:t> </w:t>
      </w:r>
      <w:r>
        <w:rPr>
          <w:rFonts w:ascii="Times New Roman" w:cs="Times New Roman"/>
          <w:b/>
          <w:bCs/>
          <w:color w:val="FF0000"/>
          <w:w w:val="110"/>
          <w:sz w:val="64"/>
          <w:szCs w:val="64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64"/>
          <w:szCs w:val="64"/>
        </w:rPr>
        <w:t>م</w:t>
      </w:r>
      <w:r>
        <w:rPr>
          <w:rFonts w:ascii="Times New Roman" w:cs="Times New Roman"/>
          <w:b/>
          <w:bCs/>
          <w:color w:val="FF0000"/>
          <w:w w:val="53"/>
          <w:sz w:val="64"/>
          <w:szCs w:val="64"/>
        </w:rPr>
        <w:t>ل</w:t>
      </w:r>
      <w:r>
        <w:rPr>
          <w:rFonts w:ascii="Times New Roman" w:cs="Times New Roman"/>
          <w:b/>
          <w:bCs/>
          <w:color w:val="FF0000"/>
          <w:spacing w:val="1"/>
          <w:w w:val="86"/>
          <w:sz w:val="64"/>
          <w:szCs w:val="64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89"/>
          <w:sz w:val="64"/>
          <w:szCs w:val="64"/>
        </w:rPr>
        <w:t>ر</w:t>
      </w:r>
      <w:r>
        <w:rPr>
          <w:rFonts w:ascii="Times New Roman" w:cs="Times New Roman"/>
          <w:b/>
          <w:bCs/>
          <w:color w:val="FF0000"/>
          <w:spacing w:val="-9"/>
          <w:sz w:val="64"/>
          <w:szCs w:val="64"/>
        </w:rPr>
        <w:t> </w:t>
      </w:r>
      <w:r>
        <w:rPr>
          <w:rFonts w:ascii="Times New Roman" w:cs="Times New Roman"/>
          <w:b/>
          <w:bCs/>
          <w:color w:val="FF0000"/>
          <w:w w:val="59"/>
          <w:sz w:val="64"/>
          <w:szCs w:val="64"/>
        </w:rPr>
        <w:t>ب</w:t>
      </w:r>
      <w:r>
        <w:rPr>
          <w:rFonts w:ascii="Times New Roman" w:cs="Times New Roman"/>
          <w:b/>
          <w:bCs/>
          <w:color w:val="FF0000"/>
          <w:spacing w:val="2"/>
          <w:w w:val="80"/>
          <w:sz w:val="64"/>
          <w:szCs w:val="64"/>
        </w:rPr>
        <w:t>ن</w:t>
      </w:r>
      <w:r>
        <w:rPr>
          <w:rFonts w:ascii="Times New Roman" w:cs="Times New Roman"/>
          <w:b/>
          <w:bCs/>
          <w:color w:val="FF0000"/>
          <w:spacing w:val="2"/>
          <w:w w:val="78"/>
          <w:sz w:val="64"/>
          <w:szCs w:val="64"/>
        </w:rPr>
        <w:t>ق</w:t>
      </w:r>
      <w:r>
        <w:rPr>
          <w:rFonts w:ascii="Times New Roman" w:cs="Times New Roman"/>
          <w:b/>
          <w:bCs/>
          <w:color w:val="FF0000"/>
          <w:w w:val="78"/>
          <w:sz w:val="64"/>
          <w:szCs w:val="64"/>
        </w:rPr>
        <w:t>طت</w:t>
      </w:r>
      <w:r>
        <w:rPr>
          <w:rFonts w:ascii="Times New Roman" w:cs="Times New Roman"/>
          <w:b/>
          <w:bCs/>
          <w:color w:val="FF0000"/>
          <w:spacing w:val="1"/>
          <w:w w:val="74"/>
          <w:sz w:val="64"/>
          <w:szCs w:val="64"/>
        </w:rPr>
        <w:t>ن</w:t>
      </w:r>
      <w:r>
        <w:rPr>
          <w:rFonts w:ascii="Times New Roman" w:cs="Times New Roman"/>
          <w:b/>
          <w:bCs/>
          <w:color w:val="FF0000"/>
          <w:w w:val="74"/>
          <w:sz w:val="64"/>
          <w:szCs w:val="64"/>
        </w:rPr>
        <w:t>ي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3477" w:space="1519"/>
            <w:col w:w="14204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3"/>
          <w:szCs w:val="23"/>
        </w:rPr>
      </w:pPr>
    </w:p>
    <w:p>
      <w:pPr>
        <w:spacing w:line="240" w:lineRule="auto"/>
        <w:ind w:left="8282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sz w:val="20"/>
          <w:szCs w:val="20"/>
        </w:rPr>
        <w:pict>
          <v:group style="width:149.050pt;height:50.05pt;mso-position-horizontal-relative:char;mso-position-vertical-relative:line" coordorigin="0,0" coordsize="2981,1001">
            <v:group style="position:absolute;left:20;top:20;width:2940;height:960" coordorigin="20,20" coordsize="2940,960">
              <v:shape style="position:absolute;left:20;top:20;width:2940;height:960" coordorigin="20,20" coordsize="2940,960" path="m1730,740l1250,740,1490,980,1730,740xe" filled="true" fillcolor="#4f81bc" stroked="false">
                <v:path arrowok="t"/>
                <v:fill type="solid"/>
              </v:shape>
              <v:shape style="position:absolute;left:20;top:20;width:2940;height:960" coordorigin="20,20" coordsize="2940,960" path="m1610,644l1370,644,1370,740,1610,740,1610,644xe" filled="true" fillcolor="#4f81bc" stroked="false">
                <v:path arrowok="t"/>
                <v:fill type="solid"/>
              </v:shape>
              <v:shape style="position:absolute;left:20;top:20;width:2940;height:960" coordorigin="20,20" coordsize="2940,960" path="m2960,20l20,20,20,644,2960,644,2960,20xe" filled="true" fillcolor="#4f81bc" stroked="false">
                <v:path arrowok="t"/>
                <v:fill type="solid"/>
              </v:shape>
            </v:group>
            <v:group style="position:absolute;left:20;top:20;width:2940;height:960" coordorigin="20,20" coordsize="2940,960">
              <v:shape style="position:absolute;left:20;top:20;width:2940;height:960" coordorigin="20,20" coordsize="2940,960" path="m20,20l2960,20,2960,644,1610,644,1610,740,1730,740,1490,980,1250,740,1370,740,1370,644,20,644,20,20xe" filled="false" stroked="true" strokeweight="2.04pt" strokecolor="#385d89">
                <v:path arrowok="t"/>
              </v:shape>
              <v:shape style="position:absolute;left:0;top:0;width:2981;height:1001" type="#_x0000_t202" filled="false" stroked="false">
                <v:textbox inset="0,0,0,0">
                  <w:txbxContent>
                    <w:p>
                      <w:pPr>
                        <w:bidi/>
                        <w:spacing w:line="893" w:lineRule="exact" w:before="0"/>
                        <w:ind w:left="0" w:right="588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امــــ</w:t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ل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1125" w:lineRule="exact" w:before="0"/>
        <w:ind w:left="0" w:right="0" w:firstLine="0"/>
        <w:jc w:val="right"/>
        <w:rPr>
          <w:rFonts w:ascii="Cambria Math" w:hAnsi="Cambria Math" w:cs="Cambria Math" w:eastAsia="Cambria Math" w:hint="default"/>
          <w:sz w:val="52"/>
          <w:szCs w:val="52"/>
        </w:rPr>
      </w:pPr>
      <w:r>
        <w:rPr/>
        <w:pict>
          <v:group style="position:absolute;margin-left:260.25pt;margin-top:-96.625pt;width:27.15pt;height:29.7pt;mso-position-horizontal-relative:page;mso-position-vertical-relative:paragraph;z-index:4480" coordorigin="5205,-1933" coordsize="543,594">
            <v:group style="position:absolute;left:5205;top:-1928;width:289;height:454" coordorigin="5205,-1928" coordsize="289,454">
              <v:shape style="position:absolute;left:5205;top:-1928;width:289;height:454" coordorigin="5205,-1928" coordsize="289,454" path="m5262,-1577l5205,-1576,5205,-1498,5218,-1493,5281,-1478,5331,-1474,5368,-1477,5401,-1483,5429,-1494,5452,-1509,5453,-1509,5331,-1509,5318,-1510,5266,-1561,5262,-1577xe" filled="true" fillcolor="#0000cc" stroked="false">
                <v:path arrowok="t"/>
                <v:fill type="solid"/>
              </v:shape>
              <v:shape style="position:absolute;left:5205;top:-1928;width:289;height:454" coordorigin="5205,-1928" coordsize="289,454" path="m5466,-1685l5316,-1685,5334,-1684,5351,-1679,5392,-1634,5398,-1596,5397,-1575,5361,-1515,5331,-1509,5453,-1509,5491,-1575,5493,-1606,5492,-1624,5489,-1640,5484,-1656,5477,-1670,5468,-1683,5466,-1685xe" filled="true" fillcolor="#0000cc" stroked="false">
                <v:path arrowok="t"/>
                <v:fill type="solid"/>
              </v:shape>
              <v:shape style="position:absolute;left:5205;top:-1928;width:289;height:454" coordorigin="5205,-1928" coordsize="289,454" path="m5474,-1928l5440,-1928,5437,-1919,5433,-1914,5429,-1911,5425,-1908,5418,-1907,5222,-1906,5223,-1692,5251,-1675,5260,-1678,5271,-1680,5283,-1682,5294,-1684,5305,-1685,5316,-1685,5466,-1685,5458,-1694,5445,-1704,5431,-1712,5425,-1714,5277,-1714,5277,-1827,5469,-1828,5474,-1928xe" filled="true" fillcolor="#0000cc" stroked="false">
                <v:path arrowok="t"/>
                <v:fill type="solid"/>
              </v:shape>
              <v:shape style="position:absolute;left:5205;top:-1928;width:289;height:454" coordorigin="5205,-1928" coordsize="289,454" path="m5363,-1726l5302,-1721,5277,-1714,5425,-1714,5416,-1718,5400,-1722,5382,-1725,5363,-1726xe" filled="true" fillcolor="#0000cc" stroked="false">
                <v:path arrowok="t"/>
                <v:fill type="solid"/>
              </v:shape>
            </v:group>
            <v:group style="position:absolute;left:5548;top:-1933;width:199;height:594" coordorigin="5548,-1933" coordsize="199,594">
              <v:shape style="position:absolute;left:5548;top:-1933;width:199;height:594" coordorigin="5548,-1933" coordsize="199,594" path="m5557,-1933l5548,-1908,5583,-1894,5613,-1873,5657,-1815,5684,-1736,5693,-1639,5691,-1587,5674,-1497,5639,-1426,5586,-1378,5552,-1363,5559,-1339,5640,-1377,5699,-1443,5736,-1531,5747,-1636,5744,-1691,5719,-1787,5670,-1865,5600,-1917,5557,-1933xe" filled="true" fillcolor="#0000cc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group style="position:absolute;margin-left:315.480011pt;margin-top:47.115002pt;width:120.4pt;height:.1pt;mso-position-horizontal-relative:page;mso-position-vertical-relative:paragraph;z-index:-44752" coordorigin="6310,942" coordsize="2408,2">
            <v:shape style="position:absolute;left:6310;top:942;width:2408;height:2" coordorigin="6310,942" coordsize="2408,0" path="m6310,942l8717,942e" filled="false" stroked="true" strokeweight="2.280pt" strokecolor="#0000cc">
              <v:path arrowok="t"/>
            </v:shape>
            <w10:wrap type="none"/>
          </v:group>
        </w:pict>
      </w:r>
      <w:r>
        <w:rPr/>
        <w:pict>
          <v:shape style="position:absolute;margin-left:831.840027pt;margin-top:-123.714996pt;width:128.16pt;height:74.52pt;mso-position-horizontal-relative:page;mso-position-vertical-relative:paragraph;z-index:4744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color w:val="0000CC"/>
          <w:w w:val="120"/>
          <w:position w:val="-53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141"/>
          <w:w w:val="120"/>
          <w:position w:val="-53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w w:val="105"/>
          <w:position w:val="-53"/>
          <w:sz w:val="72"/>
          <w:szCs w:val="72"/>
        </w:rPr>
        <w:t>= </w:t>
      </w:r>
      <w:r>
        <w:rPr>
          <w:rFonts w:ascii="Cambria Math" w:hAnsi="Cambria Math" w:cs="Cambria Math" w:eastAsia="Cambria Math" w:hint="default"/>
          <w:color w:val="0000CC"/>
          <w:w w:val="10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w w:val="105"/>
          <w:position w:val="-14"/>
          <w:sz w:val="52"/>
          <w:szCs w:val="52"/>
        </w:rPr>
        <w:t>� </w:t>
      </w:r>
      <w:r>
        <w:rPr>
          <w:rFonts w:ascii="Cambria Math" w:hAnsi="Cambria Math" w:cs="Cambria Math" w:eastAsia="Cambria Math" w:hint="default"/>
          <w:color w:val="0000CC"/>
          <w:w w:val="105"/>
          <w:sz w:val="72"/>
          <w:szCs w:val="72"/>
        </w:rPr>
        <w:t>− </w:t>
      </w:r>
      <w:r>
        <w:rPr>
          <w:rFonts w:ascii="Cambria Math" w:hAnsi="Cambria Math" w:cs="Cambria Math" w:eastAsia="Cambria Math" w:hint="default"/>
          <w:color w:val="FF0000"/>
          <w:w w:val="10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w w:val="105"/>
          <w:position w:val="-14"/>
          <w:sz w:val="52"/>
          <w:szCs w:val="52"/>
        </w:rPr>
        <w:t>�</w:t>
      </w:r>
      <w:r>
        <w:rPr>
          <w:rFonts w:ascii="Cambria Math" w:hAnsi="Cambria Math" w:cs="Cambria Math" w:eastAsia="Cambria Math" w:hint="default"/>
          <w:sz w:val="52"/>
          <w:szCs w:val="52"/>
        </w:rPr>
      </w:r>
    </w:p>
    <w:p>
      <w:pPr>
        <w:spacing w:line="771" w:lineRule="exact" w:before="0"/>
        <w:ind w:left="0" w:right="12" w:firstLine="0"/>
        <w:jc w:val="right"/>
        <w:rPr>
          <w:rFonts w:ascii="Cambria Math" w:hAnsi="Cambria Math" w:cs="Cambria Math" w:eastAsia="Cambria Math" w:hint="default"/>
          <w:sz w:val="52"/>
          <w:szCs w:val="52"/>
        </w:rPr>
      </w:pPr>
      <w:r>
        <w:rPr>
          <w:rFonts w:ascii="Cambria Math" w:hAnsi="Cambria Math" w:cs="Cambria Math" w:eastAsia="Cambria Math" w:hint="default"/>
          <w:color w:val="0000CC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position w:val="-14"/>
          <w:sz w:val="52"/>
          <w:szCs w:val="52"/>
        </w:rPr>
        <w:t>� </w:t>
      </w:r>
      <w:r>
        <w:rPr>
          <w:rFonts w:ascii="Cambria Math" w:hAnsi="Cambria Math" w:cs="Cambria Math" w:eastAsia="Cambria Math" w:hint="default"/>
          <w:color w:val="0000CC"/>
          <w:w w:val="95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23"/>
          <w:w w:val="9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4"/>
          <w:sz w:val="52"/>
          <w:szCs w:val="52"/>
        </w:rPr>
        <w:t>�</w:t>
      </w:r>
      <w:r>
        <w:rPr>
          <w:rFonts w:ascii="Cambria Math" w:hAnsi="Cambria Math" w:cs="Cambria Math" w:eastAsia="Cambria Math" w:hint="default"/>
          <w:sz w:val="52"/>
          <w:szCs w:val="52"/>
        </w:rPr>
      </w:r>
    </w:p>
    <w:p>
      <w:pPr>
        <w:tabs>
          <w:tab w:pos="3899" w:val="left" w:leader="none"/>
        </w:tabs>
        <w:spacing w:line="683" w:lineRule="exact" w:before="0"/>
        <w:ind w:left="892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 </w:t>
      </w:r>
      <w:r>
        <w:rPr>
          <w:rFonts w:ascii="Cambria Math" w:hAnsi="Cambria Math" w:cs="Cambria Math" w:eastAsia="Cambria Math" w:hint="default"/>
          <w:color w:val="0000CC"/>
          <w:spacing w:val="1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 </w:t>
      </w:r>
      <w:r>
        <w:rPr>
          <w:rFonts w:ascii="Cambria Math" w:hAnsi="Cambria Math" w:cs="Cambria Math" w:eastAsia="Cambria Math" w:hint="default"/>
          <w:color w:val="0000CC"/>
          <w:spacing w:val="12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11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tabs>
          <w:tab w:pos="2810" w:val="left" w:leader="none"/>
          <w:tab w:pos="4530" w:val="left" w:leader="none"/>
          <w:tab w:pos="5571" w:val="left" w:leader="none"/>
        </w:tabs>
        <w:spacing w:line="539" w:lineRule="exact" w:before="0"/>
        <w:ind w:left="190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480.880005pt;margin-top:20.394489pt;width:85.95pt;height:.1pt;mso-position-horizontal-relative:page;mso-position-vertical-relative:paragraph;z-index:-44728" coordorigin="9618,408" coordsize="1719,2">
            <v:shape style="position:absolute;left:9618;top:408;width:1719;height:2" coordorigin="9618,408" coordsize="1719,0" path="m9618,408l11336,408e" filled="false" stroked="true" strokeweight="2.280pt" strokecolor="#0000cc">
              <v:path arrowok="t"/>
            </v:shape>
            <w10:wrap type="none"/>
          </v:group>
        </w:pict>
      </w:r>
      <w:r>
        <w:rPr/>
        <w:pict>
          <v:group style="position:absolute;margin-left:631.200012pt;margin-top:15.00449pt;width:21.5pt;height:.1pt;mso-position-horizontal-relative:page;mso-position-vertical-relative:paragraph;z-index:-44704" coordorigin="12624,300" coordsize="430,2">
            <v:shape style="position:absolute;left:12624;top:300;width:430;height:2" coordorigin="12624,300" coordsize="430,0" path="m12624,300l13054,300e" filled="false" stroked="true" strokeweight="2.280pt" strokecolor="#0000cc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position w:val="-14"/>
          <w:sz w:val="72"/>
          <w:szCs w:val="72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position w:val="-3"/>
          <w:sz w:val="72"/>
          <w:szCs w:val="72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position w:val="1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tabs>
          <w:tab w:pos="3899" w:val="left" w:leader="none"/>
        </w:tabs>
        <w:spacing w:line="718" w:lineRule="exact" w:before="0"/>
        <w:ind w:left="892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267.329987pt;margin-top:67.914497pt;width:34.8pt;height:29.7pt;mso-position-horizontal-relative:page;mso-position-vertical-relative:paragraph;z-index:4600" coordorigin="5347,1358" coordsize="696,594">
            <v:group style="position:absolute;left:5347;top:1358;width:198;height:594" coordorigin="5347,1358" coordsize="198,594">
              <v:shape style="position:absolute;left:5347;top:1358;width:198;height:594" coordorigin="5347,1358" coordsize="198,594" path="m5535,1358l5454,1397,5395,1463,5358,1551,5347,1656,5350,1711,5375,1807,5423,1885,5494,1937,5537,1952,5545,1928,5511,1913,5481,1892,5437,1833,5410,1753,5401,1653,5403,1602,5420,1514,5455,1445,5509,1397,5543,1382,5535,1358xe" filled="true" fillcolor="#003300" stroked="false">
                <v:path arrowok="t"/>
                <v:fill type="solid"/>
              </v:shape>
            </v:group>
            <v:group style="position:absolute;left:5593;top:1377;width:316;height:438" coordorigin="5593,1377" coordsize="316,438">
              <v:shape style="position:absolute;left:5593;top:1377;width:316;height:438" coordorigin="5593,1377" coordsize="316,438" path="m5838,1377l5770,1390,5710,1418,5660,1461,5623,1514,5600,1577,5593,1641,5593,1650,5594,1673,5612,1738,5665,1795,5725,1813,5749,1814,5774,1813,5838,1796,5864,1779,5750,1779,5735,1778,5689,1715,5685,1665,5685,1646,5685,1639,5687,1627,5689,1622,5692,1619,5694,1616,5699,1611,5705,1606,5712,1601,5720,1597,5738,1591,5748,1589,5886,1589,5879,1581,5878,1579,5692,1579,5688,1578,5709,1511,5744,1461,5823,1421,5855,1418,5855,1398,5838,1377xe" filled="true" fillcolor="#003300" stroked="false">
                <v:path arrowok="t"/>
                <v:fill type="solid"/>
              </v:shape>
              <v:shape style="position:absolute;left:5593;top:1377;width:316;height:438" coordorigin="5593,1377" coordsize="316,438" path="m5886,1589l5758,1589,5771,1591,5783,1595,5815,1659,5816,1680,5815,1704,5791,1766,5750,1779,5864,1779,5899,1730,5909,1673,5908,1654,5906,1637,5901,1621,5896,1606,5888,1593,5886,1589xe" filled="true" fillcolor="#003300" stroked="false">
                <v:path arrowok="t"/>
                <v:fill type="solid"/>
              </v:shape>
              <v:shape style="position:absolute;left:5593;top:1377;width:316;height:438" coordorigin="5593,1377" coordsize="316,438" path="m5795,1546l5728,1559,5692,1579,5878,1579,5812,1547,5795,1546xe" filled="true" fillcolor="#003300" stroked="false">
                <v:path arrowok="t"/>
                <v:fill type="solid"/>
              </v:shape>
            </v:group>
            <v:group style="position:absolute;left:5949;top:1735;width:94;height:160" coordorigin="5949,1735" coordsize="94,160">
              <v:shape style="position:absolute;left:5949;top:1735;width:94;height:160" coordorigin="5949,1735" coordsize="94,160" path="m6038,1735l5983,1736,5984,1747,5985,1759,5985,1768,5985,1800,5984,1811,5960,1866,5949,1876,5966,1895,6011,1855,6041,1800,6042,1779,6042,1768,6041,1757,6040,1746,6038,1735xe" filled="true" fillcolor="#003300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group style="position:absolute;margin-left:310.890015pt;margin-top:67.6745pt;width:27.6pt;height:29.7pt;mso-position-horizontal-relative:page;mso-position-vertical-relative:paragraph;z-index:4624" coordorigin="6218,1353" coordsize="552,594">
            <v:group style="position:absolute;left:6218;top:1374;width:288;height:438" coordorigin="6218,1374" coordsize="288,438">
              <v:shape style="position:absolute;left:6218;top:1374;width:288;height:438" coordorigin="6218,1374" coordsize="288,438" path="m6274,1709l6218,1709,6218,1788,6231,1793,6295,1808,6347,1812,6372,1811,6434,1795,6465,1777,6344,1777,6331,1776,6279,1726,6274,1709xe" filled="true" fillcolor="#ff0000" stroked="false">
                <v:path arrowok="t"/>
                <v:fill type="solid"/>
              </v:shape>
              <v:shape style="position:absolute;left:6218;top:1374;width:288;height:438" coordorigin="6218,1374" coordsize="288,438" path="m6469,1607l6315,1607,6337,1609,6356,1613,6403,1656,6409,1694,6406,1730,6393,1756,6373,1771,6344,1777,6465,1777,6501,1720,6505,1686,6503,1666,6498,1648,6490,1631,6478,1616,6469,1607xe" filled="true" fillcolor="#ff0000" stroked="false">
                <v:path arrowok="t"/>
                <v:fill type="solid"/>
              </v:shape>
              <v:shape style="position:absolute;left:6218;top:1374;width:288;height:438" coordorigin="6218,1374" coordsize="288,438" path="m6473,1409l6345,1409,6358,1410,6369,1413,6400,1478,6399,1499,6357,1556,6290,1572,6290,1608,6469,1607,6464,1603,6447,1593,6428,1585,6406,1580,6406,1577,6463,1541,6495,1483,6496,1465,6494,1445,6487,1427,6476,1411,6473,1409xe" filled="true" fillcolor="#ff0000" stroked="false">
                <v:path arrowok="t"/>
                <v:fill type="solid"/>
              </v:shape>
              <v:shape style="position:absolute;left:6218;top:1374;width:288;height:438" coordorigin="6218,1374" coordsize="288,438" path="m6366,1374l6333,1377,6298,1383,6261,1394,6222,1409,6223,1483,6279,1483,6283,1466,6288,1451,6332,1410,6345,1409,6473,1409,6460,1398,6441,1388,6419,1380,6394,1376,6366,1374xe" filled="true" fillcolor="#ff0000" stroked="false">
                <v:path arrowok="t"/>
                <v:fill type="solid"/>
              </v:shape>
            </v:group>
            <v:group style="position:absolute;left:6571;top:1353;width:199;height:594" coordorigin="6571,1353" coordsize="199,594">
              <v:shape style="position:absolute;left:6571;top:1353;width:199;height:594" coordorigin="6571,1353" coordsize="199,594" path="m6579,1353l6571,1378,6605,1392,6635,1413,6680,1471,6706,1550,6715,1647,6713,1699,6696,1789,6661,1860,6608,1908,6574,1923,6582,1947,6662,1909,6722,1843,6758,1755,6770,1650,6766,1595,6741,1499,6692,1421,6622,1369,6579,1353xe" filled="true" fillcolor="#003300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 </w:t>
      </w:r>
      <w:r>
        <w:rPr>
          <w:rFonts w:ascii="Cambria Math" w:hAnsi="Cambria Math" w:cs="Cambria Math" w:eastAsia="Cambria Math" w:hint="default"/>
          <w:color w:val="0000CC"/>
          <w:spacing w:val="1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 </w:t>
      </w:r>
      <w:r>
        <w:rPr>
          <w:rFonts w:ascii="Cambria Math" w:hAnsi="Cambria Math" w:cs="Cambria Math" w:eastAsia="Cambria Math" w:hint="default"/>
          <w:color w:val="0000CC"/>
          <w:spacing w:val="12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position w:val="11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after="0" w:line="718" w:lineRule="exact"/>
        <w:jc w:val="left"/>
        <w:rPr>
          <w:rFonts w:ascii="Cambria Math" w:hAnsi="Cambria Math" w:cs="Cambria Math" w:eastAsia="Cambria Math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8687" w:space="40"/>
            <w:col w:w="10473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4"/>
        <w:rPr>
          <w:rFonts w:ascii="Cambria Math" w:hAnsi="Cambria Math" w:cs="Cambria Math" w:eastAsia="Cambria Math" w:hint="default"/>
          <w:sz w:val="22"/>
          <w:szCs w:val="22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2"/>
          <w:szCs w:val="22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tabs>
          <w:tab w:pos="3863" w:val="left" w:leader="none"/>
        </w:tabs>
        <w:spacing w:before="19"/>
        <w:ind w:left="1274" w:right="-19" w:firstLine="0"/>
        <w:jc w:val="left"/>
        <w:rPr>
          <w:rFonts w:ascii="Cambria Math" w:hAnsi="Cambria Math" w:cs="Cambria Math" w:eastAsia="Cambria Math" w:hint="default"/>
          <w:sz w:val="64"/>
          <w:szCs w:val="64"/>
        </w:rPr>
      </w:pPr>
      <w:r>
        <w:rPr/>
        <w:pict>
          <v:group style="position:absolute;margin-left:53.198002pt;margin-top:7.386243pt;width:95.15pt;height:29.7pt;mso-position-horizontal-relative:page;mso-position-vertical-relative:paragraph;z-index:-44680" coordorigin="1064,148" coordsize="1903,594">
            <v:shape style="position:absolute;left:1064;top:148;width:1903;height:594" coordorigin="1064,148" coordsize="1903,594" path="m2778,148l2769,172,2804,187,2833,207,2878,266,2904,345,2913,442,2911,494,2893,584,2858,655,2804,702,2770,717,2778,741,2859,703,2918,638,2955,549,2967,445,2964,390,2939,294,2891,215,2821,163,2778,148xe" filled="true" fillcolor="#003300" stroked="false">
              <v:path arrowok="t"/>
              <v:fill type="solid"/>
            </v:shape>
            <v:shape style="position:absolute;left:1064;top:148;width:1903;height:594" coordorigin="1064,148" coordsize="1903,594" path="m1253,148l1173,186,1113,252,1076,340,1064,445,1067,499,1091,596,1140,674,1210,726,1253,741,1261,717,1227,702,1198,681,1153,622,1127,541,1118,442,1120,391,1138,303,1173,234,1227,187,1262,172,1253,148xe" filled="true" fillcolor="#003300" stroked="false">
              <v:path arrowok="t"/>
              <v:fill type="solid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003300"/>
          <w:sz w:val="64"/>
          <w:szCs w:val="64"/>
        </w:rPr>
        <w:t>−�, </w:t>
      </w:r>
      <w:r>
        <w:rPr>
          <w:rFonts w:ascii="Cambria Math" w:hAnsi="Cambria Math" w:cs="Cambria Math" w:eastAsia="Cambria Math" w:hint="default"/>
          <w:color w:val="003300"/>
          <w:spacing w:val="83"/>
          <w:sz w:val="64"/>
          <w:szCs w:val="64"/>
        </w:rPr>
        <w:t> </w:t>
      </w:r>
      <w:r>
        <w:rPr>
          <w:rFonts w:ascii="Cambria Math" w:hAnsi="Cambria Math" w:cs="Cambria Math" w:eastAsia="Cambria Math" w:hint="default"/>
          <w:color w:val="FF0000"/>
          <w:sz w:val="64"/>
          <w:szCs w:val="64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64"/>
          <w:szCs w:val="64"/>
        </w:rPr>
        <w:t>,</w:t>
      </w:r>
      <w:r>
        <w:rPr>
          <w:rFonts w:ascii="Cambria Math" w:hAnsi="Cambria Math" w:cs="Cambria Math" w:eastAsia="Cambria Math" w:hint="default"/>
          <w:sz w:val="64"/>
          <w:szCs w:val="64"/>
        </w:rPr>
      </w:r>
    </w:p>
    <w:p>
      <w:pPr>
        <w:bidi/>
        <w:spacing w:line="708" w:lineRule="exact" w:before="0"/>
        <w:ind w:left="0" w:right="1274" w:firstLine="0"/>
        <w:jc w:val="right"/>
        <w:rPr>
          <w:rFonts w:ascii="Times New Roman" w:hAnsi="Times New Roman" w:cs="Times New Roman" w:eastAsia="Times New Roman" w:hint="default"/>
          <w:b/>
          <w:bCs/>
          <w:sz w:val="64"/>
          <w:szCs w:val="64"/>
        </w:rPr>
      </w:pPr>
      <w:r>
        <w:rPr/>
        <w:br w:type="column"/>
      </w:r>
      <w:r>
        <w:rPr>
          <w:rFonts w:ascii="Times New Roman" w:cs="Times New Roman"/>
          <w:sz w:val="64"/>
          <w:szCs w:val="64"/>
        </w:rPr>
      </w:r>
      <w:r>
        <w:rPr>
          <w:rFonts w:ascii="Times New Roman" w:cs="Times New Roman"/>
          <w:b/>
          <w:bCs/>
          <w:color w:val="CC0099"/>
          <w:w w:val="173"/>
          <w:sz w:val="64"/>
          <w:szCs w:val="64"/>
        </w:rPr>
        <w:t>م</w:t>
      </w:r>
      <w:r>
        <w:rPr>
          <w:rFonts w:ascii="Times New Roman" w:cs="Times New Roman"/>
          <w:b/>
          <w:bCs/>
          <w:color w:val="CC0099"/>
          <w:spacing w:val="3"/>
          <w:w w:val="95"/>
          <w:sz w:val="64"/>
          <w:szCs w:val="64"/>
        </w:rPr>
        <w:t>ث</w:t>
      </w:r>
      <w:r>
        <w:rPr>
          <w:rFonts w:ascii="Times New Roman" w:cs="Times New Roman"/>
          <w:b/>
          <w:bCs/>
          <w:color w:val="CC0099"/>
          <w:w w:val="95"/>
          <w:sz w:val="64"/>
          <w:szCs w:val="64"/>
        </w:rPr>
        <w:t>ال</w:t>
      </w:r>
      <w:r>
        <w:rPr>
          <w:rFonts w:ascii="Times New Roman" w:cs="Times New Roman"/>
          <w:b/>
          <w:bCs/>
          <w:color w:val="CC0099"/>
          <w:spacing w:val="-6"/>
          <w:sz w:val="64"/>
          <w:szCs w:val="64"/>
        </w:rPr>
        <w:t> </w:t>
      </w:r>
      <w:r>
        <w:rPr>
          <w:rFonts w:ascii="Times New Roman" w:cs="Times New Roman"/>
          <w:b/>
          <w:bCs/>
          <w:color w:val="CC0099"/>
          <w:w w:val="96"/>
          <w:sz w:val="64"/>
          <w:szCs w:val="64"/>
        </w:rPr>
        <w:t>او</w:t>
      </w:r>
      <w:r>
        <w:rPr>
          <w:rFonts w:ascii="Times New Roman" w:cs="Times New Roman"/>
          <w:b/>
          <w:bCs/>
          <w:color w:val="CC0099"/>
          <w:spacing w:val="2"/>
          <w:w w:val="120"/>
          <w:sz w:val="64"/>
          <w:szCs w:val="64"/>
        </w:rPr>
        <w:t>ج</w:t>
      </w:r>
      <w:r>
        <w:rPr>
          <w:rFonts w:ascii="Times New Roman" w:cs="Times New Roman"/>
          <w:b/>
          <w:bCs/>
          <w:color w:val="CC0099"/>
          <w:w w:val="120"/>
          <w:sz w:val="64"/>
          <w:szCs w:val="64"/>
        </w:rPr>
        <w:t>د</w:t>
      </w:r>
      <w:r>
        <w:rPr>
          <w:rFonts w:ascii="Times New Roman" w:cs="Times New Roman"/>
          <w:b/>
          <w:bCs/>
          <w:color w:val="CC0099"/>
          <w:spacing w:val="-7"/>
          <w:sz w:val="64"/>
          <w:szCs w:val="64"/>
        </w:rPr>
        <w:t> </w:t>
      </w:r>
      <w:r>
        <w:rPr>
          <w:rFonts w:ascii="Times New Roman" w:cs="Times New Roman"/>
          <w:b/>
          <w:bCs/>
          <w:color w:val="CC0099"/>
          <w:w w:val="173"/>
          <w:sz w:val="64"/>
          <w:szCs w:val="64"/>
        </w:rPr>
        <w:t>م</w:t>
      </w:r>
      <w:r>
        <w:rPr>
          <w:rFonts w:ascii="Times New Roman" w:cs="Times New Roman"/>
          <w:b/>
          <w:bCs/>
          <w:color w:val="CC0099"/>
          <w:spacing w:val="4"/>
          <w:w w:val="94"/>
          <w:sz w:val="64"/>
          <w:szCs w:val="64"/>
        </w:rPr>
        <w:t>ي</w:t>
      </w:r>
      <w:r>
        <w:rPr>
          <w:rFonts w:ascii="Times New Roman" w:cs="Times New Roman"/>
          <w:b/>
          <w:bCs/>
          <w:color w:val="CC0099"/>
          <w:w w:val="94"/>
          <w:sz w:val="64"/>
          <w:szCs w:val="64"/>
        </w:rPr>
        <w:t>ل</w:t>
      </w:r>
      <w:r>
        <w:rPr>
          <w:rFonts w:ascii="Times New Roman" w:cs="Times New Roman"/>
          <w:b/>
          <w:bCs/>
          <w:color w:val="CC0099"/>
          <w:spacing w:val="-11"/>
          <w:sz w:val="64"/>
          <w:szCs w:val="64"/>
        </w:rPr>
        <w:t> </w:t>
      </w:r>
      <w:r>
        <w:rPr>
          <w:rFonts w:ascii="Times New Roman" w:cs="Times New Roman"/>
          <w:b/>
          <w:bCs/>
          <w:color w:val="CC0099"/>
          <w:w w:val="110"/>
          <w:sz w:val="64"/>
          <w:szCs w:val="64"/>
        </w:rPr>
        <w:t>ا</w:t>
      </w:r>
      <w:r>
        <w:rPr>
          <w:rFonts w:ascii="Times New Roman" w:cs="Times New Roman"/>
          <w:b/>
          <w:bCs/>
          <w:color w:val="CC0099"/>
          <w:spacing w:val="2"/>
          <w:w w:val="146"/>
          <w:sz w:val="64"/>
          <w:szCs w:val="64"/>
        </w:rPr>
        <w:t>ن</w:t>
      </w:r>
      <w:r>
        <w:rPr>
          <w:rFonts w:ascii="Times New Roman" w:cs="Times New Roman"/>
          <w:b/>
          <w:bCs/>
          <w:color w:val="CC0099"/>
          <w:spacing w:val="1"/>
          <w:w w:val="119"/>
          <w:sz w:val="64"/>
          <w:szCs w:val="64"/>
        </w:rPr>
        <w:t>ط</w:t>
      </w:r>
      <w:r>
        <w:rPr>
          <w:rFonts w:ascii="Times New Roman" w:cs="Times New Roman"/>
          <w:b/>
          <w:bCs/>
          <w:color w:val="CC0099"/>
          <w:spacing w:val="-8"/>
          <w:sz w:val="64"/>
          <w:szCs w:val="64"/>
        </w:rPr>
        <w:t> </w:t>
      </w:r>
      <w:r>
        <w:rPr>
          <w:rFonts w:ascii="Times New Roman" w:cs="Times New Roman"/>
          <w:b/>
          <w:bCs/>
          <w:color w:val="CC0099"/>
          <w:w w:val="110"/>
          <w:sz w:val="64"/>
          <w:szCs w:val="64"/>
        </w:rPr>
        <w:t>ا</w:t>
      </w:r>
      <w:r>
        <w:rPr>
          <w:rFonts w:ascii="Times New Roman" w:cs="Times New Roman"/>
          <w:b/>
          <w:bCs/>
          <w:color w:val="CC0099"/>
          <w:spacing w:val="3"/>
          <w:w w:val="66"/>
          <w:sz w:val="64"/>
          <w:szCs w:val="64"/>
        </w:rPr>
        <w:t>م</w:t>
      </w:r>
      <w:r>
        <w:rPr>
          <w:rFonts w:ascii="Times New Roman" w:cs="Times New Roman"/>
          <w:b/>
          <w:bCs/>
          <w:color w:val="CC0099"/>
          <w:w w:val="66"/>
          <w:sz w:val="64"/>
          <w:szCs w:val="64"/>
        </w:rPr>
        <w:t>لست</w:t>
      </w:r>
      <w:r>
        <w:rPr>
          <w:rFonts w:ascii="Times New Roman" w:cs="Times New Roman"/>
          <w:b/>
          <w:bCs/>
          <w:color w:val="CC0099"/>
          <w:spacing w:val="1"/>
          <w:w w:val="85"/>
          <w:sz w:val="64"/>
          <w:szCs w:val="64"/>
        </w:rPr>
        <w:t>ق</w:t>
      </w:r>
      <w:r>
        <w:rPr>
          <w:rFonts w:ascii="Times New Roman" w:cs="Times New Roman"/>
          <w:b/>
          <w:bCs/>
          <w:color w:val="CC0099"/>
          <w:w w:val="85"/>
          <w:sz w:val="64"/>
          <w:szCs w:val="64"/>
        </w:rPr>
        <w:t>يم</w:t>
      </w:r>
      <w:r>
        <w:rPr>
          <w:rFonts w:ascii="Times New Roman" w:cs="Times New Roman"/>
          <w:b/>
          <w:bCs/>
          <w:color w:val="CC0099"/>
          <w:spacing w:val="-11"/>
          <w:sz w:val="64"/>
          <w:szCs w:val="64"/>
        </w:rPr>
        <w:t> </w:t>
      </w:r>
      <w:r>
        <w:rPr>
          <w:rFonts w:ascii="Times New Roman" w:cs="Times New Roman"/>
          <w:b/>
          <w:bCs/>
          <w:color w:val="CC0099"/>
          <w:w w:val="110"/>
          <w:sz w:val="64"/>
          <w:szCs w:val="64"/>
        </w:rPr>
        <w:t>ا</w:t>
      </w:r>
      <w:r>
        <w:rPr>
          <w:rFonts w:ascii="Times New Roman" w:cs="Times New Roman"/>
          <w:b/>
          <w:bCs/>
          <w:color w:val="CC0099"/>
          <w:spacing w:val="1"/>
          <w:w w:val="53"/>
          <w:sz w:val="64"/>
          <w:szCs w:val="64"/>
        </w:rPr>
        <w:t>م</w:t>
      </w:r>
      <w:r>
        <w:rPr>
          <w:rFonts w:ascii="Times New Roman" w:cs="Times New Roman"/>
          <w:b/>
          <w:bCs/>
          <w:color w:val="CC0099"/>
          <w:w w:val="53"/>
          <w:sz w:val="64"/>
          <w:szCs w:val="64"/>
        </w:rPr>
        <w:t>ل</w:t>
      </w:r>
      <w:r>
        <w:rPr>
          <w:rFonts w:ascii="Times New Roman" w:cs="Times New Roman"/>
          <w:b/>
          <w:bCs/>
          <w:color w:val="CC0099"/>
          <w:spacing w:val="1"/>
          <w:w w:val="86"/>
          <w:sz w:val="64"/>
          <w:szCs w:val="64"/>
        </w:rPr>
        <w:t>ا</w:t>
      </w:r>
      <w:r>
        <w:rPr>
          <w:rFonts w:ascii="Times New Roman" w:cs="Times New Roman"/>
          <w:b/>
          <w:bCs/>
          <w:color w:val="CC0099"/>
          <w:spacing w:val="2"/>
          <w:w w:val="89"/>
          <w:sz w:val="64"/>
          <w:szCs w:val="64"/>
        </w:rPr>
        <w:t>ر</w:t>
      </w:r>
      <w:r>
        <w:rPr>
          <w:rFonts w:ascii="Times New Roman" w:cs="Times New Roman"/>
          <w:b/>
          <w:bCs/>
          <w:color w:val="CC0099"/>
          <w:spacing w:val="-9"/>
          <w:sz w:val="64"/>
          <w:szCs w:val="64"/>
        </w:rPr>
        <w:t> </w:t>
      </w:r>
      <w:r>
        <w:rPr>
          <w:rFonts w:ascii="Times New Roman" w:cs="Times New Roman"/>
          <w:b/>
          <w:bCs/>
          <w:color w:val="CC0099"/>
          <w:w w:val="59"/>
          <w:sz w:val="64"/>
          <w:szCs w:val="64"/>
        </w:rPr>
        <w:t>ب</w:t>
      </w:r>
      <w:r>
        <w:rPr>
          <w:rFonts w:ascii="Times New Roman" w:cs="Times New Roman"/>
          <w:b/>
          <w:bCs/>
          <w:color w:val="CC0099"/>
          <w:spacing w:val="2"/>
          <w:w w:val="80"/>
          <w:sz w:val="64"/>
          <w:szCs w:val="64"/>
        </w:rPr>
        <w:t>ن</w:t>
      </w:r>
      <w:r>
        <w:rPr>
          <w:rFonts w:ascii="Times New Roman" w:cs="Times New Roman"/>
          <w:b/>
          <w:bCs/>
          <w:color w:val="CC0099"/>
          <w:spacing w:val="2"/>
          <w:w w:val="78"/>
          <w:sz w:val="64"/>
          <w:szCs w:val="64"/>
        </w:rPr>
        <w:t>ق</w:t>
      </w:r>
      <w:r>
        <w:rPr>
          <w:rFonts w:ascii="Times New Roman" w:cs="Times New Roman"/>
          <w:b/>
          <w:bCs/>
          <w:color w:val="CC0099"/>
          <w:w w:val="78"/>
          <w:sz w:val="64"/>
          <w:szCs w:val="64"/>
        </w:rPr>
        <w:t>طت</w:t>
      </w:r>
      <w:r>
        <w:rPr>
          <w:rFonts w:ascii="Times New Roman" w:cs="Times New Roman"/>
          <w:b/>
          <w:bCs/>
          <w:color w:val="CC0099"/>
          <w:spacing w:val="1"/>
          <w:w w:val="74"/>
          <w:sz w:val="64"/>
          <w:szCs w:val="64"/>
        </w:rPr>
        <w:t>ن</w:t>
      </w:r>
      <w:r>
        <w:rPr>
          <w:rFonts w:ascii="Times New Roman" w:cs="Times New Roman"/>
          <w:b/>
          <w:bCs/>
          <w:color w:val="CC0099"/>
          <w:w w:val="74"/>
          <w:sz w:val="64"/>
          <w:szCs w:val="64"/>
        </w:rPr>
        <w:t>ي</w:t>
      </w:r>
    </w:p>
    <w:p>
      <w:pPr>
        <w:spacing w:after="0" w:line="708" w:lineRule="exact"/>
        <w:jc w:val="right"/>
        <w:rPr>
          <w:rFonts w:ascii="Times New Roman" w:hAnsi="Times New Roman" w:cs="Times New Roman" w:eastAsia="Times New Roman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3996" w:space="2889"/>
            <w:col w:w="12315"/>
          </w:cols>
        </w:sectPr>
      </w:pPr>
    </w:p>
    <w:p>
      <w:pPr>
        <w:spacing w:line="240" w:lineRule="auto" w:before="3"/>
        <w:rPr>
          <w:rFonts w:ascii="Times New Roman" w:hAnsi="Times New Roman" w:cs="Times New Roman" w:eastAsia="Times New Roman" w:hint="default"/>
          <w:b/>
          <w:bCs/>
          <w:sz w:val="28"/>
          <w:szCs w:val="28"/>
        </w:rPr>
      </w:pPr>
    </w:p>
    <w:p>
      <w:pPr>
        <w:spacing w:line="240" w:lineRule="auto"/>
        <w:ind w:left="8282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sz w:val="20"/>
          <w:szCs w:val="20"/>
        </w:rPr>
        <w:pict>
          <v:group style="width:149.050pt;height:44.2pt;mso-position-horizontal-relative:char;mso-position-vertical-relative:line" coordorigin="0,0" coordsize="2981,884">
            <v:group style="position:absolute;left:20;top:68;width:2940;height:795" coordorigin="20,68" coordsize="2940,795">
              <v:shape style="position:absolute;left:20;top:68;width:2940;height:795" coordorigin="20,68" coordsize="2940,795" path="m1689,664l1292,664,1490,863,1689,664xe" filled="true" fillcolor="#4f81bc" stroked="false">
                <v:path arrowok="t"/>
                <v:fill type="solid"/>
              </v:shape>
              <v:shape style="position:absolute;left:20;top:68;width:2940;height:795" coordorigin="20,68" coordsize="2940,795" path="m1590,585l1391,585,1391,664,1590,664,1590,585xe" filled="true" fillcolor="#4f81bc" stroked="false">
                <v:path arrowok="t"/>
                <v:fill type="solid"/>
              </v:shape>
              <v:shape style="position:absolute;left:20;top:68;width:2940;height:795" coordorigin="20,68" coordsize="2940,795" path="m2960,68l20,68,20,585,2960,585,2960,68xe" filled="true" fillcolor="#4f81bc" stroked="false">
                <v:path arrowok="t"/>
                <v:fill type="solid"/>
              </v:shape>
            </v:group>
            <v:group style="position:absolute;left:20;top:68;width:2940;height:795" coordorigin="20,68" coordsize="2940,795">
              <v:shape style="position:absolute;left:20;top:68;width:2940;height:795" coordorigin="20,68" coordsize="2940,795" path="m20,68l2960,68,2960,585,1590,585,1590,664,1689,664,1490,863,1292,664,1391,664,1391,585,20,585,20,68xe" filled="false" stroked="true" strokeweight="2.04pt" strokecolor="#385d89">
                <v:path arrowok="t"/>
              </v:shape>
              <v:shape style="position:absolute;left:0;top:0;width:2981;height:884" type="#_x0000_t202" filled="false" stroked="false">
                <v:textbox inset="0,0,0,0">
                  <w:txbxContent>
                    <w:p>
                      <w:pPr>
                        <w:bidi/>
                        <w:spacing w:line="883" w:lineRule="exact" w:before="0"/>
                        <w:ind w:left="0" w:right="588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امــــ</w:t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ل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</w:p>
    <w:p>
      <w:pPr>
        <w:spacing w:line="240" w:lineRule="auto" w:before="1"/>
        <w:rPr>
          <w:rFonts w:ascii="Times New Roman" w:hAnsi="Times New Roman" w:cs="Times New Roman" w:eastAsia="Times New Roman" w:hint="default"/>
          <w:b/>
          <w:bCs/>
          <w:sz w:val="9"/>
          <w:szCs w:val="9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9"/>
          <w:szCs w:val="9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tabs>
          <w:tab w:pos="7956" w:val="left" w:leader="none"/>
        </w:tabs>
        <w:spacing w:line="1211" w:lineRule="exact" w:before="55"/>
        <w:ind w:left="3744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267.480011pt;margin-top:53.867031pt;width:120.4pt;height:.1pt;mso-position-horizontal-relative:page;mso-position-vertical-relative:paragraph;z-index:-44608" coordorigin="5350,1077" coordsize="2408,2">
            <v:shape style="position:absolute;left:5350;top:1077;width:2408;height:2" coordorigin="5350,1077" coordsize="2408,0" path="m5350,1077l7757,1077e" filled="false" stroked="true" strokeweight="2.280pt" strokecolor="#003300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003300"/>
          <w:w w:val="120"/>
          <w:position w:val="-54"/>
          <w:sz w:val="72"/>
          <w:szCs w:val="72"/>
        </w:rPr>
        <w:t>� </w:t>
      </w:r>
      <w:r>
        <w:rPr>
          <w:rFonts w:ascii="Cambria Math" w:hAnsi="Cambria Math" w:cs="Cambria Math" w:eastAsia="Cambria Math" w:hint="default"/>
          <w:color w:val="003300"/>
          <w:w w:val="105"/>
          <w:position w:val="-54"/>
          <w:sz w:val="72"/>
          <w:szCs w:val="72"/>
        </w:rPr>
        <w:t>= </w:t>
      </w:r>
      <w:r>
        <w:rPr>
          <w:rFonts w:ascii="Cambria Math" w:hAnsi="Cambria Math" w:cs="Cambria Math" w:eastAsia="Cambria Math" w:hint="default"/>
          <w:color w:val="003300"/>
          <w:w w:val="10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3300"/>
          <w:w w:val="105"/>
          <w:position w:val="-14"/>
          <w:sz w:val="52"/>
          <w:szCs w:val="52"/>
        </w:rPr>
        <w:t>� </w:t>
      </w:r>
      <w:r>
        <w:rPr>
          <w:rFonts w:ascii="Cambria Math" w:hAnsi="Cambria Math" w:cs="Cambria Math" w:eastAsia="Cambria Math" w:hint="default"/>
          <w:color w:val="003300"/>
          <w:w w:val="105"/>
          <w:sz w:val="72"/>
          <w:szCs w:val="72"/>
        </w:rPr>
        <w:t>− </w:t>
      </w:r>
      <w:r>
        <w:rPr>
          <w:rFonts w:ascii="Cambria Math" w:hAnsi="Cambria Math" w:cs="Cambria Math" w:eastAsia="Cambria Math" w:hint="default"/>
          <w:color w:val="FF0000"/>
          <w:w w:val="10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w w:val="105"/>
          <w:position w:val="-14"/>
          <w:sz w:val="52"/>
          <w:szCs w:val="52"/>
        </w:rPr>
        <w:t>�</w:t>
        <w:tab/>
      </w:r>
      <w:r>
        <w:rPr>
          <w:rFonts w:ascii="Cambria Math" w:hAnsi="Cambria Math" w:cs="Cambria Math" w:eastAsia="Cambria Math" w:hint="default"/>
          <w:color w:val="003300"/>
          <w:position w:val="-54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line="767" w:lineRule="exact" w:before="0"/>
        <w:ind w:left="5365" w:right="0" w:firstLine="0"/>
        <w:jc w:val="left"/>
        <w:rPr>
          <w:rFonts w:ascii="Cambria Math" w:hAnsi="Cambria Math" w:cs="Cambria Math" w:eastAsia="Cambria Math" w:hint="default"/>
          <w:sz w:val="52"/>
          <w:szCs w:val="52"/>
        </w:rPr>
      </w:pPr>
      <w:r>
        <w:rPr>
          <w:rFonts w:ascii="Cambria Math" w:hAnsi="Cambria Math" w:cs="Cambria Math" w:eastAsia="Cambria Math" w:hint="default"/>
          <w:color w:val="003300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3300"/>
          <w:w w:val="95"/>
          <w:position w:val="-14"/>
          <w:sz w:val="52"/>
          <w:szCs w:val="52"/>
        </w:rPr>
        <w:t>� </w:t>
      </w:r>
      <w:r>
        <w:rPr>
          <w:rFonts w:ascii="Cambria Math" w:hAnsi="Cambria Math" w:cs="Cambria Math" w:eastAsia="Cambria Math" w:hint="default"/>
          <w:color w:val="003300"/>
          <w:w w:val="95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3300"/>
          <w:spacing w:val="-24"/>
          <w:w w:val="9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4"/>
          <w:sz w:val="52"/>
          <w:szCs w:val="52"/>
        </w:rPr>
        <w:t>�</w:t>
      </w:r>
      <w:r>
        <w:rPr>
          <w:rFonts w:ascii="Cambria Math" w:hAnsi="Cambria Math" w:cs="Cambria Math" w:eastAsia="Cambria Math" w:hint="default"/>
          <w:sz w:val="52"/>
          <w:szCs w:val="52"/>
        </w:rPr>
      </w:r>
    </w:p>
    <w:p>
      <w:pPr>
        <w:tabs>
          <w:tab w:pos="4326" w:val="left" w:leader="none"/>
          <w:tab w:pos="5944" w:val="left" w:leader="none"/>
        </w:tabs>
        <w:spacing w:line="698" w:lineRule="exact" w:before="0"/>
        <w:ind w:left="862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3300"/>
          <w:spacing w:val="149"/>
          <w:position w:val="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3300"/>
          <w:spacing w:val="145"/>
          <w:position w:val="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position w:val="1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tabs>
          <w:tab w:pos="4957" w:val="left" w:leader="none"/>
        </w:tabs>
        <w:spacing w:line="509" w:lineRule="exact" w:before="0"/>
        <w:ind w:left="3348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/>
        <w:pict>
          <v:group style="position:absolute;margin-left:441.359985pt;margin-top:16.179489pt;width:142.8pt;height:.1pt;mso-position-horizontal-relative:page;mso-position-vertical-relative:paragraph;z-index:4672" coordorigin="8827,324" coordsize="2856,2">
            <v:shape style="position:absolute;left:8827;top:324;width:2856;height:2" coordorigin="8827,324" coordsize="2856,0" path="m8827,324l11683,324e" filled="false" stroked="true" strokeweight="2.280pt" strokecolor="#003300">
              <v:path arrowok="t"/>
            </v:shape>
            <w10:wrap type="none"/>
          </v:group>
        </w:pict>
      </w:r>
      <w:r>
        <w:rPr/>
        <w:pict>
          <v:group style="position:absolute;margin-left:642.979980pt;margin-top:16.179489pt;width:21.5pt;height:.1pt;mso-position-horizontal-relative:page;mso-position-vertical-relative:paragraph;z-index:-44560" coordorigin="12860,324" coordsize="430,2">
            <v:shape style="position:absolute;left:12860;top:324;width:430;height:2" coordorigin="12860,324" coordsize="430,0" path="m12860,324l13289,324e" filled="false" stroked="true" strokeweight="2.280pt" strokecolor="#003300">
              <v:path arrowok="t"/>
            </v:shape>
            <w10:wrap type="none"/>
          </v:group>
        </w:pict>
      </w:r>
      <w:r>
        <w:rPr/>
        <w:pict>
          <v:group style="position:absolute;margin-left:723.890015pt;margin-top:16.579489pt;width:21.5pt;height:.1pt;mso-position-horizontal-relative:page;mso-position-vertical-relative:paragraph;z-index:4720" coordorigin="14478,332" coordsize="430,2">
            <v:shape style="position:absolute;left:14478;top:332;width:430;height:2" coordorigin="14478,332" coordsize="430,0" path="m14478,332l14907,332e" filled="false" stroked="true" strokeweight="2.280pt" strokecolor="#0000cc">
              <v:path arrowok="t"/>
            </v:shape>
            <w10:wrap type="none"/>
          </v:group>
        </w:pict>
      </w:r>
      <w:r>
        <w:rPr>
          <w:rFonts w:ascii="Cambria Math"/>
          <w:color w:val="003300"/>
          <w:sz w:val="72"/>
        </w:rPr>
        <w:t>=</w:t>
        <w:tab/>
        <w:t>=</w:t>
      </w:r>
      <w:r>
        <w:rPr>
          <w:rFonts w:ascii="Cambria Math"/>
          <w:sz w:val="72"/>
        </w:rPr>
      </w:r>
    </w:p>
    <w:p>
      <w:pPr>
        <w:tabs>
          <w:tab w:pos="4326" w:val="left" w:leader="none"/>
          <w:tab w:pos="5944" w:val="left" w:leader="none"/>
        </w:tabs>
        <w:spacing w:line="672" w:lineRule="exact" w:before="0"/>
        <w:ind w:left="293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3300"/>
          <w:spacing w:val="151"/>
          <w:position w:val="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3300"/>
          <w:spacing w:val="147"/>
          <w:position w:val="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(−</w:t>
      </w:r>
      <w:r>
        <w:rPr>
          <w:rFonts w:ascii="Cambria Math" w:hAnsi="Cambria Math" w:cs="Cambria Math" w:eastAsia="Cambria Math" w:hint="default"/>
          <w:color w:val="FF0000"/>
          <w:position w:val="1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3300"/>
          <w:position w:val="1"/>
          <w:sz w:val="72"/>
          <w:szCs w:val="72"/>
        </w:rPr>
        <w:t>)</w:t>
        <w:tab/>
        <w:t>�</w:t>
        <w:tab/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after="0" w:line="672" w:lineRule="exact"/>
        <w:jc w:val="left"/>
        <w:rPr>
          <w:rFonts w:ascii="Cambria Math" w:hAnsi="Cambria Math" w:cs="Cambria Math" w:eastAsia="Cambria Math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8495" w:space="40"/>
            <w:col w:w="10665"/>
          </w:cols>
        </w:sectPr>
      </w:pPr>
    </w:p>
    <w:p>
      <w:pPr>
        <w:spacing w:line="240" w:lineRule="auto" w:before="4"/>
        <w:rPr>
          <w:rFonts w:ascii="Cambria Math" w:hAnsi="Cambria Math" w:cs="Cambria Math" w:eastAsia="Cambria Math" w:hint="default"/>
          <w:sz w:val="24"/>
          <w:szCs w:val="24"/>
        </w:rPr>
      </w:pPr>
    </w:p>
    <w:p>
      <w:pPr>
        <w:pStyle w:val="Heading4"/>
        <w:bidi/>
        <w:spacing w:line="709" w:lineRule="exact"/>
        <w:ind w:left="0" w:right="5921"/>
        <w:jc w:val="right"/>
      </w:pPr>
      <w:r>
        <w:rPr/>
        <w:pict>
          <v:shape style="position:absolute;margin-left:831.840027pt;margin-top:-14.327576pt;width:128.16pt;height:74.52pt;mso-position-horizontal-relative:page;mso-position-vertical-relative:paragraph;z-index:-44392" type="#_x0000_t75" stroked="false">
            <v:imagedata r:id="rId6" o:title=""/>
            <w10:wrap type="none"/>
          </v:shape>
        </w:pict>
      </w:r>
      <w:r>
        <w:rPr>
          <w:b w:val="0"/>
          <w:bCs w:val="0"/>
        </w:rPr>
      </w:r>
      <w:r>
        <w:rPr>
          <w:color w:val="0000CC"/>
          <w:w w:val="110"/>
        </w:rPr>
        <w:t>ا</w:t>
      </w:r>
      <w:r>
        <w:rPr>
          <w:color w:val="0000CC"/>
          <w:spacing w:val="1"/>
          <w:w w:val="220"/>
        </w:rPr>
        <w:t>م</w:t>
      </w:r>
      <w:r>
        <w:rPr>
          <w:color w:val="0000CC"/>
          <w:spacing w:val="1"/>
          <w:w w:val="86"/>
        </w:rPr>
        <w:t>ا</w:t>
      </w:r>
      <w:r>
        <w:rPr>
          <w:color w:val="0000CC"/>
          <w:spacing w:val="-3"/>
          <w:w w:val="95"/>
        </w:rPr>
        <w:t>ا</w:t>
      </w:r>
      <w:r>
        <w:rPr>
          <w:color w:val="0000CC"/>
          <w:w w:val="95"/>
        </w:rPr>
        <w:t>لت</w:t>
      </w:r>
      <w:r>
        <w:rPr>
          <w:color w:val="0000CC"/>
          <w:spacing w:val="-8"/>
        </w:rPr>
        <w:t> </w:t>
      </w:r>
      <w:r>
        <w:rPr>
          <w:color w:val="0000CC"/>
          <w:w w:val="110"/>
        </w:rPr>
        <w:t>ا</w:t>
      </w:r>
      <w:r>
        <w:rPr>
          <w:color w:val="0000CC"/>
          <w:spacing w:val="1"/>
          <w:w w:val="53"/>
        </w:rPr>
        <w:t>م</w:t>
      </w:r>
      <w:r>
        <w:rPr>
          <w:color w:val="0000CC"/>
          <w:w w:val="53"/>
        </w:rPr>
        <w:t>ل</w:t>
      </w:r>
      <w:r>
        <w:rPr>
          <w:color w:val="0000CC"/>
          <w:spacing w:val="1"/>
          <w:w w:val="79"/>
        </w:rPr>
        <w:t>خ</w:t>
      </w:r>
      <w:r>
        <w:rPr>
          <w:color w:val="0000CC"/>
          <w:w w:val="79"/>
        </w:rPr>
        <w:t>ت</w:t>
      </w:r>
      <w:r>
        <w:rPr>
          <w:color w:val="0000CC"/>
          <w:spacing w:val="1"/>
          <w:w w:val="68"/>
        </w:rPr>
        <w:t>ل</w:t>
      </w:r>
      <w:r>
        <w:rPr>
          <w:color w:val="0000CC"/>
          <w:w w:val="68"/>
        </w:rPr>
        <w:t>فة</w:t>
      </w:r>
      <w:r>
        <w:rPr>
          <w:color w:val="0000CC"/>
          <w:spacing w:val="-5"/>
        </w:rPr>
        <w:t> </w:t>
      </w:r>
      <w:r>
        <w:rPr>
          <w:color w:val="0000CC"/>
          <w:w w:val="69"/>
        </w:rPr>
        <w:t>ملع</w:t>
      </w:r>
      <w:r>
        <w:rPr>
          <w:color w:val="0000CC"/>
          <w:spacing w:val="2"/>
          <w:w w:val="104"/>
        </w:rPr>
        <w:t>ا</w:t>
      </w:r>
      <w:r>
        <w:rPr>
          <w:color w:val="0000CC"/>
          <w:w w:val="104"/>
        </w:rPr>
        <w:t>دلة</w:t>
      </w:r>
      <w:r>
        <w:rPr>
          <w:color w:val="0000CC"/>
          <w:spacing w:val="-10"/>
        </w:rPr>
        <w:t> </w:t>
      </w:r>
      <w:r>
        <w:rPr>
          <w:color w:val="0000CC"/>
          <w:w w:val="110"/>
        </w:rPr>
        <w:t>ا</w:t>
      </w:r>
      <w:r>
        <w:rPr>
          <w:color w:val="0000CC"/>
          <w:spacing w:val="1"/>
          <w:w w:val="146"/>
        </w:rPr>
        <w:t>ن</w:t>
      </w:r>
      <w:r>
        <w:rPr>
          <w:color w:val="0000CC"/>
          <w:spacing w:val="1"/>
          <w:w w:val="119"/>
        </w:rPr>
        <w:t>ط</w:t>
      </w:r>
      <w:r>
        <w:rPr>
          <w:color w:val="0000CC"/>
          <w:spacing w:val="-8"/>
        </w:rPr>
        <w:t> </w:t>
      </w:r>
      <w:r>
        <w:rPr>
          <w:color w:val="0000CC"/>
          <w:w w:val="110"/>
        </w:rPr>
        <w:t>ا</w:t>
      </w:r>
      <w:r>
        <w:rPr>
          <w:color w:val="0000CC"/>
          <w:spacing w:val="2"/>
          <w:w w:val="66"/>
        </w:rPr>
        <w:t>م</w:t>
      </w:r>
      <w:r>
        <w:rPr>
          <w:color w:val="0000CC"/>
          <w:w w:val="66"/>
        </w:rPr>
        <w:t>لست</w:t>
      </w:r>
      <w:r>
        <w:rPr>
          <w:color w:val="0000CC"/>
          <w:spacing w:val="1"/>
          <w:w w:val="85"/>
        </w:rPr>
        <w:t>ق</w:t>
      </w:r>
      <w:r>
        <w:rPr>
          <w:color w:val="0000CC"/>
          <w:w w:val="85"/>
        </w:rPr>
        <w:t>ي</w:t>
      </w:r>
      <w:r>
        <w:rPr>
          <w:color w:val="0000CC"/>
          <w:w w:val="85"/>
        </w:rPr>
        <w:t>م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9"/>
        <w:rPr>
          <w:rFonts w:ascii="Times New Roman" w:hAnsi="Times New Roman" w:cs="Times New Roman" w:eastAsia="Times New Roman" w:hint="default"/>
          <w:b/>
          <w:bCs/>
          <w:sz w:val="17"/>
          <w:szCs w:val="17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17"/>
          <w:szCs w:val="17"/>
        </w:rPr>
        <w:sectPr>
          <w:headerReference w:type="default" r:id="rId27"/>
          <w:footerReference w:type="default" r:id="rId28"/>
          <w:pgSz w:w="19200" w:h="10800" w:orient="landscape"/>
          <w:pgMar w:header="0" w:footer="859" w:top="20" w:bottom="1040" w:left="0" w:right="0"/>
        </w:sectPr>
      </w:pPr>
    </w:p>
    <w:p>
      <w:pPr>
        <w:pStyle w:val="Heading5"/>
        <w:bidi/>
        <w:spacing w:line="240" w:lineRule="auto" w:before="30"/>
        <w:ind w:left="-16" w:right="4592"/>
        <w:jc w:val="right"/>
      </w:pPr>
      <w:r>
        <w:rPr>
          <w:b w:val="0"/>
          <w:bCs w:val="0"/>
        </w:rPr>
      </w:r>
      <w:r>
        <w:rPr>
          <w:color w:val="CC0099"/>
        </w:rPr>
        <w:t>بنقطة</w:t>
      </w:r>
      <w:r>
        <w:rPr>
          <w:color w:val="CC0099"/>
          <w:spacing w:val="-77"/>
        </w:rPr>
        <w:t> </w:t>
      </w:r>
      <w:r>
        <w:rPr>
          <w:color w:val="CC0099"/>
        </w:rPr>
        <w:t>معلوم</w:t>
      </w:r>
      <w:r>
        <w:rPr>
          <w:color w:val="CC0099"/>
        </w:rPr>
        <w:t>ة</w:t>
      </w:r>
    </w:p>
    <w:p>
      <w:pPr>
        <w:bidi/>
        <w:spacing w:before="30"/>
        <w:ind w:left="-3" w:right="99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w w:val="85"/>
        </w:rPr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85"/>
          <w:sz w:val="56"/>
          <w:szCs w:val="56"/>
        </w:rPr>
        <w:t>ومي</w:t>
      </w:r>
      <w:r>
        <w:rPr>
          <w:rFonts w:ascii="Times New Roman" w:cs="Times New Roman"/>
          <w:b/>
          <w:bCs/>
          <w:color w:val="FF0000"/>
          <w:w w:val="85"/>
          <w:sz w:val="56"/>
          <w:szCs w:val="56"/>
        </w:rPr>
        <w:t>ر</w:t>
      </w:r>
    </w:p>
    <w:p>
      <w:pPr>
        <w:bidi/>
        <w:spacing w:before="30"/>
        <w:ind w:left="-19" w:right="96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AF5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AF50"/>
          <w:spacing w:val="3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00AF50"/>
          <w:w w:val="67"/>
          <w:sz w:val="56"/>
          <w:szCs w:val="56"/>
        </w:rPr>
        <w:t>ل</w:t>
      </w:r>
      <w:r>
        <w:rPr>
          <w:rFonts w:ascii="Times New Roman" w:cs="Times New Roman"/>
          <w:b/>
          <w:bCs/>
          <w:color w:val="00AF50"/>
          <w:spacing w:val="1"/>
          <w:w w:val="115"/>
          <w:sz w:val="56"/>
          <w:szCs w:val="56"/>
        </w:rPr>
        <w:t>ه</w:t>
      </w:r>
    </w:p>
    <w:p>
      <w:pPr>
        <w:bidi/>
        <w:spacing w:before="30"/>
        <w:ind w:left="-12" w:right="94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FF0000"/>
          <w:spacing w:val="2"/>
          <w:w w:val="86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-2"/>
          <w:w w:val="103"/>
          <w:sz w:val="56"/>
          <w:szCs w:val="56"/>
        </w:rPr>
        <w:t>د</w:t>
      </w:r>
      <w:r>
        <w:rPr>
          <w:rFonts w:ascii="Times New Roman" w:cs="Times New Roman"/>
          <w:b/>
          <w:bCs/>
          <w:color w:val="FF0000"/>
          <w:w w:val="10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FF0000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FF0000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3"/>
          <w:w w:val="72"/>
          <w:sz w:val="56"/>
          <w:szCs w:val="56"/>
        </w:rPr>
        <w:t>س</w:t>
      </w:r>
      <w:r>
        <w:rPr>
          <w:rFonts w:ascii="Times New Roman" w:cs="Times New Roman"/>
          <w:b/>
          <w:bCs/>
          <w:color w:val="FF0000"/>
          <w:w w:val="72"/>
          <w:sz w:val="56"/>
          <w:szCs w:val="56"/>
        </w:rPr>
        <w:t>ت</w:t>
      </w:r>
      <w:r>
        <w:rPr>
          <w:rFonts w:ascii="Times New Roman" w:cs="Times New Roman"/>
          <w:b/>
          <w:bCs/>
          <w:color w:val="FF0000"/>
          <w:spacing w:val="3"/>
          <w:w w:val="84"/>
          <w:sz w:val="56"/>
          <w:szCs w:val="56"/>
        </w:rPr>
        <w:t>ق</w:t>
      </w:r>
      <w:r>
        <w:rPr>
          <w:rFonts w:ascii="Times New Roman" w:cs="Times New Roman"/>
          <w:b/>
          <w:bCs/>
          <w:color w:val="FF0000"/>
          <w:w w:val="84"/>
          <w:sz w:val="56"/>
          <w:szCs w:val="56"/>
        </w:rPr>
        <w:t>يم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80"/>
          <w:sz w:val="56"/>
          <w:szCs w:val="56"/>
        </w:rPr>
        <w:t>مب</w:t>
      </w:r>
      <w:r>
        <w:rPr>
          <w:rFonts w:ascii="Times New Roman" w:cs="Times New Roman"/>
          <w:b/>
          <w:bCs/>
          <w:color w:val="FF0000"/>
          <w:spacing w:val="3"/>
          <w:w w:val="81"/>
          <w:sz w:val="56"/>
          <w:szCs w:val="56"/>
        </w:rPr>
        <w:t>ع</w:t>
      </w:r>
      <w:r>
        <w:rPr>
          <w:rFonts w:ascii="Times New Roman" w:cs="Times New Roman"/>
          <w:b/>
          <w:bCs/>
          <w:color w:val="FF0000"/>
          <w:w w:val="81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2"/>
          <w:w w:val="101"/>
          <w:sz w:val="56"/>
          <w:szCs w:val="56"/>
        </w:rPr>
        <w:t>و</w:t>
      </w:r>
      <w:r>
        <w:rPr>
          <w:rFonts w:ascii="Times New Roman" w:cs="Times New Roman"/>
          <w:b/>
          <w:bCs/>
          <w:color w:val="FF0000"/>
          <w:w w:val="101"/>
          <w:sz w:val="56"/>
          <w:szCs w:val="56"/>
        </w:rPr>
        <w:t>مي</w:t>
      </w:r>
      <w:r>
        <w:rPr>
          <w:rFonts w:ascii="Times New Roman" w:cs="Times New Roman"/>
          <w:b/>
          <w:bCs/>
          <w:color w:val="FF0000"/>
          <w:spacing w:val="1"/>
          <w:w w:val="115"/>
          <w:sz w:val="56"/>
          <w:szCs w:val="56"/>
        </w:rPr>
        <w:t>ة</w:t>
      </w:r>
    </w:p>
    <w:p>
      <w:pPr>
        <w:spacing w:before="21"/>
        <w:ind w:left="100" w:right="0" w:firstLine="0"/>
        <w:jc w:val="left"/>
        <w:rPr>
          <w:rFonts w:ascii="Times New Roman" w:hAnsi="Times New Roman" w:cs="Times New Roman" w:eastAsia="Times New Roman" w:hint="default"/>
          <w:sz w:val="56"/>
          <w:szCs w:val="56"/>
        </w:rPr>
      </w:pPr>
      <w:r>
        <w:rPr/>
        <w:br w:type="column"/>
      </w:r>
      <w:r>
        <w:rPr>
          <w:rFonts w:ascii="Times New Roman"/>
          <w:b/>
          <w:color w:val="FF0000"/>
          <w:sz w:val="56"/>
        </w:rPr>
        <w:t>)</w:t>
      </w:r>
      <w:r>
        <w:rPr>
          <w:rFonts w:ascii="Cambria"/>
          <w:b/>
          <w:color w:val="FF0000"/>
          <w:sz w:val="56"/>
        </w:rPr>
        <w:t>-</w:t>
      </w:r>
      <w:r>
        <w:rPr>
          <w:rFonts w:ascii="Times New Roman"/>
          <w:b/>
          <w:color w:val="FF0000"/>
          <w:sz w:val="56"/>
        </w:rPr>
        <w:t>1</w:t>
      </w:r>
      <w:r>
        <w:rPr>
          <w:rFonts w:ascii="Times New Roman"/>
          <w:sz w:val="56"/>
        </w:rPr>
      </w:r>
    </w:p>
    <w:p>
      <w:pPr>
        <w:spacing w:after="0"/>
        <w:jc w:val="lef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5" w:equalWidth="0">
            <w:col w:w="7558" w:space="40"/>
            <w:col w:w="1015" w:space="40"/>
            <w:col w:w="1086" w:space="40"/>
            <w:col w:w="6603" w:space="40"/>
            <w:col w:w="2778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2"/>
        <w:rPr>
          <w:rFonts w:ascii="Times New Roman" w:hAnsi="Times New Roman" w:cs="Times New Roman" w:eastAsia="Times New Roman" w:hint="default"/>
          <w:b/>
          <w:bCs/>
          <w:sz w:val="24"/>
          <w:szCs w:val="24"/>
        </w:rPr>
      </w:pPr>
    </w:p>
    <w:p>
      <w:pPr>
        <w:spacing w:line="240" w:lineRule="auto"/>
        <w:ind w:left="6601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sz w:val="20"/>
          <w:szCs w:val="20"/>
        </w:rPr>
        <w:pict>
          <v:group style="width:325.8pt;height:276pt;mso-position-horizontal-relative:char;mso-position-vertical-relative:line" coordorigin="0,0" coordsize="6516,5520">
            <v:group style="position:absolute;left:0;top:2663;width:6120;height:195" coordorigin="0,2663" coordsize="6120,195">
              <v:shape style="position:absolute;left:0;top:2663;width:6120;height:195" coordorigin="0,2663" coordsize="6120,195" path="m194,2663l0,2760,194,2857,194,2792,162,2792,162,2728,194,2728,194,2663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5926,2663l5926,2857,6055,2792,5958,2792,5958,2728,6055,2728,5926,2663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194,2728l162,2728,162,2792,194,2792,194,2728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5926,2728l194,2728,194,2792,5926,2792,5926,2728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6055,2728l5958,2728,5958,2792,6055,2792,6120,2760,6055,2728xe" filled="true" fillcolor="#497dba" stroked="false">
                <v:path arrowok="t"/>
                <v:fill type="solid"/>
              </v:shape>
            </v:group>
            <v:group style="position:absolute;left:2759;top:0;width:195;height:5520" coordorigin="2759,0" coordsize="195,5520">
              <v:shape style="position:absolute;left:2759;top:0;width:195;height:5520" coordorigin="2759,0" coordsize="195,5520" path="m2824,5326l2759,5326,2856,5520,2937,5358,2824,5358,2824,5326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888,162l2824,162,2824,5358,2888,5358,2888,162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953,5326l2888,5326,2888,5358,2937,5358,2953,5326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856,0l2759,194,2824,194,2824,162,2937,162,2856,0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937,162l2888,162,2888,194,2953,194,2937,162xe" filled="true" fillcolor="#497dba" stroked="false">
                <v:path arrowok="t"/>
                <v:fill type="solid"/>
              </v:shape>
            </v:group>
            <v:group style="position:absolute;left:0;top:497;width:5640;height:3960" coordorigin="0,497" coordsize="5640,3960">
              <v:shape style="position:absolute;left:0;top:497;width:5640;height:3960" coordorigin="0,497" coordsize="5640,3960" path="m88,4294l0,4457,183,4429,163,4400,129,4400,97,4355,120,4339,88,4294xe" filled="true" fillcolor="#ff0000" stroked="false">
                <v:path arrowok="t"/>
                <v:fill type="solid"/>
              </v:shape>
              <v:shape style="position:absolute;left:0;top:497;width:5640;height:3960" coordorigin="0,497" coordsize="5640,3960" path="m120,4339l97,4355,129,4400,151,4384,120,4339xe" filled="true" fillcolor="#ff0000" stroked="false">
                <v:path arrowok="t"/>
                <v:fill type="solid"/>
              </v:shape>
              <v:shape style="position:absolute;left:0;top:497;width:5640;height:3960" coordorigin="0,497" coordsize="5640,3960" path="m151,4384l129,4400,163,4400,151,4384xe" filled="true" fillcolor="#ff0000" stroked="false">
                <v:path arrowok="t"/>
                <v:fill type="solid"/>
              </v:shape>
              <v:shape style="position:absolute;left:0;top:497;width:5640;height:3960" coordorigin="0,497" coordsize="5640,3960" path="m5489,569l120,4339,151,4384,5520,615,5489,569xe" filled="true" fillcolor="#ff0000" stroked="false">
                <v:path arrowok="t"/>
                <v:fill type="solid"/>
              </v:shape>
              <v:shape style="position:absolute;left:0;top:497;width:5640;height:3960" coordorigin="0,497" coordsize="5640,3960" path="m5609,554l5511,554,5543,599,5520,615,5552,660,5609,554xe" filled="true" fillcolor="#ff0000" stroked="false">
                <v:path arrowok="t"/>
                <v:fill type="solid"/>
              </v:shape>
              <v:shape style="position:absolute;left:0;top:497;width:5640;height:3960" coordorigin="0,497" coordsize="5640,3960" path="m5511,554l5489,569,5520,615,5543,599,5511,554xe" filled="true" fillcolor="#ff0000" stroked="false">
                <v:path arrowok="t"/>
                <v:fill type="solid"/>
              </v:shape>
              <v:shape style="position:absolute;left:0;top:497;width:5640;height:3960" coordorigin="0,497" coordsize="5640,3960" path="m5640,497l5457,524,5489,569,5511,554,5609,554,5640,497xe" filled="true" fillcolor="#ff0000" stroked="false">
                <v:path arrowok="t"/>
                <v:fill type="solid"/>
              </v:shape>
              <v:shape style="position:absolute;left:4540;top:1076;width:281;height:204" type="#_x0000_t75" stroked="false">
                <v:imagedata r:id="rId19" o:title=""/>
              </v:shape>
            </v:group>
            <v:group style="position:absolute;left:3422;top:1084;width:361;height:426" coordorigin="3422,1084" coordsize="361,426">
              <v:shape style="position:absolute;left:3422;top:1084;width:361;height:426" coordorigin="3422,1084" coordsize="361,426" path="m3464,1084l3443,1118,3429,1154,3422,1192,3423,1231,3446,1312,3494,1390,3558,1456,3631,1497,3707,1510,3745,1505,3783,1492,3779,1481,3713,1481,3682,1476,3619,1446,3559,1394,3503,1323,3468,1253,3455,1187,3458,1155,3467,1125,3483,1096,3464,1084xe" filled="true" fillcolor="#0000cc" stroked="false">
                <v:path arrowok="t"/>
                <v:fill type="solid"/>
              </v:shape>
              <v:shape style="position:absolute;left:3422;top:1084;width:361;height:426" coordorigin="3422,1084" coordsize="361,426" path="m3775,1472l3744,1480,3713,1481,3779,1481,3775,1472xe" filled="true" fillcolor="#0000cc" stroked="false">
                <v:path arrowok="t"/>
                <v:fill type="solid"/>
              </v:shape>
            </v:group>
            <v:group style="position:absolute;left:3621;top:977;width:299;height:402" coordorigin="3621,977" coordsize="299,402">
              <v:shape style="position:absolute;left:3621;top:977;width:299;height:402" coordorigin="3621,977" coordsize="299,402" path="m3721,1309l3701,1324,3728,1378,3731,1378,3775,1327,3777,1319,3777,1314,3731,1314,3726,1313,3723,1312,3721,1309xe" filled="true" fillcolor="#0000cc" stroked="false">
                <v:path arrowok="t"/>
                <v:fill type="solid"/>
              </v:shape>
              <v:shape style="position:absolute;left:3621;top:977;width:299;height:402" coordorigin="3621,977" coordsize="299,402" path="m3783,1135l3659,1135,3666,1136,3670,1138,3725,1180,3748,1200,3747,1242,3743,1302,3731,1314,3777,1314,3777,1309,3778,1297,3777,1270,3777,1265,3777,1248,3776,1229,3778,1227,3912,1227,3915,1220,3917,1213,3880,1213,3876,1213,3821,1173,3783,1140,3783,1135xe" filled="true" fillcolor="#0000cc" stroked="false">
                <v:path arrowok="t"/>
                <v:fill type="solid"/>
              </v:shape>
              <v:shape style="position:absolute;left:3621;top:977;width:299;height:402" coordorigin="3621,977" coordsize="299,402" path="m3912,1227l3778,1227,3788,1237,3841,1272,3849,1275,3856,1275,3863,1273,3870,1271,3911,1231,3912,1227xe" filled="true" fillcolor="#0000cc" stroked="false">
                <v:path arrowok="t"/>
                <v:fill type="solid"/>
              </v:shape>
              <v:shape style="position:absolute;left:3621;top:977;width:299;height:402" coordorigin="3621,977" coordsize="299,402" path="m3917,1164l3890,1170,3893,1184,3894,1189,3894,1194,3893,1198,3892,1203,3890,1207,3886,1210,3883,1212,3880,1213,3917,1213,3918,1207,3919,1195,3919,1184,3919,1179,3917,1164xe" filled="true" fillcolor="#0000cc" stroked="false">
                <v:path arrowok="t"/>
                <v:fill type="solid"/>
              </v:shape>
              <v:shape style="position:absolute;left:3621;top:977;width:299;height:402" coordorigin="3621,977" coordsize="299,402" path="m3690,1073l3634,1107,3621,1158,3621,1169,3623,1184,3649,1178,3648,1170,3647,1164,3647,1159,3646,1154,3646,1153,3647,1149,3649,1143,3651,1140,3653,1138,3656,1136,3659,1135,3783,1135,3784,1113,3753,1113,3740,1102,3729,1093,3719,1086,3710,1080,3700,1075,3690,1073xe" filled="true" fillcolor="#0000cc" stroked="false">
                <v:path arrowok="t"/>
                <v:fill type="solid"/>
              </v:shape>
              <v:shape style="position:absolute;left:3621;top:977;width:299;height:402" coordorigin="3621,977" coordsize="299,402" path="m3803,977l3758,1019,3754,1053,3754,1073,3754,1080,3755,1111,3753,1113,3784,1113,3784,1079,3785,1070,3786,1064,3787,1058,3788,1053,3791,1048,3792,1045,3794,1044,3799,1040,3817,1040,3829,1032,3803,977xe" filled="true" fillcolor="#0000cc" stroked="false">
                <v:path arrowok="t"/>
                <v:fill type="solid"/>
              </v:shape>
              <v:shape style="position:absolute;left:3621;top:977;width:299;height:402" coordorigin="3621,977" coordsize="299,402" path="m3817,1040l3799,1040,3804,1041,3809,1047,3817,1040xe" filled="true" fillcolor="#0000cc" stroked="false">
                <v:path arrowok="t"/>
                <v:fill type="solid"/>
              </v:shape>
              <v:shape style="position:absolute;left:3940;top:918;width:320;height:331" type="#_x0000_t75" stroked="false">
                <v:imagedata r:id="rId29" o:title=""/>
              </v:shape>
            </v:group>
            <v:group style="position:absolute;left:4232;top:483;width:265;height:497" coordorigin="4232,483" coordsize="265,497">
              <v:shape style="position:absolute;left:4232;top:483;width:265;height:497" coordorigin="4232,483" coordsize="265,497" path="m4418,905l4395,922,4422,979,4434,975,4482,930,4487,917,4435,917,4431,916,4427,914,4423,911,4418,905xe" filled="true" fillcolor="#0000cc" stroked="false">
                <v:path arrowok="t"/>
                <v:fill type="solid"/>
              </v:shape>
              <v:shape style="position:absolute;left:4232;top:483;width:265;height:497" coordorigin="4232,483" coordsize="265,497" path="m4402,657l4273,657,4276,658,4280,659,4338,701,4385,741,4434,784,4461,809,4461,843,4457,888,4455,895,4443,913,4439,917,4435,917,4487,917,4497,843,4497,796,4496,769,4495,739,4493,714,4460,714,4441,695,4422,677,4402,657xe" filled="true" fillcolor="#0000cc" stroked="false">
                <v:path arrowok="t"/>
                <v:fill type="solid"/>
              </v:shape>
              <v:shape style="position:absolute;left:4232;top:483;width:265;height:497" coordorigin="4232,483" coordsize="265,497" path="m4467,540l4393,540,4403,542,4407,545,4437,598,4454,663,4460,714,4493,714,4485,635,4472,559,4467,540xe" filled="true" fillcolor="#0000cc" stroked="false">
                <v:path arrowok="t"/>
                <v:fill type="solid"/>
              </v:shape>
              <v:shape style="position:absolute;left:4232;top:483;width:265;height:497" coordorigin="4232,483" coordsize="265,497" path="m4304,592l4294,594,4285,596,4275,601,4236,650,4232,681,4232,690,4234,706,4261,700,4258,686,4257,677,4258,672,4259,667,4261,663,4265,660,4266,658,4268,658,4271,657,4273,657,4402,657,4383,639,4329,597,4313,592,4304,592xe" filled="true" fillcolor="#0000cc" stroked="false">
                <v:path arrowok="t"/>
                <v:fill type="solid"/>
              </v:shape>
              <v:shape style="position:absolute;left:4232;top:483;width:265;height:497" coordorigin="4232,483" coordsize="265,497" path="m4433,483l4373,530,4381,547,4387,542,4393,540,4467,540,4467,538,4463,524,4459,512,4456,501,4452,491,4433,483xe" filled="true" fillcolor="#0000cc" stroked="false">
                <v:path arrowok="t"/>
                <v:fill type="solid"/>
              </v:shape>
              <v:shape style="position:absolute;left:4579;top:460;width:276;height:289" type="#_x0000_t75" stroked="false">
                <v:imagedata r:id="rId30" o:title=""/>
              </v:shape>
            </v:group>
            <v:group style="position:absolute;left:4596;top:181;width:361;height:426" coordorigin="4596,181" coordsize="361,426">
              <v:shape style="position:absolute;left:4596;top:181;width:361;height:426" coordorigin="4596,181" coordsize="361,426" path="m4781,210l4667,210,4698,214,4729,226,4789,266,4847,328,4895,401,4920,471,4924,504,4921,535,4913,565,4897,594,4915,606,4937,572,4951,537,4957,499,4956,459,4934,379,4886,301,4821,235,4786,212,4781,210xe" filled="true" fillcolor="#0000cc" stroked="false">
                <v:path arrowok="t"/>
                <v:fill type="solid"/>
              </v:shape>
              <v:shape style="position:absolute;left:4596;top:181;width:361;height:426" coordorigin="4596,181" coordsize="361,426" path="m4672,181l4634,186,4596,198,4603,219,4635,211,4667,210,4781,210,4749,194,4710,184,4672,181xe" filled="true" fillcolor="#0000cc" stroked="false">
                <v:path arrowok="t"/>
                <v:fill type="solid"/>
              </v:shape>
              <v:shape style="position:absolute;left:3803;top:1720;width:2712;height:560" type="#_x0000_t202" filled="false" stroked="false">
                <v:textbox inset="0,0,0,0">
                  <w:txbxContent>
                    <w:p>
                      <w:pPr>
                        <w:spacing w:line="55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pacing w:val="-68"/>
                          <w:w w:val="80"/>
                          <w:sz w:val="56"/>
                          <w:szCs w:val="56"/>
                        </w:rPr>
                        <w:t>𝒔����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pacing w:val="-67"/>
                          <w:w w:val="80"/>
                          <w:sz w:val="56"/>
                          <w:szCs w:val="56"/>
                        </w:rPr>
                        <w:t>=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z w:val="56"/>
                          <w:szCs w:val="56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</w:p>
    <w:p>
      <w:pPr>
        <w:spacing w:line="865" w:lineRule="exact" w:before="0"/>
        <w:ind w:left="8853" w:right="0" w:firstLine="0"/>
        <w:jc w:val="left"/>
        <w:rPr>
          <w:rFonts w:ascii="Calibri" w:hAnsi="Calibri" w:cs="Calibri" w:eastAsia="Calibri" w:hint="default"/>
          <w:sz w:val="72"/>
          <w:szCs w:val="72"/>
        </w:rPr>
      </w:pPr>
      <w:r>
        <w:rPr/>
        <w:pict>
          <v:group style="position:absolute;margin-left:302.739990pt;margin-top:.784157pt;width:126.7pt;height:41.5pt;mso-position-horizontal-relative:page;mso-position-vertical-relative:paragraph;z-index:4840" coordorigin="6055,16" coordsize="2534,830">
            <v:group style="position:absolute;left:6055;top:58;width:2534;height:667" coordorigin="6055,58" coordsize="2534,667">
              <v:shape style="position:absolute;left:6055;top:58;width:2534;height:667" coordorigin="6055,58" coordsize="2534,667" path="m8376,58l8367,85,8405,102,8438,125,8489,191,8518,279,8528,388,8526,447,8506,548,8466,628,8406,681,8368,698,8376,725,8467,682,8534,608,8575,510,8589,392,8585,331,8558,222,8503,134,8424,76,8376,58xe" filled="true" fillcolor="#0000cc" stroked="false">
                <v:path arrowok="t"/>
                <v:fill type="solid"/>
              </v:shape>
              <v:shape style="position:absolute;left:6055;top:58;width:2534;height:667" coordorigin="6055,58" coordsize="2534,667" path="m6268,58l6177,101,6110,175,6069,274,6055,392,6058,453,6086,561,6140,649,6219,708,6268,725,6276,698,6238,681,6205,658,6155,591,6125,500,6116,388,6118,331,6138,233,6178,155,6239,102,6277,85,6268,58xe" filled="true" fillcolor="#0000cc" stroked="false">
                <v:path arrowok="t"/>
                <v:fill type="solid"/>
              </v:shape>
              <v:shape style="position:absolute;left:6055;top:16;width:2534;height:830" type="#_x0000_t202" filled="false" stroked="false">
                <v:textbox inset="0,0,0,0">
                  <w:txbxContent>
                    <w:p>
                      <w:pPr>
                        <w:spacing w:line="830" w:lineRule="exact" w:before="0"/>
                        <w:ind w:left="237" w:right="-15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2"/>
                          <w:szCs w:val="5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z w:val="72"/>
                          <w:szCs w:val="72"/>
                        </w:rPr>
                        <w:t>� −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position w:val="-14"/>
                          <w:sz w:val="52"/>
                          <w:szCs w:val="5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2"/>
                          <w:szCs w:val="5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= </w:t>
      </w:r>
      <w:r>
        <w:rPr>
          <w:rFonts w:ascii="Cambria Math" w:hAnsi="Cambria Math" w:cs="Cambria Math" w:eastAsia="Cambria Math" w:hint="default"/>
          <w:color w:val="00AF5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. (� −</w:t>
      </w:r>
      <w:r>
        <w:rPr>
          <w:rFonts w:ascii="Cambria Math" w:hAnsi="Cambria Math" w:cs="Cambria Math" w:eastAsia="Cambria Math" w:hint="default"/>
          <w:color w:val="0000CC"/>
          <w:spacing w:val="7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pacing w:val="9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9"/>
          <w:position w:val="-14"/>
          <w:sz w:val="52"/>
          <w:szCs w:val="52"/>
        </w:rPr>
        <w:t>�</w:t>
      </w:r>
      <w:r>
        <w:rPr>
          <w:rFonts w:ascii="Calibri" w:hAnsi="Calibri" w:cs="Calibri" w:eastAsia="Calibri" w:hint="default"/>
          <w:b/>
          <w:bCs/>
          <w:color w:val="0000CC"/>
          <w:spacing w:val="9"/>
          <w:sz w:val="72"/>
          <w:szCs w:val="72"/>
        </w:rPr>
        <w:t>)</w:t>
      </w:r>
      <w:r>
        <w:rPr>
          <w:rFonts w:ascii="Calibri" w:hAnsi="Calibri" w:cs="Calibri" w:eastAsia="Calibri" w:hint="default"/>
          <w:spacing w:val="9"/>
          <w:sz w:val="72"/>
          <w:szCs w:val="72"/>
        </w:rPr>
      </w:r>
    </w:p>
    <w:p>
      <w:pPr>
        <w:spacing w:after="0" w:line="865" w:lineRule="exact"/>
        <w:jc w:val="left"/>
        <w:rPr>
          <w:rFonts w:ascii="Calibri" w:hAnsi="Calibri" w:cs="Calibri" w:eastAsia="Calibri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8"/>
        <w:rPr>
          <w:rFonts w:ascii="Calibri" w:hAnsi="Calibri" w:cs="Calibri" w:eastAsia="Calibri" w:hint="default"/>
          <w:b/>
          <w:bCs/>
          <w:sz w:val="23"/>
          <w:szCs w:val="23"/>
        </w:rPr>
      </w:pPr>
    </w:p>
    <w:p>
      <w:pPr>
        <w:spacing w:after="0" w:line="240" w:lineRule="auto"/>
        <w:rPr>
          <w:rFonts w:ascii="Calibri" w:hAnsi="Calibri" w:cs="Calibri" w:eastAsia="Calibri" w:hint="default"/>
          <w:sz w:val="23"/>
          <w:szCs w:val="23"/>
        </w:rPr>
        <w:sectPr>
          <w:headerReference w:type="default" r:id="rId31"/>
          <w:footerReference w:type="default" r:id="rId32"/>
          <w:pgSz w:w="19200" w:h="10800" w:orient="landscape"/>
          <w:pgMar w:header="0" w:footer="859" w:top="20" w:bottom="1040" w:left="0" w:right="0"/>
        </w:sectPr>
      </w:pPr>
    </w:p>
    <w:p>
      <w:pPr>
        <w:pStyle w:val="Heading5"/>
        <w:bidi/>
        <w:spacing w:line="710" w:lineRule="exact"/>
        <w:ind w:left="-17" w:right="1538"/>
        <w:jc w:val="right"/>
        <w:rPr>
          <w:rFonts w:ascii="Arial Black" w:hAnsi="Arial Black" w:cs="Arial Black" w:eastAsia="Arial Black" w:hint="default"/>
          <w:b/>
          <w:bCs/>
        </w:rPr>
      </w:pPr>
      <w:r>
        <w:rPr>
          <w:b w:val="0"/>
          <w:bCs w:val="0"/>
        </w:rPr>
      </w:r>
      <w:r>
        <w:rPr>
          <w:color w:val="FF0000"/>
          <w:w w:val="89"/>
        </w:rPr>
        <w:t>و</w:t>
      </w:r>
      <w:r>
        <w:rPr>
          <w:color w:val="FF0000"/>
          <w:spacing w:val="2"/>
          <w:w w:val="173"/>
        </w:rPr>
        <w:t>م</w:t>
      </w:r>
      <w:r>
        <w:rPr>
          <w:color w:val="FF0000"/>
          <w:spacing w:val="2"/>
          <w:w w:val="78"/>
        </w:rPr>
        <w:t>ي</w:t>
      </w:r>
      <w:r>
        <w:rPr>
          <w:color w:val="FF0000"/>
          <w:w w:val="78"/>
        </w:rPr>
        <w:t>له</w:t>
      </w:r>
      <w:r>
        <w:rPr>
          <w:color w:val="FF0000"/>
          <w:spacing w:val="-5"/>
        </w:rPr>
        <w:t> </w:t>
      </w:r>
      <w:r>
        <w:rPr>
          <w:color w:val="FF0000"/>
          <w:w w:val="81"/>
        </w:rPr>
        <w:t>=</w:t>
      </w:r>
      <w:r>
        <w:rPr>
          <w:rFonts w:ascii="Arial Black" w:cs="Arial Black"/>
          <w:b/>
          <w:bCs/>
          <w:color w:val="0000CC"/>
          <w:spacing w:val="-56"/>
        </w:rPr>
        <w:t> </w:t>
      </w:r>
      <w:r>
        <w:rPr>
          <w:rFonts w:ascii="Arial Black" w:cs="Arial Black"/>
          <w:b/>
          <w:bCs/>
          <w:color w:val="0000CC"/>
          <w:w w:val="99"/>
        </w:rPr>
        <w:t>3</w:t>
      </w:r>
    </w:p>
    <w:p>
      <w:pPr>
        <w:spacing w:before="39"/>
        <w:ind w:left="590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(�, −�)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bidi/>
        <w:spacing w:before="67"/>
        <w:ind w:left="2947" w:right="649" w:firstLine="0"/>
        <w:jc w:val="center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b/>
          <w:bCs/>
          <w:color w:val="FF0000"/>
          <w:w w:val="95"/>
          <w:sz w:val="56"/>
          <w:szCs w:val="56"/>
        </w:rPr>
        <w:t>1</w:t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spacing w:val="19"/>
          <w:w w:val="106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106"/>
          <w:sz w:val="56"/>
          <w:szCs w:val="56"/>
        </w:rPr>
        <w:t>ث</w:t>
      </w:r>
      <w:r>
        <w:rPr>
          <w:rFonts w:ascii="Times New Roman" w:cs="Times New Roman"/>
          <w:b/>
          <w:bCs/>
          <w:color w:val="FF0000"/>
          <w:spacing w:val="1"/>
          <w:w w:val="121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121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89"/>
          <w:sz w:val="56"/>
          <w:szCs w:val="56"/>
        </w:rPr>
        <w:t>و</w:t>
      </w:r>
      <w:r>
        <w:rPr>
          <w:rFonts w:ascii="Times New Roman" w:cs="Times New Roman"/>
          <w:b/>
          <w:bCs/>
          <w:color w:val="FF0000"/>
          <w:spacing w:val="1"/>
          <w:w w:val="109"/>
          <w:sz w:val="56"/>
          <w:szCs w:val="56"/>
        </w:rPr>
        <w:t>ج</w:t>
      </w:r>
      <w:r>
        <w:rPr>
          <w:rFonts w:ascii="Times New Roman" w:cs="Times New Roman"/>
          <w:b/>
          <w:bCs/>
          <w:color w:val="FF0000"/>
          <w:spacing w:val="1"/>
          <w:w w:val="136"/>
          <w:sz w:val="56"/>
          <w:szCs w:val="56"/>
        </w:rPr>
        <w:t>د</w:t>
      </w:r>
      <w:r>
        <w:rPr>
          <w:rFonts w:ascii="Times New Roman" w:cs="Times New Roman"/>
          <w:b/>
          <w:bCs/>
          <w:color w:val="FF0000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3"/>
          <w:w w:val="97"/>
          <w:sz w:val="56"/>
          <w:szCs w:val="56"/>
        </w:rPr>
        <w:t>ع</w:t>
      </w:r>
      <w:r>
        <w:rPr>
          <w:rFonts w:ascii="Times New Roman" w:cs="Times New Roman"/>
          <w:b/>
          <w:bCs/>
          <w:color w:val="FF0000"/>
          <w:w w:val="97"/>
          <w:sz w:val="56"/>
          <w:szCs w:val="56"/>
        </w:rPr>
        <w:t>ادل</w:t>
      </w:r>
      <w:r>
        <w:rPr>
          <w:rFonts w:ascii="Times New Roman" w:cs="Times New Roman"/>
          <w:b/>
          <w:bCs/>
          <w:color w:val="FF0000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FF0000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FF0000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2"/>
          <w:w w:val="75"/>
          <w:sz w:val="56"/>
          <w:szCs w:val="56"/>
        </w:rPr>
        <w:t>س</w:t>
      </w:r>
      <w:r>
        <w:rPr>
          <w:rFonts w:ascii="Times New Roman" w:cs="Times New Roman"/>
          <w:b/>
          <w:bCs/>
          <w:color w:val="FF0000"/>
          <w:spacing w:val="2"/>
          <w:w w:val="80"/>
          <w:sz w:val="56"/>
          <w:szCs w:val="56"/>
        </w:rPr>
        <w:t>ت</w:t>
      </w:r>
      <w:r>
        <w:rPr>
          <w:rFonts w:ascii="Times New Roman" w:cs="Times New Roman"/>
          <w:b/>
          <w:bCs/>
          <w:color w:val="FF0000"/>
          <w:w w:val="80"/>
          <w:sz w:val="56"/>
          <w:szCs w:val="56"/>
        </w:rPr>
        <w:t>قيم</w:t>
      </w:r>
      <w:r>
        <w:rPr>
          <w:rFonts w:ascii="Times New Roman" w:cs="Times New Roman"/>
          <w:b/>
          <w:bCs/>
          <w:color w:val="FF0000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1"/>
          <w:w w:val="87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87"/>
          <w:sz w:val="56"/>
          <w:szCs w:val="56"/>
        </w:rPr>
        <w:t>ر</w:t>
      </w:r>
      <w:r>
        <w:rPr>
          <w:rFonts w:ascii="Times New Roman" w:cs="Times New Roman"/>
          <w:b/>
          <w:bCs/>
          <w:color w:val="FF0000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59"/>
          <w:sz w:val="56"/>
          <w:szCs w:val="56"/>
        </w:rPr>
        <w:t>ب</w:t>
      </w:r>
      <w:r>
        <w:rPr>
          <w:rFonts w:ascii="Times New Roman" w:cs="Times New Roman"/>
          <w:b/>
          <w:bCs/>
          <w:color w:val="FF0000"/>
          <w:spacing w:val="2"/>
          <w:w w:val="8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80"/>
          <w:sz w:val="56"/>
          <w:szCs w:val="56"/>
        </w:rPr>
        <w:t>لن</w:t>
      </w:r>
      <w:r>
        <w:rPr>
          <w:rFonts w:ascii="Times New Roman" w:cs="Times New Roman"/>
          <w:b/>
          <w:bCs/>
          <w:color w:val="FF0000"/>
          <w:spacing w:val="3"/>
          <w:w w:val="83"/>
          <w:sz w:val="56"/>
          <w:szCs w:val="56"/>
        </w:rPr>
        <w:t>ق</w:t>
      </w:r>
      <w:r>
        <w:rPr>
          <w:rFonts w:ascii="Times New Roman" w:cs="Times New Roman"/>
          <w:b/>
          <w:bCs/>
          <w:color w:val="FF0000"/>
          <w:w w:val="83"/>
          <w:sz w:val="56"/>
          <w:szCs w:val="56"/>
        </w:rPr>
        <w:t>ط</w:t>
      </w:r>
      <w:r>
        <w:rPr>
          <w:rFonts w:ascii="Times New Roman" w:cs="Times New Roman"/>
          <w:b/>
          <w:bCs/>
          <w:color w:val="FF0000"/>
          <w:spacing w:val="1"/>
          <w:w w:val="115"/>
          <w:sz w:val="56"/>
          <w:szCs w:val="56"/>
        </w:rPr>
        <w:t>ة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2"/>
        <w:rPr>
          <w:rFonts w:ascii="Times New Roman" w:hAnsi="Times New Roman" w:cs="Times New Roman" w:eastAsia="Times New Roman" w:hint="default"/>
          <w:b/>
          <w:bCs/>
          <w:sz w:val="15"/>
          <w:szCs w:val="15"/>
        </w:rPr>
      </w:pPr>
      <w:r>
        <w:rPr/>
        <w:pict>
          <v:group style="position:absolute;margin-left:422.394989pt;margin-top:9.659342pt;width:149.050pt;height:68.05pt;mso-position-horizontal-relative:page;mso-position-vertical-relative:paragraph;z-index:4912;mso-wrap-distance-left:0;mso-wrap-distance-right:0" coordorigin="8448,193" coordsize="2981,1361">
            <v:group style="position:absolute;left:8468;top:214;width:2940;height:1320" coordorigin="8468,214" coordsize="2940,1320">
              <v:shape style="position:absolute;left:8468;top:214;width:2940;height:1320" coordorigin="8468,214" coordsize="2940,1320" path="m10268,1204l9608,1204,9938,1534,10268,1204xe" filled="true" fillcolor="#4f81bc" stroked="false">
                <v:path arrowok="t"/>
                <v:fill type="solid"/>
              </v:shape>
              <v:shape style="position:absolute;left:8468;top:214;width:2940;height:1320" coordorigin="8468,214" coordsize="2940,1320" path="m10103,1071l9773,1071,9773,1204,10103,1204,10103,1071xe" filled="true" fillcolor="#4f81bc" stroked="false">
                <v:path arrowok="t"/>
                <v:fill type="solid"/>
              </v:shape>
              <v:shape style="position:absolute;left:8468;top:214;width:2940;height:1320" coordorigin="8468,214" coordsize="2940,1320" path="m11408,214l8468,214,8468,1071,11408,1071,11408,214xe" filled="true" fillcolor="#4f81bc" stroked="false">
                <v:path arrowok="t"/>
                <v:fill type="solid"/>
              </v:shape>
            </v:group>
            <v:group style="position:absolute;left:8468;top:214;width:2940;height:1320" coordorigin="8468,214" coordsize="2940,1320">
              <v:shape style="position:absolute;left:8468;top:214;width:2940;height:1320" coordorigin="8468,214" coordsize="2940,1320" path="m8468,214l11408,214,11408,1071,10103,1071,10103,1204,10268,1204,9938,1534,9608,1204,9773,1204,9773,1071,8468,1071,8468,214xe" filled="false" stroked="true" strokeweight="2.04pt" strokecolor="#385d89">
                <v:path arrowok="t"/>
              </v:shape>
              <v:shape style="position:absolute;left:8448;top:193;width:2981;height:1361" type="#_x0000_t202" filled="false" stroked="false">
                <v:textbox inset="0,0,0,0">
                  <w:txbxContent>
                    <w:p>
                      <w:pPr>
                        <w:bidi/>
                        <w:spacing w:line="1011" w:lineRule="exact" w:before="0"/>
                        <w:ind w:left="0" w:right="590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امــــ</w:t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ل</w:t>
                      </w:r>
                    </w:p>
                  </w:txbxContent>
                </v:textbox>
                <w10:wrap type="none"/>
              </v:shape>
            </v:group>
            <w10:wrap type="topAndBottom"/>
          </v:group>
        </w:pict>
      </w:r>
    </w:p>
    <w:p>
      <w:pPr>
        <w:spacing w:before="233"/>
        <w:ind w:left="2800" w:right="0" w:firstLine="0"/>
        <w:jc w:val="left"/>
        <w:rPr>
          <w:rFonts w:ascii="Calibri" w:hAnsi="Calibri" w:cs="Calibri" w:eastAsia="Calibri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= �. (� −</w:t>
      </w:r>
      <w:r>
        <w:rPr>
          <w:rFonts w:ascii="Cambria Math" w:hAnsi="Cambria Math" w:cs="Cambria Math" w:eastAsia="Cambria Math" w:hint="default"/>
          <w:color w:val="0000CC"/>
          <w:spacing w:val="7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pacing w:val="9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9"/>
          <w:position w:val="-14"/>
          <w:sz w:val="52"/>
          <w:szCs w:val="52"/>
        </w:rPr>
        <w:t>�</w:t>
      </w:r>
      <w:r>
        <w:rPr>
          <w:rFonts w:ascii="Calibri" w:hAnsi="Calibri" w:cs="Calibri" w:eastAsia="Calibri" w:hint="default"/>
          <w:b/>
          <w:bCs/>
          <w:color w:val="0000CC"/>
          <w:spacing w:val="9"/>
          <w:sz w:val="72"/>
          <w:szCs w:val="72"/>
        </w:rPr>
        <w:t>)</w:t>
      </w:r>
      <w:r>
        <w:rPr>
          <w:rFonts w:ascii="Calibri" w:hAnsi="Calibri" w:cs="Calibri" w:eastAsia="Calibri" w:hint="default"/>
          <w:spacing w:val="9"/>
          <w:sz w:val="72"/>
          <w:szCs w:val="72"/>
        </w:rPr>
      </w:r>
    </w:p>
    <w:p>
      <w:pPr>
        <w:spacing w:before="386"/>
        <w:ind w:left="649" w:right="2914" w:firstLine="0"/>
        <w:jc w:val="center"/>
        <w:rPr>
          <w:rFonts w:ascii="Calibri" w:hAnsi="Calibri" w:cs="Calibri" w:eastAsia="Calibri" w:hint="default"/>
          <w:sz w:val="72"/>
          <w:szCs w:val="72"/>
        </w:rPr>
      </w:pPr>
      <w:r>
        <w:rPr/>
        <w:pict>
          <v:group style="position:absolute;margin-left:304.359985pt;margin-top:24.399488pt;width:166.3pt;height:36pt;mso-position-horizontal-relative:page;mso-position-vertical-relative:paragraph;z-index:5008" coordorigin="6087,488" coordsize="3326,720">
            <v:group style="position:absolute;left:6087;top:531;width:3326;height:667" coordorigin="6087,531" coordsize="3326,667">
              <v:shape style="position:absolute;left:6087;top:531;width:3326;height:667" coordorigin="6087,531" coordsize="3326,667" path="m9200,531l9191,558,9230,575,9263,598,9313,664,9343,752,9352,861,9350,920,9330,1022,9290,1101,9230,1154,9192,1171,9200,1198,9291,1155,9358,1082,9399,983,9413,865,9410,804,9382,695,9328,607,9249,549,9200,531xe" filled="true" fillcolor="#0000cc" stroked="false">
                <v:path arrowok="t"/>
                <v:fill type="solid"/>
              </v:shape>
              <v:shape style="position:absolute;left:6087;top:531;width:3326;height:667" coordorigin="6087,531" coordsize="3326,667" path="m6300,531l6209,574,6142,648,6101,747,6087,865,6091,926,6118,1034,6173,1122,6252,1181,6300,1198,6308,1171,6270,1154,6238,1131,6188,1064,6158,974,6148,861,6151,804,6170,706,6210,628,6271,575,6309,558,6300,531xe" filled="true" fillcolor="#0000cc" stroked="false">
                <v:path arrowok="t"/>
                <v:fill type="solid"/>
              </v:shape>
              <v:shape style="position:absolute;left:6087;top:488;width:3326;height:720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23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z w:val="72"/>
                          <w:szCs w:val="72"/>
                        </w:rPr>
                        <w:t>� − (−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z w:val="72"/>
                          <w:szCs w:val="72"/>
                        </w:rPr>
                        <w:t>)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304.359985pt;margin-top:-42.489964pt;width:126.7pt;height:41.55pt;mso-position-horizontal-relative:page;mso-position-vertical-relative:paragraph;z-index:5056" coordorigin="6087,-850" coordsize="2534,831">
            <v:group style="position:absolute;left:6087;top:-806;width:2534;height:667" coordorigin="6087,-806" coordsize="2534,667">
              <v:shape style="position:absolute;left:6087;top:-806;width:2534;height:667" coordorigin="6087,-806" coordsize="2534,667" path="m8408,-806l8399,-779,8438,-762,8471,-739,8521,-673,8551,-584,8560,-475,8558,-417,8538,-315,8498,-236,8438,-183,8400,-166,8408,-139,8499,-181,8566,-255,8607,-354,8621,-472,8618,-533,8590,-642,8536,-730,8457,-788,8408,-806xe" filled="true" fillcolor="#0000cc" stroked="false">
                <v:path arrowok="t"/>
                <v:fill type="solid"/>
              </v:shape>
              <v:shape style="position:absolute;left:6087;top:-806;width:2534;height:667" coordorigin="6087,-806" coordsize="2534,667" path="m6300,-806l6209,-763,6142,-689,6101,-590,6087,-472,6091,-411,6118,-302,6173,-214,6252,-156,6300,-139,6308,-166,6270,-183,6238,-206,6188,-273,6158,-363,6148,-475,6151,-532,6170,-631,6210,-709,6271,-762,6309,-779,6300,-806xe" filled="true" fillcolor="#0000cc" stroked="false">
                <v:path arrowok="t"/>
                <v:fill type="solid"/>
              </v:shape>
              <v:shape style="position:absolute;left:6087;top:-850;width:2534;height:831" type="#_x0000_t202" filled="false" stroked="false">
                <v:textbox inset="0,0,0,0">
                  <w:txbxContent>
                    <w:p>
                      <w:pPr>
                        <w:spacing w:line="830" w:lineRule="exact" w:before="0"/>
                        <w:ind w:left="237" w:right="-15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2"/>
                          <w:szCs w:val="5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sz w:val="72"/>
                          <w:szCs w:val="72"/>
                        </w:rPr>
                        <w:t>� −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position w:val="-14"/>
                          <w:sz w:val="52"/>
                          <w:szCs w:val="5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2"/>
                          <w:szCs w:val="5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831.840027pt;margin-top:-199.912674pt;width:128.16pt;height:74.52pt;mso-position-horizontal-relative:page;mso-position-vertical-relative:paragraph;z-index:5080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color w:val="0000CC"/>
          <w:spacing w:val="-30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�.</w:t>
      </w:r>
      <w:r>
        <w:rPr>
          <w:rFonts w:ascii="Cambria Math" w:hAnsi="Cambria Math" w:cs="Cambria Math" w:eastAsia="Cambria Math" w:hint="default"/>
          <w:color w:val="0000CC"/>
          <w:spacing w:val="-80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(�</w:t>
      </w:r>
      <w:r>
        <w:rPr>
          <w:rFonts w:ascii="Cambria Math" w:hAnsi="Cambria Math" w:cs="Cambria Math" w:eastAsia="Cambria Math" w:hint="default"/>
          <w:color w:val="0000CC"/>
          <w:spacing w:val="-5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54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libri" w:hAnsi="Calibri" w:cs="Calibri" w:eastAsia="Calibri" w:hint="default"/>
          <w:b/>
          <w:bCs/>
          <w:color w:val="0000CC"/>
          <w:sz w:val="72"/>
          <w:szCs w:val="72"/>
        </w:rPr>
        <w:t>)</w:t>
      </w:r>
      <w:r>
        <w:rPr>
          <w:rFonts w:ascii="Calibri" w:hAnsi="Calibri" w:cs="Calibri" w:eastAsia="Calibri" w:hint="default"/>
          <w:sz w:val="72"/>
          <w:szCs w:val="72"/>
        </w:rPr>
      </w:r>
    </w:p>
    <w:p>
      <w:pPr>
        <w:spacing w:before="499"/>
        <w:ind w:left="121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+</w:t>
      </w:r>
      <w:r>
        <w:rPr>
          <w:rFonts w:ascii="Cambria Math" w:hAnsi="Cambria Math" w:cs="Cambria Math" w:eastAsia="Cambria Math" w:hint="default"/>
          <w:color w:val="0000CC"/>
          <w:spacing w:val="-4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20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color w:val="0000CC"/>
          <w:spacing w:val="-1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8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4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before="293"/>
        <w:ind w:left="66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2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color w:val="0000CC"/>
          <w:spacing w:val="-20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�.</w:t>
      </w:r>
      <w:r>
        <w:rPr>
          <w:rFonts w:ascii="Cambria Math" w:hAnsi="Cambria Math" w:cs="Cambria Math" w:eastAsia="Cambria Math" w:hint="default"/>
          <w:color w:val="0000CC"/>
          <w:spacing w:val="-7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4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4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48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48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0000CC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after="0"/>
        <w:jc w:val="left"/>
        <w:rPr>
          <w:rFonts w:ascii="Cambria Math" w:hAnsi="Cambria Math" w:cs="Cambria Math" w:eastAsia="Cambria Math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3655" w:space="40"/>
            <w:col w:w="2352" w:space="40"/>
            <w:col w:w="13113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2"/>
        <w:rPr>
          <w:rFonts w:ascii="Cambria Math" w:hAnsi="Cambria Math" w:cs="Cambria Math" w:eastAsia="Cambria Math" w:hint="default"/>
          <w:sz w:val="25"/>
          <w:szCs w:val="25"/>
        </w:rPr>
      </w:pPr>
    </w:p>
    <w:p>
      <w:pPr>
        <w:spacing w:line="240" w:lineRule="auto"/>
        <w:ind w:left="6345" w:right="0" w:firstLine="0"/>
        <w:rPr>
          <w:rFonts w:ascii="Cambria Math" w:hAnsi="Cambria Math" w:cs="Cambria Math" w:eastAsia="Cambria Math" w:hint="default"/>
          <w:sz w:val="20"/>
          <w:szCs w:val="20"/>
        </w:rPr>
      </w:pPr>
      <w:r>
        <w:rPr>
          <w:rFonts w:ascii="Cambria Math" w:hAnsi="Cambria Math" w:cs="Cambria Math" w:eastAsia="Cambria Math" w:hint="default"/>
          <w:sz w:val="20"/>
          <w:szCs w:val="20"/>
        </w:rPr>
        <w:pict>
          <v:group style="width:314.55pt;height:68.05pt;mso-position-horizontal-relative:char;mso-position-vertical-relative:line" coordorigin="0,0" coordsize="6291,1361">
            <v:group style="position:absolute;left:20;top:20;width:6250;height:1320" coordorigin="20,20" coordsize="6250,1320">
              <v:shape style="position:absolute;left:20;top:20;width:6250;height:1320" coordorigin="20,20" coordsize="6250,1320" path="m6050,20l240,20,171,32,111,63,63,111,32,171,20,240,20,1120,32,1190,63,1250,111,1298,171,1329,240,1340,6050,1340,6120,1329,6180,1298,6228,1250,6259,1190,6270,1120,6270,240,6259,171,6228,111,6180,63,6120,32,6050,20xe" filled="true" fillcolor="#4f81bc" stroked="false">
                <v:path arrowok="t"/>
                <v:fill type="solid"/>
              </v:shape>
            </v:group>
            <v:group style="position:absolute;left:20;top:20;width:6250;height:1320" coordorigin="20,20" coordsize="6250,1320">
              <v:shape style="position:absolute;left:20;top:20;width:6250;height:1320" coordorigin="20,20" coordsize="6250,1320" path="m20,240l32,171,63,111,111,63,171,32,240,20,6050,20,6120,32,6180,63,6228,111,6259,171,6270,240,6270,1120,6259,1190,6228,1250,6180,1298,6120,1329,6050,1340,240,1340,171,1329,111,1298,63,1250,32,1190,20,1120,20,240xe" filled="false" stroked="true" strokeweight="2.04pt" strokecolor="#385d89">
                <v:path arrowok="t"/>
              </v:shape>
              <v:shape style="position:absolute;left:0;top:0;width:6291;height:1361" type="#_x0000_t202" filled="false" stroked="false">
                <v:textbox inset="0,0,0,0">
                  <w:txbxContent>
                    <w:p>
                      <w:pPr>
                        <w:spacing w:before="198"/>
                        <w:ind w:left="1378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39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=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40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63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−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63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Cambria Math" w:hAnsi="Cambria Math" w:cs="Cambria Math" w:eastAsia="Cambria Math" w:hint="default"/>
          <w:sz w:val="20"/>
          <w:szCs w:val="20"/>
        </w:rPr>
      </w: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line="240" w:lineRule="auto" w:before="1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headerReference w:type="default" r:id="rId33"/>
          <w:footerReference w:type="default" r:id="rId34"/>
          <w:pgSz w:w="19200" w:h="10800" w:orient="landscape"/>
          <w:pgMar w:header="0" w:footer="0" w:top="20" w:bottom="0" w:left="0" w:right="0"/>
        </w:sectPr>
      </w:pPr>
    </w:p>
    <w:p>
      <w:pPr>
        <w:spacing w:line="710" w:lineRule="exact" w:before="0"/>
        <w:ind w:left="847" w:right="-18" w:firstLine="0"/>
        <w:jc w:val="left"/>
        <w:rPr>
          <w:rFonts w:ascii="Times New Roman" w:hAnsi="Times New Roman" w:cs="Times New Roman" w:eastAsia="Times New Roman" w:hint="default"/>
          <w:sz w:val="56"/>
          <w:szCs w:val="56"/>
        </w:rPr>
      </w:pPr>
      <w:r>
        <w:rPr>
          <w:rFonts w:ascii="Arial Black"/>
          <w:b/>
          <w:color w:val="0000CC"/>
          <w:sz w:val="56"/>
        </w:rPr>
        <w:t>-1</w:t>
      </w:r>
      <w:r>
        <w:rPr>
          <w:rFonts w:ascii="Arial Black"/>
          <w:b/>
          <w:color w:val="0000CC"/>
          <w:spacing w:val="-118"/>
          <w:sz w:val="56"/>
        </w:rPr>
        <w:t> </w:t>
      </w:r>
      <w:r>
        <w:rPr>
          <w:rFonts w:ascii="Times New Roman"/>
          <w:b/>
          <w:color w:val="0000CC"/>
          <w:sz w:val="56"/>
        </w:rPr>
        <w:t>=</w:t>
      </w:r>
      <w:r>
        <w:rPr>
          <w:rFonts w:ascii="Times New Roman"/>
          <w:sz w:val="56"/>
        </w:rPr>
      </w:r>
    </w:p>
    <w:p>
      <w:pPr>
        <w:bidi/>
        <w:spacing w:before="14"/>
        <w:ind w:left="-19" w:right="95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00CC"/>
          <w:w w:val="89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CC"/>
          <w:spacing w:val="2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CC"/>
          <w:spacing w:val="2"/>
          <w:w w:val="78"/>
          <w:sz w:val="56"/>
          <w:szCs w:val="56"/>
        </w:rPr>
        <w:t>ي</w:t>
      </w:r>
      <w:r>
        <w:rPr>
          <w:rFonts w:ascii="Times New Roman" w:cs="Times New Roman"/>
          <w:b/>
          <w:bCs/>
          <w:color w:val="0000CC"/>
          <w:w w:val="78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CC"/>
          <w:w w:val="78"/>
          <w:sz w:val="56"/>
          <w:szCs w:val="56"/>
        </w:rPr>
        <w:t>ه</w:t>
      </w:r>
    </w:p>
    <w:p>
      <w:pPr>
        <w:spacing w:before="75"/>
        <w:ind w:left="847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FF0000"/>
          <w:sz w:val="56"/>
          <w:szCs w:val="56"/>
        </w:rPr>
        <w:t>(−�, �)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bidi/>
        <w:spacing w:before="87"/>
        <w:ind w:left="0" w:right="880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b/>
          <w:bCs/>
          <w:color w:val="FF0000"/>
          <w:w w:val="95"/>
          <w:sz w:val="56"/>
          <w:szCs w:val="56"/>
        </w:rPr>
        <w:t>2</w:t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00CC"/>
          <w:spacing w:val="13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CC"/>
          <w:spacing w:val="2"/>
          <w:w w:val="95"/>
          <w:sz w:val="56"/>
          <w:szCs w:val="56"/>
        </w:rPr>
        <w:t>ث</w:t>
      </w:r>
      <w:r>
        <w:rPr>
          <w:rFonts w:ascii="Times New Roman" w:cs="Times New Roman"/>
          <w:b/>
          <w:bCs/>
          <w:color w:val="0000CC"/>
          <w:w w:val="95"/>
          <w:sz w:val="56"/>
          <w:szCs w:val="56"/>
        </w:rPr>
        <w:t>ال</w:t>
      </w:r>
      <w:r>
        <w:rPr>
          <w:rFonts w:ascii="Times New Roman" w:cs="Times New Roman"/>
          <w:b/>
          <w:bCs/>
          <w:color w:val="0000CC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3"/>
          <w:w w:val="110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جد</w:t>
      </w:r>
      <w:r>
        <w:rPr>
          <w:rFonts w:ascii="Times New Roman" w:cs="Times New Roman"/>
          <w:b/>
          <w:bCs/>
          <w:color w:val="0000CC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CC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0000CC"/>
          <w:spacing w:val="2"/>
          <w:w w:val="103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w w:val="103"/>
          <w:sz w:val="56"/>
          <w:szCs w:val="56"/>
        </w:rPr>
        <w:t>دلة</w:t>
      </w:r>
      <w:r>
        <w:rPr>
          <w:rFonts w:ascii="Times New Roman" w:cs="Times New Roman"/>
          <w:b/>
          <w:bCs/>
          <w:color w:val="0000CC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0000CC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0000CC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CC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CC"/>
          <w:spacing w:val="3"/>
          <w:w w:val="68"/>
          <w:sz w:val="56"/>
          <w:szCs w:val="56"/>
        </w:rPr>
        <w:t>س</w:t>
      </w:r>
      <w:r>
        <w:rPr>
          <w:rFonts w:ascii="Times New Roman" w:cs="Times New Roman"/>
          <w:b/>
          <w:bCs/>
          <w:color w:val="0000CC"/>
          <w:w w:val="68"/>
          <w:sz w:val="56"/>
          <w:szCs w:val="56"/>
        </w:rPr>
        <w:t>تقي</w:t>
      </w:r>
      <w:r>
        <w:rPr>
          <w:rFonts w:ascii="Times New Roman" w:cs="Times New Roman"/>
          <w:b/>
          <w:bCs/>
          <w:color w:val="0000CC"/>
          <w:spacing w:val="2"/>
          <w:w w:val="158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CC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CC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CC"/>
          <w:spacing w:val="3"/>
          <w:w w:val="88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w w:val="88"/>
          <w:sz w:val="56"/>
          <w:szCs w:val="56"/>
        </w:rPr>
        <w:t>ر</w:t>
      </w:r>
      <w:r>
        <w:rPr>
          <w:rFonts w:ascii="Times New Roman" w:cs="Times New Roman"/>
          <w:b/>
          <w:bCs/>
          <w:color w:val="0000CC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59"/>
          <w:sz w:val="56"/>
          <w:szCs w:val="56"/>
        </w:rPr>
        <w:t>ب</w:t>
      </w:r>
      <w:r>
        <w:rPr>
          <w:rFonts w:ascii="Times New Roman" w:cs="Times New Roman"/>
          <w:b/>
          <w:bCs/>
          <w:color w:val="0000CC"/>
          <w:spacing w:val="2"/>
          <w:w w:val="86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2"/>
          <w:w w:val="86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CC"/>
          <w:w w:val="86"/>
          <w:sz w:val="56"/>
          <w:szCs w:val="56"/>
        </w:rPr>
        <w:t>نقط</w:t>
      </w:r>
      <w:r>
        <w:rPr>
          <w:rFonts w:ascii="Times New Roman" w:cs="Times New Roman"/>
          <w:b/>
          <w:bCs/>
          <w:color w:val="0000CC"/>
          <w:w w:val="86"/>
          <w:sz w:val="56"/>
          <w:szCs w:val="56"/>
        </w:rPr>
        <w:t>ة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 w:hint="default"/>
          <w:b/>
          <w:bCs/>
          <w:sz w:val="27"/>
          <w:szCs w:val="27"/>
        </w:rPr>
      </w:pPr>
      <w:r>
        <w:rPr/>
        <w:pict>
          <v:group style="position:absolute;margin-left:425.274994pt;margin-top:16.520321pt;width:149.050pt;height:68.05pt;mso-position-horizontal-relative:page;mso-position-vertical-relative:paragraph;z-index:5128;mso-wrap-distance-left:0;mso-wrap-distance-right:0" coordorigin="8505,330" coordsize="2981,1361">
            <v:group style="position:absolute;left:8526;top:351;width:2940;height:1320" coordorigin="8526,351" coordsize="2940,1320">
              <v:shape style="position:absolute;left:8526;top:351;width:2940;height:1320" coordorigin="8526,351" coordsize="2940,1320" path="m10326,1341l9666,1341,9996,1671,10326,1341xe" filled="true" fillcolor="#4f81bc" stroked="false">
                <v:path arrowok="t"/>
                <v:fill type="solid"/>
              </v:shape>
              <v:shape style="position:absolute;left:8526;top:351;width:2940;height:1320" coordorigin="8526,351" coordsize="2940,1320" path="m10161,1209l9831,1209,9831,1341,10161,1341,10161,1209xe" filled="true" fillcolor="#4f81bc" stroked="false">
                <v:path arrowok="t"/>
                <v:fill type="solid"/>
              </v:shape>
              <v:shape style="position:absolute;left:8526;top:351;width:2940;height:1320" coordorigin="8526,351" coordsize="2940,1320" path="m11466,351l8526,351,8526,1209,11466,1209,11466,351xe" filled="true" fillcolor="#4f81bc" stroked="false">
                <v:path arrowok="t"/>
                <v:fill type="solid"/>
              </v:shape>
            </v:group>
            <v:group style="position:absolute;left:8526;top:351;width:2940;height:1320" coordorigin="8526,351" coordsize="2940,1320">
              <v:shape style="position:absolute;left:8526;top:351;width:2940;height:1320" coordorigin="8526,351" coordsize="2940,1320" path="m8526,351l11466,351,11466,1209,10161,1209,10161,1341,10326,1341,9996,1671,9666,1341,9831,1341,9831,1209,8526,1209,8526,351xe" filled="false" stroked="true" strokeweight="2.04pt" strokecolor="#385d89">
                <v:path arrowok="t"/>
              </v:shape>
              <v:shape style="position:absolute;left:8506;top:331;width:2981;height:1361" type="#_x0000_t202" filled="false" stroked="false">
                <v:textbox inset="0,0,0,0">
                  <w:txbxContent>
                    <w:p>
                      <w:pPr>
                        <w:bidi/>
                        <w:spacing w:line="1011" w:lineRule="exact" w:before="0"/>
                        <w:ind w:left="0" w:right="590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امــــ</w:t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ل</w:t>
                      </w:r>
                    </w:p>
                  </w:txbxContent>
                </v:textbox>
                <w10:wrap type="none"/>
              </v:shape>
            </v:group>
            <w10:wrap type="topAndBottom"/>
          </v:group>
        </w:pict>
      </w:r>
    </w:p>
    <w:p>
      <w:pPr>
        <w:spacing w:before="16"/>
        <w:ind w:left="3247" w:right="0" w:firstLine="0"/>
        <w:jc w:val="left"/>
        <w:rPr>
          <w:rFonts w:ascii="Calibri" w:hAnsi="Calibri" w:cs="Calibri" w:eastAsia="Calibri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= �. (� −</w:t>
      </w:r>
      <w:r>
        <w:rPr>
          <w:rFonts w:ascii="Cambria Math" w:hAnsi="Cambria Math" w:cs="Cambria Math" w:eastAsia="Cambria Math" w:hint="default"/>
          <w:color w:val="FF0000"/>
          <w:spacing w:val="7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pacing w:val="9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9"/>
          <w:position w:val="-14"/>
          <w:sz w:val="52"/>
          <w:szCs w:val="52"/>
        </w:rPr>
        <w:t>�</w:t>
      </w:r>
      <w:r>
        <w:rPr>
          <w:rFonts w:ascii="Calibri" w:hAnsi="Calibri" w:cs="Calibri" w:eastAsia="Calibri" w:hint="default"/>
          <w:b/>
          <w:bCs/>
          <w:color w:val="FF0000"/>
          <w:spacing w:val="9"/>
          <w:sz w:val="72"/>
          <w:szCs w:val="72"/>
        </w:rPr>
        <w:t>)</w:t>
      </w:r>
      <w:r>
        <w:rPr>
          <w:rFonts w:ascii="Calibri" w:hAnsi="Calibri" w:cs="Calibri" w:eastAsia="Calibri" w:hint="default"/>
          <w:spacing w:val="9"/>
          <w:sz w:val="72"/>
          <w:szCs w:val="72"/>
        </w:rPr>
      </w:r>
    </w:p>
    <w:p>
      <w:pPr>
        <w:spacing w:before="498"/>
        <w:ind w:left="2901" w:right="0" w:firstLine="0"/>
        <w:jc w:val="left"/>
        <w:rPr>
          <w:rFonts w:ascii="Calibri" w:hAnsi="Calibri" w:cs="Calibri" w:eastAsia="Calibri" w:hint="default"/>
          <w:sz w:val="72"/>
          <w:szCs w:val="72"/>
        </w:rPr>
      </w:pPr>
      <w:r>
        <w:rPr/>
        <w:pict>
          <v:group style="position:absolute;margin-left:314.75pt;margin-top:29.999504pt;width:109.45pt;height:36pt;mso-position-horizontal-relative:page;mso-position-vertical-relative:paragraph;z-index:5224" coordorigin="6295,600" coordsize="2189,720">
            <v:group style="position:absolute;left:6295;top:643;width:2189;height:667" coordorigin="6295,643" coordsize="2189,667">
              <v:shape style="position:absolute;left:6295;top:643;width:2189;height:667" coordorigin="6295,643" coordsize="2189,667" path="m8271,643l8261,670,8300,687,8333,710,8383,776,8413,865,8422,973,8420,1032,8400,1134,8361,1213,8300,1266,8262,1283,8271,1310,8362,1267,8428,1194,8470,1095,8483,977,8480,916,8452,807,8398,719,8319,661,8271,643xe" filled="true" fillcolor="#ff0000" stroked="false">
                <v:path arrowok="t"/>
                <v:fill type="solid"/>
              </v:shape>
              <v:shape style="position:absolute;left:6295;top:643;width:2189;height:667" coordorigin="6295,643" coordsize="2189,667" path="m6508,643l6417,686,6350,760,6309,859,6295,977,6298,1038,6326,1146,6380,1234,6459,1293,6508,1310,6516,1283,6478,1266,6445,1243,6395,1176,6366,1086,6356,973,6358,916,6378,818,6418,740,6479,687,6517,670,6508,643xe" filled="true" fillcolor="#ff0000" stroked="false">
                <v:path arrowok="t"/>
                <v:fill type="solid"/>
              </v:shape>
              <v:shape style="position:absolute;left:6295;top:600;width:2189;height:720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237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72"/>
                          <w:szCs w:val="72"/>
                        </w:rPr>
                        <w:t>� − 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314.75pt;margin-top:-42.480495pt;width:126.7pt;height:41.5pt;mso-position-horizontal-relative:page;mso-position-vertical-relative:paragraph;z-index:5272" coordorigin="6295,-850" coordsize="2534,830">
            <v:group style="position:absolute;left:6295;top:-806;width:2534;height:667" coordorigin="6295,-806" coordsize="2534,667">
              <v:shape style="position:absolute;left:6295;top:-806;width:2534;height:667" coordorigin="6295,-806" coordsize="2534,667" path="m8616,-806l8607,-779,8645,-762,8679,-739,8729,-673,8758,-585,8768,-476,8766,-417,8746,-316,8706,-237,8646,-183,8608,-166,8616,-139,8707,-182,8774,-256,8815,-355,8829,-473,8826,-534,8798,-642,8743,-730,8665,-789,8616,-806xe" filled="true" fillcolor="#ff0000" stroked="false">
                <v:path arrowok="t"/>
                <v:fill type="solid"/>
              </v:shape>
              <v:shape style="position:absolute;left:6295;top:-806;width:2534;height:667" coordorigin="6295,-806" coordsize="2534,667" path="m6508,-806l6417,-764,6350,-689,6309,-590,6295,-473,6298,-411,6326,-303,6380,-215,6459,-157,6508,-139,6516,-166,6478,-183,6445,-207,6395,-273,6366,-364,6356,-476,6358,-533,6378,-632,6418,-710,6479,-762,6517,-779,6508,-806xe" filled="true" fillcolor="#ff0000" stroked="false">
                <v:path arrowok="t"/>
                <v:fill type="solid"/>
              </v:shape>
              <v:shape style="position:absolute;left:6295;top:-850;width:2534;height:830" type="#_x0000_t202" filled="false" stroked="false">
                <v:textbox inset="0,0,0,0">
                  <w:txbxContent>
                    <w:p>
                      <w:pPr>
                        <w:spacing w:line="830" w:lineRule="exact" w:before="0"/>
                        <w:ind w:left="237" w:right="-15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2"/>
                          <w:szCs w:val="5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72"/>
                          <w:szCs w:val="72"/>
                        </w:rPr>
                        <w:t>� − 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position w:val="-14"/>
                          <w:sz w:val="52"/>
                          <w:szCs w:val="5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2"/>
                          <w:szCs w:val="5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831.840027pt;margin-top:-217.952652pt;width:128.16pt;height:74.52pt;mso-position-horizontal-relative:page;mso-position-vertical-relative:paragraph;z-index:5320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color w:val="FF0000"/>
          <w:spacing w:val="-30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−�.</w:t>
      </w:r>
      <w:r>
        <w:rPr>
          <w:rFonts w:ascii="Cambria Math" w:hAnsi="Cambria Math" w:cs="Cambria Math" w:eastAsia="Cambria Math" w:hint="default"/>
          <w:color w:val="FF0000"/>
          <w:spacing w:val="-81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(�</w:t>
      </w:r>
      <w:r>
        <w:rPr>
          <w:rFonts w:ascii="Cambria Math" w:hAnsi="Cambria Math" w:cs="Cambria Math" w:eastAsia="Cambria Math" w:hint="default"/>
          <w:color w:val="FF0000"/>
          <w:spacing w:val="-5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+</w:t>
      </w:r>
      <w:r>
        <w:rPr>
          <w:rFonts w:ascii="Cambria Math" w:hAnsi="Cambria Math" w:cs="Cambria Math" w:eastAsia="Cambria Math" w:hint="default"/>
          <w:color w:val="FF0000"/>
          <w:spacing w:val="-5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libri" w:hAnsi="Calibri" w:cs="Calibri" w:eastAsia="Calibri" w:hint="default"/>
          <w:b/>
          <w:bCs/>
          <w:color w:val="FF0000"/>
          <w:sz w:val="72"/>
          <w:szCs w:val="72"/>
        </w:rPr>
        <w:t>)</w:t>
      </w:r>
      <w:r>
        <w:rPr>
          <w:rFonts w:ascii="Calibri" w:hAnsi="Calibri" w:cs="Calibri" w:eastAsia="Calibri" w:hint="default"/>
          <w:sz w:val="72"/>
          <w:szCs w:val="72"/>
        </w:rPr>
      </w:r>
    </w:p>
    <w:p>
      <w:pPr>
        <w:spacing w:before="453"/>
        <w:ind w:left="786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38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3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color w:val="FF0000"/>
          <w:spacing w:val="-8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3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37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39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before="319"/>
        <w:ind w:left="1105" w:right="0" w:firstLine="0"/>
        <w:jc w:val="left"/>
        <w:rPr>
          <w:rFonts w:ascii="Cambria Math" w:hAnsi="Cambria Math" w:cs="Cambria Math" w:eastAsia="Cambria Math" w:hint="default"/>
          <w:sz w:val="72"/>
          <w:szCs w:val="72"/>
        </w:rPr>
      </w:pP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16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=</w:t>
      </w:r>
      <w:r>
        <w:rPr>
          <w:rFonts w:ascii="Cambria Math" w:hAnsi="Cambria Math" w:cs="Cambria Math" w:eastAsia="Cambria Math" w:hint="default"/>
          <w:color w:val="FF0000"/>
          <w:spacing w:val="-14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−�</w:t>
      </w:r>
      <w:r>
        <w:rPr>
          <w:rFonts w:ascii="Cambria Math" w:hAnsi="Cambria Math" w:cs="Cambria Math" w:eastAsia="Cambria Math" w:hint="default"/>
          <w:color w:val="FF0000"/>
          <w:spacing w:val="-4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43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44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+</w:t>
      </w:r>
      <w:r>
        <w:rPr>
          <w:rFonts w:ascii="Cambria Math" w:hAnsi="Cambria Math" w:cs="Cambria Math" w:eastAsia="Cambria Math" w:hint="default"/>
          <w:color w:val="FF0000"/>
          <w:spacing w:val="-45"/>
          <w:sz w:val="72"/>
          <w:szCs w:val="72"/>
        </w:rPr>
        <w:t> </w:t>
      </w:r>
      <w:r>
        <w:rPr>
          <w:rFonts w:ascii="Cambria Math" w:hAnsi="Cambria Math" w:cs="Cambria Math" w:eastAsia="Cambria Math" w:hint="default"/>
          <w:color w:val="FF0000"/>
          <w:sz w:val="72"/>
          <w:szCs w:val="72"/>
        </w:rPr>
        <w:t>�</w:t>
      </w:r>
      <w:r>
        <w:rPr>
          <w:rFonts w:ascii="Cambria Math" w:hAnsi="Cambria Math" w:cs="Cambria Math" w:eastAsia="Cambria Math" w:hint="default"/>
          <w:sz w:val="72"/>
          <w:szCs w:val="72"/>
        </w:rPr>
      </w:r>
    </w:p>
    <w:p>
      <w:pPr>
        <w:spacing w:after="0"/>
        <w:jc w:val="left"/>
        <w:rPr>
          <w:rFonts w:ascii="Cambria Math" w:hAnsi="Cambria Math" w:cs="Cambria Math" w:eastAsia="Cambria Math" w:hint="default"/>
          <w:sz w:val="72"/>
          <w:szCs w:val="72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1797" w:space="40"/>
            <w:col w:w="1313" w:space="47"/>
            <w:col w:w="2609" w:space="40"/>
            <w:col w:w="13354"/>
          </w:cols>
        </w:sectPr>
      </w:pPr>
    </w:p>
    <w:p>
      <w:pPr>
        <w:spacing w:line="240" w:lineRule="auto" w:before="1"/>
        <w:rPr>
          <w:rFonts w:ascii="Cambria Math" w:hAnsi="Cambria Math" w:cs="Cambria Math" w:eastAsia="Cambria Math" w:hint="default"/>
          <w:sz w:val="15"/>
          <w:szCs w:val="15"/>
        </w:rPr>
      </w:pPr>
      <w:r>
        <w:rPr/>
        <w:pict>
          <v:group style="position:absolute;margin-left:-.965pt;margin-top:485.034943pt;width:962.05pt;height:56.05pt;mso-position-horizontal-relative:page;mso-position-vertical-relative:page;z-index:-43960" coordorigin="-19,9701" coordsize="19241,1121"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true" fillcolor="#000066" stroked="false">
                <v:path arrowok="t"/>
                <v:fill type="solid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false" stroked="true" strokeweight="2.04pt" strokecolor="#385d89">
                <v:path arrowok="t"/>
              </v:shape>
            </v:group>
            <w10:wrap type="none"/>
          </v:group>
        </w:pict>
      </w:r>
    </w:p>
    <w:p>
      <w:pPr>
        <w:spacing w:line="240" w:lineRule="auto"/>
        <w:ind w:left="6275" w:right="0" w:firstLine="0"/>
        <w:rPr>
          <w:rFonts w:ascii="Cambria Math" w:hAnsi="Cambria Math" w:cs="Cambria Math" w:eastAsia="Cambria Math" w:hint="default"/>
          <w:sz w:val="20"/>
          <w:szCs w:val="20"/>
        </w:rPr>
      </w:pPr>
      <w:r>
        <w:rPr>
          <w:rFonts w:ascii="Cambria Math" w:hAnsi="Cambria Math" w:cs="Cambria Math" w:eastAsia="Cambria Math" w:hint="default"/>
          <w:sz w:val="20"/>
          <w:szCs w:val="20"/>
        </w:rPr>
        <w:pict>
          <v:group style="width:314.55pt;height:61.35pt;mso-position-horizontal-relative:char;mso-position-vertical-relative:line" coordorigin="0,0" coordsize="6291,1227">
            <v:group style="position:absolute;left:20;top:20;width:6250;height:1186" coordorigin="20,20" coordsize="6250,1186">
              <v:shape style="position:absolute;left:20;top:20;width:6250;height:1186" coordorigin="20,20" coordsize="6250,1186" path="m6072,20l218,20,141,36,78,78,36,141,20,218,20,1008,36,1085,78,1148,141,1191,218,1206,6072,1206,6149,1191,6212,1148,6255,1085,6270,1008,6270,218,6255,141,6212,78,6149,36,6072,20xe" filled="true" fillcolor="#00afef" stroked="false">
                <v:path arrowok="t"/>
                <v:fill type="solid"/>
              </v:shape>
            </v:group>
            <v:group style="position:absolute;left:20;top:20;width:6250;height:1186" coordorigin="20,20" coordsize="6250,1186">
              <v:shape style="position:absolute;left:20;top:20;width:6250;height:1186" coordorigin="20,20" coordsize="6250,1186" path="m20,218l36,141,78,78,141,36,218,20,6072,20,6149,36,6212,78,6255,141,6270,218,6270,1008,6255,1085,6212,1148,6149,1191,6072,1206,218,1206,141,1191,78,1148,36,1085,20,1008,20,218xe" filled="false" stroked="true" strokeweight="2.04pt" strokecolor="#385d89">
                <v:path arrowok="t"/>
              </v:shape>
              <v:shape style="position:absolute;left:0;top:0;width:6291;height:1227" type="#_x0000_t202" filled="false" stroked="false">
                <v:textbox inset="0,0,0,0">
                  <w:txbxContent>
                    <w:p>
                      <w:pPr>
                        <w:spacing w:before="198"/>
                        <w:ind w:left="134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20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=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22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−�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50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+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48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Cambria Math" w:hAnsi="Cambria Math" w:cs="Cambria Math" w:eastAsia="Cambria Math" w:hint="default"/>
          <w:sz w:val="20"/>
          <w:szCs w:val="20"/>
        </w:rPr>
      </w:r>
    </w:p>
    <w:p>
      <w:pPr>
        <w:spacing w:line="240" w:lineRule="auto" w:before="10"/>
        <w:rPr>
          <w:rFonts w:ascii="Cambria Math" w:hAnsi="Cambria Math" w:cs="Cambria Math" w:eastAsia="Cambria Math" w:hint="default"/>
          <w:sz w:val="26"/>
          <w:szCs w:val="26"/>
        </w:rPr>
      </w:pPr>
    </w:p>
    <w:p>
      <w:pPr>
        <w:pStyle w:val="BodyText"/>
        <w:tabs>
          <w:tab w:pos="12463" w:val="left" w:leader="none"/>
          <w:tab w:pos="4214" w:val="left" w:leader="none"/>
        </w:tabs>
        <w:bidi/>
        <w:spacing w:line="240" w:lineRule="auto" w:before="4"/>
        <w:ind w:left="0" w:right="1467"/>
        <w:jc w:val="right"/>
      </w:pPr>
      <w:r>
        <w:rPr>
          <w:b w:val="0"/>
          <w:bCs w:val="0"/>
        </w:rPr>
      </w:r>
      <w:r>
        <w:rPr>
          <w:color w:val="FFFFFF"/>
          <w:w w:val="88"/>
        </w:rPr>
        <w:t>ر</w:t>
      </w:r>
      <w:r>
        <w:rPr>
          <w:color w:val="FFFFFF"/>
          <w:spacing w:val="1"/>
          <w:w w:val="58"/>
        </w:rPr>
        <w:t>ي</w:t>
      </w:r>
      <w:r>
        <w:rPr>
          <w:color w:val="FFFFFF"/>
          <w:spacing w:val="1"/>
          <w:w w:val="79"/>
        </w:rPr>
        <w:t>ا</w:t>
      </w:r>
      <w:r>
        <w:rPr>
          <w:color w:val="FFFFFF"/>
          <w:w w:val="79"/>
        </w:rPr>
        <w:t>ض</w:t>
      </w:r>
      <w:r>
        <w:rPr>
          <w:color w:val="FFFFFF"/>
          <w:spacing w:val="1"/>
          <w:w w:val="93"/>
        </w:rPr>
        <w:t>ي</w:t>
      </w:r>
      <w:r>
        <w:rPr>
          <w:color w:val="FFFFFF"/>
          <w:w w:val="93"/>
        </w:rPr>
        <w:t>ات</w:t>
      </w:r>
      <w:r>
        <w:rPr>
          <w:color w:val="FFFFFF"/>
          <w:spacing w:val="-8"/>
        </w:rPr>
        <w:t> </w:t>
      </w:r>
      <w:r>
        <w:rPr>
          <w:color w:val="FFFFFF"/>
          <w:w w:val="78"/>
        </w:rPr>
        <w:t>ل</w:t>
      </w:r>
      <w:r>
        <w:rPr>
          <w:color w:val="FFFFFF"/>
          <w:w w:val="107"/>
        </w:rPr>
        <w:t>t</w:t>
      </w:r>
      <w:r>
        <w:rPr>
          <w:color w:val="FFFFFF"/>
          <w:spacing w:val="2"/>
          <w:w w:val="107"/>
        </w:rPr>
        <w:t>i</w:t>
      </w:r>
      <w:r>
        <w:rPr>
          <w:color w:val="FFFFFF"/>
          <w:w w:val="107"/>
        </w:rPr>
        <w:t>دارة</w:t>
      </w:r>
      <w:r>
        <w:rPr>
          <w:color w:val="FFFFFF"/>
        </w:rPr>
        <w:tab/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09"/>
        </w:rPr>
        <w:t>ل</w:t>
      </w:r>
      <w:r>
        <w:rPr>
          <w:color w:val="FFFFFF"/>
          <w:w w:val="109"/>
        </w:rPr>
        <w:t>دوال</w:t>
      </w:r>
      <w:r>
        <w:rPr>
          <w:color w:val="FFFFFF"/>
          <w:spacing w:val="-9"/>
        </w:rPr>
        <w:t> </w:t>
      </w:r>
      <w:r>
        <w:rPr>
          <w:color w:val="FFFFFF"/>
          <w:w w:val="89"/>
        </w:rPr>
        <w:t>و</w:t>
      </w:r>
      <w:r>
        <w:rPr>
          <w:color w:val="FFFFFF"/>
          <w:spacing w:val="1"/>
          <w:w w:val="173"/>
        </w:rPr>
        <w:t>م</w:t>
      </w:r>
      <w:r>
        <w:rPr>
          <w:color w:val="FFFFFF"/>
          <w:spacing w:val="1"/>
          <w:w w:val="101"/>
        </w:rPr>
        <w:t>ع</w:t>
      </w:r>
      <w:r>
        <w:rPr>
          <w:color w:val="FFFFFF"/>
          <w:w w:val="101"/>
        </w:rPr>
        <w:t>ادلة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33"/>
        </w:rPr>
        <w:t>ن</w:t>
      </w:r>
      <w:r>
        <w:rPr>
          <w:color w:val="FFFFFF"/>
          <w:w w:val="133"/>
        </w:rPr>
        <w:t>ط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53"/>
        </w:rPr>
        <w:t>م</w:t>
      </w:r>
      <w:r>
        <w:rPr>
          <w:color w:val="FFFFFF"/>
          <w:w w:val="53"/>
        </w:rPr>
        <w:t>ل</w:t>
      </w:r>
      <w:r>
        <w:rPr>
          <w:color w:val="FFFFFF"/>
          <w:spacing w:val="1"/>
          <w:w w:val="78"/>
        </w:rPr>
        <w:t>س</w:t>
      </w:r>
      <w:r>
        <w:rPr>
          <w:color w:val="FFFFFF"/>
          <w:w w:val="78"/>
        </w:rPr>
        <w:t>تقيم</w:t>
      </w:r>
      <w:r>
        <w:rPr>
          <w:color w:val="FFFFFF"/>
        </w:rPr>
        <w:tab/>
      </w:r>
      <w:r>
        <w:rPr>
          <w:color w:val="FFFFFF"/>
          <w:w w:val="136"/>
        </w:rPr>
        <w:t>د</w:t>
      </w:r>
      <w:r>
        <w:rPr>
          <w:color w:val="FFFFFF"/>
          <w:spacing w:val="3"/>
          <w:w w:val="111"/>
        </w:rPr>
        <w:t>.</w:t>
      </w:r>
      <w:r>
        <w:rPr>
          <w:color w:val="FFFFFF"/>
          <w:spacing w:val="-6"/>
        </w:rPr>
        <w:t> </w:t>
      </w:r>
      <w:r>
        <w:rPr>
          <w:color w:val="FFFFFF"/>
          <w:w w:val="192"/>
        </w:rPr>
        <w:t>ن</w:t>
      </w:r>
      <w:r>
        <w:rPr>
          <w:color w:val="FFFFFF"/>
          <w:spacing w:val="2"/>
          <w:w w:val="167"/>
        </w:rPr>
        <w:t>م</w:t>
      </w:r>
      <w:r>
        <w:rPr>
          <w:color w:val="FFFFFF"/>
          <w:spacing w:val="2"/>
          <w:w w:val="136"/>
        </w:rPr>
        <w:t>د</w:t>
      </w:r>
      <w:r>
        <w:rPr>
          <w:color w:val="FFFFFF"/>
          <w:spacing w:val="-7"/>
        </w:rPr>
        <w:t> </w:t>
      </w:r>
      <w:r>
        <w:rPr>
          <w:color w:val="FFFFFF"/>
          <w:w w:val="73"/>
        </w:rPr>
        <w:t>تر</w:t>
      </w:r>
      <w:r>
        <w:rPr>
          <w:color w:val="FFFFFF"/>
          <w:spacing w:val="2"/>
          <w:w w:val="102"/>
        </w:rPr>
        <w:t>ك</w:t>
      </w:r>
      <w:r>
        <w:rPr>
          <w:color w:val="FFFFFF"/>
          <w:w w:val="102"/>
        </w:rPr>
        <w:t>ي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Heading5"/>
        <w:tabs>
          <w:tab w:pos="146481" w:val="left" w:leader="none"/>
        </w:tabs>
        <w:bidi/>
        <w:spacing w:line="704" w:lineRule="exact"/>
        <w:ind w:left="-19" w:right="2878"/>
        <w:jc w:val="right"/>
      </w:pPr>
      <w:r>
        <w:rPr>
          <w:rFonts w:ascii="Arial Black" w:cs="Arial Black"/>
          <w:b/>
          <w:bCs/>
          <w:color w:val="0000CC"/>
          <w:w w:val="99"/>
        </w:rPr>
        <w:t>m</w:t>
      </w:r>
      <w:r>
        <w:rPr>
          <w:rFonts w:ascii="Arial Black" w:cs="Arial Black"/>
          <w:b w:val="0"/>
          <w:bCs w:val="0"/>
        </w:rPr>
      </w:r>
      <w:r>
        <w:rPr>
          <w:color w:val="FF0000"/>
        </w:rPr>
        <w:tab/>
      </w:r>
      <w:r>
        <w:rPr>
          <w:color w:val="FF0000"/>
          <w:w w:val="110"/>
        </w:rPr>
        <w:t>وط</w:t>
      </w:r>
      <w:r>
        <w:rPr>
          <w:color w:val="FF0000"/>
          <w:spacing w:val="1"/>
          <w:w w:val="93"/>
        </w:rPr>
        <w:t>و</w:t>
      </w:r>
      <w:r>
        <w:rPr>
          <w:color w:val="FF0000"/>
          <w:spacing w:val="2"/>
          <w:w w:val="138"/>
        </w:rPr>
        <w:t>ل</w:t>
      </w:r>
      <w:r>
        <w:rPr>
          <w:color w:val="FF0000"/>
          <w:spacing w:val="-9"/>
        </w:rPr>
        <w:t> </w:t>
      </w:r>
      <w:r>
        <w:rPr>
          <w:color w:val="FF0000"/>
          <w:w w:val="110"/>
        </w:rPr>
        <w:t>ا</w:t>
      </w:r>
      <w:r>
        <w:rPr>
          <w:color w:val="FF0000"/>
          <w:spacing w:val="2"/>
          <w:w w:val="134"/>
        </w:rPr>
        <w:t>ل</w:t>
      </w:r>
      <w:r>
        <w:rPr>
          <w:color w:val="FF0000"/>
          <w:w w:val="134"/>
        </w:rPr>
        <w:t>ز</w:t>
      </w:r>
      <w:r>
        <w:rPr>
          <w:color w:val="FF0000"/>
          <w:spacing w:val="1"/>
          <w:w w:val="77"/>
        </w:rPr>
        <w:t>ء</w:t>
      </w:r>
      <w:r>
        <w:rPr>
          <w:color w:val="FF0000"/>
          <w:spacing w:val="-7"/>
        </w:rPr>
        <w:t> </w:t>
      </w:r>
      <w:r>
        <w:rPr>
          <w:color w:val="FF0000"/>
          <w:w w:val="110"/>
        </w:rPr>
        <w:t>ا</w:t>
      </w:r>
      <w:r>
        <w:rPr>
          <w:color w:val="FF0000"/>
          <w:spacing w:val="1"/>
          <w:w w:val="53"/>
        </w:rPr>
        <w:t>م</w:t>
      </w:r>
      <w:r>
        <w:rPr>
          <w:color w:val="FF0000"/>
          <w:w w:val="53"/>
        </w:rPr>
        <w:t>ل</w:t>
      </w:r>
      <w:r>
        <w:rPr>
          <w:color w:val="FF0000"/>
          <w:spacing w:val="1"/>
          <w:w w:val="59"/>
        </w:rPr>
        <w:t>ق</w:t>
      </w:r>
      <w:r>
        <w:rPr>
          <w:color w:val="FF0000"/>
          <w:spacing w:val="1"/>
          <w:w w:val="95"/>
        </w:rPr>
        <w:t>ط</w:t>
      </w:r>
      <w:r>
        <w:rPr>
          <w:color w:val="FF0000"/>
          <w:w w:val="95"/>
        </w:rPr>
        <w:t>و</w:t>
      </w:r>
      <w:r>
        <w:rPr>
          <w:color w:val="FF0000"/>
          <w:w w:val="95"/>
        </w:rPr>
        <w:t>ع</w:t>
      </w:r>
    </w:p>
    <w:p>
      <w:pPr>
        <w:bidi/>
        <w:spacing w:before="8"/>
        <w:ind w:left="-14" w:right="417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FF0000"/>
          <w:spacing w:val="2"/>
          <w:w w:val="103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103"/>
          <w:sz w:val="56"/>
          <w:szCs w:val="56"/>
        </w:rPr>
        <w:t>دلة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FF0000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FF0000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3"/>
          <w:w w:val="68"/>
          <w:sz w:val="56"/>
          <w:szCs w:val="56"/>
        </w:rPr>
        <w:t>س</w:t>
      </w:r>
      <w:r>
        <w:rPr>
          <w:rFonts w:ascii="Times New Roman" w:cs="Times New Roman"/>
          <w:b/>
          <w:bCs/>
          <w:color w:val="FF0000"/>
          <w:w w:val="68"/>
          <w:sz w:val="56"/>
          <w:szCs w:val="56"/>
        </w:rPr>
        <w:t>تقي</w:t>
      </w:r>
      <w:r>
        <w:rPr>
          <w:rFonts w:ascii="Times New Roman" w:cs="Times New Roman"/>
          <w:b/>
          <w:bCs/>
          <w:color w:val="FF0000"/>
          <w:spacing w:val="2"/>
          <w:w w:val="158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-10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80"/>
          <w:sz w:val="56"/>
          <w:szCs w:val="56"/>
        </w:rPr>
        <w:t>مب</w:t>
      </w:r>
      <w:r>
        <w:rPr>
          <w:rFonts w:ascii="Times New Roman" w:cs="Times New Roman"/>
          <w:b/>
          <w:bCs/>
          <w:color w:val="FF0000"/>
          <w:spacing w:val="3"/>
          <w:w w:val="81"/>
          <w:sz w:val="56"/>
          <w:szCs w:val="56"/>
        </w:rPr>
        <w:t>ع</w:t>
      </w:r>
      <w:r>
        <w:rPr>
          <w:rFonts w:ascii="Times New Roman" w:cs="Times New Roman"/>
          <w:b/>
          <w:bCs/>
          <w:color w:val="FF0000"/>
          <w:w w:val="81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2"/>
          <w:w w:val="128"/>
          <w:sz w:val="56"/>
          <w:szCs w:val="56"/>
        </w:rPr>
        <w:t>و</w:t>
      </w:r>
      <w:r>
        <w:rPr>
          <w:rFonts w:ascii="Times New Roman" w:cs="Times New Roman"/>
          <w:b/>
          <w:bCs/>
          <w:color w:val="FF0000"/>
          <w:w w:val="128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1"/>
          <w:w w:val="84"/>
          <w:sz w:val="56"/>
          <w:szCs w:val="56"/>
        </w:rPr>
        <w:t>ي</w:t>
      </w:r>
      <w:r>
        <w:rPr>
          <w:rFonts w:ascii="Times New Roman" w:cs="Times New Roman"/>
          <w:b/>
          <w:bCs/>
          <w:color w:val="FF0000"/>
          <w:w w:val="84"/>
          <w:sz w:val="56"/>
          <w:szCs w:val="56"/>
        </w:rPr>
        <w:t>ة</w:t>
      </w:r>
      <w:r>
        <w:rPr>
          <w:rFonts w:ascii="Times New Roman" w:cs="Times New Roman"/>
          <w:b/>
          <w:bCs/>
          <w:color w:val="FF0000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2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FF0000"/>
          <w:spacing w:val="2"/>
          <w:w w:val="87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w w:val="87"/>
          <w:sz w:val="56"/>
          <w:szCs w:val="56"/>
        </w:rPr>
        <w:t>ه</w:t>
      </w:r>
    </w:p>
    <w:p>
      <w:pPr>
        <w:spacing w:line="704" w:lineRule="exact" w:before="0"/>
        <w:ind w:left="105" w:right="0" w:firstLine="0"/>
        <w:jc w:val="left"/>
        <w:rPr>
          <w:rFonts w:ascii="Arial Black" w:hAnsi="Arial Black" w:cs="Arial Black" w:eastAsia="Arial Black" w:hint="default"/>
          <w:sz w:val="56"/>
          <w:szCs w:val="56"/>
        </w:rPr>
      </w:pPr>
      <w:r>
        <w:rPr/>
        <w:br w:type="column"/>
      </w:r>
      <w:r>
        <w:rPr>
          <w:rFonts w:ascii="Times New Roman"/>
          <w:b/>
          <w:color w:val="FF0000"/>
          <w:sz w:val="56"/>
        </w:rPr>
        <w:t>)</w:t>
      </w:r>
      <w:r>
        <w:rPr>
          <w:rFonts w:ascii="Cambria"/>
          <w:b/>
          <w:color w:val="FF0000"/>
          <w:sz w:val="56"/>
        </w:rPr>
        <w:t>-</w:t>
      </w:r>
      <w:r>
        <w:rPr>
          <w:rFonts w:ascii="Arial Black"/>
          <w:b/>
          <w:color w:val="FF0000"/>
          <w:sz w:val="56"/>
        </w:rPr>
        <w:t>2</w:t>
      </w:r>
      <w:r>
        <w:rPr>
          <w:rFonts w:ascii="Arial Black"/>
          <w:sz w:val="56"/>
        </w:rPr>
      </w:r>
    </w:p>
    <w:p>
      <w:pPr>
        <w:spacing w:after="0" w:line="704" w:lineRule="exact"/>
        <w:jc w:val="left"/>
        <w:rPr>
          <w:rFonts w:ascii="Arial Black" w:hAnsi="Arial Black" w:cs="Arial Black" w:eastAsia="Arial Black" w:hint="default"/>
          <w:sz w:val="56"/>
          <w:szCs w:val="56"/>
        </w:rPr>
        <w:sectPr>
          <w:headerReference w:type="default" r:id="rId35"/>
          <w:footerReference w:type="default" r:id="rId36"/>
          <w:pgSz w:w="19200" w:h="10800" w:orient="landscape"/>
          <w:pgMar w:header="0" w:footer="859" w:top="200" w:bottom="1040" w:left="0" w:right="0"/>
          <w:cols w:num="3" w:equalWidth="0">
            <w:col w:w="7680" w:space="40"/>
            <w:col w:w="8048" w:space="40"/>
            <w:col w:w="3392"/>
          </w:cols>
        </w:sectPr>
      </w:pPr>
    </w:p>
    <w:p>
      <w:pPr>
        <w:pStyle w:val="Heading5"/>
        <w:tabs>
          <w:tab w:pos="6246" w:val="left" w:leader="none"/>
        </w:tabs>
        <w:bidi/>
        <w:spacing w:line="668" w:lineRule="exact" w:after="6"/>
        <w:ind w:left="0" w:right="12179"/>
        <w:jc w:val="right"/>
        <w:rPr>
          <w:rFonts w:ascii="Arial Black" w:hAnsi="Arial Black" w:cs="Arial Black" w:eastAsia="Arial Black" w:hint="default"/>
          <w:b/>
          <w:bCs/>
        </w:rPr>
      </w:pPr>
      <w:r>
        <w:rPr>
          <w:b w:val="0"/>
          <w:bCs w:val="0"/>
        </w:rPr>
      </w:r>
      <w:r>
        <w:rPr>
          <w:color w:val="FF0000"/>
          <w:w w:val="133"/>
        </w:rPr>
        <w:t>من</w:t>
      </w:r>
      <w:r>
        <w:rPr>
          <w:color w:val="FF0000"/>
          <w:spacing w:val="-4"/>
        </w:rPr>
        <w:t> </w:t>
      </w:r>
      <w:r>
        <w:rPr>
          <w:color w:val="FF0000"/>
          <w:w w:val="192"/>
        </w:rPr>
        <w:t>ن</w:t>
      </w:r>
      <w:r>
        <w:rPr>
          <w:color w:val="FF0000"/>
          <w:spacing w:val="1"/>
          <w:w w:val="93"/>
        </w:rPr>
        <w:t>و</w:t>
      </w:r>
      <w:r>
        <w:rPr>
          <w:color w:val="FF0000"/>
          <w:spacing w:val="2"/>
          <w:w w:val="88"/>
        </w:rPr>
        <w:t>ر</w:t>
      </w:r>
      <w:r>
        <w:rPr>
          <w:color w:val="FF0000"/>
          <w:spacing w:val="-7"/>
        </w:rPr>
        <w:t> </w:t>
      </w:r>
      <w:r>
        <w:rPr>
          <w:color w:val="FF0000"/>
          <w:w w:val="88"/>
        </w:rPr>
        <w:t>ال</w:t>
      </w:r>
      <w:r>
        <w:rPr>
          <w:color w:val="FF0000"/>
          <w:spacing w:val="3"/>
          <w:w w:val="71"/>
        </w:rPr>
        <w:t>ص</w:t>
      </w:r>
      <w:r>
        <w:rPr>
          <w:color w:val="FF0000"/>
          <w:w w:val="71"/>
        </w:rPr>
        <w:t>ا</w:t>
      </w:r>
      <w:r>
        <w:rPr>
          <w:color w:val="FF0000"/>
          <w:spacing w:val="2"/>
          <w:w w:val="123"/>
        </w:rPr>
        <w:t>د</w:t>
      </w:r>
      <w:r>
        <w:rPr>
          <w:color w:val="FF0000"/>
          <w:w w:val="123"/>
        </w:rPr>
        <w:t>ات</w:t>
      </w:r>
      <w:r>
        <w:rPr>
          <w:rFonts w:ascii="Arial Black" w:cs="Arial Black"/>
          <w:b/>
          <w:bCs/>
          <w:color w:val="0000CC"/>
        </w:rPr>
        <w:tab/>
      </w:r>
      <w:r>
        <w:rPr>
          <w:rFonts w:ascii="Arial Black" w:cs="Arial Black"/>
          <w:b/>
          <w:bCs/>
          <w:color w:val="0000CC"/>
          <w:w w:val="99"/>
        </w:rPr>
        <w:t>c</w:t>
      </w:r>
    </w:p>
    <w:p>
      <w:pPr>
        <w:tabs>
          <w:tab w:pos="9954" w:val="left" w:leader="none"/>
        </w:tabs>
        <w:spacing w:line="240" w:lineRule="auto"/>
        <w:ind w:left="2552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position w:val="2"/>
          <w:sz w:val="20"/>
        </w:rPr>
        <w:pict>
          <v:group style="width:306pt;height:276pt;mso-position-horizontal-relative:char;mso-position-vertical-relative:line" coordorigin="0,0" coordsize="6120,5520">
            <v:group style="position:absolute;left:0;top:2663;width:6120;height:195" coordorigin="0,2663" coordsize="6120,195">
              <v:shape style="position:absolute;left:0;top:2663;width:6120;height:195" coordorigin="0,2663" coordsize="6120,195" path="m194,2663l0,2760,194,2857,194,2792,162,2792,162,2728,194,2728,194,2663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5926,2663l5926,2857,6055,2792,5958,2792,5958,2728,6055,2728,5926,2663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194,2728l162,2728,162,2792,194,2792,194,2728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5926,2728l194,2728,194,2792,5926,2792,5926,2728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6055,2728l5958,2728,5958,2792,6055,2792,6120,2760,6055,2728xe" filled="true" fillcolor="#497dba" stroked="false">
                <v:path arrowok="t"/>
                <v:fill type="solid"/>
              </v:shape>
            </v:group>
            <v:group style="position:absolute;left:2759;top:0;width:195;height:5520" coordorigin="2759,0" coordsize="195,5520">
              <v:shape style="position:absolute;left:2759;top:0;width:195;height:5520" coordorigin="2759,0" coordsize="195,5520" path="m2824,5326l2759,5326,2856,5520,2937,5358,2824,5358,2824,5326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888,162l2824,162,2824,5358,2888,5358,2888,162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953,5326l2888,5326,2888,5358,2937,5358,2953,5326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856,0l2759,194,2824,194,2824,162,2937,162,2856,0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937,162l2888,162,2888,194,2953,194,2937,162xe" filled="true" fillcolor="#497dba" stroked="false">
                <v:path arrowok="t"/>
                <v:fill type="solid"/>
              </v:shape>
            </v:group>
            <v:group style="position:absolute;left:216;top:115;width:3594;height:4552" coordorigin="216,115" coordsize="3594,4552">
              <v:shape style="position:absolute;left:216;top:115;width:3594;height:4552" coordorigin="216,115" coordsize="3594,4552" path="m254,4485l216,4666,384,4588,368,4575,323,4575,280,4541,297,4519,254,4485xe" filled="true" fillcolor="#ff0000" stroked="false">
                <v:path arrowok="t"/>
                <v:fill type="solid"/>
              </v:shape>
              <v:shape style="position:absolute;left:216;top:115;width:3594;height:4552" coordorigin="216,115" coordsize="3594,4552" path="m297,4519l280,4541,323,4575,340,4554,297,4519xe" filled="true" fillcolor="#ff0000" stroked="false">
                <v:path arrowok="t"/>
                <v:fill type="solid"/>
              </v:shape>
              <v:shape style="position:absolute;left:216;top:115;width:3594;height:4552" coordorigin="216,115" coordsize="3594,4552" path="m340,4554l323,4575,368,4575,340,4554xe" filled="true" fillcolor="#ff0000" stroked="false">
                <v:path arrowok="t"/>
                <v:fill type="solid"/>
              </v:shape>
              <v:shape style="position:absolute;left:216;top:115;width:3594;height:4552" coordorigin="216,115" coordsize="3594,4552" path="m3686,228l297,4519,340,4554,3729,262,3686,228xe" filled="true" fillcolor="#ff0000" stroked="false">
                <v:path arrowok="t"/>
                <v:fill type="solid"/>
              </v:shape>
              <v:shape style="position:absolute;left:216;top:115;width:3594;height:4552" coordorigin="216,115" coordsize="3594,4552" path="m3791,206l3703,206,3746,241,3729,262,3772,296,3791,206xe" filled="true" fillcolor="#ff0000" stroked="false">
                <v:path arrowok="t"/>
                <v:fill type="solid"/>
              </v:shape>
              <v:shape style="position:absolute;left:216;top:115;width:3594;height:4552" coordorigin="216,115" coordsize="3594,4552" path="m3703,206l3686,228,3729,262,3746,241,3703,206xe" filled="true" fillcolor="#ff0000" stroked="false">
                <v:path arrowok="t"/>
                <v:fill type="solid"/>
              </v:shape>
              <v:shape style="position:absolute;left:216;top:115;width:3594;height:4552" coordorigin="216,115" coordsize="3594,4552" path="m3810,115l3642,194,3686,228,3703,206,3791,206,3810,115xe" filled="true" fillcolor="#ff0000" stroked="false">
                <v:path arrowok="t"/>
                <v:fill type="solid"/>
              </v:shape>
            </v:group>
            <v:group style="position:absolute;left:2856;top:1366;width:2;height:1394" coordorigin="2856,1366" coordsize="2,1394">
              <v:shape style="position:absolute;left:2856;top:1366;width:2;height:1394" coordorigin="2856,1366" coordsize="0,1394" path="m2856,2759l2856,1366e" filled="false" stroked="true" strokeweight="7.56pt" strokecolor="#00ff00">
                <v:path arrowok="t"/>
              </v:shape>
            </v:group>
            <v:group style="position:absolute;left:1168;top:963;width:243;height:500" coordorigin="1168,963" coordsize="243,500">
              <v:shape style="position:absolute;left:1168;top:963;width:243;height:500" coordorigin="1168,963" coordsize="243,500" path="m1272,963l1213,1013,1178,1083,1168,1165,1171,1210,1197,1301,1239,1377,1298,1432,1369,1459,1409,1462,1410,1440,1378,1435,1349,1424,1298,1385,1257,1323,1226,1241,1211,1158,1211,1120,1215,1085,1225,1053,1239,1026,1259,1001,1285,981,1272,963xe" filled="true" fillcolor="#0000cc" stroked="false">
                <v:path arrowok="t"/>
                <v:fill type="solid"/>
              </v:shape>
              <v:shape style="position:absolute;left:1364;top:924;width:285;height:380" type="#_x0000_t75" stroked="false">
                <v:imagedata r:id="rId37" o:title=""/>
              </v:shape>
            </v:group>
            <v:group style="position:absolute;left:1735;top:1166;width:65;height:151" coordorigin="1735,1166" coordsize="65,151">
              <v:shape style="position:absolute;left:1735;top:1166;width:65;height:151" coordorigin="1735,1166" coordsize="65,151" path="m1781,1166l1735,1179,1738,1189,1741,1198,1754,1260,1753,1269,1749,1284,1745,1294,1738,1305,1757,1317,1792,1260,1797,1237,1799,1226,1798,1214,1794,1202,1791,1190,1787,1178,1781,1166xe" filled="true" fillcolor="#0000cc" stroked="false">
                <v:path arrowok="t"/>
                <v:fill type="solid"/>
              </v:shape>
              <v:shape style="position:absolute;left:1913;top:867;width:220;height:304" type="#_x0000_t75" stroked="false">
                <v:imagedata r:id="rId38" o:title=""/>
              </v:shape>
            </v:group>
            <v:group style="position:absolute;left:2102;top:734;width:244;height:500" coordorigin="2102,734" coordsize="244,500">
              <v:shape style="position:absolute;left:2102;top:734;width:244;height:500" coordorigin="2102,734" coordsize="244,500" path="m2103,734l2102,757,2134,761,2164,772,2215,811,2255,871,2285,950,2301,1036,2301,1075,2297,1110,2288,1142,2273,1171,2253,1195,2228,1215,2240,1234,2300,1183,2335,1114,2345,1032,2341,987,2316,895,2273,820,2214,765,2143,738,2103,734xe" filled="true" fillcolor="#0000cc" stroked="false">
                <v:path arrowok="t"/>
                <v:fill type="solid"/>
              </v:shape>
            </v:group>
            <v:group style="position:absolute;left:3059;top:1412;width:600;height:1160" coordorigin="3059,1412" coordsize="600,1160">
              <v:shape style="position:absolute;left:3059;top:1412;width:600;height:1160" coordorigin="3059,1412" coordsize="600,1160" path="m3059,1412l3176,1416,3271,1427,3335,1443,3359,1462,3359,1942,3382,1961,3447,1977,3542,1988,3659,1992,3542,1996,3447,2007,3382,2023,3359,2042,3359,2522,3335,2541,3271,2557,3176,2568,3059,2572e" filled="false" stroked="true" strokeweight=".72pt" strokecolor="#497dba">
                <v:path arrowok="t"/>
              </v:shape>
              <v:shape style="position:absolute;left:3928;top:1745;width:283;height:560" type="#_x0000_t202" filled="false" stroked="false">
                <v:textbox inset="0,0,0,0">
                  <w:txbxContent>
                    <w:p>
                      <w:pPr>
                        <w:spacing w:line="559" w:lineRule="exact" w:before="0"/>
                        <w:ind w:left="0" w:right="-297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99"/>
                          <w:sz w:val="56"/>
                          <w:szCs w:val="56"/>
                        </w:rPr>
                        <w:t>𝒄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56"/>
                          <w:szCs w:val="56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/>
          <w:position w:val="2"/>
          <w:sz w:val="20"/>
        </w:rPr>
      </w:r>
      <w:r>
        <w:rPr>
          <w:rFonts w:ascii="Times New Roman"/>
          <w:position w:val="2"/>
          <w:sz w:val="20"/>
        </w:rPr>
        <w:tab/>
      </w:r>
      <w:r>
        <w:rPr>
          <w:rFonts w:ascii="Times New Roman"/>
          <w:sz w:val="20"/>
        </w:rPr>
        <w:pict>
          <v:group style="width:306pt;height:280.1pt;mso-position-horizontal-relative:char;mso-position-vertical-relative:line" coordorigin="0,0" coordsize="6120,5602">
            <v:group style="position:absolute;left:0;top:2663;width:6120;height:195" coordorigin="0,2663" coordsize="6120,195">
              <v:shape style="position:absolute;left:0;top:2663;width:6120;height:195" coordorigin="0,2663" coordsize="6120,195" path="m194,2663l0,2760,194,2857,194,2792,162,2792,162,2728,194,2728,194,2663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5926,2663l5926,2857,6055,2792,5958,2792,5958,2728,6055,2728,5926,2663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194,2728l162,2728,162,2792,194,2792,194,2728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5926,2728l194,2728,194,2792,5926,2792,5926,2728xe" filled="true" fillcolor="#497dba" stroked="false">
                <v:path arrowok="t"/>
                <v:fill type="solid"/>
              </v:shape>
              <v:shape style="position:absolute;left:0;top:2663;width:6120;height:195" coordorigin="0,2663" coordsize="6120,195" path="m6055,2728l5958,2728,5958,2792,6055,2792,6120,2760,6055,2728xe" filled="true" fillcolor="#497dba" stroked="false">
                <v:path arrowok="t"/>
                <v:fill type="solid"/>
              </v:shape>
            </v:group>
            <v:group style="position:absolute;left:2759;top:0;width:195;height:5520" coordorigin="2759,0" coordsize="195,5520">
              <v:shape style="position:absolute;left:2759;top:0;width:195;height:5520" coordorigin="2759,0" coordsize="195,5520" path="m2824,5326l2759,5326,2856,5520,2937,5358,2824,5358,2824,5326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888,162l2824,162,2824,5358,2888,5358,2888,162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953,5326l2888,5326,2888,5358,2937,5358,2953,5326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856,0l2759,194,2824,194,2824,162,2937,162,2856,0xe" filled="true" fillcolor="#497dba" stroked="false">
                <v:path arrowok="t"/>
                <v:fill type="solid"/>
              </v:shape>
              <v:shape style="position:absolute;left:2759;top:0;width:195;height:5520" coordorigin="2759,0" coordsize="195,5520" path="m2937,162l2888,162,2888,194,2953,194,2937,162xe" filled="true" fillcolor="#497dba" stroked="false">
                <v:path arrowok="t"/>
                <v:fill type="solid"/>
              </v:shape>
            </v:group>
            <v:group style="position:absolute;left:1541;top:1366;width:4347;height:4237" coordorigin="1541,1366" coordsize="4347,4237">
              <v:shape style="position:absolute;left:1541;top:1366;width:4347;height:4237" coordorigin="1541,1366" coordsize="4347,4237" path="m1602,5427l1541,5602,1717,5546,1698,5525,1659,5525,1620,5486,1640,5467,1602,5427xe" filled="true" fillcolor="#ff0000" stroked="false">
                <v:path arrowok="t"/>
                <v:fill type="solid"/>
              </v:shape>
              <v:shape style="position:absolute;left:1541;top:1366;width:4347;height:4237" coordorigin="1541,1366" coordsize="4347,4237" path="m1640,5467l1620,5486,1659,5525,1679,5506,1640,5467xe" filled="true" fillcolor="#ff0000" stroked="false">
                <v:path arrowok="t"/>
                <v:fill type="solid"/>
              </v:shape>
              <v:shape style="position:absolute;left:1541;top:1366;width:4347;height:4237" coordorigin="1541,1366" coordsize="4347,4237" path="m1679,5506l1659,5525,1698,5525,1679,5506xe" filled="true" fillcolor="#ff0000" stroked="false">
                <v:path arrowok="t"/>
                <v:fill type="solid"/>
              </v:shape>
              <v:shape style="position:absolute;left:1541;top:1366;width:4347;height:4237" coordorigin="1541,1366" coordsize="4347,4237" path="m5749,1461l1640,5467,1679,5506,5788,1501,5749,1461xe" filled="true" fillcolor="#ff0000" stroked="false">
                <v:path arrowok="t"/>
                <v:fill type="solid"/>
              </v:shape>
              <v:shape style="position:absolute;left:1541;top:1366;width:4347;height:4237" coordorigin="1541,1366" coordsize="4347,4237" path="m5861,1442l5769,1442,5808,1482,5788,1501,5826,1540,5861,1442xe" filled="true" fillcolor="#ff0000" stroked="false">
                <v:path arrowok="t"/>
                <v:fill type="solid"/>
              </v:shape>
              <v:shape style="position:absolute;left:1541;top:1366;width:4347;height:4237" coordorigin="1541,1366" coordsize="4347,4237" path="m5769,1442l5749,1461,5788,1501,5808,1482,5769,1442xe" filled="true" fillcolor="#ff0000" stroked="false">
                <v:path arrowok="t"/>
                <v:fill type="solid"/>
              </v:shape>
              <v:shape style="position:absolute;left:1541;top:1366;width:4347;height:4237" coordorigin="1541,1366" coordsize="4347,4237" path="m5887,1366l5711,1422,5749,1461,5769,1442,5861,1442,5887,1366xe" filled="true" fillcolor="#ff0000" stroked="false">
                <v:path arrowok="t"/>
                <v:fill type="solid"/>
              </v:shape>
            </v:group>
            <v:group style="position:absolute;left:3090;top:4323;width:243;height:500" coordorigin="3090,4323" coordsize="243,500">
              <v:shape style="position:absolute;left:3090;top:4323;width:243;height:500" coordorigin="3090,4323" coordsize="243,500" path="m3195,4323l3136,4373,3101,4443,3090,4525,3094,4570,3119,4662,3162,4737,3221,4792,3292,4819,3332,4822,3333,4800,3301,4795,3271,4785,3220,4745,3180,4683,3149,4601,3134,4518,3134,4480,3138,4445,3147,4414,3162,4386,3182,4362,3208,4341,3195,4323xe" filled="true" fillcolor="#0000cc" stroked="false">
                <v:path arrowok="t"/>
                <v:fill type="solid"/>
              </v:shape>
              <v:shape style="position:absolute;left:3287;top:4284;width:285;height:380" type="#_x0000_t75" stroked="false">
                <v:imagedata r:id="rId39" o:title=""/>
              </v:shape>
            </v:group>
            <v:group style="position:absolute;left:3657;top:4527;width:64;height:151" coordorigin="3657,4527" coordsize="64,151">
              <v:shape style="position:absolute;left:3657;top:4527;width:64;height:151" coordorigin="3657,4527" coordsize="64,151" path="m3703,4527l3657,4539,3661,4549,3664,4558,3677,4620,3676,4629,3674,4637,3672,4645,3667,4654,3661,4665,3679,4677,3715,4621,3721,4586,3720,4574,3717,4562,3714,4550,3709,4538,3703,4527xe" filled="true" fillcolor="#0000cc" stroked="false">
                <v:path arrowok="t"/>
                <v:fill type="solid"/>
              </v:shape>
            </v:group>
            <v:group style="position:absolute;left:3832;top:4283;width:334;height:125" coordorigin="3832,4283" coordsize="334,125">
              <v:shape style="position:absolute;left:3832;top:4283;width:334;height:125" coordorigin="3832,4283" coordsize="334,125" path="m4157,4283l3832,4372,3842,4407,4166,4318,4157,4283xe" filled="true" fillcolor="#0000cc" stroked="false">
                <v:path arrowok="t"/>
                <v:fill type="solid"/>
              </v:shape>
              <v:shape style="position:absolute;left:4239;top:4117;width:220;height:304" type="#_x0000_t75" stroked="false">
                <v:imagedata r:id="rId40" o:title=""/>
              </v:shape>
            </v:group>
            <v:group style="position:absolute;left:4427;top:3984;width:244;height:500" coordorigin="4427,3984" coordsize="244,500">
              <v:shape style="position:absolute;left:4427;top:3984;width:244;height:500" coordorigin="4427,3984" coordsize="244,500" path="m4429,3984l4427,4006,4459,4011,4489,4021,4540,4060,4581,4120,4610,4200,4626,4286,4627,4325,4622,4360,4613,4392,4599,4420,4579,4445,4554,4465,4566,4483,4625,4433,4660,4364,4671,4281,4667,4237,4641,4145,4599,4069,4540,4015,4468,3987,4429,3984xe" filled="true" fillcolor="#0000cc" stroked="false">
                <v:path arrowok="t"/>
                <v:fill type="solid"/>
              </v:shape>
            </v:group>
            <v:group style="position:absolute;left:2856;top:2818;width:2;height:1394" coordorigin="2856,2818" coordsize="2,1394">
              <v:shape style="position:absolute;left:2856;top:2818;width:2;height:1394" coordorigin="2856,2818" coordsize="0,1394" path="m2856,4211l2856,2818e" filled="false" stroked="true" strokeweight="7.56pt" strokecolor="#ff33cc">
                <v:path arrowok="t"/>
              </v:shape>
            </v:group>
            <v:group style="position:absolute;left:2048;top:2816;width:627;height:1520" coordorigin="2048,2816" coordsize="627,1520">
              <v:shape style="position:absolute;left:2048;top:2816;width:627;height:1520" coordorigin="2048,2816" coordsize="627,1520" path="m2675,4336l2553,4331,2453,4320,2386,4304,2362,4283,2362,3628,2337,3608,2270,3591,2170,3580,2048,3576,2170,3572,2270,3561,2337,3544,2362,3524,2362,2869,2386,2848,2453,2832,2553,2821,2675,2816e" filled="false" stroked="true" strokeweight=".72pt" strokecolor="#497dba">
                <v:path arrowok="t"/>
              </v:shape>
              <v:shape style="position:absolute;left:1106;top:3290;width:364;height:721" type="#_x0000_t202" filled="false" stroked="false">
                <v:textbox inset="0,0,0,0">
                  <w:txbxContent>
                    <w:p>
                      <w:pPr>
                        <w:spacing w:line="720" w:lineRule="exact" w:before="0"/>
                        <w:ind w:left="0" w:right="-377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100"/>
                          <w:sz w:val="72"/>
                          <w:szCs w:val="72"/>
                        </w:rPr>
                        <w:t>𝒄</w:t>
                      </w:r>
                      <w:r>
                        <w:rPr>
                          <w:rFonts w:ascii="Cambria Math" w:hAnsi="Cambria Math" w:cs="Cambria Math" w:eastAsia="Cambria Math" w:hint="default"/>
                          <w:w w:val="100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before="108"/>
        <w:ind w:left="0" w:right="1008" w:firstLine="0"/>
        <w:jc w:val="center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= </w:t>
      </w:r>
      <w:r>
        <w:rPr>
          <w:rFonts w:ascii="Cambria Math" w:hAnsi="Cambria Math" w:cs="Cambria Math" w:eastAsia="Cambria Math" w:hint="default"/>
          <w:color w:val="FF0000"/>
          <w:w w:val="120"/>
          <w:sz w:val="80"/>
          <w:szCs w:val="80"/>
        </w:rPr>
        <w:t>�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+</w:t>
      </w:r>
      <w:r>
        <w:rPr>
          <w:rFonts w:ascii="Cambria Math" w:hAnsi="Cambria Math" w:cs="Cambria Math" w:eastAsia="Cambria Math" w:hint="default"/>
          <w:color w:val="FF0000"/>
          <w:spacing w:val="5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𝒄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/>
        <w:jc w:val="center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1"/>
        <w:rPr>
          <w:rFonts w:ascii="Cambria Math" w:hAnsi="Cambria Math" w:cs="Cambria Math" w:eastAsia="Cambria Math" w:hint="default"/>
          <w:sz w:val="11"/>
          <w:szCs w:val="11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11"/>
          <w:szCs w:val="11"/>
        </w:rPr>
        <w:sectPr>
          <w:headerReference w:type="default" r:id="rId41"/>
          <w:footerReference w:type="default" r:id="rId42"/>
          <w:pgSz w:w="19200" w:h="10800" w:orient="landscape"/>
          <w:pgMar w:header="0" w:footer="859" w:top="20" w:bottom="1040" w:left="0" w:right="0"/>
        </w:sectPr>
      </w:pPr>
    </w:p>
    <w:p>
      <w:pPr>
        <w:pStyle w:val="Heading5"/>
        <w:tabs>
          <w:tab w:pos="129688" w:val="left" w:leader="none"/>
        </w:tabs>
        <w:bidi/>
        <w:spacing w:line="710" w:lineRule="exact"/>
        <w:ind w:left="-19" w:right="1382"/>
        <w:jc w:val="right"/>
      </w:pPr>
      <w:r>
        <w:rPr>
          <w:rFonts w:ascii="Arial Black" w:cs="Arial Black"/>
          <w:b/>
          <w:bCs/>
          <w:color w:val="0000CC"/>
          <w:w w:val="99"/>
        </w:rPr>
        <w:t>2</w:t>
      </w:r>
      <w:r>
        <w:rPr>
          <w:rFonts w:ascii="Arial Black" w:cs="Arial Black"/>
          <w:b w:val="0"/>
          <w:bCs w:val="0"/>
        </w:rPr>
      </w:r>
      <w:r>
        <w:rPr>
          <w:color w:val="000066"/>
        </w:rPr>
        <w:tab/>
      </w:r>
      <w:r>
        <w:rPr>
          <w:color w:val="000066"/>
          <w:w w:val="89"/>
        </w:rPr>
        <w:t>و</w:t>
      </w:r>
      <w:r>
        <w:rPr>
          <w:color w:val="000066"/>
          <w:spacing w:val="1"/>
          <w:w w:val="127"/>
        </w:rPr>
        <w:t>ط</w:t>
      </w:r>
      <w:r>
        <w:rPr>
          <w:color w:val="000066"/>
          <w:spacing w:val="2"/>
          <w:w w:val="115"/>
        </w:rPr>
        <w:t>و</w:t>
      </w:r>
      <w:r>
        <w:rPr>
          <w:color w:val="000066"/>
          <w:w w:val="115"/>
        </w:rPr>
        <w:t>ل</w:t>
      </w:r>
      <w:r>
        <w:rPr>
          <w:color w:val="000066"/>
          <w:spacing w:val="-6"/>
        </w:rPr>
        <w:t> </w:t>
      </w:r>
      <w:r>
        <w:rPr>
          <w:color w:val="000066"/>
          <w:w w:val="110"/>
        </w:rPr>
        <w:t>ا</w:t>
      </w:r>
      <w:r>
        <w:rPr>
          <w:color w:val="000066"/>
          <w:spacing w:val="3"/>
          <w:w w:val="134"/>
        </w:rPr>
        <w:t>ل</w:t>
      </w:r>
      <w:r>
        <w:rPr>
          <w:color w:val="000066"/>
          <w:w w:val="134"/>
        </w:rPr>
        <w:t>ز</w:t>
      </w:r>
      <w:r>
        <w:rPr>
          <w:color w:val="000066"/>
          <w:spacing w:val="1"/>
          <w:w w:val="77"/>
        </w:rPr>
        <w:t>ء</w:t>
      </w:r>
      <w:r>
        <w:rPr>
          <w:color w:val="000066"/>
          <w:spacing w:val="-6"/>
        </w:rPr>
        <w:t> </w:t>
      </w:r>
      <w:r>
        <w:rPr>
          <w:color w:val="000066"/>
          <w:w w:val="110"/>
        </w:rPr>
        <w:t>ا</w:t>
      </w:r>
      <w:r>
        <w:rPr>
          <w:color w:val="000066"/>
          <w:spacing w:val="1"/>
          <w:w w:val="53"/>
        </w:rPr>
        <w:t>م</w:t>
      </w:r>
      <w:r>
        <w:rPr>
          <w:color w:val="000066"/>
          <w:w w:val="53"/>
        </w:rPr>
        <w:t>ل</w:t>
      </w:r>
      <w:r>
        <w:rPr>
          <w:color w:val="000066"/>
          <w:spacing w:val="1"/>
          <w:w w:val="59"/>
        </w:rPr>
        <w:t>ق</w:t>
      </w:r>
      <w:r>
        <w:rPr>
          <w:color w:val="000066"/>
          <w:spacing w:val="2"/>
          <w:w w:val="94"/>
        </w:rPr>
        <w:t>ط</w:t>
      </w:r>
      <w:r>
        <w:rPr>
          <w:color w:val="000066"/>
          <w:w w:val="94"/>
        </w:rPr>
        <w:t>وع</w:t>
      </w:r>
      <w:r>
        <w:rPr>
          <w:color w:val="000066"/>
          <w:spacing w:val="-7"/>
        </w:rPr>
        <w:t> </w:t>
      </w:r>
      <w:r>
        <w:rPr>
          <w:color w:val="000066"/>
          <w:w w:val="173"/>
        </w:rPr>
        <w:t>م</w:t>
      </w:r>
      <w:r>
        <w:rPr>
          <w:color w:val="000066"/>
          <w:spacing w:val="1"/>
          <w:w w:val="107"/>
        </w:rPr>
        <w:t>ن</w:t>
      </w:r>
    </w:p>
    <w:p>
      <w:pPr>
        <w:bidi/>
        <w:spacing w:before="13"/>
        <w:ind w:left="-10" w:right="417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0066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spacing w:val="2"/>
          <w:w w:val="89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66"/>
          <w:spacing w:val="1"/>
          <w:w w:val="119"/>
          <w:sz w:val="56"/>
          <w:szCs w:val="56"/>
        </w:rPr>
        <w:t>ج</w:t>
      </w:r>
      <w:r>
        <w:rPr>
          <w:rFonts w:ascii="Times New Roman" w:cs="Times New Roman"/>
          <w:b/>
          <w:bCs/>
          <w:color w:val="000066"/>
          <w:w w:val="119"/>
          <w:sz w:val="56"/>
          <w:szCs w:val="56"/>
        </w:rPr>
        <w:t>د</w:t>
      </w:r>
      <w:r>
        <w:rPr>
          <w:rFonts w:ascii="Times New Roman" w:cs="Times New Roman"/>
          <w:b/>
          <w:bCs/>
          <w:color w:val="000066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66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000066"/>
          <w:spacing w:val="2"/>
          <w:w w:val="86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spacing w:val="-2"/>
          <w:w w:val="103"/>
          <w:sz w:val="56"/>
          <w:szCs w:val="56"/>
        </w:rPr>
        <w:t>د</w:t>
      </w:r>
      <w:r>
        <w:rPr>
          <w:rFonts w:ascii="Times New Roman" w:cs="Times New Roman"/>
          <w:b/>
          <w:bCs/>
          <w:color w:val="000066"/>
          <w:w w:val="103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66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000066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000066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000066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66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66"/>
          <w:spacing w:val="2"/>
          <w:w w:val="75"/>
          <w:sz w:val="56"/>
          <w:szCs w:val="56"/>
        </w:rPr>
        <w:t>س</w:t>
      </w:r>
      <w:r>
        <w:rPr>
          <w:rFonts w:ascii="Times New Roman" w:cs="Times New Roman"/>
          <w:b/>
          <w:bCs/>
          <w:color w:val="000066"/>
          <w:spacing w:val="1"/>
          <w:w w:val="65"/>
          <w:sz w:val="56"/>
          <w:szCs w:val="56"/>
        </w:rPr>
        <w:t>ت</w:t>
      </w:r>
      <w:r>
        <w:rPr>
          <w:rFonts w:ascii="Times New Roman" w:cs="Times New Roman"/>
          <w:b/>
          <w:bCs/>
          <w:color w:val="000066"/>
          <w:w w:val="65"/>
          <w:sz w:val="56"/>
          <w:szCs w:val="56"/>
        </w:rPr>
        <w:t>قي</w:t>
      </w:r>
      <w:r>
        <w:rPr>
          <w:rFonts w:ascii="Times New Roman" w:cs="Times New Roman"/>
          <w:b/>
          <w:bCs/>
          <w:color w:val="000066"/>
          <w:spacing w:val="2"/>
          <w:w w:val="158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66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88"/>
          <w:sz w:val="56"/>
          <w:szCs w:val="56"/>
        </w:rPr>
        <w:t>ال</w:t>
      </w:r>
      <w:r>
        <w:rPr>
          <w:rFonts w:ascii="Times New Roman" w:cs="Times New Roman"/>
          <w:b/>
          <w:bCs/>
          <w:color w:val="000066"/>
          <w:spacing w:val="1"/>
          <w:w w:val="136"/>
          <w:sz w:val="56"/>
          <w:szCs w:val="56"/>
        </w:rPr>
        <w:t>ذ</w:t>
      </w:r>
      <w:r>
        <w:rPr>
          <w:rFonts w:ascii="Times New Roman" w:cs="Times New Roman"/>
          <w:b/>
          <w:bCs/>
          <w:color w:val="000066"/>
          <w:spacing w:val="2"/>
          <w:w w:val="111"/>
          <w:sz w:val="56"/>
          <w:szCs w:val="56"/>
        </w:rPr>
        <w:t>ي</w:t>
      </w:r>
      <w:r>
        <w:rPr>
          <w:rFonts w:ascii="Times New Roman" w:cs="Times New Roman"/>
          <w:b/>
          <w:bCs/>
          <w:color w:val="000066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66"/>
          <w:spacing w:val="3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000066"/>
          <w:w w:val="67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66"/>
          <w:spacing w:val="1"/>
          <w:w w:val="115"/>
          <w:sz w:val="56"/>
          <w:szCs w:val="56"/>
        </w:rPr>
        <w:t>ه</w:t>
      </w:r>
    </w:p>
    <w:p>
      <w:pPr>
        <w:bidi/>
        <w:spacing w:before="13"/>
        <w:ind w:left="0" w:right="245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AF5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AF50"/>
          <w:spacing w:val="1"/>
          <w:w w:val="68"/>
          <w:sz w:val="56"/>
          <w:szCs w:val="56"/>
        </w:rPr>
        <w:t>ث</w:t>
      </w:r>
      <w:r>
        <w:rPr>
          <w:rFonts w:ascii="Times New Roman" w:cs="Times New Roman"/>
          <w:b/>
          <w:bCs/>
          <w:color w:val="00AF50"/>
          <w:spacing w:val="4"/>
          <w:w w:val="121"/>
          <w:sz w:val="56"/>
          <w:szCs w:val="56"/>
        </w:rPr>
        <w:t>ا</w:t>
      </w:r>
      <w:r>
        <w:rPr>
          <w:rFonts w:ascii="Times New Roman" w:cs="Times New Roman"/>
          <w:b/>
          <w:bCs/>
          <w:color w:val="00AF50"/>
          <w:w w:val="121"/>
          <w:sz w:val="56"/>
          <w:szCs w:val="56"/>
        </w:rPr>
        <w:t>ل</w:t>
      </w:r>
      <w:r>
        <w:rPr>
          <w:rFonts w:ascii="Times New Roman" w:cs="Times New Roman"/>
          <w:b/>
          <w:bCs/>
          <w:color w:val="00AF50"/>
          <w:spacing w:val="-2"/>
          <w:w w:val="95"/>
          <w:sz w:val="56"/>
          <w:szCs w:val="56"/>
        </w:rPr>
        <w:t>1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6806" w:space="40"/>
            <w:col w:w="8195" w:space="40"/>
            <w:col w:w="4119"/>
          </w:cols>
        </w:sectPr>
      </w:pPr>
    </w:p>
    <w:p>
      <w:pPr>
        <w:tabs>
          <w:tab w:pos="9214" w:val="left" w:leader="none"/>
        </w:tabs>
        <w:bidi/>
        <w:spacing w:line="673" w:lineRule="exact" w:before="0"/>
        <w:ind w:left="0" w:right="7486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pict>
          <v:group style="position:absolute;margin-left:144.955002pt;margin-top:5.107035pt;width:149.050pt;height:68.05pt;mso-position-horizontal-relative:page;mso-position-vertical-relative:paragraph;z-index:5464" coordorigin="2899,102" coordsize="2981,1361">
            <v:group style="position:absolute;left:2920;top:123;width:2940;height:1320" coordorigin="2920,123" coordsize="2940,1320">
              <v:shape style="position:absolute;left:2920;top:123;width:2940;height:1320" coordorigin="2920,123" coordsize="2940,1320" path="m4720,1113l4060,1113,4390,1443,4720,1113xe" filled="true" fillcolor="#00ff00" stroked="false">
                <v:path arrowok="t"/>
                <v:fill type="solid"/>
              </v:shape>
              <v:shape style="position:absolute;left:2920;top:123;width:2940;height:1320" coordorigin="2920,123" coordsize="2940,1320" path="m4555,980l4225,980,4225,1113,4555,1113,4555,980xe" filled="true" fillcolor="#00ff00" stroked="false">
                <v:path arrowok="t"/>
                <v:fill type="solid"/>
              </v:shape>
              <v:shape style="position:absolute;left:2920;top:123;width:2940;height:1320" coordorigin="2920,123" coordsize="2940,1320" path="m5860,123l2920,123,2920,980,5860,980,5860,123xe" filled="true" fillcolor="#00ff00" stroked="false">
                <v:path arrowok="t"/>
                <v:fill type="solid"/>
              </v:shape>
            </v:group>
            <v:group style="position:absolute;left:2920;top:123;width:2940;height:1320" coordorigin="2920,123" coordsize="2940,1320">
              <v:shape style="position:absolute;left:2920;top:123;width:2940;height:1320" coordorigin="2920,123" coordsize="2940,1320" path="m2920,123l5860,123,5860,980,4555,980,4555,1113,4720,1113,4390,1443,4060,1113,4225,1113,4225,980,2920,980,2920,123xe" filled="false" stroked="true" strokeweight="2.04pt" strokecolor="#385d89">
                <v:path arrowok="t"/>
              </v:shape>
              <v:shape style="position:absolute;left:2899;top:102;width:2981;height:1361" type="#_x0000_t202" filled="false" stroked="false">
                <v:textbox inset="0,0,0,0">
                  <w:txbxContent>
                    <w:p>
                      <w:pPr>
                        <w:bidi/>
                        <w:spacing w:line="1009" w:lineRule="exact" w:before="0"/>
                        <w:ind w:left="0" w:right="588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امــــ</w:t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ل</w:t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0066"/>
          <w:w w:val="192"/>
          <w:sz w:val="56"/>
          <w:szCs w:val="56"/>
        </w:rPr>
        <w:t>ن</w:t>
      </w:r>
      <w:r>
        <w:rPr>
          <w:rFonts w:ascii="Times New Roman" w:cs="Times New Roman"/>
          <w:b/>
          <w:bCs/>
          <w:color w:val="000066"/>
          <w:spacing w:val="1"/>
          <w:w w:val="93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66"/>
          <w:spacing w:val="2"/>
          <w:w w:val="88"/>
          <w:sz w:val="56"/>
          <w:szCs w:val="56"/>
        </w:rPr>
        <w:t>ر</w:t>
      </w:r>
      <w:r>
        <w:rPr>
          <w:rFonts w:ascii="Times New Roman" w:cs="Times New Roman"/>
          <w:b/>
          <w:bCs/>
          <w:color w:val="000066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88"/>
          <w:sz w:val="56"/>
          <w:szCs w:val="56"/>
        </w:rPr>
        <w:t>ال</w:t>
      </w:r>
      <w:r>
        <w:rPr>
          <w:rFonts w:ascii="Times New Roman" w:cs="Times New Roman"/>
          <w:b/>
          <w:bCs/>
          <w:color w:val="000066"/>
          <w:spacing w:val="2"/>
          <w:w w:val="68"/>
          <w:sz w:val="56"/>
          <w:szCs w:val="56"/>
        </w:rPr>
        <w:t>ص</w:t>
      </w:r>
      <w:r>
        <w:rPr>
          <w:rFonts w:ascii="Times New Roman" w:cs="Times New Roman"/>
          <w:b/>
          <w:bCs/>
          <w:color w:val="000066"/>
          <w:spacing w:val="2"/>
          <w:w w:val="115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w w:val="115"/>
          <w:sz w:val="56"/>
          <w:szCs w:val="56"/>
        </w:rPr>
        <w:t>دا</w:t>
      </w:r>
      <w:r>
        <w:rPr>
          <w:rFonts w:ascii="Times New Roman" w:cs="Times New Roman"/>
          <w:b/>
          <w:bCs/>
          <w:color w:val="000066"/>
          <w:spacing w:val="2"/>
          <w:w w:val="121"/>
          <w:sz w:val="56"/>
          <w:szCs w:val="56"/>
        </w:rPr>
        <w:t>ت</w:t>
      </w:r>
      <w:r>
        <w:rPr>
          <w:rFonts w:ascii="Times New Roman" w:cs="Times New Roman"/>
          <w:b/>
          <w:bCs/>
          <w:color w:val="000066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000066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66"/>
          <w:spacing w:val="1"/>
          <w:w w:val="113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66"/>
          <w:w w:val="113"/>
          <w:sz w:val="56"/>
          <w:szCs w:val="56"/>
        </w:rPr>
        <w:t>جب</w:t>
      </w:r>
      <w:r>
        <w:rPr>
          <w:rFonts w:ascii="Times New Roman" w:cs="Times New Roman"/>
          <w:b/>
          <w:bCs/>
          <w:color w:val="000066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02"/>
          <w:sz w:val="56"/>
          <w:szCs w:val="56"/>
        </w:rPr>
        <w:t>جز</w:t>
      </w:r>
      <w:r>
        <w:rPr>
          <w:rFonts w:ascii="Times New Roman" w:cs="Times New Roman"/>
          <w:b/>
          <w:bCs/>
          <w:color w:val="000066"/>
          <w:spacing w:val="1"/>
          <w:w w:val="77"/>
          <w:sz w:val="56"/>
          <w:szCs w:val="56"/>
        </w:rPr>
        <w:t>ء</w:t>
      </w:r>
      <w:r>
        <w:rPr>
          <w:rFonts w:ascii="Times New Roman" w:cs="Times New Roman"/>
          <w:b/>
          <w:bCs/>
          <w:color w:val="000066"/>
          <w:spacing w:val="2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66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66"/>
          <w:w w:val="127"/>
          <w:sz w:val="56"/>
          <w:szCs w:val="56"/>
        </w:rPr>
        <w:t>ط</w:t>
      </w:r>
      <w:r>
        <w:rPr>
          <w:rFonts w:ascii="Times New Roman" w:cs="Times New Roman"/>
          <w:b/>
          <w:bCs/>
          <w:color w:val="000066"/>
          <w:spacing w:val="2"/>
          <w:w w:val="85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66"/>
          <w:w w:val="85"/>
          <w:sz w:val="56"/>
          <w:szCs w:val="56"/>
        </w:rPr>
        <w:t>ل</w:t>
      </w:r>
      <w:r>
        <w:rPr>
          <w:rFonts w:ascii="Times New Roman" w:cs="Times New Roman"/>
          <w:b/>
          <w:bCs/>
          <w:color w:val="000066"/>
          <w:spacing w:val="1"/>
          <w:w w:val="115"/>
          <w:sz w:val="56"/>
          <w:szCs w:val="56"/>
        </w:rPr>
        <w:t>ه</w:t>
      </w:r>
      <w:r>
        <w:rPr>
          <w:rFonts w:ascii="Arial Black" w:cs="Arial Black"/>
          <w:b/>
          <w:bCs/>
          <w:color w:val="0000CC"/>
          <w:sz w:val="56"/>
          <w:szCs w:val="56"/>
        </w:rPr>
        <w:tab/>
      </w:r>
      <w:r>
        <w:rPr>
          <w:rFonts w:ascii="Arial Black" w:cs="Arial Black"/>
          <w:b/>
          <w:bCs/>
          <w:color w:val="0000CC"/>
          <w:w w:val="99"/>
          <w:sz w:val="56"/>
          <w:szCs w:val="56"/>
        </w:rPr>
        <w:t>4</w:t>
      </w:r>
      <w:r>
        <w:rPr>
          <w:rFonts w:ascii="Times New Roman" w:cs="Times New Roman"/>
          <w:b/>
          <w:bCs/>
          <w:color w:val="0000CC"/>
          <w:spacing w:val="4"/>
          <w:sz w:val="56"/>
          <w:szCs w:val="56"/>
        </w:rPr>
        <w:t> </w:t>
      </w:r>
      <w:r>
        <w:rPr>
          <w:rFonts w:ascii="Times New Roman" w:cs="Times New Roman"/>
          <w:b/>
          <w:bCs/>
          <w:color w:val="0000CC"/>
          <w:w w:val="89"/>
          <w:sz w:val="56"/>
          <w:szCs w:val="56"/>
        </w:rPr>
        <w:t>و</w:t>
      </w:r>
      <w:r>
        <w:rPr>
          <w:rFonts w:ascii="Times New Roman" w:cs="Times New Roman"/>
          <w:b/>
          <w:bCs/>
          <w:color w:val="0000CC"/>
          <w:spacing w:val="2"/>
          <w:w w:val="113"/>
          <w:sz w:val="56"/>
          <w:szCs w:val="56"/>
        </w:rPr>
        <w:t>ح</w:t>
      </w:r>
      <w:r>
        <w:rPr>
          <w:rFonts w:ascii="Times New Roman" w:cs="Times New Roman"/>
          <w:b/>
          <w:bCs/>
          <w:color w:val="0000CC"/>
          <w:spacing w:val="1"/>
          <w:w w:val="126"/>
          <w:sz w:val="56"/>
          <w:szCs w:val="56"/>
        </w:rPr>
        <w:t>د</w:t>
      </w:r>
      <w:r>
        <w:rPr>
          <w:rFonts w:ascii="Times New Roman" w:cs="Times New Roman"/>
          <w:b/>
          <w:bCs/>
          <w:color w:val="0000CC"/>
          <w:w w:val="126"/>
          <w:sz w:val="56"/>
          <w:szCs w:val="56"/>
        </w:rPr>
        <w:t>ا</w:t>
      </w:r>
      <w:r>
        <w:rPr>
          <w:rFonts w:ascii="Times New Roman" w:cs="Times New Roman"/>
          <w:b/>
          <w:bCs/>
          <w:color w:val="0000CC"/>
          <w:spacing w:val="2"/>
          <w:w w:val="121"/>
          <w:sz w:val="56"/>
          <w:szCs w:val="56"/>
        </w:rPr>
        <w:t>ت</w: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tabs>
          <w:tab w:pos="4406" w:val="left" w:leader="none"/>
          <w:tab w:pos="7623" w:val="left" w:leader="none"/>
          <w:tab w:pos="12935" w:val="left" w:leader="none"/>
          <w:tab w:pos="17555" w:val="left" w:leader="none"/>
        </w:tabs>
        <w:spacing w:before="169"/>
        <w:ind w:left="1085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shape style="position:absolute;margin-left:831.840027pt;margin-top:-133.18219pt;width:128.16pt;height:74.52pt;mso-position-horizontal-relative:page;mso-position-vertical-relative:paragraph;z-index:-43600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color w:val="FF0000"/>
          <w:w w:val="120"/>
          <w:sz w:val="80"/>
          <w:szCs w:val="80"/>
        </w:rPr>
        <w:t>� </w:t>
      </w:r>
      <w:r>
        <w:rPr>
          <w:rFonts w:ascii="Cambria Math" w:hAnsi="Cambria Math" w:cs="Cambria Math" w:eastAsia="Cambria Math" w:hint="default"/>
          <w:color w:val="FF0000"/>
          <w:spacing w:val="61"/>
          <w:w w:val="12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= </w:t>
      </w:r>
      <w:r>
        <w:rPr>
          <w:rFonts w:ascii="Cambria Math" w:hAnsi="Cambria Math" w:cs="Cambria Math" w:eastAsia="Cambria Math" w:hint="default"/>
          <w:color w:val="FF0000"/>
          <w:spacing w:val="12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  <w:tab/>
        <w:t>𝒄 </w:t>
      </w:r>
      <w:r>
        <w:rPr>
          <w:rFonts w:ascii="Cambria Math" w:hAnsi="Cambria Math" w:cs="Cambria Math" w:eastAsia="Cambria Math" w:hint="default"/>
          <w:color w:val="FF0000"/>
          <w:spacing w:val="12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= </w:t>
      </w:r>
      <w:r>
        <w:rPr>
          <w:rFonts w:ascii="Cambria Math" w:hAnsi="Cambria Math" w:cs="Cambria Math" w:eastAsia="Cambria Math" w:hint="default"/>
          <w:color w:val="FF0000"/>
          <w:spacing w:val="11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position w:val="6"/>
          <w:sz w:val="80"/>
          <w:szCs w:val="80"/>
        </w:rPr>
        <w:t>� = </w:t>
      </w:r>
      <w:r>
        <w:rPr>
          <w:rFonts w:ascii="Cambria Math" w:hAnsi="Cambria Math" w:cs="Cambria Math" w:eastAsia="Cambria Math" w:hint="default"/>
          <w:color w:val="FF0000"/>
          <w:w w:val="120"/>
          <w:position w:val="6"/>
          <w:sz w:val="80"/>
          <w:szCs w:val="80"/>
        </w:rPr>
        <w:t>� </w:t>
      </w:r>
      <w:r>
        <w:rPr>
          <w:rFonts w:ascii="Cambria Math" w:hAnsi="Cambria Math" w:cs="Cambria Math" w:eastAsia="Cambria Math" w:hint="default"/>
          <w:color w:val="FF0000"/>
          <w:position w:val="6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46"/>
          <w:position w:val="6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position w:val="6"/>
          <w:sz w:val="80"/>
          <w:szCs w:val="80"/>
        </w:rPr>
        <w:t>+</w:t>
      </w:r>
      <w:r>
        <w:rPr>
          <w:rFonts w:ascii="Cambria Math" w:hAnsi="Cambria Math" w:cs="Cambria Math" w:eastAsia="Cambria Math" w:hint="default"/>
          <w:color w:val="FF0000"/>
          <w:spacing w:val="-1"/>
          <w:position w:val="6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position w:val="6"/>
          <w:sz w:val="80"/>
          <w:szCs w:val="80"/>
        </w:rPr>
        <w:t>𝒄</w:t>
        <w:tab/>
      </w:r>
      <w:r>
        <w:rPr>
          <w:rFonts w:ascii="Times New Roman" w:hAnsi="Times New Roman" w:cs="Times New Roman" w:eastAsia="Times New Roman" w:hint="default"/>
          <w:color w:val="FF0000"/>
          <w:position w:val="1"/>
          <w:sz w:val="80"/>
          <w:szCs w:val="80"/>
        </w:rPr>
      </w:r>
      <w:r>
        <w:rPr>
          <w:rFonts w:ascii="Times New Roman" w:hAnsi="Times New Roman" w:cs="Times New Roman" w:eastAsia="Times New Roman" w:hint="default"/>
          <w:color w:val="FF0000"/>
          <w:position w:val="1"/>
          <w:sz w:val="80"/>
          <w:szCs w:val="80"/>
          <w:shd w:fill="FFFF00" w:color="auto" w:val="clear"/>
        </w:rPr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  <w:shd w:fill="FFFF00" w:color="auto" w:val="clear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46"/>
          <w:position w:val="1"/>
          <w:sz w:val="80"/>
          <w:szCs w:val="80"/>
          <w:shd w:fill="FFFF00" w:color="auto" w:val="clear"/>
        </w:rPr>
        <w:t> </w:t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  <w:shd w:fill="FFFF00" w:color="auto" w:val="clear"/>
        </w:rPr>
        <w:t>=</w:t>
      </w:r>
      <w:r>
        <w:rPr>
          <w:rFonts w:ascii="Cambria Math" w:hAnsi="Cambria Math" w:cs="Cambria Math" w:eastAsia="Cambria Math" w:hint="default"/>
          <w:color w:val="FF0000"/>
          <w:spacing w:val="-28"/>
          <w:position w:val="1"/>
          <w:sz w:val="80"/>
          <w:szCs w:val="80"/>
          <w:shd w:fill="FFFF00" w:color="auto" w:val="clear"/>
        </w:rPr>
        <w:t> </w:t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  <w:shd w:fill="FFFF00" w:color="auto" w:val="clear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59"/>
          <w:position w:val="1"/>
          <w:sz w:val="80"/>
          <w:szCs w:val="80"/>
          <w:shd w:fill="FFFF00" w:color="auto" w:val="clear"/>
        </w:rPr>
        <w:t> </w:t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  <w:shd w:fill="FFFF00" w:color="auto" w:val="clear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57"/>
          <w:position w:val="1"/>
          <w:sz w:val="80"/>
          <w:szCs w:val="80"/>
          <w:shd w:fill="FFFF00" w:color="auto" w:val="clear"/>
        </w:rPr>
        <w:t> </w:t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  <w:shd w:fill="FFFF00" w:color="auto" w:val="clear"/>
        </w:rPr>
        <w:t>+</w:t>
      </w:r>
      <w:r>
        <w:rPr>
          <w:rFonts w:ascii="Cambria Math" w:hAnsi="Cambria Math" w:cs="Cambria Math" w:eastAsia="Cambria Math" w:hint="default"/>
          <w:color w:val="FF0000"/>
          <w:spacing w:val="-57"/>
          <w:position w:val="1"/>
          <w:sz w:val="80"/>
          <w:szCs w:val="80"/>
          <w:shd w:fill="FFFF00" w:color="auto" w:val="clear"/>
        </w:rPr>
        <w:t> </w:t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  <w:shd w:fill="FFFF00" w:color="auto" w:val="clear"/>
        </w:rPr>
        <w:t>�</w:t>
        <w:tab/>
      </w:r>
      <w:r>
        <w:rPr>
          <w:rFonts w:ascii="Cambria Math" w:hAnsi="Cambria Math" w:cs="Cambria Math" w:eastAsia="Cambria Math" w:hint="default"/>
          <w:color w:val="FF0000"/>
          <w:position w:val="1"/>
          <w:sz w:val="80"/>
          <w:szCs w:val="80"/>
        </w:rPr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240" w:lineRule="auto" w:before="6"/>
        <w:rPr>
          <w:rFonts w:ascii="Cambria Math" w:hAnsi="Cambria Math" w:cs="Cambria Math" w:eastAsia="Cambria Math" w:hint="default"/>
          <w:sz w:val="27"/>
          <w:szCs w:val="27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7"/>
          <w:szCs w:val="27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338" w:lineRule="exact" w:before="41"/>
        <w:ind w:left="0" w:right="0" w:firstLine="0"/>
        <w:jc w:val="right"/>
        <w:rPr>
          <w:rFonts w:ascii="Cambria Math" w:hAnsi="Cambria Math" w:cs="Cambria Math" w:eastAsia="Cambria Math" w:hint="default"/>
          <w:sz w:val="41"/>
          <w:szCs w:val="41"/>
        </w:rPr>
      </w:pPr>
      <w:r>
        <w:rPr>
          <w:rFonts w:ascii="Cambria Math" w:hAnsi="Cambria Math" w:cs="Cambria Math" w:eastAsia="Cambria Math" w:hint="default"/>
          <w:color w:val="FF0000"/>
          <w:w w:val="90"/>
          <w:sz w:val="41"/>
          <w:szCs w:val="41"/>
        </w:rPr>
        <w:t>�</w:t>
      </w:r>
      <w:r>
        <w:rPr>
          <w:rFonts w:ascii="Cambria Math" w:hAnsi="Cambria Math" w:cs="Cambria Math" w:eastAsia="Cambria Math" w:hint="default"/>
          <w:sz w:val="41"/>
          <w:szCs w:val="41"/>
        </w:rPr>
      </w:r>
    </w:p>
    <w:p>
      <w:pPr>
        <w:pStyle w:val="Heading5"/>
        <w:tabs>
          <w:tab w:pos="156315" w:val="left" w:leader="none"/>
        </w:tabs>
        <w:bidi/>
        <w:spacing w:line="728" w:lineRule="exact"/>
        <w:ind w:left="0" w:right="0"/>
        <w:jc w:val="left"/>
      </w:pPr>
      <w:r>
        <w:rPr/>
        <w:pict>
          <v:group style="position:absolute;margin-left:394.079987pt;margin-top:10.98309pt;width:12.25pt;height:.1pt;mso-position-horizontal-relative:page;mso-position-vertical-relative:paragraph;z-index:-43768" coordorigin="7882,220" coordsize="245,2">
            <v:shape style="position:absolute;left:7882;top:220;width:245;height:2" coordorigin="7882,220" coordsize="245,0" path="m7882,220l8126,220e" filled="false" stroked="true" strokeweight="1.8pt" strokecolor="#ff0000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b w:val="0"/>
          <w:bCs w:val="0"/>
          <w:color w:val="FF0000"/>
          <w:w w:val="92"/>
          <w:position w:val="-27"/>
          <w:sz w:val="40"/>
          <w:szCs w:val="40"/>
        </w:rPr>
        <w:t>�</w:t>
      </w:r>
      <w:r>
        <w:rPr>
          <w:rFonts w:ascii="Cambria Math" w:hAnsi="Cambria Math" w:cs="Cambria Math" w:eastAsia="Cambria Math" w:hint="default"/>
          <w:b w:val="0"/>
          <w:bCs w:val="0"/>
          <w:sz w:val="40"/>
          <w:szCs w:val="40"/>
        </w:rPr>
      </w:r>
      <w:r>
        <w:rPr>
          <w:color w:val="CC0099"/>
        </w:rPr>
        <w:tab/>
      </w:r>
      <w:r>
        <w:rPr>
          <w:color w:val="CC0099"/>
          <w:w w:val="89"/>
        </w:rPr>
        <w:t>و</w:t>
      </w:r>
      <w:r>
        <w:rPr>
          <w:color w:val="CC0099"/>
          <w:spacing w:val="1"/>
          <w:w w:val="127"/>
        </w:rPr>
        <w:t>ط</w:t>
      </w:r>
      <w:r>
        <w:rPr>
          <w:color w:val="CC0099"/>
          <w:spacing w:val="2"/>
          <w:w w:val="93"/>
        </w:rPr>
        <w:t>و</w:t>
      </w:r>
      <w:r>
        <w:rPr>
          <w:color w:val="CC0099"/>
          <w:spacing w:val="3"/>
          <w:w w:val="138"/>
        </w:rPr>
        <w:t>ل</w:t>
      </w:r>
      <w:r>
        <w:rPr>
          <w:color w:val="CC0099"/>
          <w:spacing w:val="-8"/>
        </w:rPr>
        <w:t> </w:t>
      </w:r>
      <w:r>
        <w:rPr>
          <w:color w:val="CC0099"/>
          <w:w w:val="110"/>
        </w:rPr>
        <w:t>ا</w:t>
      </w:r>
      <w:r>
        <w:rPr>
          <w:color w:val="CC0099"/>
          <w:spacing w:val="2"/>
          <w:w w:val="175"/>
        </w:rPr>
        <w:t>ل</w:t>
      </w:r>
      <w:r>
        <w:rPr>
          <w:color w:val="CC0099"/>
          <w:spacing w:val="2"/>
          <w:w w:val="84"/>
        </w:rPr>
        <w:t>ز</w:t>
      </w:r>
      <w:r>
        <w:rPr>
          <w:color w:val="CC0099"/>
          <w:w w:val="84"/>
        </w:rPr>
        <w:t>ء</w:t>
      </w:r>
      <w:r>
        <w:rPr>
          <w:color w:val="CC0099"/>
          <w:spacing w:val="-2"/>
        </w:rPr>
        <w:t> </w:t>
      </w:r>
      <w:r>
        <w:rPr>
          <w:color w:val="CC0099"/>
          <w:w w:val="110"/>
        </w:rPr>
        <w:t>ا</w:t>
      </w:r>
      <w:r>
        <w:rPr>
          <w:color w:val="CC0099"/>
          <w:spacing w:val="2"/>
          <w:w w:val="53"/>
        </w:rPr>
        <w:t>م</w:t>
      </w:r>
      <w:r>
        <w:rPr>
          <w:color w:val="CC0099"/>
          <w:w w:val="53"/>
        </w:rPr>
        <w:t>ل</w:t>
      </w:r>
      <w:r>
        <w:rPr>
          <w:color w:val="CC0099"/>
          <w:spacing w:val="2"/>
          <w:w w:val="59"/>
        </w:rPr>
        <w:t>ق</w:t>
      </w:r>
      <w:r>
        <w:rPr>
          <w:color w:val="CC0099"/>
          <w:spacing w:val="3"/>
          <w:w w:val="94"/>
        </w:rPr>
        <w:t>ط</w:t>
      </w:r>
      <w:r>
        <w:rPr>
          <w:color w:val="CC0099"/>
          <w:w w:val="94"/>
        </w:rPr>
        <w:t>وع</w:t>
      </w:r>
      <w:r>
        <w:rPr>
          <w:color w:val="CC0099"/>
          <w:spacing w:val="-7"/>
        </w:rPr>
        <w:t> </w:t>
      </w:r>
      <w:r>
        <w:rPr>
          <w:color w:val="CC0099"/>
          <w:w w:val="173"/>
        </w:rPr>
        <w:t>م</w:t>
      </w:r>
      <w:r>
        <w:rPr>
          <w:color w:val="CC0099"/>
          <w:spacing w:val="2"/>
          <w:w w:val="107"/>
        </w:rPr>
        <w:t>ن</w:t>
      </w:r>
      <w:r>
        <w:rPr>
          <w:color w:val="CC0099"/>
          <w:spacing w:val="-4"/>
        </w:rPr>
        <w:t> </w:t>
      </w:r>
      <w:r>
        <w:rPr>
          <w:color w:val="CC0099"/>
          <w:w w:val="192"/>
        </w:rPr>
        <w:t>ن</w:t>
      </w:r>
      <w:r>
        <w:rPr>
          <w:color w:val="CC0099"/>
          <w:spacing w:val="2"/>
          <w:w w:val="93"/>
        </w:rPr>
        <w:t>و</w:t>
      </w:r>
      <w:r>
        <w:rPr>
          <w:color w:val="CC0099"/>
          <w:spacing w:val="2"/>
          <w:w w:val="88"/>
        </w:rPr>
        <w:t>ر</w:t>
      </w:r>
    </w:p>
    <w:p>
      <w:pPr>
        <w:bidi/>
        <w:spacing w:before="236"/>
        <w:ind w:left="-11" w:right="416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CC0099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C0099"/>
          <w:spacing w:val="2"/>
          <w:w w:val="89"/>
          <w:sz w:val="56"/>
          <w:szCs w:val="56"/>
        </w:rPr>
        <w:t>و</w:t>
      </w:r>
      <w:r>
        <w:rPr>
          <w:rFonts w:ascii="Times New Roman" w:cs="Times New Roman"/>
          <w:b/>
          <w:bCs/>
          <w:color w:val="CC0099"/>
          <w:spacing w:val="1"/>
          <w:w w:val="119"/>
          <w:sz w:val="56"/>
          <w:szCs w:val="56"/>
        </w:rPr>
        <w:t>ج</w:t>
      </w:r>
      <w:r>
        <w:rPr>
          <w:rFonts w:ascii="Times New Roman" w:cs="Times New Roman"/>
          <w:b/>
          <w:bCs/>
          <w:color w:val="CC0099"/>
          <w:w w:val="119"/>
          <w:sz w:val="56"/>
          <w:szCs w:val="56"/>
        </w:rPr>
        <w:t>د</w:t>
      </w:r>
      <w:r>
        <w:rPr>
          <w:rFonts w:ascii="Times New Roman" w:cs="Times New Roman"/>
          <w:b/>
          <w:bCs/>
          <w:color w:val="CC0099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CC0099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CC0099"/>
          <w:spacing w:val="2"/>
          <w:w w:val="86"/>
          <w:sz w:val="56"/>
          <w:szCs w:val="56"/>
        </w:rPr>
        <w:t>ا</w:t>
      </w:r>
      <w:r>
        <w:rPr>
          <w:rFonts w:ascii="Times New Roman" w:cs="Times New Roman"/>
          <w:b/>
          <w:bCs/>
          <w:color w:val="CC0099"/>
          <w:spacing w:val="-2"/>
          <w:w w:val="103"/>
          <w:sz w:val="56"/>
          <w:szCs w:val="56"/>
        </w:rPr>
        <w:t>د</w:t>
      </w:r>
      <w:r>
        <w:rPr>
          <w:rFonts w:ascii="Times New Roman" w:cs="Times New Roman"/>
          <w:b/>
          <w:bCs/>
          <w:color w:val="CC0099"/>
          <w:w w:val="103"/>
          <w:sz w:val="56"/>
          <w:szCs w:val="56"/>
        </w:rPr>
        <w:t>ل</w:t>
      </w:r>
      <w:r>
        <w:rPr>
          <w:rFonts w:ascii="Times New Roman" w:cs="Times New Roman"/>
          <w:b/>
          <w:bCs/>
          <w:color w:val="CC0099"/>
          <w:spacing w:val="1"/>
          <w:w w:val="115"/>
          <w:sz w:val="56"/>
          <w:szCs w:val="56"/>
        </w:rPr>
        <w:t>ة</w:t>
      </w:r>
      <w:r>
        <w:rPr>
          <w:rFonts w:ascii="Times New Roman" w:cs="Times New Roman"/>
          <w:b/>
          <w:bCs/>
          <w:color w:val="CC0099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C0099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CC0099"/>
          <w:spacing w:val="3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CC0099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C0099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CC0099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CC0099"/>
          <w:spacing w:val="2"/>
          <w:w w:val="75"/>
          <w:sz w:val="56"/>
          <w:szCs w:val="56"/>
        </w:rPr>
        <w:t>س</w:t>
      </w:r>
      <w:r>
        <w:rPr>
          <w:rFonts w:ascii="Times New Roman" w:cs="Times New Roman"/>
          <w:b/>
          <w:bCs/>
          <w:color w:val="CC0099"/>
          <w:spacing w:val="1"/>
          <w:w w:val="65"/>
          <w:sz w:val="56"/>
          <w:szCs w:val="56"/>
        </w:rPr>
        <w:t>ت</w:t>
      </w:r>
      <w:r>
        <w:rPr>
          <w:rFonts w:ascii="Times New Roman" w:cs="Times New Roman"/>
          <w:b/>
          <w:bCs/>
          <w:color w:val="CC0099"/>
          <w:w w:val="65"/>
          <w:sz w:val="56"/>
          <w:szCs w:val="56"/>
        </w:rPr>
        <w:t>قي</w:t>
      </w:r>
      <w:r>
        <w:rPr>
          <w:rFonts w:ascii="Times New Roman" w:cs="Times New Roman"/>
          <w:b/>
          <w:bCs/>
          <w:color w:val="CC0099"/>
          <w:spacing w:val="2"/>
          <w:w w:val="158"/>
          <w:sz w:val="56"/>
          <w:szCs w:val="56"/>
        </w:rPr>
        <w:t>م</w:t>
      </w:r>
      <w:r>
        <w:rPr>
          <w:rFonts w:ascii="Times New Roman" w:cs="Times New Roman"/>
          <w:b/>
          <w:bCs/>
          <w:color w:val="CC0099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w w:val="88"/>
          <w:sz w:val="56"/>
          <w:szCs w:val="56"/>
        </w:rPr>
        <w:t>ال</w:t>
      </w:r>
      <w:r>
        <w:rPr>
          <w:rFonts w:ascii="Times New Roman" w:cs="Times New Roman"/>
          <w:b/>
          <w:bCs/>
          <w:color w:val="CC0099"/>
          <w:spacing w:val="1"/>
          <w:w w:val="136"/>
          <w:sz w:val="56"/>
          <w:szCs w:val="56"/>
        </w:rPr>
        <w:t>ذ</w:t>
      </w:r>
      <w:r>
        <w:rPr>
          <w:rFonts w:ascii="Times New Roman" w:cs="Times New Roman"/>
          <w:b/>
          <w:bCs/>
          <w:color w:val="CC0099"/>
          <w:spacing w:val="3"/>
          <w:w w:val="111"/>
          <w:sz w:val="56"/>
          <w:szCs w:val="56"/>
        </w:rPr>
        <w:t>ي</w:t>
      </w:r>
      <w:r>
        <w:rPr>
          <w:rFonts w:ascii="Times New Roman" w:cs="Times New Roman"/>
          <w:b/>
          <w:bCs/>
          <w:color w:val="CC0099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CC0099"/>
          <w:spacing w:val="3"/>
          <w:w w:val="67"/>
          <w:sz w:val="56"/>
          <w:szCs w:val="56"/>
        </w:rPr>
        <w:t>ي</w:t>
      </w:r>
      <w:r>
        <w:rPr>
          <w:rFonts w:ascii="Times New Roman" w:cs="Times New Roman"/>
          <w:b/>
          <w:bCs/>
          <w:color w:val="CC0099"/>
          <w:w w:val="67"/>
          <w:sz w:val="56"/>
          <w:szCs w:val="56"/>
        </w:rPr>
        <w:t>ل</w:t>
      </w:r>
      <w:r>
        <w:rPr>
          <w:rFonts w:ascii="Times New Roman" w:cs="Times New Roman"/>
          <w:b/>
          <w:bCs/>
          <w:color w:val="CC0099"/>
          <w:spacing w:val="1"/>
          <w:w w:val="115"/>
          <w:sz w:val="56"/>
          <w:szCs w:val="56"/>
        </w:rPr>
        <w:t>ه</w:t>
      </w:r>
    </w:p>
    <w:p>
      <w:pPr>
        <w:bidi/>
        <w:spacing w:before="236"/>
        <w:ind w:left="0" w:right="242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>
          <w:w w:val="110"/>
        </w:rPr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00AF50"/>
          <w:w w:val="110"/>
          <w:sz w:val="56"/>
          <w:szCs w:val="56"/>
        </w:rPr>
        <w:t>مثال</w:t>
      </w:r>
      <w:r>
        <w:rPr>
          <w:rFonts w:ascii="Times New Roman" w:cs="Times New Roman"/>
          <w:b/>
          <w:bCs/>
          <w:color w:val="00AF50"/>
          <w:w w:val="110"/>
          <w:sz w:val="56"/>
          <w:szCs w:val="56"/>
        </w:rPr>
        <w:t>2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8127" w:space="40"/>
            <w:col w:w="8197" w:space="40"/>
            <w:col w:w="2796"/>
          </w:cols>
        </w:sectPr>
      </w:pPr>
    </w:p>
    <w:p>
      <w:pPr>
        <w:tabs>
          <w:tab w:pos="179759" w:val="left" w:leader="none"/>
        </w:tabs>
        <w:bidi/>
        <w:spacing w:line="1206" w:lineRule="exact" w:before="568"/>
        <w:ind w:left="0" w:right="3502" w:firstLine="0"/>
        <w:jc w:val="righ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339.595001pt;margin-top:31.664066pt;width:149.050pt;height:68.05pt;mso-position-horizontal-relative:page;mso-position-vertical-relative:paragraph;z-index:-43744" coordorigin="6792,633" coordsize="2981,1361">
            <v:group style="position:absolute;left:6812;top:654;width:2940;height:1320" coordorigin="6812,654" coordsize="2940,1320">
              <v:shape style="position:absolute;left:6812;top:654;width:2940;height:1320" coordorigin="6812,654" coordsize="2940,1320" path="m8612,1644l7952,1644,8282,1974,8612,1644xe" filled="true" fillcolor="#66ffff" stroked="false">
                <v:path arrowok="t"/>
                <v:fill type="solid"/>
              </v:shape>
              <v:shape style="position:absolute;left:6812;top:654;width:2940;height:1320" coordorigin="6812,654" coordsize="2940,1320" path="m8447,1511l8117,1511,8117,1644,8447,1644,8447,1511xe" filled="true" fillcolor="#66ffff" stroked="false">
                <v:path arrowok="t"/>
                <v:fill type="solid"/>
              </v:shape>
              <v:shape style="position:absolute;left:6812;top:654;width:2940;height:1320" coordorigin="6812,654" coordsize="2940,1320" path="m9752,654l6812,654,6812,1511,9752,1511,9752,654xe" filled="true" fillcolor="#66ffff" stroked="false">
                <v:path arrowok="t"/>
                <v:fill type="solid"/>
              </v:shape>
            </v:group>
            <v:group style="position:absolute;left:6812;top:654;width:2940;height:1320" coordorigin="6812,654" coordsize="2940,1320">
              <v:shape style="position:absolute;left:6812;top:654;width:2940;height:1320" coordorigin="6812,654" coordsize="2940,1320" path="m6812,654l9752,654,9752,1511,8447,1511,8447,1644,8612,1644,8282,1974,7952,1644,8117,1644,8117,1511,6812,1511,6812,654xe" filled="false" stroked="true" strokeweight="2.04pt" strokecolor="#385d89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80.280029pt;margin-top:75.349068pt;width:228.85pt;height:101.15pt;mso-position-horizontal-relative:page;mso-position-vertical-relative:paragraph;z-index:5632" coordorigin="13606,1507" coordsize="4577,2023">
            <v:group style="position:absolute;left:13606;top:1507;width:4577;height:1966" coordorigin="13606,1507" coordsize="4577,1966">
              <v:shape style="position:absolute;left:13606;top:1507;width:4577;height:1966" coordorigin="13606,1507" coordsize="4577,1966" path="m13606,3473l18182,3473,18182,1507,13606,1507,13606,3473xe" filled="true" fillcolor="#66ffff" stroked="false">
                <v:path arrowok="t"/>
                <v:fill type="solid"/>
              </v:shape>
            </v:group>
            <v:group style="position:absolute;left:15403;top:2613;width:478;height:2" coordorigin="15403,2613" coordsize="478,2">
              <v:shape style="position:absolute;left:15403;top:2613;width:478;height:2" coordorigin="15403,2613" coordsize="478,0" path="m15403,2613l15880,2613e" filled="false" stroked="true" strokeweight="2.64pt" strokecolor="#0000cc">
                <v:path arrowok="t"/>
              </v:shape>
              <v:shape style="position:absolute;left:13885;top:2195;width:1296;height:800" type="#_x0000_t202" filled="false" stroked="false">
                <v:textbox inset="0,0,0,0">
                  <w:txbxContent>
                    <w:p>
                      <w:pPr>
                        <w:spacing w:line="79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80"/>
                          <w:szCs w:val="80"/>
                        </w:rPr>
                        <w:t>� =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r>
                    </w:p>
                  </w:txbxContent>
                </v:textbox>
                <w10:wrap type="none"/>
              </v:shape>
              <v:shape style="position:absolute;left:15405;top:1590;width:478;height:1940" type="#_x0000_t202" filled="false" stroked="false">
                <v:textbox inset="0,0,0,0">
                  <w:txbxContent>
                    <w:p>
                      <w:pPr>
                        <w:spacing w:line="825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90"/>
                          <w:sz w:val="80"/>
                          <w:szCs w:val="80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r>
                    </w:p>
                    <w:p>
                      <w:pPr>
                        <w:spacing w:line="912" w:lineRule="exact" w:before="202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0000CC"/>
                          <w:w w:val="90"/>
                          <w:sz w:val="80"/>
                          <w:szCs w:val="80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r>
                    </w:p>
                  </w:txbxContent>
                </v:textbox>
                <w10:wrap type="none"/>
              </v:shape>
              <v:shape style="position:absolute;left:16015;top:2195;width:1894;height:800" type="#_x0000_t202" filled="false" stroked="false">
                <v:textbox inset="0,0,0,0">
                  <w:txbxContent>
                    <w:p>
                      <w:pPr>
                        <w:spacing w:line="799" w:lineRule="exact" w:before="0"/>
                        <w:ind w:left="0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0000"/>
                          <w:sz w:val="80"/>
                          <w:szCs w:val="80"/>
                        </w:rPr>
                        <w:t>� − 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80"/>
                          <w:szCs w:val="80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Traditional Arabic" w:hAnsi="Traditional Arabic" w:cs="Traditional Arabic" w:eastAsia="Traditional Arabic" w:hint="default"/>
          <w:sz w:val="72"/>
          <w:szCs w:val="72"/>
        </w:rPr>
      </w:r>
      <w:r>
        <w:rPr>
          <w:rFonts w:ascii="Traditional Arabic" w:hAnsi="Traditional Arabic" w:cs="Traditional Arabic" w:eastAsia="Traditional Arabic" w:hint="default"/>
          <w:color w:val="FFFFFF"/>
          <w:w w:val="230"/>
          <w:sz w:val="72"/>
          <w:szCs w:val="72"/>
        </w:rPr>
        <w:t>امــــل</w:t>
      </w:r>
      <w:r>
        <w:rPr>
          <w:rFonts w:ascii="Cambria Math" w:hAnsi="Cambria Math" w:cs="Cambria Math" w:eastAsia="Cambria Math" w:hint="default"/>
          <w:color w:val="003300"/>
          <w:w w:val="90"/>
          <w:position w:val="-54"/>
          <w:sz w:val="80"/>
          <w:szCs w:val="80"/>
        </w:rPr>
        <w:tab/>
      </w:r>
      <w:r>
        <w:rPr>
          <w:rFonts w:ascii="Cambria Math" w:hAnsi="Cambria Math" w:cs="Cambria Math" w:eastAsia="Cambria Math" w:hint="default"/>
          <w:color w:val="003300"/>
          <w:w w:val="90"/>
          <w:position w:val="-54"/>
          <w:sz w:val="80"/>
          <w:szCs w:val="80"/>
        </w:rPr>
        <w:t>�</w:t>
      </w:r>
    </w:p>
    <w:p>
      <w:pPr>
        <w:pStyle w:val="Heading5"/>
        <w:tabs>
          <w:tab w:pos="45062" w:val="left" w:leader="none"/>
        </w:tabs>
        <w:bidi/>
        <w:spacing w:line="610" w:lineRule="exact"/>
        <w:ind w:left="-20" w:right="257"/>
        <w:jc w:val="right"/>
      </w:pPr>
      <w:r>
        <w:rPr>
          <w:b w:val="0"/>
          <w:bCs w:val="0"/>
          <w:w w:val="110"/>
        </w:rPr>
        <w:br w:type="column"/>
      </w:r>
      <w:r>
        <w:rPr>
          <w:rFonts w:ascii="Arial Black" w:cs="Arial Black"/>
          <w:b/>
          <w:bCs/>
          <w:color w:val="FF0000"/>
        </w:rPr>
        <w:t>7</w:t>
      </w:r>
      <w:r>
        <w:rPr>
          <w:rFonts w:ascii="Arial Black" w:cs="Arial Black"/>
          <w:b w:val="0"/>
          <w:bCs w:val="0"/>
        </w:rPr>
      </w:r>
      <w:r>
        <w:rPr>
          <w:color w:val="CC0099"/>
          <w:w w:val="110"/>
        </w:rPr>
        <w:tab/>
        <w:t>وحدا</w:t>
      </w:r>
      <w:r>
        <w:rPr>
          <w:color w:val="CC0099"/>
          <w:w w:val="110"/>
        </w:rPr>
        <w:t>ت</w:t>
      </w:r>
    </w:p>
    <w:p>
      <w:pPr>
        <w:tabs>
          <w:tab w:pos="145360" w:val="left" w:leader="none"/>
        </w:tabs>
        <w:bidi/>
        <w:spacing w:line="558" w:lineRule="exact" w:before="0"/>
        <w:ind w:left="0" w:right="504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CC0099"/>
          <w:w w:val="95"/>
          <w:sz w:val="56"/>
          <w:szCs w:val="56"/>
        </w:rPr>
        <w:t>الصادات</w:t>
      </w:r>
      <w:r>
        <w:rPr>
          <w:rFonts w:ascii="Times New Roman" w:cs="Times New Roman"/>
          <w:b/>
          <w:bCs/>
          <w:color w:val="CC0099"/>
          <w:spacing w:val="-30"/>
          <w:w w:val="95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w w:val="95"/>
          <w:sz w:val="56"/>
          <w:szCs w:val="56"/>
        </w:rPr>
        <w:t>السالب</w:t>
      </w:r>
      <w:r>
        <w:rPr>
          <w:rFonts w:ascii="Times New Roman" w:cs="Times New Roman"/>
          <w:b/>
          <w:bCs/>
          <w:color w:val="CC0099"/>
          <w:sz w:val="56"/>
          <w:szCs w:val="56"/>
        </w:rPr>
        <w:tab/>
        <w:t>جزءا</w:t>
      </w:r>
      <w:r>
        <w:rPr>
          <w:rFonts w:ascii="Times New Roman" w:cs="Times New Roman"/>
          <w:b/>
          <w:bCs/>
          <w:color w:val="CC0099"/>
          <w:spacing w:val="-1"/>
          <w:sz w:val="56"/>
          <w:szCs w:val="56"/>
        </w:rPr>
        <w:t> </w:t>
      </w:r>
      <w:r>
        <w:rPr>
          <w:rFonts w:ascii="Times New Roman" w:cs="Times New Roman"/>
          <w:b/>
          <w:bCs/>
          <w:color w:val="CC0099"/>
          <w:sz w:val="56"/>
          <w:szCs w:val="56"/>
        </w:rPr>
        <w:t>طول</w:t>
      </w:r>
      <w:r>
        <w:rPr>
          <w:rFonts w:ascii="Times New Roman" w:cs="Times New Roman"/>
          <w:b/>
          <w:bCs/>
          <w:color w:val="CC0099"/>
          <w:sz w:val="56"/>
          <w:szCs w:val="56"/>
        </w:rPr>
        <w:t>ه</w:t>
      </w:r>
    </w:p>
    <w:p>
      <w:pPr>
        <w:spacing w:after="0" w:line="558" w:lineRule="exact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9357" w:space="40"/>
            <w:col w:w="2352" w:space="40"/>
            <w:col w:w="7411"/>
          </w:cols>
        </w:sectPr>
      </w:pPr>
    </w:p>
    <w:p>
      <w:pPr>
        <w:tabs>
          <w:tab w:pos="4112" w:val="left" w:leader="none"/>
          <w:tab w:pos="4657" w:val="left" w:leader="none"/>
          <w:tab w:pos="8399" w:val="left" w:leader="none"/>
        </w:tabs>
        <w:spacing w:line="975" w:lineRule="exact" w:before="0"/>
        <w:ind w:left="1090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175.089996pt;margin-top:28.256763pt;width:23.9pt;height:.1pt;mso-position-horizontal-relative:page;mso-position-vertical-relative:paragraph;z-index:-43720" coordorigin="3502,565" coordsize="478,2">
            <v:shape style="position:absolute;left:3502;top:565;width:478;height:2" coordorigin="3502,565" coordsize="478,0" path="m3502,565l3979,565e" filled="false" stroked="true" strokeweight="3.48pt" strokecolor="#003300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003300"/>
          <w:w w:val="120"/>
          <w:position w:val="-5"/>
          <w:sz w:val="108"/>
          <w:szCs w:val="108"/>
        </w:rPr>
        <w:t>�  </w:t>
      </w:r>
      <w:r>
        <w:rPr>
          <w:rFonts w:ascii="Cambria Math" w:hAnsi="Cambria Math" w:cs="Cambria Math" w:eastAsia="Cambria Math" w:hint="default"/>
          <w:color w:val="003300"/>
          <w:spacing w:val="60"/>
          <w:w w:val="120"/>
          <w:position w:val="-5"/>
          <w:sz w:val="108"/>
          <w:szCs w:val="108"/>
        </w:rPr>
        <w:t> </w:t>
      </w:r>
      <w:r>
        <w:rPr>
          <w:rFonts w:ascii="Cambria Math" w:hAnsi="Cambria Math" w:cs="Cambria Math" w:eastAsia="Cambria Math" w:hint="default"/>
          <w:color w:val="003300"/>
          <w:position w:val="-5"/>
          <w:sz w:val="108"/>
          <w:szCs w:val="108"/>
        </w:rPr>
        <w:t>=</w:t>
        <w:tab/>
      </w:r>
      <w:r>
        <w:rPr>
          <w:rFonts w:ascii="Cambria Math" w:hAnsi="Cambria Math" w:cs="Cambria Math" w:eastAsia="Cambria Math" w:hint="default"/>
          <w:color w:val="003300"/>
          <w:position w:val="-5"/>
          <w:sz w:val="80"/>
          <w:szCs w:val="80"/>
        </w:rPr>
        <w:t>,</w:t>
        <w:tab/>
      </w:r>
      <w:r>
        <w:rPr>
          <w:rFonts w:ascii="Cambria Math" w:hAnsi="Cambria Math" w:cs="Cambria Math" w:eastAsia="Cambria Math" w:hint="default"/>
          <w:color w:val="003300"/>
          <w:sz w:val="80"/>
          <w:szCs w:val="80"/>
        </w:rPr>
        <w:t>𝒄 </w:t>
      </w:r>
      <w:r>
        <w:rPr>
          <w:rFonts w:ascii="Cambria Math" w:hAnsi="Cambria Math" w:cs="Cambria Math" w:eastAsia="Cambria Math" w:hint="default"/>
          <w:color w:val="003300"/>
          <w:spacing w:val="124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3300"/>
          <w:sz w:val="80"/>
          <w:szCs w:val="80"/>
        </w:rPr>
        <w:t>= </w:t>
      </w:r>
      <w:r>
        <w:rPr>
          <w:rFonts w:ascii="Cambria Math" w:hAnsi="Cambria Math" w:cs="Cambria Math" w:eastAsia="Cambria Math" w:hint="default"/>
          <w:color w:val="003300"/>
          <w:spacing w:val="11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3300"/>
          <w:sz w:val="80"/>
          <w:szCs w:val="80"/>
        </w:rPr>
        <w:t>−�</w:t>
        <w:tab/>
        <w:t>� = </w:t>
      </w:r>
      <w:r>
        <w:rPr>
          <w:rFonts w:ascii="Cambria Math" w:hAnsi="Cambria Math" w:cs="Cambria Math" w:eastAsia="Cambria Math" w:hint="default"/>
          <w:color w:val="003300"/>
          <w:w w:val="120"/>
          <w:sz w:val="80"/>
          <w:szCs w:val="80"/>
        </w:rPr>
        <w:t>� </w:t>
      </w:r>
      <w:r>
        <w:rPr>
          <w:rFonts w:ascii="Cambria Math" w:hAnsi="Cambria Math" w:cs="Cambria Math" w:eastAsia="Cambria Math" w:hint="default"/>
          <w:color w:val="003300"/>
          <w:sz w:val="80"/>
          <w:szCs w:val="80"/>
        </w:rPr>
        <w:t>� +</w:t>
      </w:r>
      <w:r>
        <w:rPr>
          <w:rFonts w:ascii="Cambria Math" w:hAnsi="Cambria Math" w:cs="Cambria Math" w:eastAsia="Cambria Math" w:hint="default"/>
          <w:color w:val="003300"/>
          <w:spacing w:val="5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3300"/>
          <w:sz w:val="80"/>
          <w:szCs w:val="80"/>
        </w:rPr>
        <w:t>𝒄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801" w:lineRule="exact" w:before="0"/>
        <w:ind w:left="350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003300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 w:line="801" w:lineRule="exact"/>
        <w:jc w:val="left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line="240" w:lineRule="auto" w:before="5"/>
        <w:rPr>
          <w:rFonts w:ascii="Cambria Math" w:hAnsi="Cambria Math" w:cs="Cambria Math" w:eastAsia="Cambria Math" w:hint="default"/>
          <w:sz w:val="13"/>
          <w:szCs w:val="13"/>
        </w:rPr>
      </w:pPr>
    </w:p>
    <w:p>
      <w:pPr>
        <w:pStyle w:val="Heading5"/>
        <w:bidi/>
        <w:spacing w:line="727" w:lineRule="exact"/>
        <w:ind w:left="0" w:right="4456"/>
        <w:jc w:val="right"/>
      </w:pPr>
      <w:r>
        <w:rPr/>
        <w:pict>
          <v:shape style="position:absolute;margin-left:831.840027pt;margin-top:-7.909091pt;width:128.16pt;height:74.52pt;mso-position-horizontal-relative:page;mso-position-vertical-relative:paragraph;z-index:5752" type="#_x0000_t75" stroked="false">
            <v:imagedata r:id="rId6" o:title=""/>
            <w10:wrap type="none"/>
          </v:shape>
        </w:pict>
      </w:r>
      <w:r>
        <w:rPr>
          <w:color w:val="FF0000"/>
          <w:spacing w:val="2"/>
          <w:w w:val="83"/>
        </w:rPr>
        <w:t>)</w:t>
      </w:r>
      <w:r>
        <w:rPr>
          <w:rFonts w:ascii="Cambria" w:cs="Cambria"/>
          <w:color w:val="FF0000"/>
          <w:spacing w:val="3"/>
          <w:w w:val="99"/>
        </w:rPr>
        <w:t>-</w:t>
      </w:r>
      <w:r>
        <w:rPr>
          <w:rFonts w:ascii="Arial Black" w:cs="Arial Black"/>
          <w:b/>
          <w:bCs/>
          <w:color w:val="FF0000"/>
          <w:w w:val="99"/>
        </w:rPr>
        <w:t>3</w:t>
      </w:r>
      <w:r>
        <w:rPr>
          <w:rFonts w:ascii="Arial Black" w:cs="Arial Black"/>
          <w:b w:val="0"/>
          <w:bCs w:val="0"/>
        </w:rPr>
      </w:r>
      <w:r>
        <w:rPr>
          <w:color w:val="FF0000"/>
          <w:spacing w:val="5"/>
        </w:rPr>
        <w:t> </w:t>
      </w:r>
      <w:r>
        <w:rPr>
          <w:color w:val="FF0000"/>
          <w:w w:val="173"/>
        </w:rPr>
        <w:t>م</w:t>
      </w:r>
      <w:r>
        <w:rPr>
          <w:color w:val="FF0000"/>
          <w:spacing w:val="2"/>
          <w:w w:val="94"/>
        </w:rPr>
        <w:t>ع</w:t>
      </w:r>
      <w:r>
        <w:rPr>
          <w:color w:val="FF0000"/>
          <w:spacing w:val="2"/>
          <w:w w:val="103"/>
        </w:rPr>
        <w:t>ا</w:t>
      </w:r>
      <w:r>
        <w:rPr>
          <w:color w:val="FF0000"/>
          <w:w w:val="103"/>
        </w:rPr>
        <w:t>دلة</w:t>
      </w:r>
      <w:r>
        <w:rPr>
          <w:color w:val="FF0000"/>
          <w:spacing w:val="-9"/>
        </w:rPr>
        <w:t> </w:t>
      </w:r>
      <w:r>
        <w:rPr>
          <w:color w:val="FF0000"/>
          <w:w w:val="110"/>
        </w:rPr>
        <w:t>ا</w:t>
      </w:r>
      <w:r>
        <w:rPr>
          <w:color w:val="FF0000"/>
          <w:spacing w:val="2"/>
          <w:w w:val="146"/>
        </w:rPr>
        <w:t>ن</w:t>
      </w:r>
      <w:r>
        <w:rPr>
          <w:color w:val="FF0000"/>
          <w:spacing w:val="2"/>
          <w:w w:val="119"/>
        </w:rPr>
        <w:t>ط</w:t>
      </w:r>
      <w:r>
        <w:rPr>
          <w:color w:val="FF0000"/>
          <w:spacing w:val="-7"/>
        </w:rPr>
        <w:t> </w:t>
      </w:r>
      <w:r>
        <w:rPr>
          <w:color w:val="FF0000"/>
          <w:w w:val="110"/>
        </w:rPr>
        <w:t>ا</w:t>
      </w:r>
      <w:r>
        <w:rPr>
          <w:color w:val="FF0000"/>
          <w:spacing w:val="1"/>
          <w:w w:val="53"/>
        </w:rPr>
        <w:t>م</w:t>
      </w:r>
      <w:r>
        <w:rPr>
          <w:color w:val="FF0000"/>
          <w:w w:val="53"/>
        </w:rPr>
        <w:t>ل</w:t>
      </w:r>
      <w:r>
        <w:rPr>
          <w:color w:val="FF0000"/>
          <w:spacing w:val="3"/>
          <w:w w:val="68"/>
        </w:rPr>
        <w:t>س</w:t>
      </w:r>
      <w:r>
        <w:rPr>
          <w:color w:val="FF0000"/>
          <w:w w:val="68"/>
        </w:rPr>
        <w:t>تقي</w:t>
      </w:r>
      <w:r>
        <w:rPr>
          <w:color w:val="FF0000"/>
          <w:spacing w:val="2"/>
          <w:w w:val="158"/>
        </w:rPr>
        <w:t>م</w:t>
      </w:r>
      <w:r>
        <w:rPr>
          <w:color w:val="FF0000"/>
          <w:spacing w:val="-10"/>
        </w:rPr>
        <w:t> </w:t>
      </w:r>
      <w:r>
        <w:rPr>
          <w:color w:val="FF0000"/>
          <w:w w:val="81"/>
        </w:rPr>
        <w:t>مي</w:t>
      </w:r>
      <w:r>
        <w:rPr>
          <w:color w:val="FF0000"/>
          <w:spacing w:val="2"/>
          <w:w w:val="94"/>
        </w:rPr>
        <w:t>ر</w:t>
      </w:r>
      <w:r>
        <w:rPr>
          <w:color w:val="FF0000"/>
          <w:spacing w:val="-4"/>
        </w:rPr>
        <w:t> </w:t>
      </w:r>
      <w:r>
        <w:rPr>
          <w:color w:val="FF0000"/>
          <w:w w:val="59"/>
        </w:rPr>
        <w:t>ب</w:t>
      </w:r>
      <w:r>
        <w:rPr>
          <w:color w:val="FF0000"/>
          <w:spacing w:val="3"/>
          <w:w w:val="78"/>
        </w:rPr>
        <w:t>ن</w:t>
      </w:r>
      <w:r>
        <w:rPr>
          <w:color w:val="FF0000"/>
          <w:w w:val="78"/>
        </w:rPr>
        <w:t>قطت</w:t>
      </w:r>
      <w:r>
        <w:rPr>
          <w:color w:val="FF0000"/>
          <w:spacing w:val="1"/>
          <w:w w:val="74"/>
        </w:rPr>
        <w:t>ن</w:t>
      </w:r>
      <w:r>
        <w:rPr>
          <w:color w:val="FF0000"/>
          <w:w w:val="74"/>
        </w:rPr>
        <w:t>ي</w:t>
      </w:r>
      <w:r>
        <w:rPr>
          <w:color w:val="FF0000"/>
          <w:spacing w:val="-8"/>
        </w:rPr>
        <w:t> </w:t>
      </w:r>
      <w:r>
        <w:rPr>
          <w:color w:val="FF0000"/>
          <w:w w:val="173"/>
        </w:rPr>
        <w:t>م</w:t>
      </w:r>
      <w:r>
        <w:rPr>
          <w:color w:val="FF0000"/>
          <w:spacing w:val="2"/>
          <w:w w:val="93"/>
        </w:rPr>
        <w:t>ع</w:t>
      </w:r>
      <w:r>
        <w:rPr>
          <w:color w:val="FF0000"/>
          <w:w w:val="93"/>
        </w:rPr>
        <w:t>لومت</w:t>
      </w:r>
      <w:r>
        <w:rPr>
          <w:color w:val="FF0000"/>
          <w:spacing w:val="1"/>
          <w:w w:val="74"/>
        </w:rPr>
        <w:t>ن</w:t>
      </w:r>
      <w:r>
        <w:rPr>
          <w:color w:val="FF0000"/>
          <w:w w:val="74"/>
        </w:rPr>
        <w:t>ي</w:t>
      </w: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 Black" w:hAnsi="Arial Black" w:cs="Arial Black" w:eastAsia="Arial Black" w:hint="default"/>
          <w:b/>
          <w:bCs/>
          <w:sz w:val="22"/>
          <w:szCs w:val="22"/>
        </w:rPr>
      </w:pPr>
    </w:p>
    <w:p>
      <w:pPr>
        <w:spacing w:after="0" w:line="240" w:lineRule="auto"/>
        <w:rPr>
          <w:rFonts w:ascii="Arial Black" w:hAnsi="Arial Black" w:cs="Arial Black" w:eastAsia="Arial Black" w:hint="default"/>
          <w:sz w:val="22"/>
          <w:szCs w:val="22"/>
        </w:rPr>
        <w:sectPr>
          <w:headerReference w:type="default" r:id="rId43"/>
          <w:footerReference w:type="default" r:id="rId44"/>
          <w:pgSz w:w="19200" w:h="10800" w:orient="landscape"/>
          <w:pgMar w:header="0" w:footer="859" w:top="20" w:bottom="1040" w:left="0" w:right="0"/>
        </w:sectPr>
      </w:pPr>
    </w:p>
    <w:p>
      <w:pPr>
        <w:spacing w:before="83"/>
        <w:ind w:left="0" w:right="0" w:firstLine="0"/>
        <w:jc w:val="right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99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99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spacing w:before="91"/>
        <w:ind w:left="0" w:right="14" w:firstLine="0"/>
        <w:jc w:val="right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rFonts w:ascii="Cambria Math" w:hAnsi="Cambria Math" w:cs="Cambria Math" w:eastAsia="Cambria Math" w:hint="default"/>
          <w:color w:val="FF0000"/>
          <w:w w:val="95"/>
          <w:sz w:val="80"/>
          <w:szCs w:val="80"/>
        </w:rPr>
        <w:t>� −</w:t>
      </w:r>
      <w:r>
        <w:rPr>
          <w:rFonts w:ascii="Cambria Math" w:hAnsi="Cambria Math" w:cs="Cambria Math" w:eastAsia="Cambria Math" w:hint="default"/>
          <w:color w:val="FF0000"/>
          <w:spacing w:val="-90"/>
          <w:w w:val="9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w w:val="95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w w:val="95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tabs>
          <w:tab w:pos="2375" w:val="left" w:leader="none"/>
        </w:tabs>
        <w:spacing w:line="862" w:lineRule="exact" w:before="0"/>
        <w:ind w:left="1338" w:right="0" w:firstLine="0"/>
        <w:jc w:val="left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w w:val="95"/>
        </w:rPr>
        <w:br w:type="column"/>
      </w:r>
      <w:r>
        <w:rPr>
          <w:rFonts w:ascii="Cambria Math" w:hAnsi="Cambria Math" w:cs="Cambria Math" w:eastAsia="Cambria Math" w:hint="default"/>
          <w:color w:val="0000CC"/>
          <w:w w:val="95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position w:val="-15"/>
          <w:sz w:val="58"/>
          <w:szCs w:val="58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w w:val="95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73"/>
          <w:w w:val="9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w w:val="95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w w:val="95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tabs>
          <w:tab w:pos="1353" w:val="left" w:leader="none"/>
          <w:tab w:pos="2375" w:val="left" w:leader="none"/>
        </w:tabs>
        <w:spacing w:line="1315" w:lineRule="exact" w:before="0"/>
        <w:ind w:left="216" w:right="0" w:firstLine="0"/>
        <w:jc w:val="left"/>
        <w:rPr>
          <w:rFonts w:ascii="Cambria Math" w:hAnsi="Cambria Math" w:cs="Cambria Math" w:eastAsia="Cambria Math" w:hint="default"/>
          <w:sz w:val="58"/>
          <w:szCs w:val="58"/>
        </w:rPr>
      </w:pPr>
      <w:r>
        <w:rPr/>
        <w:pict>
          <v:group style="position:absolute;margin-left:348.059998pt;margin-top:-313.032532pt;width:318pt;height:281.25pt;mso-position-horizontal-relative:page;mso-position-vertical-relative:paragraph;z-index:-43576" coordorigin="6961,-6261" coordsize="6360,5625">
            <v:group style="position:absolute;left:7201;top:-3494;width:6120;height:195" coordorigin="7201,-3494" coordsize="6120,195">
              <v:shape style="position:absolute;left:7201;top:-3494;width:6120;height:195" coordorigin="7201,-3494" coordsize="6120,195" path="m7396,-3494l7201,-3396,7396,-3299,7396,-3364,7363,-3364,7363,-3429,7396,-3429,7396,-3494xe" filled="true" fillcolor="#497dba" stroked="false">
                <v:path arrowok="t"/>
                <v:fill type="solid"/>
              </v:shape>
              <v:shape style="position:absolute;left:7201;top:-3494;width:6120;height:195" coordorigin="7201,-3494" coordsize="6120,195" path="m13127,-3494l13127,-3299,13256,-3364,13159,-3364,13159,-3429,13256,-3429,13127,-3494xe" filled="true" fillcolor="#497dba" stroked="false">
                <v:path arrowok="t"/>
                <v:fill type="solid"/>
              </v:shape>
              <v:shape style="position:absolute;left:7201;top:-3494;width:6120;height:195" coordorigin="7201,-3494" coordsize="6120,195" path="m7396,-3429l7363,-3429,7363,-3364,7396,-3364,7396,-3429xe" filled="true" fillcolor="#497dba" stroked="false">
                <v:path arrowok="t"/>
                <v:fill type="solid"/>
              </v:shape>
              <v:shape style="position:absolute;left:7201;top:-3494;width:6120;height:195" coordorigin="7201,-3494" coordsize="6120,195" path="m13127,-3429l7396,-3429,7396,-3364,13127,-3364,13127,-3429xe" filled="true" fillcolor="#497dba" stroked="false">
                <v:path arrowok="t"/>
                <v:fill type="solid"/>
              </v:shape>
              <v:shape style="position:absolute;left:7201;top:-3494;width:6120;height:195" coordorigin="7201,-3494" coordsize="6120,195" path="m13256,-3429l13159,-3429,13159,-3364,13256,-3364,13321,-3396,13256,-3429xe" filled="true" fillcolor="#497dba" stroked="false">
                <v:path arrowok="t"/>
                <v:fill type="solid"/>
              </v:shape>
            </v:group>
            <v:group style="position:absolute;left:9960;top:-6156;width:195;height:5520" coordorigin="9960,-6156" coordsize="195,5520">
              <v:shape style="position:absolute;left:9960;top:-6156;width:195;height:5520" coordorigin="9960,-6156" coordsize="195,5520" path="m10025,-831l9960,-831,10057,-636,10138,-798,10025,-798,10025,-831xe" filled="true" fillcolor="#497dba" stroked="false">
                <v:path arrowok="t"/>
                <v:fill type="solid"/>
              </v:shape>
              <v:shape style="position:absolute;left:9960;top:-6156;width:195;height:5520" coordorigin="9960,-6156" coordsize="195,5520" path="m10090,-5994l10025,-5994,10025,-798,10090,-798,10090,-5994xe" filled="true" fillcolor="#497dba" stroked="false">
                <v:path arrowok="t"/>
                <v:fill type="solid"/>
              </v:shape>
              <v:shape style="position:absolute;left:9960;top:-6156;width:195;height:5520" coordorigin="9960,-6156" coordsize="195,5520" path="m10154,-831l10090,-831,10090,-798,10138,-798,10154,-831xe" filled="true" fillcolor="#497dba" stroked="false">
                <v:path arrowok="t"/>
                <v:fill type="solid"/>
              </v:shape>
              <v:shape style="position:absolute;left:9960;top:-6156;width:195;height:5520" coordorigin="9960,-6156" coordsize="195,5520" path="m10057,-6156l9960,-5962,10025,-5962,10025,-5994,10138,-5994,10057,-6156xe" filled="true" fillcolor="#497dba" stroked="false">
                <v:path arrowok="t"/>
                <v:fill type="solid"/>
              </v:shape>
              <v:shape style="position:absolute;left:9960;top:-6156;width:195;height:5520" coordorigin="9960,-6156" coordsize="195,5520" path="m10138,-5994l10090,-5994,10090,-5962,10154,-5962,10138,-5994xe" filled="true" fillcolor="#497dba" stroked="false">
                <v:path arrowok="t"/>
                <v:fill type="solid"/>
              </v:shape>
            </v:group>
            <v:group style="position:absolute;left:6961;top:-5916;width:5640;height:3960" coordorigin="6961,-5916" coordsize="5640,3960">
              <v:shape style="position:absolute;left:6961;top:-5916;width:5640;height:3960" coordorigin="6961,-5916" coordsize="5640,3960" path="m7049,-2119l6961,-1956,7144,-1984,7124,-2013,7090,-2013,7058,-2058,7081,-2074,7049,-2119xe" filled="true" fillcolor="#ff0000" stroked="false">
                <v:path arrowok="t"/>
                <v:fill type="solid"/>
              </v:shape>
              <v:shape style="position:absolute;left:6961;top:-5916;width:5640;height:3960" coordorigin="6961,-5916" coordsize="5640,3960" path="m7081,-2074l7058,-2058,7090,-2013,7113,-2029,7081,-2074xe" filled="true" fillcolor="#ff0000" stroked="false">
                <v:path arrowok="t"/>
                <v:fill type="solid"/>
              </v:shape>
              <v:shape style="position:absolute;left:6961;top:-5916;width:5640;height:3960" coordorigin="6961,-5916" coordsize="5640,3960" path="m7113,-2029l7090,-2013,7124,-2013,7113,-2029xe" filled="true" fillcolor="#ff0000" stroked="false">
                <v:path arrowok="t"/>
                <v:fill type="solid"/>
              </v:shape>
              <v:shape style="position:absolute;left:6961;top:-5916;width:5640;height:3960" coordorigin="6961,-5916" coordsize="5640,3960" path="m12450,-5844l7081,-2074,7113,-2029,12481,-5799,12450,-5844xe" filled="true" fillcolor="#ff0000" stroked="false">
                <v:path arrowok="t"/>
                <v:fill type="solid"/>
              </v:shape>
              <v:shape style="position:absolute;left:6961;top:-5916;width:5640;height:3960" coordorigin="6961,-5916" coordsize="5640,3960" path="m12571,-5860l12472,-5860,12504,-5815,12481,-5799,12513,-5753,12571,-5860xe" filled="true" fillcolor="#ff0000" stroked="false">
                <v:path arrowok="t"/>
                <v:fill type="solid"/>
              </v:shape>
              <v:shape style="position:absolute;left:6961;top:-5916;width:5640;height:3960" coordorigin="6961,-5916" coordsize="5640,3960" path="m12472,-5860l12450,-5844,12481,-5799,12504,-5815,12472,-5860xe" filled="true" fillcolor="#ff0000" stroked="false">
                <v:path arrowok="t"/>
                <v:fill type="solid"/>
              </v:shape>
              <v:shape style="position:absolute;left:6961;top:-5916;width:5640;height:3960" coordorigin="6961,-5916" coordsize="5640,3960" path="m12601,-5916l12418,-5889,12450,-5844,12472,-5860,12571,-5860,12601,-5916xe" filled="true" fillcolor="#ff0000" stroked="false">
                <v:path arrowok="t"/>
                <v:fill type="solid"/>
              </v:shape>
              <v:shape style="position:absolute;left:9317;top:-3777;width:281;height:204" type="#_x0000_t75" stroked="false">
                <v:imagedata r:id="rId19" o:title=""/>
              </v:shape>
              <v:shape style="position:absolute;left:11501;top:-5337;width:281;height:204" type="#_x0000_t75" stroked="false">
                <v:imagedata r:id="rId19" o:title=""/>
              </v:shape>
            </v:group>
            <v:group style="position:absolute;left:8312;top:-3754;width:361;height:426" coordorigin="8312,-3754" coordsize="361,426">
              <v:shape style="position:absolute;left:8312;top:-3754;width:361;height:426" coordorigin="8312,-3754" coordsize="361,426" path="m8354,-3754l8332,-3721,8319,-3685,8312,-3647,8313,-3608,8335,-3527,8383,-3449,8448,-3383,8520,-3342,8597,-3329,8635,-3334,8673,-3347,8669,-3358,8602,-3358,8571,-3363,8509,-3392,8448,-3445,8393,-3516,8358,-3586,8345,-3652,8348,-3684,8357,-3714,8372,-3742,8354,-3754xe" filled="true" fillcolor="#0000cc" stroked="false">
                <v:path arrowok="t"/>
                <v:fill type="solid"/>
              </v:shape>
              <v:shape style="position:absolute;left:8312;top:-3754;width:361;height:426" coordorigin="8312,-3754" coordsize="361,426" path="m8665,-3367l8634,-3359,8602,-3358,8669,-3358,8665,-3367xe" filled="true" fillcolor="#0000cc" stroked="false">
                <v:path arrowok="t"/>
                <v:fill type="solid"/>
              </v:shape>
            </v:group>
            <v:group style="position:absolute;left:8510;top:-3862;width:299;height:402" coordorigin="8510,-3862" coordsize="299,402">
              <v:shape style="position:absolute;left:8510;top:-3862;width:299;height:402" coordorigin="8510,-3862" coordsize="299,402" path="m8611,-3530l8591,-3515,8618,-3460,8621,-3461,8642,-3474,8649,-3479,8654,-3484,8657,-3490,8661,-3496,8663,-3503,8665,-3512,8666,-3520,8667,-3525,8621,-3525,8618,-3525,8616,-3526,8613,-3527,8611,-3530xe" filled="true" fillcolor="#0000cc" stroked="false">
                <v:path arrowok="t"/>
                <v:fill type="solid"/>
              </v:shape>
              <v:shape style="position:absolute;left:8510;top:-3862;width:299;height:402" coordorigin="8510,-3862" coordsize="299,402" path="m8673,-3704l8548,-3704,8552,-3703,8555,-3703,8560,-3701,8615,-3659,8637,-3639,8637,-3602,8634,-3542,8625,-3527,8623,-3525,8621,-3525,8667,-3525,8667,-3530,8667,-3542,8667,-3569,8667,-3574,8666,-3591,8665,-3610,8668,-3611,8802,-3611,8805,-3619,8806,-3626,8770,-3626,8766,-3626,8710,-3666,8673,-3699,8673,-3704xe" filled="true" fillcolor="#0000cc" stroked="false">
                <v:path arrowok="t"/>
                <v:fill type="solid"/>
              </v:shape>
              <v:shape style="position:absolute;left:8510;top:-3862;width:299;height:402" coordorigin="8510,-3862" coordsize="299,402" path="m8802,-3611l8668,-3611,8678,-3602,8731,-3566,8746,-3564,8760,-3568,8802,-3611xe" filled="true" fillcolor="#0000cc" stroked="false">
                <v:path arrowok="t"/>
                <v:fill type="solid"/>
              </v:shape>
              <v:shape style="position:absolute;left:8510;top:-3862;width:299;height:402" coordorigin="8510,-3862" coordsize="299,402" path="m8807,-3675l8780,-3669,8783,-3655,8783,-3649,8776,-3629,8773,-3626,8770,-3626,8806,-3626,8808,-3631,8809,-3644,8809,-3655,8809,-3659,8807,-3675xe" filled="true" fillcolor="#0000cc" stroked="false">
                <v:path arrowok="t"/>
                <v:fill type="solid"/>
              </v:shape>
              <v:shape style="position:absolute;left:8510;top:-3862;width:299;height:402" coordorigin="8510,-3862" coordsize="299,402" path="m8580,-3766l8524,-3732,8510,-3681,8511,-3670,8512,-3654,8539,-3661,8538,-3668,8537,-3669,8537,-3675,8536,-3680,8536,-3686,8536,-3690,8548,-3704,8673,-3704,8673,-3726,8643,-3726,8630,-3737,8619,-3746,8609,-3753,8600,-3758,8589,-3764,8580,-3766xe" filled="true" fillcolor="#0000cc" stroked="false">
                <v:path arrowok="t"/>
                <v:fill type="solid"/>
              </v:shape>
              <v:shape style="position:absolute;left:8510;top:-3862;width:299;height:402" coordorigin="8510,-3862" coordsize="299,402" path="m8692,-3862l8647,-3820,8646,-3812,8644,-3803,8644,-3799,8644,-3766,8644,-3758,8644,-3744,8645,-3728,8643,-3726,8673,-3726,8674,-3749,8674,-3760,8674,-3768,8675,-3775,8676,-3781,8677,-3786,8679,-3789,8680,-3791,8682,-3793,8689,-3799,8707,-3799,8718,-3807,8692,-3862xe" filled="true" fillcolor="#0000cc" stroked="false">
                <v:path arrowok="t"/>
                <v:fill type="solid"/>
              </v:shape>
              <v:shape style="position:absolute;left:8510;top:-3862;width:299;height:402" coordorigin="8510,-3862" coordsize="299,402" path="m8707,-3799l8689,-3799,8694,-3798,8699,-3792,8707,-3799xe" filled="true" fillcolor="#0000cc" stroked="false">
                <v:path arrowok="t"/>
                <v:fill type="solid"/>
              </v:shape>
              <v:shape style="position:absolute;left:8830;top:-3921;width:320;height:331" type="#_x0000_t75" stroked="false">
                <v:imagedata r:id="rId45" o:title=""/>
              </v:shape>
            </v:group>
            <v:group style="position:absolute;left:9122;top:-4356;width:265;height:497" coordorigin="9122,-4356" coordsize="265,497">
              <v:shape style="position:absolute;left:9122;top:-4356;width:265;height:497" coordorigin="9122,-4356" coordsize="265,497" path="m9307,-3934l9285,-3917,9312,-3860,9324,-3864,9335,-3870,9346,-3878,9354,-3885,9377,-3921,9324,-3921,9320,-3923,9317,-3925,9312,-3928,9307,-3934xe" filled="true" fillcolor="#0000cc" stroked="false">
                <v:path arrowok="t"/>
                <v:fill type="solid"/>
              </v:shape>
              <v:shape style="position:absolute;left:9122;top:-4356;width:265;height:497" coordorigin="9122,-4356" coordsize="265,497" path="m9292,-4182l9163,-4182,9166,-4181,9174,-4178,9243,-4125,9308,-4068,9351,-4030,9351,-3996,9339,-3931,9324,-3921,9377,-3921,9387,-3996,9387,-4042,9386,-4070,9385,-4100,9383,-4125,9349,-4125,9331,-4144,9312,-4162,9292,-4182xe" filled="true" fillcolor="#0000cc" stroked="false">
                <v:path arrowok="t"/>
                <v:fill type="solid"/>
              </v:shape>
              <v:shape style="position:absolute;left:9122;top:-4356;width:265;height:497" coordorigin="9122,-4356" coordsize="265,497" path="m9357,-4299l9283,-4299,9288,-4298,9292,-4297,9327,-4241,9344,-4175,9349,-4125,9383,-4125,9375,-4204,9362,-4280,9357,-4299xe" filled="true" fillcolor="#0000cc" stroked="false">
                <v:path arrowok="t"/>
                <v:fill type="solid"/>
              </v:shape>
              <v:shape style="position:absolute;left:9122;top:-4356;width:265;height:497" coordorigin="9122,-4356" coordsize="265,497" path="m9193,-4247l9136,-4211,9122,-4158,9122,-4148,9124,-4133,9150,-4139,9148,-4152,9147,-4162,9148,-4167,9148,-4172,9151,-4176,9163,-4182,9292,-4182,9273,-4199,9219,-4242,9211,-4244,9202,-4247,9193,-4247xe" filled="true" fillcolor="#0000cc" stroked="false">
                <v:path arrowok="t"/>
                <v:fill type="solid"/>
              </v:shape>
              <v:shape style="position:absolute;left:9122;top:-4356;width:265;height:497" coordorigin="9122,-4356" coordsize="265,497" path="m9323,-4356l9262,-4308,9270,-4292,9277,-4297,9283,-4299,9357,-4299,9356,-4301,9353,-4315,9349,-4327,9345,-4338,9342,-4348,9323,-4356xe" filled="true" fillcolor="#0000cc" stroked="false">
                <v:path arrowok="t"/>
                <v:fill type="solid"/>
              </v:shape>
              <v:shape style="position:absolute;left:9469;top:-4379;width:276;height:289" type="#_x0000_t75" stroked="false">
                <v:imagedata r:id="rId21" o:title=""/>
              </v:shape>
            </v:group>
            <v:group style="position:absolute;left:9486;top:-4658;width:361;height:426" coordorigin="9486,-4658" coordsize="361,426">
              <v:shape style="position:absolute;left:9486;top:-4658;width:361;height:426" coordorigin="9486,-4658" coordsize="361,426" path="m9671,-4629l9556,-4629,9587,-4624,9618,-4613,9679,-4573,9737,-4511,9785,-4438,9810,-4368,9814,-4335,9811,-4303,9802,-4273,9787,-4245,9805,-4233,9827,-4266,9840,-4302,9847,-4340,9846,-4379,9824,-4460,9776,-4538,9711,-4604,9676,-4627,9671,-4629xe" filled="true" fillcolor="#0000cc" stroked="false">
                <v:path arrowok="t"/>
                <v:fill type="solid"/>
              </v:shape>
              <v:shape style="position:absolute;left:9486;top:-4658;width:361;height:426" coordorigin="9486,-4658" coordsize="361,426" path="m9562,-4658l9524,-4653,9486,-4640,9493,-4619,9525,-4628,9556,-4629,9671,-4629,9638,-4644,9600,-4655,9562,-4658xe" filled="true" fillcolor="#0000cc" stroked="false">
                <v:path arrowok="t"/>
                <v:fill type="solid"/>
              </v:shape>
            </v:group>
            <v:group style="position:absolute;left:10545;top:-5352;width:363;height:425" coordorigin="10545,-5352" coordsize="363,425">
              <v:shape style="position:absolute;left:10545;top:-5352;width:363;height:425" coordorigin="10545,-5352" coordsize="363,425" path="m10586,-5352l10565,-5318,10552,-5282,10545,-5244,10547,-5205,10569,-5124,10617,-5046,10683,-4981,10755,-4940,10832,-4928,10870,-4933,10908,-4945,10903,-4956,10837,-4956,10806,-4961,10744,-4991,10683,-5043,10627,-5113,10592,-5183,10578,-5250,10581,-5281,10590,-5311,10605,-5340,10586,-5352xe" filled="true" fillcolor="#0000cc" stroked="false">
                <v:path arrowok="t"/>
                <v:fill type="solid"/>
              </v:shape>
              <v:shape style="position:absolute;left:10545;top:-5352;width:363;height:425" coordorigin="10545,-5352" coordsize="363,425" path="m10900,-4966l10868,-4958,10837,-4956,10903,-4956,10900,-4966xe" filled="true" fillcolor="#0000cc" stroked="false">
                <v:path arrowok="t"/>
                <v:fill type="solid"/>
              </v:shape>
            </v:group>
            <v:group style="position:absolute;left:10743;top:-5461;width:299;height:402" coordorigin="10743,-5461" coordsize="299,402">
              <v:shape style="position:absolute;left:10743;top:-5461;width:299;height:402" coordorigin="10743,-5461" coordsize="299,402" path="m10844,-5129l10825,-5113,10852,-5059,10855,-5060,10900,-5119,10901,-5123,10855,-5123,10852,-5124,10849,-5124,10847,-5126,10844,-5129xe" filled="true" fillcolor="#0000cc" stroked="false">
                <v:path arrowok="t"/>
                <v:fill type="solid"/>
              </v:shape>
              <v:shape style="position:absolute;left:10743;top:-5461;width:299;height:402" coordorigin="10743,-5461" coordsize="299,402" path="m10906,-5302l10782,-5302,10788,-5301,10793,-5299,10848,-5258,10871,-5238,10871,-5201,10867,-5141,10855,-5123,10901,-5123,10901,-5129,10901,-5168,10901,-5173,10900,-5189,10899,-5209,10901,-5210,11035,-5210,11038,-5219,11040,-5225,11003,-5225,10993,-5227,10944,-5265,10906,-5298,10906,-5302xe" filled="true" fillcolor="#0000cc" stroked="false">
                <v:path arrowok="t"/>
                <v:fill type="solid"/>
              </v:shape>
              <v:shape style="position:absolute;left:10743;top:-5461;width:299;height:402" coordorigin="10743,-5461" coordsize="299,402" path="m11035,-5210l10901,-5210,10911,-5201,10972,-5163,10980,-5163,10987,-5165,11034,-5207,11035,-5210xe" filled="true" fillcolor="#0000cc" stroked="false">
                <v:path arrowok="t"/>
                <v:fill type="solid"/>
              </v:shape>
              <v:shape style="position:absolute;left:10743;top:-5461;width:299;height:402" coordorigin="10743,-5461" coordsize="299,402" path="m11040,-5275l11013,-5268,11016,-5255,11017,-5248,11003,-5225,11040,-5225,11041,-5231,11042,-5243,11042,-5255,11042,-5259,11040,-5275xe" filled="true" fillcolor="#0000cc" stroked="false">
                <v:path arrowok="t"/>
                <v:fill type="solid"/>
              </v:shape>
              <v:shape style="position:absolute;left:10743;top:-5461;width:299;height:402" coordorigin="10743,-5461" coordsize="299,402" path="m10813,-5365l10804,-5363,10795,-5362,10785,-5357,10747,-5309,10743,-5280,10744,-5268,10746,-5253,10772,-5259,10771,-5267,10770,-5273,10769,-5278,10769,-5285,10770,-5288,10770,-5291,10771,-5294,10773,-5297,10776,-5299,10779,-5301,10782,-5302,10906,-5302,10906,-5325,10876,-5325,10863,-5336,10852,-5345,10841,-5352,10833,-5357,10822,-5362,10813,-5365xe" filled="true" fillcolor="#0000cc" stroked="false">
                <v:path arrowok="t"/>
                <v:fill type="solid"/>
              </v:shape>
              <v:shape style="position:absolute;left:10743;top:-5461;width:299;height:402" coordorigin="10743,-5461" coordsize="299,402" path="m10925,-5461l10915,-5457,10907,-5453,10900,-5447,10893,-5442,10876,-5392,10876,-5385,10877,-5369,10877,-5357,10877,-5343,10878,-5327,10876,-5325,10906,-5325,10907,-5343,10907,-5359,10921,-5398,10940,-5398,10951,-5406,10925,-5461xe" filled="true" fillcolor="#0000cc" stroked="false">
                <v:path arrowok="t"/>
                <v:fill type="solid"/>
              </v:shape>
              <v:shape style="position:absolute;left:10743;top:-5461;width:299;height:402" coordorigin="10743,-5461" coordsize="299,402" path="m10940,-5398l10921,-5398,10926,-5397,10932,-5391,10940,-5398xe" filled="true" fillcolor="#0000cc" stroked="false">
                <v:path arrowok="t"/>
                <v:fill type="solid"/>
              </v:shape>
              <v:shape style="position:absolute;left:11033;top:-5522;width:350;height:345" type="#_x0000_t75" stroked="false">
                <v:imagedata r:id="rId46" o:title=""/>
              </v:shape>
            </v:group>
            <v:group style="position:absolute;left:11353;top:-5958;width:266;height:497" coordorigin="11353,-5958" coordsize="266,497">
              <v:shape style="position:absolute;left:11353;top:-5958;width:266;height:497" coordorigin="11353,-5958" coordsize="266,497" path="m11539,-5536l11517,-5518,11544,-5461,11556,-5466,11604,-5511,11609,-5523,11556,-5523,11553,-5525,11549,-5526,11544,-5530,11539,-5536xe" filled="true" fillcolor="#0000cc" stroked="false">
                <v:path arrowok="t"/>
                <v:fill type="solid"/>
              </v:shape>
              <v:shape style="position:absolute;left:11353;top:-5958;width:266;height:497" coordorigin="11353,-5958" coordsize="266,497" path="m11523,-5783l11393,-5783,11397,-5782,11401,-5781,11459,-5739,11506,-5699,11555,-5657,11583,-5632,11583,-5595,11571,-5533,11565,-5528,11561,-5524,11556,-5523,11609,-5523,11618,-5598,11618,-5645,11617,-5672,11616,-5702,11614,-5727,11581,-5727,11562,-5746,11543,-5764,11523,-5783xe" filled="true" fillcolor="#0000cc" stroked="false">
                <v:path arrowok="t"/>
                <v:fill type="solid"/>
              </v:shape>
              <v:shape style="position:absolute;left:11353;top:-5958;width:266;height:497" coordorigin="11353,-5958" coordsize="266,497" path="m11587,-5900l11513,-5900,11523,-5899,11527,-5896,11558,-5842,11575,-5777,11581,-5727,11614,-5727,11606,-5806,11592,-5882,11587,-5900xe" filled="true" fillcolor="#0000cc" stroked="false">
                <v:path arrowok="t"/>
                <v:fill type="solid"/>
              </v:shape>
              <v:shape style="position:absolute;left:11353;top:-5958;width:266;height:497" coordorigin="11353,-5958" coordsize="266,497" path="m11424,-5848l11367,-5812,11353,-5759,11353,-5749,11355,-5734,11382,-5740,11379,-5753,11378,-5763,11379,-5768,11379,-5773,11382,-5777,11385,-5780,11387,-5782,11389,-5782,11391,-5783,11393,-5783,11523,-5783,11474,-5827,11433,-5848,11424,-5848xe" filled="true" fillcolor="#0000cc" stroked="false">
                <v:path arrowok="t"/>
                <v:fill type="solid"/>
              </v:shape>
              <v:shape style="position:absolute;left:11353;top:-5958;width:266;height:497" coordorigin="11353,-5958" coordsize="266,497" path="m11553,-5958l11493,-5910,11501,-5894,11508,-5898,11513,-5900,11587,-5900,11587,-5903,11583,-5917,11579,-5929,11576,-5940,11572,-5950,11553,-5958xe" filled="true" fillcolor="#0000cc" stroked="false">
                <v:path arrowok="t"/>
                <v:fill type="solid"/>
              </v:shape>
              <v:shape style="position:absolute;left:11670;top:-5983;width:297;height:304" type="#_x0000_t75" stroked="false">
                <v:imagedata r:id="rId23" o:title=""/>
              </v:shape>
            </v:group>
            <v:group style="position:absolute;left:11715;top:-6261;width:363;height:425" coordorigin="11715,-6261" coordsize="363,425">
              <v:shape style="position:absolute;left:11715;top:-6261;width:363;height:425" coordorigin="11715,-6261" coordsize="363,425" path="m11901,-6232l11785,-6232,11816,-6227,11847,-6216,11908,-6176,11966,-6115,12014,-6042,12040,-5972,12044,-5939,12041,-5908,12033,-5877,12018,-5849,12036,-5837,12057,-5870,12071,-5906,12077,-5944,12076,-5984,12053,-6064,12005,-6142,11940,-6207,11905,-6230,11901,-6232xe" filled="true" fillcolor="#0000cc" stroked="false">
                <v:path arrowok="t"/>
                <v:fill type="solid"/>
              </v:shape>
              <v:shape style="position:absolute;left:11715;top:-6261;width:363;height:425" coordorigin="11715,-6261" coordsize="363,425" path="m11791,-6261l11753,-6256,11715,-6243,11722,-6222,11754,-6230,11785,-6232,11901,-6232,11867,-6248,11829,-6258,11791,-6261xe" filled="true" fillcolor="#0000cc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group style="position:absolute;margin-left:353.410004pt;margin-top:17.802467pt;width:114.6pt;height:.1pt;mso-position-horizontal-relative:page;mso-position-vertical-relative:paragraph;z-index:5704" coordorigin="7068,356" coordsize="2292,2">
            <v:shape style="position:absolute;left:7068;top:356;width:2292;height:2" coordorigin="7068,356" coordsize="2292,0" path="m7068,356l9360,356e" filled="false" stroked="true" strokeweight="2.64pt" strokecolor="#ff0000">
              <v:path arrowok="t"/>
            </v:shape>
            <w10:wrap type="none"/>
          </v:group>
        </w:pict>
      </w:r>
      <w:r>
        <w:rPr/>
        <w:pict>
          <v:group style="position:absolute;margin-left:535.159973pt;margin-top:13.032467pt;width:133.7pt;height:.1pt;mso-position-horizontal-relative:page;mso-position-vertical-relative:paragraph;z-index:-43528" coordorigin="10703,261" coordsize="2674,2">
            <v:shape style="position:absolute;left:10703;top:261;width:2674;height:2" coordorigin="10703,261" coordsize="2674,0" path="m10703,261l13377,261e" filled="false" stroked="true" strokeweight="2.64pt" strokecolor="#0000cc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position w:val="44"/>
          <w:sz w:val="80"/>
          <w:szCs w:val="80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w w:val="90"/>
          <w:position w:val="-15"/>
          <w:sz w:val="58"/>
          <w:szCs w:val="58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w w:val="9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53"/>
          <w:w w:val="9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w w:val="90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spacing w:after="0" w:line="1315" w:lineRule="exact"/>
        <w:jc w:val="left"/>
        <w:rPr>
          <w:rFonts w:ascii="Cambria Math" w:hAnsi="Cambria Math" w:cs="Cambria Math" w:eastAsia="Cambria Math" w:hint="default"/>
          <w:sz w:val="58"/>
          <w:szCs w:val="58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9327" w:space="40"/>
            <w:col w:w="9833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after="0" w:line="240" w:lineRule="auto"/>
        <w:rPr>
          <w:rFonts w:ascii="Cambria Math" w:hAnsi="Cambria Math" w:cs="Cambria Math" w:eastAsia="Cambria Math" w:hint="default"/>
          <w:sz w:val="20"/>
          <w:szCs w:val="20"/>
        </w:rPr>
        <w:sectPr>
          <w:headerReference w:type="default" r:id="rId47"/>
          <w:footerReference w:type="default" r:id="rId48"/>
          <w:pgSz w:w="19200" w:h="10800" w:orient="landscape"/>
          <w:pgMar w:header="0" w:footer="859" w:top="20" w:bottom="1040" w:left="0" w:right="0"/>
        </w:sectPr>
      </w:pPr>
    </w:p>
    <w:p>
      <w:pPr>
        <w:spacing w:before="190"/>
        <w:ind w:left="1188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(�, �)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spacing w:before="193"/>
        <w:ind w:left="1073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0000CC"/>
          <w:sz w:val="56"/>
          <w:szCs w:val="56"/>
        </w:rPr>
        <w:t>(�, �)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bidi/>
        <w:spacing w:before="146"/>
        <w:ind w:left="0" w:right="1187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FF0000"/>
          <w:w w:val="106"/>
          <w:sz w:val="56"/>
          <w:szCs w:val="56"/>
        </w:rPr>
        <w:t>مث</w:t>
      </w:r>
      <w:r>
        <w:rPr>
          <w:rFonts w:ascii="Times New Roman" w:cs="Times New Roman"/>
          <w:b/>
          <w:bCs/>
          <w:color w:val="FF0000"/>
          <w:spacing w:val="3"/>
          <w:w w:val="121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121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3"/>
          <w:w w:val="110"/>
          <w:sz w:val="56"/>
          <w:szCs w:val="56"/>
        </w:rPr>
        <w:t>و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جد</w:t>
      </w:r>
      <w:r>
        <w:rPr>
          <w:rFonts w:ascii="Times New Roman" w:cs="Times New Roman"/>
          <w:b/>
          <w:bCs/>
          <w:color w:val="FF0000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FF0000"/>
          <w:spacing w:val="2"/>
          <w:w w:val="103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103"/>
          <w:sz w:val="56"/>
          <w:szCs w:val="56"/>
        </w:rPr>
        <w:t>دلة</w:t>
      </w:r>
      <w:r>
        <w:rPr>
          <w:rFonts w:ascii="Times New Roman" w:cs="Times New Roman"/>
          <w:b/>
          <w:bCs/>
          <w:color w:val="FF0000"/>
          <w:spacing w:val="-7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FF0000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3"/>
          <w:w w:val="72"/>
          <w:sz w:val="56"/>
          <w:szCs w:val="56"/>
        </w:rPr>
        <w:t>س</w:t>
      </w:r>
      <w:r>
        <w:rPr>
          <w:rFonts w:ascii="Times New Roman" w:cs="Times New Roman"/>
          <w:b/>
          <w:bCs/>
          <w:color w:val="FF0000"/>
          <w:w w:val="72"/>
          <w:sz w:val="56"/>
          <w:szCs w:val="56"/>
        </w:rPr>
        <w:t>ت</w:t>
      </w:r>
      <w:r>
        <w:rPr>
          <w:rFonts w:ascii="Times New Roman" w:cs="Times New Roman"/>
          <w:b/>
          <w:bCs/>
          <w:color w:val="FF0000"/>
          <w:spacing w:val="2"/>
          <w:w w:val="84"/>
          <w:sz w:val="56"/>
          <w:szCs w:val="56"/>
        </w:rPr>
        <w:t>ق</w:t>
      </w:r>
      <w:r>
        <w:rPr>
          <w:rFonts w:ascii="Times New Roman" w:cs="Times New Roman"/>
          <w:b/>
          <w:bCs/>
          <w:color w:val="FF0000"/>
          <w:w w:val="84"/>
          <w:sz w:val="56"/>
          <w:szCs w:val="56"/>
        </w:rPr>
        <w:t>يم</w:t>
      </w:r>
      <w:r>
        <w:rPr>
          <w:rFonts w:ascii="Times New Roman" w:cs="Times New Roman"/>
          <w:b/>
          <w:bCs/>
          <w:color w:val="FF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FF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spacing w:val="3"/>
          <w:w w:val="88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w w:val="88"/>
          <w:sz w:val="56"/>
          <w:szCs w:val="56"/>
        </w:rPr>
        <w:t>ر</w:t>
      </w:r>
      <w:r>
        <w:rPr>
          <w:rFonts w:ascii="Times New Roman" w:cs="Times New Roman"/>
          <w:b/>
          <w:bCs/>
          <w:color w:val="FF0000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FF0000"/>
          <w:w w:val="59"/>
          <w:sz w:val="56"/>
          <w:szCs w:val="56"/>
        </w:rPr>
        <w:t>ب</w:t>
      </w:r>
      <w:r>
        <w:rPr>
          <w:rFonts w:ascii="Times New Roman" w:cs="Times New Roman"/>
          <w:b/>
          <w:bCs/>
          <w:color w:val="FF0000"/>
          <w:spacing w:val="2"/>
          <w:w w:val="86"/>
          <w:sz w:val="56"/>
          <w:szCs w:val="56"/>
        </w:rPr>
        <w:t>ا</w:t>
      </w:r>
      <w:r>
        <w:rPr>
          <w:rFonts w:ascii="Times New Roman" w:cs="Times New Roman"/>
          <w:b/>
          <w:bCs/>
          <w:color w:val="FF0000"/>
          <w:spacing w:val="1"/>
          <w:w w:val="77"/>
          <w:sz w:val="56"/>
          <w:szCs w:val="56"/>
        </w:rPr>
        <w:t>ل</w:t>
      </w:r>
      <w:r>
        <w:rPr>
          <w:rFonts w:ascii="Times New Roman" w:cs="Times New Roman"/>
          <w:b/>
          <w:bCs/>
          <w:color w:val="FF0000"/>
          <w:w w:val="77"/>
          <w:sz w:val="56"/>
          <w:szCs w:val="56"/>
        </w:rPr>
        <w:t>نقطتن</w:t>
      </w:r>
      <w:r>
        <w:rPr>
          <w:rFonts w:ascii="Times New Roman" w:cs="Times New Roman"/>
          <w:b/>
          <w:bCs/>
          <w:color w:val="FF0000"/>
          <w:w w:val="77"/>
          <w:sz w:val="56"/>
          <w:szCs w:val="56"/>
        </w:rPr>
        <w:t>ي</w:t>
      </w:r>
    </w:p>
    <w:p>
      <w:pPr>
        <w:spacing w:after="0"/>
        <w:jc w:val="right"/>
        <w:rPr>
          <w:rFonts w:ascii="Times New Roman" w:hAnsi="Times New Roman" w:cs="Times New Roman" w:eastAsia="Times New Roman" w:hint="default"/>
          <w:sz w:val="56"/>
          <w:szCs w:val="56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2532" w:space="40"/>
            <w:col w:w="2418" w:space="495"/>
            <w:col w:w="13715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before="208"/>
        <w:ind w:left="2892" w:right="296" w:firstLine="0"/>
        <w:jc w:val="center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color w:val="FF0000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spacing w:before="91"/>
        <w:ind w:left="2892" w:right="299" w:firstLine="0"/>
        <w:jc w:val="center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color w:val="FF0000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spacing w:line="579" w:lineRule="exact" w:before="671"/>
        <w:ind w:left="2867" w:right="322" w:firstLine="0"/>
        <w:jc w:val="center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tabs>
          <w:tab w:pos="2374" w:val="left" w:leader="none"/>
        </w:tabs>
        <w:spacing w:line="875" w:lineRule="exact" w:before="113"/>
        <w:ind w:left="1337" w:right="0" w:firstLine="0"/>
        <w:jc w:val="left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spacing w:val="-1"/>
          <w:w w:val="90"/>
        </w:rPr>
        <w:br w:type="column"/>
      </w:r>
      <w:r>
        <w:rPr>
          <w:rFonts w:ascii="Cambria Math" w:hAnsi="Cambria Math" w:cs="Cambria Math" w:eastAsia="Cambria Math" w:hint="default"/>
          <w:color w:val="0000CC"/>
          <w:spacing w:val="-1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1"/>
          <w:w w:val="90"/>
          <w:position w:val="-15"/>
          <w:sz w:val="58"/>
          <w:szCs w:val="58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w w:val="9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tabs>
          <w:tab w:pos="1352" w:val="left" w:leader="none"/>
          <w:tab w:pos="2374" w:val="left" w:leader="none"/>
        </w:tabs>
        <w:spacing w:line="1315" w:lineRule="exact" w:before="0"/>
        <w:ind w:left="215" w:right="0" w:firstLine="0"/>
        <w:jc w:val="left"/>
        <w:rPr>
          <w:rFonts w:ascii="Cambria Math" w:hAnsi="Cambria Math" w:cs="Cambria Math" w:eastAsia="Cambria Math" w:hint="default"/>
          <w:sz w:val="58"/>
          <w:szCs w:val="58"/>
        </w:rPr>
      </w:pPr>
      <w:r>
        <w:rPr/>
        <w:pict>
          <v:group style="position:absolute;margin-left:385.195007pt;margin-top:-93.94252pt;width:149.050pt;height:68.05pt;mso-position-horizontal-relative:page;mso-position-vertical-relative:paragraph;z-index:-43456" coordorigin="7704,-1879" coordsize="2981,1361">
            <v:group style="position:absolute;left:7724;top:-1858;width:2940;height:1320" coordorigin="7724,-1858" coordsize="2940,1320">
              <v:shape style="position:absolute;left:7724;top:-1858;width:2940;height:1320" coordorigin="7724,-1858" coordsize="2940,1320" path="m9524,-868l8864,-868,9194,-538,9524,-868xe" filled="true" fillcolor="#00ff00" stroked="false">
                <v:path arrowok="t"/>
                <v:fill type="solid"/>
              </v:shape>
              <v:shape style="position:absolute;left:7724;top:-1858;width:2940;height:1320" coordorigin="7724,-1858" coordsize="2940,1320" path="m9359,-1001l9029,-1001,9029,-868,9359,-868,9359,-1001xe" filled="true" fillcolor="#00ff00" stroked="false">
                <v:path arrowok="t"/>
                <v:fill type="solid"/>
              </v:shape>
              <v:shape style="position:absolute;left:7724;top:-1858;width:2940;height:1320" coordorigin="7724,-1858" coordsize="2940,1320" path="m10664,-1858l7724,-1858,7724,-1001,10664,-1001,10664,-1858xe" filled="true" fillcolor="#00ff00" stroked="false">
                <v:path arrowok="t"/>
                <v:fill type="solid"/>
              </v:shape>
            </v:group>
            <v:group style="position:absolute;left:7724;top:-1858;width:2940;height:1320" coordorigin="7724,-1858" coordsize="2940,1320">
              <v:shape style="position:absolute;left:7724;top:-1858;width:2940;height:1320" coordorigin="7724,-1858" coordsize="2940,1320" path="m7724,-1858l10664,-1858,10664,-1001,9359,-1001,9359,-868,9524,-868,9194,-538,8864,-868,9029,-868,9029,-1001,7724,-1001,7724,-1858xe" filled="false" stroked="true" strokeweight="2.04pt" strokecolor="#385d89">
                <v:path arrowok="t"/>
              </v:shape>
              <v:shape style="position:absolute;left:7704;top:-1879;width:2981;height:1361" type="#_x0000_t202" filled="false" stroked="false">
                <v:textbox inset="0,0,0,0">
                  <w:txbxContent>
                    <w:p>
                      <w:pPr>
                        <w:bidi/>
                        <w:spacing w:line="1010" w:lineRule="exact" w:before="0"/>
                        <w:ind w:left="0" w:right="588" w:firstLine="0"/>
                        <w:jc w:val="right"/>
                        <w:rPr>
                          <w:rFonts w:ascii="Traditional Arabic" w:hAnsi="Traditional Arabic" w:cs="Traditional Arabic" w:eastAsia="Traditional Arabic" w:hint="default"/>
                          <w:sz w:val="72"/>
                          <w:szCs w:val="72"/>
                        </w:rPr>
                      </w:pPr>
                      <w:r>
                        <w:rPr>
                          <w:rFonts w:cs="Traditional Arabic"/>
                          <w:sz w:val="72"/>
                          <w:szCs w:val="72"/>
                        </w:rPr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امــــ</w:t>
                      </w:r>
                      <w:r>
                        <w:rPr>
                          <w:rFonts w:cs="Traditional Arabic"/>
                          <w:color w:val="FFFFFF"/>
                          <w:w w:val="250"/>
                          <w:sz w:val="72"/>
                          <w:szCs w:val="72"/>
                        </w:rPr>
                        <w:t>ل</w:t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129.800003pt;margin-top:17.852476pt;width:114.6pt;height:.1pt;mso-position-horizontal-relative:page;mso-position-vertical-relative:paragraph;z-index:5872" coordorigin="2596,357" coordsize="2292,2">
            <v:shape style="position:absolute;left:2596;top:357;width:2292;height:2" coordorigin="2596,357" coordsize="2292,0" path="m2596,357l4888,357e" filled="false" stroked="true" strokeweight="2.64pt" strokecolor="#ff0000">
              <v:path arrowok="t"/>
            </v:shape>
            <w10:wrap type="none"/>
          </v:group>
        </w:pict>
      </w:r>
      <w:r>
        <w:rPr/>
        <w:pict>
          <v:group style="position:absolute;margin-left:311.549988pt;margin-top:13.082477pt;width:133.7pt;height:.1pt;mso-position-horizontal-relative:page;mso-position-vertical-relative:paragraph;z-index:-43360" coordorigin="6231,262" coordsize="2674,2">
            <v:shape style="position:absolute;left:6231;top:262;width:2674;height:2" coordorigin="6231,262" coordsize="2674,0" path="m6231,262l8905,262e" filled="false" stroked="true" strokeweight="2.64pt" strokecolor="#0000cc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position w:val="44"/>
          <w:sz w:val="80"/>
          <w:szCs w:val="80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spacing w:val="-2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2"/>
          <w:w w:val="90"/>
          <w:position w:val="-15"/>
          <w:sz w:val="58"/>
          <w:szCs w:val="58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pacing w:val="-2"/>
          <w:w w:val="9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pStyle w:val="Heading2"/>
        <w:spacing w:line="542" w:lineRule="exact" w:before="804"/>
        <w:ind w:left="1052" w:right="0"/>
        <w:jc w:val="left"/>
      </w:pPr>
      <w:r>
        <w:rPr/>
        <w:pict>
          <v:group style="position:absolute;margin-left:360.954987pt;margin-top:54.492817pt;width:66.150pt;height:68.05pt;mso-position-horizontal-relative:page;mso-position-vertical-relative:paragraph;z-index:6040" coordorigin="7219,1090" coordsize="1323,1361">
            <v:group style="position:absolute;left:7240;top:1110;width:1282;height:1320" coordorigin="7240,1110" coordsize="1282,1320">
              <v:shape style="position:absolute;left:7240;top:1110;width:1282;height:1320" coordorigin="7240,1110" coordsize="1282,1320" path="m7880,1110l7880,1440,7240,1440,7240,2100,7880,2100,7880,2430,8521,1770,7880,1110xe" filled="true" fillcolor="#4f81bc" stroked="false">
                <v:path arrowok="t"/>
                <v:fill type="solid"/>
              </v:shape>
            </v:group>
            <v:group style="position:absolute;left:7240;top:1110;width:1282;height:1320" coordorigin="7240,1110" coordsize="1282,1320">
              <v:shape style="position:absolute;left:7240;top:1110;width:1282;height:1320" coordorigin="7240,1110" coordsize="1282,1320" path="m7240,1440l7880,1440,7880,1110,8521,1770,7880,2430,7880,2100,7240,2100,7240,1440xe" filled="false" stroked="true" strokeweight="2.04pt" strokecolor="#385d89">
                <v:path arrowok="t"/>
              </v:shape>
            </v:group>
            <w10:wrap type="none"/>
          </v:group>
        </w:pict>
      </w:r>
      <w:r>
        <w:rPr>
          <w:color w:val="0000CC"/>
          <w:w w:val="90"/>
        </w:rPr>
        <w:t>�</w:t>
      </w:r>
      <w:r>
        <w:rPr/>
      </w:r>
    </w:p>
    <w:p>
      <w:pPr>
        <w:spacing w:before="256"/>
        <w:ind w:left="1070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before="202"/>
        <w:ind w:left="1078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499pt;margin-top:9.887826pt;width:95.4pt;height:.1pt;mso-position-horizontal-relative:page;mso-position-vertical-relative:paragraph;z-index:5920" coordorigin="9980,198" coordsize="1908,2">
            <v:shape style="position:absolute;left:9980;top:198;width:1908;height:2" coordorigin="9980,198" coordsize="1908,0" path="m9980,198l11888,198e" filled="false" stroked="true" strokeweight="2.64pt" strokecolor="#ff0000">
              <v:path arrowok="t"/>
            </v:shape>
            <w10:wrap type="none"/>
          </v:group>
        </w:pict>
      </w:r>
      <w:r>
        <w:rPr/>
        <w:pict>
          <v:group style="position:absolute;margin-left:458.63501pt;margin-top:-24.257174pt;width:35.050pt;height:68.05pt;mso-position-horizontal-relative:page;mso-position-vertical-relative:paragraph;z-index:5968" coordorigin="9173,-485" coordsize="701,1361">
            <v:group style="position:absolute;left:9193;top:-465;width:660;height:1320" coordorigin="9193,-465" coordsize="660,1320">
              <v:shape style="position:absolute;left:9193;top:-465;width:660;height:1320" coordorigin="9193,-465" coordsize="660,1320" path="m9523,-465l9523,-135,9193,-135,9193,525,9523,525,9523,855,9853,195,9523,-465xe" filled="true" fillcolor="#4f81bc" stroked="false">
                <v:path arrowok="t"/>
                <v:fill type="solid"/>
              </v:shape>
            </v:group>
            <v:group style="position:absolute;left:9193;top:-465;width:660;height:1320" coordorigin="9193,-465" coordsize="660,1320">
              <v:shape style="position:absolute;left:9193;top:-465;width:660;height:1320" coordorigin="9193,-465" coordsize="660,1320" path="m9193,-135l9523,-135,9523,-465,9853,195,9523,855,9523,525,9193,525,9193,-135xe" filled="false" stroked="true" strokeweight="2.04pt" strokecolor="#385d89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819" w:lineRule="exact" w:before="161"/>
        <w:ind w:left="168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74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7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tabs>
          <w:tab w:pos="1682" w:val="left" w:leader="none"/>
        </w:tabs>
        <w:spacing w:line="1259" w:lineRule="exact" w:before="0"/>
        <w:ind w:left="18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680.51001pt;margin-top:15.860554pt;width:95.4pt;height:.1pt;mso-position-horizontal-relative:page;mso-position-vertical-relative:paragraph;z-index:-43312" coordorigin="13610,317" coordsize="1908,2">
            <v:shape style="position:absolute;left:13610;top:317;width:1908;height:2" coordorigin="13610,317" coordsize="1908,0" path="m13610,317l15518,317e" filled="false" stroked="true" strokeweight="2.64pt" strokecolor="#0000cc">
              <v:path arrowok="t"/>
            </v:shape>
            <w10:wrap type="none"/>
          </v:group>
        </w:pict>
      </w:r>
      <w:r>
        <w:rPr/>
        <w:pict>
          <v:shape style="position:absolute;margin-left:831.840027pt;margin-top:-172.26944pt;width:128.16pt;height:74.52pt;mso-position-horizontal-relative:page;mso-position-vertical-relative:paragraph;z-index:6064" type="#_x0000_t75" stroked="false">
            <v:imagedata r:id="rId6" o:title=""/>
            <w10:wrap type="none"/>
          </v:shape>
        </w:pict>
      </w:r>
      <w:r>
        <w:rPr>
          <w:rFonts w:ascii="Cambria Math" w:hAnsi="Cambria Math" w:cs="Cambria Math" w:eastAsia="Cambria Math" w:hint="default"/>
          <w:color w:val="FF0000"/>
          <w:position w:val="44"/>
          <w:sz w:val="80"/>
          <w:szCs w:val="80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74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7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 w:line="1259" w:lineRule="exact"/>
        <w:jc w:val="left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4854" w:space="40"/>
            <w:col w:w="3977" w:space="40"/>
            <w:col w:w="2980" w:space="40"/>
            <w:col w:w="7269"/>
          </w:cols>
        </w:sectPr>
      </w:pPr>
    </w:p>
    <w:p>
      <w:pPr>
        <w:spacing w:line="737" w:lineRule="exact" w:before="25"/>
        <w:ind w:left="0" w:right="948" w:firstLine="0"/>
        <w:jc w:val="righ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137.25pt;margin-top:27.777817pt;width:95.4pt;height:.1pt;mso-position-horizontal-relative:page;mso-position-vertical-relative:paragraph;z-index:5992" coordorigin="2745,556" coordsize="1908,2">
            <v:shape style="position:absolute;left:2745;top:556;width:1908;height:2" coordorigin="2745,556" coordsize="1908,0" path="m2745,556l4653,556e" filled="false" stroked="true" strokeweight="2.64pt" strokecolor="#ff0000">
              <v:path arrowok="t"/>
            </v:shape>
            <w10:wrap type="none"/>
          </v:group>
        </w:pict>
      </w:r>
      <w:r>
        <w:rPr/>
        <w:pict>
          <v:group style="position:absolute;margin-left:297.260010pt;margin-top:29.647818pt;width:23.9pt;height:.1pt;mso-position-horizontal-relative:page;mso-position-vertical-relative:paragraph;z-index:6016" coordorigin="5945,593" coordsize="478,2">
            <v:shape style="position:absolute;left:5945;top:593;width:478;height:2" coordorigin="5945,593" coordsize="478,0" path="m5945,593l6423,593e" filled="false" stroked="true" strokeweight="2.64pt" strokecolor="#0000cc">
              <v:path arrowok="t"/>
            </v:shape>
            <w10:wrap type="none"/>
          </v:group>
        </w:pict>
      </w:r>
      <w:r>
        <w:rPr>
          <w:rFonts w:ascii="Cambria Math"/>
          <w:color w:val="FF0000"/>
          <w:w w:val="99"/>
          <w:sz w:val="80"/>
        </w:rPr>
        <w:t>=</w:t>
      </w:r>
      <w:r>
        <w:rPr>
          <w:rFonts w:ascii="Cambria Math"/>
          <w:sz w:val="80"/>
        </w:rPr>
      </w:r>
    </w:p>
    <w:p>
      <w:pPr>
        <w:tabs>
          <w:tab w:pos="5946" w:val="left" w:leader="none"/>
        </w:tabs>
        <w:spacing w:line="777" w:lineRule="exact" w:before="0"/>
        <w:ind w:left="275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8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8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  <w:tab/>
        <w:t> </w:t>
      </w:r>
      <w:r>
        <w:rPr>
          <w:rFonts w:ascii="Cambria Math" w:hAnsi="Cambria Math" w:cs="Cambria Math" w:eastAsia="Cambria Math" w:hint="default"/>
          <w:color w:val="0000CC"/>
          <w:position w:val="-3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825" w:lineRule="exact" w:before="0"/>
        <w:ind w:left="275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8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8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6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=</w:t>
      </w:r>
      <w:r>
        <w:rPr>
          <w:rFonts w:ascii="Cambria Math" w:hAnsi="Cambria Math" w:cs="Cambria Math" w:eastAsia="Cambria Math" w:hint="default"/>
          <w:color w:val="FF0000"/>
          <w:spacing w:val="-6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8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8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 w:line="825" w:lineRule="exact"/>
        <w:jc w:val="left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6425" w:space="116"/>
            <w:col w:w="12659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before="303"/>
        <w:ind w:left="2781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488.994995pt;margin-top:-2.119189pt;width:314.55pt;height:67.95pt;mso-position-horizontal-relative:page;mso-position-vertical-relative:paragraph;z-index:5848" coordorigin="9780,-42" coordsize="6291,1359">
            <v:group style="position:absolute;left:9800;top:-22;width:6250;height:1318" coordorigin="9800,-22" coordsize="6250,1318">
              <v:shape style="position:absolute;left:9800;top:-22;width:6250;height:1318" coordorigin="9800,-22" coordsize="6250,1318" path="m15830,-22l10020,-22,9951,-11,9890,21,9843,68,9812,128,9800,198,9800,1076,9812,1146,9843,1206,9890,1253,9951,1285,10020,1296,15830,1296,15900,1285,15960,1253,16008,1206,16039,1146,16050,1076,16050,198,16039,128,16008,68,15960,21,15900,-11,15830,-22xe" filled="true" fillcolor="#4f81bc" stroked="false">
                <v:path arrowok="t"/>
                <v:fill type="solid"/>
              </v:shape>
            </v:group>
            <v:group style="position:absolute;left:9800;top:-22;width:6250;height:1318" coordorigin="9800,-22" coordsize="6250,1318">
              <v:shape style="position:absolute;left:9800;top:-22;width:6250;height:1318" coordorigin="9800,-22" coordsize="6250,1318" path="m9800,198l9812,128,9843,68,9890,21,9951,-11,10020,-22,15830,-22,15900,-11,15960,21,16008,68,16039,128,16050,198,16050,1076,16039,1146,16008,1206,15960,1253,15900,1285,15830,1296,10020,1296,9951,1285,9890,1253,9843,1206,9812,1146,9800,1076,9800,198xe" filled="false" stroked="true" strokeweight="2.04pt" strokecolor="#385d89">
                <v:path arrowok="t"/>
              </v:shape>
              <v:shape style="position:absolute;left:9780;top:-42;width:6291;height:1359" type="#_x0000_t202" filled="false" stroked="false">
                <v:textbox inset="0,0,0,0">
                  <w:txbxContent>
                    <w:p>
                      <w:pPr>
                        <w:spacing w:before="166"/>
                        <w:ind w:left="1019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58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=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59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��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78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+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pacing w:val="-79"/>
                          <w:sz w:val="72"/>
                          <w:szCs w:val="72"/>
                        </w:rPr>
                        <w:t> </w:t>
                      </w:r>
                      <w:r>
                        <w:rPr>
                          <w:rFonts w:ascii="Cambria Math" w:hAnsi="Cambria Math" w:cs="Cambria Math" w:eastAsia="Cambria Math" w:hint="default"/>
                          <w:color w:val="FFFFFF"/>
                          <w:sz w:val="72"/>
                          <w:szCs w:val="72"/>
                        </w:rPr>
                        <w:t>�</w:t>
                      </w: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6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=</w:t>
      </w:r>
      <w:r>
        <w:rPr>
          <w:rFonts w:ascii="Cambria Math" w:hAnsi="Cambria Math" w:cs="Cambria Math" w:eastAsia="Cambria Math" w:hint="default"/>
          <w:color w:val="FF0000"/>
          <w:spacing w:val="-60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8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8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8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+</w:t>
      </w:r>
      <w:r>
        <w:rPr>
          <w:rFonts w:ascii="Cambria Math" w:hAnsi="Cambria Math" w:cs="Cambria Math" w:eastAsia="Cambria Math" w:hint="default"/>
          <w:color w:val="FF0000"/>
          <w:spacing w:val="-8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/>
        <w:jc w:val="left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spacing w:before="4"/>
        <w:ind w:left="1728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>
          <w:rFonts w:ascii="Cambria Math" w:hAnsi="Cambria Math" w:cs="Cambria Math" w:eastAsia="Cambria Math" w:hint="default"/>
          <w:color w:val="CC0099"/>
          <w:sz w:val="56"/>
          <w:szCs w:val="56"/>
        </w:rPr>
        <w:t>(�, �)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spacing w:before="72"/>
        <w:ind w:left="1366" w:right="0" w:firstLine="0"/>
        <w:jc w:val="left"/>
        <w:rPr>
          <w:rFonts w:ascii="Cambria Math" w:hAnsi="Cambria Math" w:cs="Cambria Math" w:eastAsia="Cambria Math" w:hint="default"/>
          <w:sz w:val="56"/>
          <w:szCs w:val="56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56"/>
          <w:szCs w:val="56"/>
        </w:rPr>
        <w:t>(−�, �)</w:t>
      </w:r>
      <w:r>
        <w:rPr>
          <w:rFonts w:ascii="Cambria Math" w:hAnsi="Cambria Math" w:cs="Cambria Math" w:eastAsia="Cambria Math" w:hint="default"/>
          <w:sz w:val="56"/>
          <w:szCs w:val="56"/>
        </w:rPr>
      </w:r>
    </w:p>
    <w:p>
      <w:pPr>
        <w:bidi/>
        <w:spacing w:before="19"/>
        <w:ind w:left="0" w:right="1605" w:firstLine="0"/>
        <w:jc w:val="right"/>
        <w:rPr>
          <w:rFonts w:ascii="Times New Roman" w:hAnsi="Times New Roman" w:cs="Times New Roman" w:eastAsia="Times New Roman" w:hint="default"/>
          <w:b/>
          <w:bCs/>
          <w:sz w:val="56"/>
          <w:szCs w:val="56"/>
        </w:rPr>
      </w:pPr>
      <w:r>
        <w:rPr/>
        <w:br w:type="column"/>
      </w:r>
      <w:r>
        <w:rPr>
          <w:rFonts w:ascii="Times New Roman" w:cs="Times New Roman"/>
          <w:sz w:val="56"/>
          <w:szCs w:val="56"/>
        </w:rPr>
      </w:r>
      <w:r>
        <w:rPr>
          <w:rFonts w:ascii="Times New Roman" w:cs="Times New Roman"/>
          <w:b/>
          <w:bCs/>
          <w:color w:val="C00000"/>
          <w:w w:val="106"/>
          <w:sz w:val="56"/>
          <w:szCs w:val="56"/>
        </w:rPr>
        <w:t>مث</w:t>
      </w:r>
      <w:r>
        <w:rPr>
          <w:rFonts w:ascii="Times New Roman" w:cs="Times New Roman"/>
          <w:b/>
          <w:bCs/>
          <w:color w:val="C00000"/>
          <w:spacing w:val="3"/>
          <w:w w:val="121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w w:val="121"/>
          <w:sz w:val="56"/>
          <w:szCs w:val="56"/>
        </w:rPr>
        <w:t>ل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2"/>
          <w:w w:val="89"/>
          <w:sz w:val="56"/>
          <w:szCs w:val="56"/>
        </w:rPr>
        <w:t>و</w:t>
      </w:r>
      <w:r>
        <w:rPr>
          <w:rFonts w:ascii="Times New Roman" w:cs="Times New Roman"/>
          <w:b/>
          <w:bCs/>
          <w:color w:val="C00000"/>
          <w:spacing w:val="1"/>
          <w:w w:val="119"/>
          <w:sz w:val="56"/>
          <w:szCs w:val="56"/>
        </w:rPr>
        <w:t>ج</w:t>
      </w:r>
      <w:r>
        <w:rPr>
          <w:rFonts w:ascii="Times New Roman" w:cs="Times New Roman"/>
          <w:b/>
          <w:bCs/>
          <w:color w:val="C00000"/>
          <w:w w:val="119"/>
          <w:sz w:val="56"/>
          <w:szCs w:val="56"/>
        </w:rPr>
        <w:t>د</w:t>
      </w:r>
      <w:r>
        <w:rPr>
          <w:rFonts w:ascii="Times New Roman" w:cs="Times New Roman"/>
          <w:b/>
          <w:bCs/>
          <w:color w:val="C00000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73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spacing w:val="2"/>
          <w:w w:val="94"/>
          <w:sz w:val="56"/>
          <w:szCs w:val="56"/>
        </w:rPr>
        <w:t>ع</w:t>
      </w:r>
      <w:r>
        <w:rPr>
          <w:rFonts w:ascii="Times New Roman" w:cs="Times New Roman"/>
          <w:b/>
          <w:bCs/>
          <w:color w:val="C00000"/>
          <w:spacing w:val="2"/>
          <w:w w:val="103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w w:val="103"/>
          <w:sz w:val="56"/>
          <w:szCs w:val="56"/>
        </w:rPr>
        <w:t>دلة</w:t>
      </w:r>
      <w:r>
        <w:rPr>
          <w:rFonts w:ascii="Times New Roman" w:cs="Times New Roman"/>
          <w:b/>
          <w:bCs/>
          <w:color w:val="C00000"/>
          <w:spacing w:val="-6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2"/>
          <w:w w:val="146"/>
          <w:sz w:val="56"/>
          <w:szCs w:val="56"/>
        </w:rPr>
        <w:t>ن</w:t>
      </w:r>
      <w:r>
        <w:rPr>
          <w:rFonts w:ascii="Times New Roman" w:cs="Times New Roman"/>
          <w:b/>
          <w:bCs/>
          <w:color w:val="C00000"/>
          <w:spacing w:val="2"/>
          <w:w w:val="119"/>
          <w:sz w:val="56"/>
          <w:szCs w:val="56"/>
        </w:rPr>
        <w:t>ط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C00000"/>
          <w:spacing w:val="3"/>
          <w:w w:val="72"/>
          <w:sz w:val="56"/>
          <w:szCs w:val="56"/>
        </w:rPr>
        <w:t>س</w:t>
      </w:r>
      <w:r>
        <w:rPr>
          <w:rFonts w:ascii="Times New Roman" w:cs="Times New Roman"/>
          <w:b/>
          <w:bCs/>
          <w:color w:val="C00000"/>
          <w:w w:val="72"/>
          <w:sz w:val="56"/>
          <w:szCs w:val="56"/>
        </w:rPr>
        <w:t>ت</w:t>
      </w:r>
      <w:r>
        <w:rPr>
          <w:rFonts w:ascii="Times New Roman" w:cs="Times New Roman"/>
          <w:b/>
          <w:bCs/>
          <w:color w:val="C00000"/>
          <w:spacing w:val="3"/>
          <w:w w:val="84"/>
          <w:sz w:val="56"/>
          <w:szCs w:val="56"/>
        </w:rPr>
        <w:t>ق</w:t>
      </w:r>
      <w:r>
        <w:rPr>
          <w:rFonts w:ascii="Times New Roman" w:cs="Times New Roman"/>
          <w:b/>
          <w:bCs/>
          <w:color w:val="C00000"/>
          <w:w w:val="84"/>
          <w:sz w:val="56"/>
          <w:szCs w:val="56"/>
        </w:rPr>
        <w:t>يم</w:t>
      </w:r>
      <w:r>
        <w:rPr>
          <w:rFonts w:ascii="Times New Roman" w:cs="Times New Roman"/>
          <w:b/>
          <w:bCs/>
          <w:color w:val="C00000"/>
          <w:spacing w:val="-9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110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spacing w:val="1"/>
          <w:w w:val="53"/>
          <w:sz w:val="56"/>
          <w:szCs w:val="56"/>
        </w:rPr>
        <w:t>م</w:t>
      </w:r>
      <w:r>
        <w:rPr>
          <w:rFonts w:ascii="Times New Roman" w:cs="Times New Roman"/>
          <w:b/>
          <w:bCs/>
          <w:color w:val="C00000"/>
          <w:w w:val="53"/>
          <w:sz w:val="56"/>
          <w:szCs w:val="56"/>
        </w:rPr>
        <w:t>ل</w:t>
      </w:r>
      <w:r>
        <w:rPr>
          <w:rFonts w:ascii="Times New Roman" w:cs="Times New Roman"/>
          <w:b/>
          <w:bCs/>
          <w:color w:val="C00000"/>
          <w:spacing w:val="3"/>
          <w:w w:val="87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w w:val="87"/>
          <w:sz w:val="56"/>
          <w:szCs w:val="56"/>
        </w:rPr>
        <w:t>ر</w:t>
      </w:r>
      <w:r>
        <w:rPr>
          <w:rFonts w:ascii="Times New Roman" w:cs="Times New Roman"/>
          <w:b/>
          <w:bCs/>
          <w:color w:val="C00000"/>
          <w:spacing w:val="-8"/>
          <w:sz w:val="56"/>
          <w:szCs w:val="56"/>
        </w:rPr>
        <w:t> </w:t>
      </w:r>
      <w:r>
        <w:rPr>
          <w:rFonts w:ascii="Times New Roman" w:cs="Times New Roman"/>
          <w:b/>
          <w:bCs/>
          <w:color w:val="C00000"/>
          <w:w w:val="59"/>
          <w:sz w:val="56"/>
          <w:szCs w:val="56"/>
        </w:rPr>
        <w:t>ب</w:t>
      </w:r>
      <w:r>
        <w:rPr>
          <w:rFonts w:ascii="Times New Roman" w:cs="Times New Roman"/>
          <w:b/>
          <w:bCs/>
          <w:color w:val="C00000"/>
          <w:spacing w:val="4"/>
          <w:w w:val="73"/>
          <w:sz w:val="56"/>
          <w:szCs w:val="56"/>
        </w:rPr>
        <w:t>ا</w:t>
      </w:r>
      <w:r>
        <w:rPr>
          <w:rFonts w:ascii="Times New Roman" w:cs="Times New Roman"/>
          <w:b/>
          <w:bCs/>
          <w:color w:val="C00000"/>
          <w:w w:val="73"/>
          <w:sz w:val="56"/>
          <w:szCs w:val="56"/>
        </w:rPr>
        <w:t>لنق</w:t>
      </w:r>
      <w:r>
        <w:rPr>
          <w:rFonts w:ascii="Times New Roman" w:cs="Times New Roman"/>
          <w:b/>
          <w:bCs/>
          <w:color w:val="C00000"/>
          <w:spacing w:val="1"/>
          <w:w w:val="81"/>
          <w:sz w:val="56"/>
          <w:szCs w:val="56"/>
        </w:rPr>
        <w:t>ط</w:t>
      </w:r>
      <w:r>
        <w:rPr>
          <w:rFonts w:ascii="Times New Roman" w:cs="Times New Roman"/>
          <w:b/>
          <w:bCs/>
          <w:color w:val="C00000"/>
          <w:w w:val="81"/>
          <w:sz w:val="56"/>
          <w:szCs w:val="56"/>
        </w:rPr>
        <w:t>تن</w:t>
      </w:r>
      <w:r>
        <w:rPr>
          <w:rFonts w:ascii="Times New Roman" w:cs="Times New Roman"/>
          <w:b/>
          <w:bCs/>
          <w:color w:val="C00000"/>
          <w:w w:val="81"/>
          <w:sz w:val="56"/>
          <w:szCs w:val="56"/>
        </w:rPr>
        <w:t>ي</w:t>
      </w:r>
    </w:p>
    <w:p>
      <w:pPr>
        <w:bidi/>
        <w:spacing w:line="1007" w:lineRule="exact" w:before="345"/>
        <w:ind w:left="0" w:right="2421" w:firstLine="0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</w:pPr>
      <w:r>
        <w:rPr/>
        <w:pict>
          <v:group style="position:absolute;margin-left:405.595001pt;margin-top:20.534061pt;width:149.050pt;height:68.05pt;mso-position-horizontal-relative:page;mso-position-vertical-relative:paragraph;z-index:-43168" coordorigin="8112,411" coordsize="2981,1361">
            <v:group style="position:absolute;left:8132;top:431;width:2940;height:1320" coordorigin="8132,431" coordsize="2940,1320">
              <v:shape style="position:absolute;left:8132;top:431;width:2940;height:1320" coordorigin="8132,431" coordsize="2940,1320" path="m9932,1421l9272,1421,9602,1751,9932,1421xe" filled="true" fillcolor="#f9c090" stroked="false">
                <v:path arrowok="t"/>
                <v:fill type="solid"/>
              </v:shape>
              <v:shape style="position:absolute;left:8132;top:431;width:2940;height:1320" coordorigin="8132,431" coordsize="2940,1320" path="m9767,1289l9437,1289,9437,1421,9767,1421,9767,1289xe" filled="true" fillcolor="#f9c090" stroked="false">
                <v:path arrowok="t"/>
                <v:fill type="solid"/>
              </v:shape>
              <v:shape style="position:absolute;left:8132;top:431;width:2940;height:1320" coordorigin="8132,431" coordsize="2940,1320" path="m11072,431l8132,431,8132,1289,11072,1289,11072,431xe" filled="true" fillcolor="#f9c090" stroked="false">
                <v:path arrowok="t"/>
                <v:fill type="solid"/>
              </v:shape>
            </v:group>
            <v:group style="position:absolute;left:8132;top:431;width:2940;height:1320" coordorigin="8132,431" coordsize="2940,1320">
              <v:shape style="position:absolute;left:8132;top:431;width:2940;height:1320" coordorigin="8132,431" coordsize="2940,1320" path="m8132,431l11072,431,11072,1289,9767,1289,9767,1421,9932,1421,9602,1751,9272,1421,9437,1421,9437,1289,8132,1289,8132,431xe" filled="false" stroked="true" strokeweight="2.04pt" strokecolor="#385d89">
                <v:path arrowok="t"/>
              </v:shape>
            </v:group>
            <w10:wrap type="none"/>
          </v:group>
        </w:pict>
      </w:r>
      <w:r>
        <w:rPr>
          <w:rFonts w:cs="Traditional Arabic"/>
          <w:sz w:val="72"/>
          <w:szCs w:val="72"/>
        </w:rPr>
      </w:r>
      <w:r>
        <w:rPr>
          <w:rFonts w:cs="Traditional Arabic"/>
          <w:color w:val="FFFFFF"/>
          <w:w w:val="250"/>
          <w:sz w:val="72"/>
          <w:szCs w:val="72"/>
        </w:rPr>
        <w:t>امــــ</w:t>
      </w:r>
      <w:r>
        <w:rPr>
          <w:rFonts w:cs="Traditional Arabic"/>
          <w:color w:val="FFFFFF"/>
          <w:w w:val="250"/>
          <w:sz w:val="72"/>
          <w:szCs w:val="72"/>
        </w:rPr>
        <w:t>ل</w:t>
      </w:r>
    </w:p>
    <w:p>
      <w:pPr>
        <w:spacing w:after="0" w:line="1007" w:lineRule="exact"/>
        <w:jc w:val="right"/>
        <w:rPr>
          <w:rFonts w:ascii="Traditional Arabic" w:hAnsi="Traditional Arabic" w:cs="Traditional Arabic" w:eastAsia="Traditional Arabic" w:hint="default"/>
          <w:sz w:val="72"/>
          <w:szCs w:val="72"/>
        </w:rPr>
        <w:sectPr>
          <w:headerReference w:type="default" r:id="rId49"/>
          <w:footerReference w:type="default" r:id="rId50"/>
          <w:pgSz w:w="19200" w:h="10800" w:orient="landscape"/>
          <w:pgMar w:header="0" w:footer="859" w:top="440" w:bottom="1040" w:left="0" w:right="0"/>
          <w:cols w:num="3" w:equalWidth="0">
            <w:col w:w="3072" w:space="40"/>
            <w:col w:w="3128" w:space="40"/>
            <w:col w:w="12920"/>
          </w:cols>
        </w:sectPr>
      </w:pPr>
    </w:p>
    <w:p>
      <w:pPr>
        <w:spacing w:line="1033" w:lineRule="exact" w:before="0"/>
        <w:ind w:left="2941" w:right="296" w:firstLine="0"/>
        <w:jc w:val="center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rFonts w:ascii="Cambria Math" w:hAnsi="Cambria Math" w:cs="Cambria Math" w:eastAsia="Cambria Math" w:hint="default"/>
          <w:color w:val="000066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color w:val="000066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spacing w:before="91"/>
        <w:ind w:left="2941" w:right="299" w:firstLine="0"/>
        <w:jc w:val="center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rFonts w:ascii="Cambria Math" w:hAnsi="Cambria Math" w:cs="Cambria Math" w:eastAsia="Cambria Math" w:hint="default"/>
          <w:color w:val="000066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color w:val="000066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spacing w:line="560" w:lineRule="exact" w:before="691"/>
        <w:ind w:left="2916" w:right="322" w:firstLine="0"/>
        <w:jc w:val="center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tabs>
          <w:tab w:pos="2375" w:val="left" w:leader="none"/>
        </w:tabs>
        <w:spacing w:line="763" w:lineRule="exact" w:before="0"/>
        <w:ind w:left="1338" w:right="0" w:firstLine="0"/>
        <w:jc w:val="left"/>
        <w:rPr>
          <w:rFonts w:ascii="Cambria Math" w:hAnsi="Cambria Math" w:cs="Cambria Math" w:eastAsia="Cambria Math" w:hint="default"/>
          <w:sz w:val="58"/>
          <w:szCs w:val="58"/>
        </w:rPr>
      </w:pPr>
      <w:r>
        <w:rPr>
          <w:spacing w:val="-1"/>
          <w:w w:val="90"/>
        </w:rPr>
        <w:br w:type="column"/>
      </w:r>
      <w:r>
        <w:rPr>
          <w:rFonts w:ascii="Cambria Math" w:hAnsi="Cambria Math" w:cs="Cambria Math" w:eastAsia="Cambria Math" w:hint="default"/>
          <w:color w:val="0000CC"/>
          <w:spacing w:val="-1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1"/>
          <w:w w:val="90"/>
          <w:position w:val="-15"/>
          <w:sz w:val="58"/>
          <w:szCs w:val="58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w w:val="9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1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tabs>
          <w:tab w:pos="1352" w:val="left" w:leader="none"/>
          <w:tab w:pos="2375" w:val="left" w:leader="none"/>
        </w:tabs>
        <w:spacing w:line="1315" w:lineRule="exact" w:before="0"/>
        <w:ind w:left="215" w:right="0" w:firstLine="0"/>
        <w:jc w:val="left"/>
        <w:rPr>
          <w:rFonts w:ascii="Cambria Math" w:hAnsi="Cambria Math" w:cs="Cambria Math" w:eastAsia="Cambria Math" w:hint="default"/>
          <w:sz w:val="58"/>
          <w:szCs w:val="58"/>
        </w:rPr>
      </w:pPr>
      <w:r>
        <w:rPr/>
        <w:pict>
          <v:group style="position:absolute;margin-left:132.240005pt;margin-top:17.857479pt;width:114.6pt;height:.1pt;mso-position-horizontal-relative:page;mso-position-vertical-relative:paragraph;z-index:6160" coordorigin="2645,357" coordsize="2292,2">
            <v:shape style="position:absolute;left:2645;top:357;width:2292;height:2" coordorigin="2645,357" coordsize="2292,0" path="m2645,357l4937,357e" filled="false" stroked="true" strokeweight="2.64pt" strokecolor="#000066">
              <v:path arrowok="t"/>
            </v:shape>
            <w10:wrap type="none"/>
          </v:group>
        </w:pict>
      </w:r>
      <w:r>
        <w:rPr/>
        <w:pict>
          <v:group style="position:absolute;margin-left:313.989990pt;margin-top:13.087479pt;width:133.7pt;height:.1pt;mso-position-horizontal-relative:page;mso-position-vertical-relative:paragraph;z-index:-43072" coordorigin="6280,262" coordsize="2674,2">
            <v:shape style="position:absolute;left:6280;top:262;width:2674;height:2" coordorigin="6280,262" coordsize="2674,0" path="m6280,262l8953,262e" filled="false" stroked="true" strokeweight="2.64pt" strokecolor="#0000cc">
              <v:path arrowok="t"/>
            </v:shape>
            <w10:wrap type="none"/>
          </v:group>
        </w:pict>
      </w:r>
      <w:r>
        <w:rPr>
          <w:rFonts w:ascii="Cambria Math" w:hAnsi="Cambria Math" w:cs="Cambria Math" w:eastAsia="Cambria Math" w:hint="default"/>
          <w:color w:val="000066"/>
          <w:position w:val="44"/>
          <w:sz w:val="80"/>
          <w:szCs w:val="80"/>
        </w:rPr>
        <w:t>=</w:t>
        <w:tab/>
      </w:r>
      <w:r>
        <w:rPr>
          <w:rFonts w:ascii="Cambria Math" w:hAnsi="Cambria Math" w:cs="Cambria Math" w:eastAsia="Cambria Math" w:hint="default"/>
          <w:color w:val="0000CC"/>
          <w:spacing w:val="-2"/>
          <w:w w:val="9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2"/>
          <w:w w:val="90"/>
          <w:position w:val="-15"/>
          <w:sz w:val="58"/>
          <w:szCs w:val="58"/>
        </w:rPr>
        <w:t>�</w:t>
        <w:tab/>
      </w:r>
      <w:r>
        <w:rPr>
          <w:rFonts w:ascii="Cambria Math" w:hAnsi="Cambria Math" w:cs="Cambria Math" w:eastAsia="Cambria Math" w:hint="default"/>
          <w:color w:val="0000CC"/>
          <w:spacing w:val="-2"/>
          <w:w w:val="9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position w:val="-15"/>
          <w:sz w:val="58"/>
          <w:szCs w:val="58"/>
        </w:rPr>
        <w:t>�</w:t>
      </w:r>
      <w:r>
        <w:rPr>
          <w:rFonts w:ascii="Cambria Math" w:hAnsi="Cambria Math" w:cs="Cambria Math" w:eastAsia="Cambria Math" w:hint="default"/>
          <w:sz w:val="58"/>
          <w:szCs w:val="58"/>
        </w:rPr>
      </w:r>
    </w:p>
    <w:p>
      <w:pPr>
        <w:pStyle w:val="Heading2"/>
        <w:spacing w:line="675" w:lineRule="exact" w:before="671"/>
        <w:ind w:left="1239" w:right="0"/>
        <w:jc w:val="left"/>
      </w:pPr>
      <w:r>
        <w:rPr/>
        <w:pict>
          <v:group style="position:absolute;margin-left:363.355011pt;margin-top:54.582813pt;width:66.150pt;height:68.05pt;mso-position-horizontal-relative:page;mso-position-vertical-relative:paragraph;z-index:6328" coordorigin="7267,1092" coordsize="1323,1361">
            <v:group style="position:absolute;left:7288;top:1112;width:1282;height:1320" coordorigin="7288,1112" coordsize="1282,1320">
              <v:shape style="position:absolute;left:7288;top:1112;width:1282;height:1320" coordorigin="7288,1112" coordsize="1282,1320" path="m7928,1112l7928,1442,7288,1442,7288,2102,7928,2102,7928,2432,8569,1772,7928,1112xe" filled="true" fillcolor="#4f81bc" stroked="false">
                <v:path arrowok="t"/>
                <v:fill type="solid"/>
              </v:shape>
            </v:group>
            <v:group style="position:absolute;left:7288;top:1112;width:1282;height:1320" coordorigin="7288,1112" coordsize="1282,1320">
              <v:shape style="position:absolute;left:7288;top:1112;width:1282;height:1320" coordorigin="7288,1112" coordsize="1282,1320" path="m7288,1442l7928,1442,7928,1112,8569,1772,7928,2432,7928,2102,7288,2102,7288,1442xe" filled="false" stroked="true" strokeweight="2.04pt" strokecolor="#385d89">
                <v:path arrowok="t"/>
              </v:shape>
            </v:group>
            <w10:wrap type="none"/>
          </v:group>
        </w:pict>
      </w:r>
      <w:r>
        <w:rPr>
          <w:color w:val="0000CC"/>
          <w:w w:val="90"/>
        </w:rPr>
        <w:t>�</w:t>
      </w:r>
      <w:r>
        <w:rPr/>
      </w:r>
    </w:p>
    <w:p>
      <w:pPr>
        <w:spacing w:before="50"/>
        <w:ind w:left="1070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622422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before="202"/>
        <w:ind w:left="1077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501.440002pt;margin-top:9.897816pt;width:95.4pt;height:.1pt;mso-position-horizontal-relative:page;mso-position-vertical-relative:paragraph;z-index:6208" coordorigin="10029,198" coordsize="1908,2">
            <v:shape style="position:absolute;left:10029;top:198;width:1908;height:2" coordorigin="10029,198" coordsize="1908,0" path="m10029,198l11937,198e" filled="false" stroked="true" strokeweight="2.64pt" strokecolor="#622422">
              <v:path arrowok="t"/>
            </v:shape>
            <w10:wrap type="none"/>
          </v:group>
        </w:pict>
      </w:r>
      <w:r>
        <w:rPr/>
        <w:pict>
          <v:group style="position:absolute;margin-left:461.154999pt;margin-top:-25.237185pt;width:35.050pt;height:68.05pt;mso-position-horizontal-relative:page;mso-position-vertical-relative:paragraph;z-index:6256" coordorigin="9223,-505" coordsize="701,1361">
            <v:group style="position:absolute;left:9244;top:-484;width:660;height:1320" coordorigin="9244,-484" coordsize="660,1320">
              <v:shape style="position:absolute;left:9244;top:-484;width:660;height:1320" coordorigin="9244,-484" coordsize="660,1320" path="m9574,-484l9574,-154,9244,-154,9244,506,9574,506,9574,836,9904,176,9574,-484xe" filled="true" fillcolor="#4f81bc" stroked="false">
                <v:path arrowok="t"/>
                <v:fill type="solid"/>
              </v:shape>
            </v:group>
            <v:group style="position:absolute;left:9244;top:-484;width:660;height:1320" coordorigin="9244,-484" coordsize="660,1320">
              <v:shape style="position:absolute;left:9244;top:-484;width:660;height:1320" coordorigin="9244,-484" coordsize="660,1320" path="m9244,-154l9574,-154,9574,-484,9904,176,9574,836,9574,506,9244,506,9244,-154xe" filled="false" stroked="true" strokeweight="2.04pt" strokecolor="#385d89">
                <v:path arrowok="t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622422"/>
          <w:sz w:val="80"/>
          <w:szCs w:val="80"/>
        </w:rPr>
        <w:t>� − 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771" w:lineRule="exact" w:before="50"/>
        <w:ind w:left="1147" w:right="3026" w:firstLine="0"/>
        <w:jc w:val="center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0000CC"/>
          <w:spacing w:val="-7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7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570" w:lineRule="exact" w:before="0"/>
        <w:ind w:left="18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669.690002pt;margin-top:18.250544pt;width:125.3pt;height:.1pt;mso-position-horizontal-relative:page;mso-position-vertical-relative:paragraph;z-index:6232" coordorigin="13394,365" coordsize="2506,2">
            <v:shape style="position:absolute;left:13394;top:365;width:2506;height:2" coordorigin="13394,365" coordsize="2506,0" path="m13394,365l15899,365e" filled="false" stroked="true" strokeweight="2.64pt" strokecolor="#0000cc">
              <v:path arrowok="t"/>
            </v:shape>
            <w10:wrap type="none"/>
          </v:group>
        </w:pict>
      </w:r>
      <w:r>
        <w:rPr>
          <w:rFonts w:ascii="Cambria Math"/>
          <w:color w:val="622422"/>
          <w:w w:val="99"/>
          <w:sz w:val="80"/>
        </w:rPr>
        <w:t>=</w:t>
      </w:r>
      <w:r>
        <w:rPr>
          <w:rFonts w:ascii="Cambria Math"/>
          <w:sz w:val="80"/>
        </w:rPr>
      </w:r>
    </w:p>
    <w:p>
      <w:pPr>
        <w:spacing w:line="737" w:lineRule="exact" w:before="0"/>
        <w:ind w:left="1149" w:right="3026" w:firstLine="0"/>
        <w:jc w:val="center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−�</w:t>
      </w:r>
      <w:r>
        <w:rPr>
          <w:rFonts w:ascii="Cambria Math" w:hAnsi="Cambria Math" w:cs="Cambria Math" w:eastAsia="Cambria Math" w:hint="default"/>
          <w:color w:val="0000CC"/>
          <w:spacing w:val="-73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0000CC"/>
          <w:spacing w:val="-7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0000CC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 w:line="737" w:lineRule="exact"/>
        <w:jc w:val="center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4903" w:space="40"/>
            <w:col w:w="3978" w:space="40"/>
            <w:col w:w="2980" w:space="40"/>
            <w:col w:w="7219"/>
          </w:cols>
        </w:sectPr>
      </w:pPr>
    </w:p>
    <w:p>
      <w:pPr>
        <w:spacing w:line="682" w:lineRule="exact" w:before="45"/>
        <w:ind w:left="0" w:right="1435" w:firstLine="0"/>
        <w:jc w:val="righ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139.690002pt;margin-top:28.777813pt;width:95.4pt;height:.1pt;mso-position-horizontal-relative:page;mso-position-vertical-relative:paragraph;z-index:6280" coordorigin="2794,576" coordsize="1908,2">
            <v:shape style="position:absolute;left:2794;top:576;width:1908;height:2" coordorigin="2794,576" coordsize="1908,0" path="m2794,576l4702,576e" filled="false" stroked="true" strokeweight="2.64pt" strokecolor="#ff0000">
              <v:path arrowok="t"/>
            </v:shape>
            <w10:wrap type="none"/>
          </v:group>
        </w:pict>
      </w:r>
      <w:r>
        <w:rPr/>
        <w:pict>
          <v:group style="position:absolute;margin-left:294.160004pt;margin-top:23.037813pt;width:53.8pt;height:.1pt;mso-position-horizontal-relative:page;mso-position-vertical-relative:paragraph;z-index:6304" coordorigin="5883,461" coordsize="1076,2">
            <v:shape style="position:absolute;left:5883;top:461;width:1076;height:2" coordorigin="5883,461" coordsize="1076,0" path="m5883,461l6958,461e" filled="false" stroked="true" strokeweight="2.64pt" strokecolor="#0000cc">
              <v:path arrowok="t"/>
            </v:shape>
            <w10:wrap type="none"/>
          </v:group>
        </w:pict>
      </w:r>
      <w:r>
        <w:rPr>
          <w:rFonts w:ascii="Cambria Math"/>
          <w:color w:val="FF0000"/>
          <w:w w:val="99"/>
          <w:sz w:val="80"/>
        </w:rPr>
        <w:t>=</w:t>
      </w:r>
      <w:r>
        <w:rPr>
          <w:rFonts w:ascii="Cambria Math"/>
          <w:sz w:val="80"/>
        </w:rPr>
      </w:r>
    </w:p>
    <w:p>
      <w:pPr>
        <w:tabs>
          <w:tab w:pos="5883" w:val="left" w:leader="none"/>
        </w:tabs>
        <w:spacing w:line="792" w:lineRule="exact" w:before="0"/>
        <w:ind w:left="2801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8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8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  <w:tab/>
        <w:t> </w:t>
      </w:r>
      <w:r>
        <w:rPr>
          <w:rFonts w:ascii="Cambria Math" w:hAnsi="Cambria Math" w:cs="Cambria Math" w:eastAsia="Cambria Math" w:hint="default"/>
          <w:color w:val="0000CC"/>
          <w:position w:val="11"/>
          <w:sz w:val="80"/>
          <w:szCs w:val="80"/>
        </w:rPr>
        <w:t>−�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line="825" w:lineRule="exact" w:before="0"/>
        <w:ind w:left="2342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−��</w:t>
      </w:r>
      <w:r>
        <w:rPr>
          <w:rFonts w:ascii="Cambria Math" w:hAnsi="Cambria Math" w:cs="Cambria Math" w:eastAsia="Cambria Math" w:hint="default"/>
          <w:color w:val="FF0000"/>
          <w:spacing w:val="-7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+</w:t>
      </w:r>
      <w:r>
        <w:rPr>
          <w:rFonts w:ascii="Cambria Math" w:hAnsi="Cambria Math" w:cs="Cambria Math" w:eastAsia="Cambria Math" w:hint="default"/>
          <w:color w:val="FF0000"/>
          <w:spacing w:val="-71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color w:val="FF0000"/>
          <w:spacing w:val="-4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=</w:t>
      </w:r>
      <w:r>
        <w:rPr>
          <w:rFonts w:ascii="Cambria Math" w:hAnsi="Cambria Math" w:cs="Cambria Math" w:eastAsia="Cambria Math" w:hint="default"/>
          <w:color w:val="FF0000"/>
          <w:spacing w:val="-46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71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71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 w:line="825" w:lineRule="exact"/>
        <w:jc w:val="left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6960" w:space="40"/>
            <w:col w:w="12200"/>
          </w:cols>
        </w:sectPr>
      </w:pPr>
    </w:p>
    <w:p>
      <w:pPr>
        <w:spacing w:line="240" w:lineRule="auto" w:before="0"/>
        <w:rPr>
          <w:rFonts w:ascii="Cambria Math" w:hAnsi="Cambria Math" w:cs="Cambria Math" w:eastAsia="Cambria Math" w:hint="default"/>
          <w:sz w:val="20"/>
          <w:szCs w:val="20"/>
        </w:rPr>
      </w:pPr>
    </w:p>
    <w:p>
      <w:pPr>
        <w:spacing w:before="324"/>
        <w:ind w:left="2830" w:right="0" w:firstLine="0"/>
        <w:jc w:val="left"/>
        <w:rPr>
          <w:rFonts w:ascii="Cambria Math" w:hAnsi="Cambria Math" w:cs="Cambria Math" w:eastAsia="Cambria Math" w:hint="default"/>
          <w:sz w:val="80"/>
          <w:szCs w:val="80"/>
        </w:rPr>
      </w:pPr>
      <w:r>
        <w:rPr/>
        <w:pict>
          <v:group style="position:absolute;margin-left:491.394989pt;margin-top:-1.097187pt;width:314.55pt;height:68.05pt;mso-position-horizontal-relative:page;mso-position-vertical-relative:paragraph;z-index:6136" coordorigin="9828,-22" coordsize="6291,1361">
            <v:group style="position:absolute;left:9848;top:-1;width:6250;height:1320" coordorigin="9848,-1" coordsize="6250,1320">
              <v:shape style="position:absolute;left:9848;top:-1;width:6250;height:1320" coordorigin="9848,-1" coordsize="6250,1320" path="m15878,-1l10068,-1,9999,10,9938,41,9891,89,9860,149,9848,219,9848,1099,9860,1168,9891,1228,9938,1276,9999,1307,10068,1319,15878,1319,15948,1307,16008,1276,16056,1228,16087,1168,16098,1099,16098,219,16087,149,16056,89,16008,41,15948,10,15878,-1xe" filled="true" fillcolor="#4f81bc" stroked="false">
                <v:path arrowok="t"/>
                <v:fill type="solid"/>
              </v:shape>
            </v:group>
            <v:group style="position:absolute;left:9848;top:-1;width:6250;height:1320" coordorigin="9848,-1" coordsize="6250,1320">
              <v:shape style="position:absolute;left:9848;top:-1;width:6250;height:1320" coordorigin="9848,-1" coordsize="6250,1320" path="m9848,219l9860,149,9891,89,9938,41,9999,10,10068,-1,15878,-1,15948,10,16008,41,16056,89,16087,149,16098,219,16098,1099,16087,1168,16056,1228,16008,1276,15948,1307,15878,1319,10068,1319,9999,1307,9938,1276,9891,1228,9860,1168,9848,1099,9848,219xe" filled="false" stroked="true" strokeweight="2.04pt" strokecolor="#385d89">
                <v:path arrowok="t"/>
              </v:shape>
              <v:shape style="position:absolute;left:9828;top:-22;width:6291;height:1361" type="#_x0000_t202" filled="false" stroked="false">
                <v:textbox inset="0,0,0,0">
                  <w:txbxContent>
                    <w:p>
                      <w:pPr>
                        <w:spacing w:before="166"/>
                        <w:ind w:left="751" w:right="0" w:firstLine="0"/>
                        <w:jc w:val="left"/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</w:pPr>
                      <w:r>
                        <w:rPr>
                          <w:rFonts w:ascii="Cambria Math" w:hAnsi="Cambria Math" w:cs="Cambria Math" w:eastAsia="Cambria Math" w:hint="default"/>
                          <w:sz w:val="72"/>
                          <w:szCs w:val="72"/>
                        </w:rPr>
                        <w:t>−�� = � − ��</w:t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−��</w:t>
      </w:r>
      <w:r>
        <w:rPr>
          <w:rFonts w:ascii="Cambria Math" w:hAnsi="Cambria Math" w:cs="Cambria Math" w:eastAsia="Cambria Math" w:hint="default"/>
          <w:color w:val="FF0000"/>
          <w:spacing w:val="-47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=</w:t>
      </w:r>
      <w:r>
        <w:rPr>
          <w:rFonts w:ascii="Cambria Math" w:hAnsi="Cambria Math" w:cs="Cambria Math" w:eastAsia="Cambria Math" w:hint="default"/>
          <w:color w:val="FF0000"/>
          <w:spacing w:val="-45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71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7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</w:t>
      </w:r>
      <w:r>
        <w:rPr>
          <w:rFonts w:ascii="Cambria Math" w:hAnsi="Cambria Math" w:cs="Cambria Math" w:eastAsia="Cambria Math" w:hint="default"/>
          <w:color w:val="FF0000"/>
          <w:spacing w:val="-7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−</w:t>
      </w:r>
      <w:r>
        <w:rPr>
          <w:rFonts w:ascii="Cambria Math" w:hAnsi="Cambria Math" w:cs="Cambria Math" w:eastAsia="Cambria Math" w:hint="default"/>
          <w:color w:val="FF0000"/>
          <w:spacing w:val="-72"/>
          <w:sz w:val="80"/>
          <w:szCs w:val="80"/>
        </w:rPr>
        <w:t> </w:t>
      </w:r>
      <w:r>
        <w:rPr>
          <w:rFonts w:ascii="Cambria Math" w:hAnsi="Cambria Math" w:cs="Cambria Math" w:eastAsia="Cambria Math" w:hint="default"/>
          <w:color w:val="FF0000"/>
          <w:sz w:val="80"/>
          <w:szCs w:val="80"/>
        </w:rPr>
        <w:t>��</w:t>
      </w:r>
      <w:r>
        <w:rPr>
          <w:rFonts w:ascii="Cambria Math" w:hAnsi="Cambria Math" w:cs="Cambria Math" w:eastAsia="Cambria Math" w:hint="default"/>
          <w:sz w:val="80"/>
          <w:szCs w:val="80"/>
        </w:rPr>
      </w:r>
    </w:p>
    <w:p>
      <w:pPr>
        <w:spacing w:after="0"/>
        <w:jc w:val="left"/>
        <w:rPr>
          <w:rFonts w:ascii="Cambria Math" w:hAnsi="Cambria Math" w:cs="Cambria Math" w:eastAsia="Cambria Math" w:hint="default"/>
          <w:sz w:val="80"/>
          <w:szCs w:val="8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Heading3"/>
        <w:bidi/>
        <w:spacing w:line="809" w:lineRule="exact"/>
        <w:ind w:left="0" w:right="5830"/>
        <w:jc w:val="right"/>
      </w:pPr>
      <w:r>
        <w:rPr/>
        <w:pict>
          <v:shape style="position:absolute;margin-left:831.840027pt;margin-top:-.04pt;width:128.16pt;height:74.52pt;mso-position-horizontal-relative:page;mso-position-vertical-relative:paragraph;z-index:-42904" type="#_x0000_t75" stroked="false">
            <v:imagedata r:id="rId6" o:title=""/>
            <w10:wrap type="none"/>
          </v:shape>
        </w:pict>
      </w:r>
      <w:r>
        <w:rPr>
          <w:b w:val="0"/>
          <w:bCs w:val="0"/>
        </w:rPr>
      </w:r>
      <w:r>
        <w:rPr>
          <w:color w:val="000066"/>
          <w:w w:val="80"/>
        </w:rPr>
        <w:t>تطبيقات</w:t>
      </w:r>
      <w:r>
        <w:rPr>
          <w:color w:val="000066"/>
          <w:spacing w:val="-28"/>
          <w:w w:val="80"/>
        </w:rPr>
        <w:t> </w:t>
      </w:r>
      <w:r>
        <w:rPr>
          <w:color w:val="000066"/>
          <w:w w:val="80"/>
        </w:rPr>
        <w:t>اقتصادية وجتاري</w:t>
      </w:r>
      <w:r>
        <w:rPr>
          <w:color w:val="000066"/>
          <w:w w:val="80"/>
        </w:rPr>
        <w:t>ة</w:t>
      </w:r>
    </w:p>
    <w:p>
      <w:pPr>
        <w:bidi/>
        <w:spacing w:line="826" w:lineRule="exact" w:before="0"/>
        <w:ind w:left="0" w:right="3074" w:firstLine="0"/>
        <w:jc w:val="right"/>
        <w:rPr>
          <w:rFonts w:ascii="Traditional Arabic" w:hAnsi="Traditional Arabic" w:cs="Traditional Arabic" w:eastAsia="Traditional Arabic" w:hint="default"/>
          <w:sz w:val="56"/>
          <w:szCs w:val="56"/>
        </w:rPr>
      </w:pPr>
      <w:r>
        <w:rPr>
          <w:rFonts w:ascii="Traditional Arabic" w:cs="Traditional Arabic"/>
          <w:sz w:val="56"/>
          <w:szCs w:val="56"/>
        </w:rPr>
      </w:r>
      <w:r>
        <w:rPr>
          <w:rFonts w:ascii="Traditional Arabic" w:cs="Traditional Arabic"/>
          <w:color w:val="C00000"/>
          <w:w w:val="136"/>
          <w:sz w:val="56"/>
          <w:szCs w:val="56"/>
        </w:rPr>
        <w:t>حدد</w:t>
      </w:r>
      <w:r>
        <w:rPr>
          <w:rFonts w:ascii="Traditional Arabic" w:cs="Traditional Arabic"/>
          <w:color w:val="C00000"/>
          <w:sz w:val="56"/>
          <w:szCs w:val="56"/>
        </w:rPr>
        <w:t> </w:t>
      </w:r>
      <w:r>
        <w:rPr>
          <w:rFonts w:ascii="Traditional Arabic" w:cs="Traditional Arabic"/>
          <w:color w:val="C00000"/>
          <w:w w:val="99"/>
          <w:sz w:val="56"/>
          <w:szCs w:val="56"/>
        </w:rPr>
        <w:t>نقطة</w:t>
      </w:r>
      <w:r>
        <w:rPr>
          <w:rFonts w:ascii="Traditional Arabic" w:cs="Traditional Arabic"/>
          <w:color w:val="C00000"/>
          <w:spacing w:val="6"/>
          <w:sz w:val="56"/>
          <w:szCs w:val="56"/>
        </w:rPr>
        <w:t> </w:t>
      </w:r>
      <w:r>
        <w:rPr>
          <w:rFonts w:ascii="Traditional Arabic" w:cs="Traditional Arabic"/>
          <w:color w:val="C00000"/>
          <w:w w:val="104"/>
          <w:sz w:val="56"/>
          <w:szCs w:val="56"/>
        </w:rPr>
        <w:t>توازن</w:t>
      </w:r>
      <w:r>
        <w:rPr>
          <w:rFonts w:ascii="Traditional Arabic" w:cs="Traditional Arabic"/>
          <w:color w:val="C00000"/>
          <w:spacing w:val="-1"/>
          <w:sz w:val="56"/>
          <w:szCs w:val="56"/>
        </w:rPr>
        <w:t> </w:t>
      </w:r>
      <w:r>
        <w:rPr>
          <w:rFonts w:ascii="Traditional Arabic" w:cs="Traditional Arabic"/>
          <w:color w:val="C00000"/>
          <w:w w:val="109"/>
          <w:sz w:val="56"/>
          <w:szCs w:val="56"/>
        </w:rPr>
        <w:t>السوق</w:t>
      </w:r>
      <w:r>
        <w:rPr>
          <w:rFonts w:ascii="Traditional Arabic" w:cs="Traditional Arabic"/>
          <w:color w:val="C00000"/>
          <w:spacing w:val="5"/>
          <w:sz w:val="56"/>
          <w:szCs w:val="56"/>
        </w:rPr>
        <w:t> </w:t>
      </w:r>
      <w:r>
        <w:rPr>
          <w:rFonts w:ascii="Traditional Arabic" w:cs="Traditional Arabic"/>
          <w:color w:val="C00000"/>
          <w:w w:val="87"/>
          <w:sz w:val="56"/>
          <w:szCs w:val="56"/>
        </w:rPr>
        <w:t>بالنسبة</w:t>
      </w:r>
      <w:r>
        <w:rPr>
          <w:rFonts w:ascii="Traditional Arabic" w:cs="Traditional Arabic"/>
          <w:color w:val="C00000"/>
          <w:spacing w:val="-1"/>
          <w:sz w:val="56"/>
          <w:szCs w:val="56"/>
        </w:rPr>
        <w:t> </w:t>
      </w:r>
      <w:r>
        <w:rPr>
          <w:rFonts w:ascii="Traditional Arabic" w:cs="Traditional Arabic"/>
          <w:color w:val="C00000"/>
          <w:w w:val="95"/>
          <w:sz w:val="56"/>
          <w:szCs w:val="56"/>
        </w:rPr>
        <w:t>للقانوني</w:t>
      </w:r>
      <w:r>
        <w:rPr>
          <w:rFonts w:ascii="Traditional Arabic" w:cs="Traditional Arabic"/>
          <w:color w:val="C00000"/>
          <w:spacing w:val="5"/>
          <w:sz w:val="56"/>
          <w:szCs w:val="56"/>
        </w:rPr>
        <w:t> </w:t>
      </w:r>
      <w:r>
        <w:rPr>
          <w:rFonts w:ascii="Traditional Arabic" w:cs="Traditional Arabic"/>
          <w:color w:val="C00000"/>
          <w:w w:val="102"/>
          <w:sz w:val="56"/>
          <w:szCs w:val="56"/>
        </w:rPr>
        <w:t>الطلب</w:t>
      </w:r>
      <w:r>
        <w:rPr>
          <w:rFonts w:ascii="Traditional Arabic" w:cs="Traditional Arabic"/>
          <w:color w:val="C00000"/>
          <w:spacing w:val="5"/>
          <w:sz w:val="56"/>
          <w:szCs w:val="56"/>
        </w:rPr>
        <w:t> </w:t>
      </w:r>
      <w:r>
        <w:rPr>
          <w:rFonts w:ascii="Traditional Arabic" w:cs="Traditional Arabic"/>
          <w:color w:val="C00000"/>
          <w:w w:val="116"/>
          <w:sz w:val="56"/>
          <w:szCs w:val="56"/>
        </w:rPr>
        <w:t>والعرض</w:t>
      </w:r>
      <w:r>
        <w:rPr>
          <w:rFonts w:ascii="Traditional Arabic" w:cs="Traditional Arabic"/>
          <w:color w:val="C00000"/>
          <w:spacing w:val="-1"/>
          <w:sz w:val="56"/>
          <w:szCs w:val="56"/>
        </w:rPr>
        <w:t> </w:t>
      </w:r>
      <w:r>
        <w:rPr>
          <w:rFonts w:ascii="Traditional Arabic" w:cs="Traditional Arabic"/>
          <w:color w:val="C00000"/>
          <w:w w:val="163"/>
          <w:sz w:val="56"/>
          <w:szCs w:val="56"/>
        </w:rPr>
        <w:t>ا</w:t>
      </w:r>
      <w:r>
        <w:rPr>
          <w:rFonts w:ascii="Traditional Arabic" w:cs="Traditional Arabic"/>
          <w:color w:val="C00000"/>
          <w:spacing w:val="-3"/>
          <w:w w:val="71"/>
          <w:sz w:val="56"/>
          <w:szCs w:val="56"/>
        </w:rPr>
        <w:t>ل</w:t>
      </w:r>
      <w:r>
        <w:rPr>
          <w:rFonts w:ascii="Traditional Arabic" w:cs="Traditional Arabic"/>
          <w:color w:val="C00000"/>
          <w:w w:val="71"/>
          <w:sz w:val="56"/>
          <w:szCs w:val="56"/>
        </w:rPr>
        <w:t>ت</w:t>
      </w:r>
      <w:r>
        <w:rPr>
          <w:rFonts w:ascii="Traditional Arabic" w:cs="Traditional Arabic"/>
          <w:color w:val="C00000"/>
          <w:spacing w:val="1"/>
          <w:w w:val="86"/>
          <w:sz w:val="56"/>
          <w:szCs w:val="56"/>
        </w:rPr>
        <w:t>ا</w:t>
      </w:r>
      <w:r>
        <w:rPr>
          <w:rFonts w:ascii="Traditional Arabic" w:cs="Traditional Arabic"/>
          <w:color w:val="C00000"/>
          <w:w w:val="86"/>
          <w:sz w:val="56"/>
          <w:szCs w:val="56"/>
        </w:rPr>
        <w:t>ليني</w:t>
      </w:r>
      <w:r>
        <w:rPr>
          <w:rFonts w:ascii="Traditional Arabic" w:cs="Traditional Arabic"/>
          <w:color w:val="C00000"/>
          <w:spacing w:val="4"/>
          <w:sz w:val="56"/>
          <w:szCs w:val="56"/>
        </w:rPr>
        <w:t> </w:t>
      </w:r>
      <w:r>
        <w:rPr>
          <w:rFonts w:ascii="Traditional Arabic" w:cs="Traditional Arabic"/>
          <w:color w:val="C00000"/>
          <w:w w:val="99"/>
          <w:sz w:val="56"/>
          <w:szCs w:val="56"/>
        </w:rPr>
        <w:t>:</w:t>
      </w:r>
    </w:p>
    <w:p>
      <w:pPr>
        <w:spacing w:after="0" w:line="826" w:lineRule="exact"/>
        <w:jc w:val="right"/>
        <w:rPr>
          <w:rFonts w:ascii="Traditional Arabic" w:hAnsi="Traditional Arabic" w:cs="Traditional Arabic" w:eastAsia="Traditional Arabic" w:hint="default"/>
          <w:sz w:val="56"/>
          <w:szCs w:val="56"/>
        </w:rPr>
        <w:sectPr>
          <w:headerReference w:type="default" r:id="rId51"/>
          <w:footerReference w:type="default" r:id="rId52"/>
          <w:pgSz w:w="19200" w:h="10800" w:orient="landscape"/>
          <w:pgMar w:header="0" w:footer="0" w:top="20" w:bottom="0" w:left="0" w:right="0"/>
        </w:sectPr>
      </w:pPr>
    </w:p>
    <w:p>
      <w:pPr>
        <w:spacing w:line="779" w:lineRule="exact" w:before="0"/>
        <w:ind w:left="0" w:right="0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/>
          <w:color w:val="FF0000"/>
          <w:spacing w:val="-1"/>
          <w:sz w:val="64"/>
        </w:rPr>
        <w:t>)</w:t>
      </w:r>
      <w:r>
        <w:rPr>
          <w:rFonts w:ascii="Times New Roman"/>
          <w:color w:val="FF0000"/>
          <w:spacing w:val="-1"/>
          <w:sz w:val="64"/>
        </w:rPr>
        <w:t>1</w:t>
      </w:r>
      <w:r>
        <w:rPr>
          <w:rFonts w:ascii="Traditional Arabic"/>
          <w:color w:val="FF0000"/>
          <w:spacing w:val="-1"/>
          <w:sz w:val="64"/>
        </w:rPr>
        <w:t>(</w:t>
      </w:r>
      <w:r>
        <w:rPr>
          <w:rFonts w:ascii="Traditional Arabic"/>
          <w:spacing w:val="-1"/>
          <w:sz w:val="64"/>
        </w:rPr>
      </w:r>
    </w:p>
    <w:p>
      <w:pPr>
        <w:spacing w:line="862" w:lineRule="exact" w:before="0"/>
        <w:ind w:left="0" w:right="0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/>
          <w:color w:val="FF0000"/>
          <w:spacing w:val="-1"/>
          <w:sz w:val="64"/>
        </w:rPr>
        <w:t>)</w:t>
      </w:r>
      <w:r>
        <w:rPr>
          <w:rFonts w:ascii="Times New Roman"/>
          <w:color w:val="FF0000"/>
          <w:spacing w:val="-1"/>
          <w:sz w:val="64"/>
        </w:rPr>
        <w:t>2</w:t>
      </w:r>
      <w:r>
        <w:rPr>
          <w:rFonts w:ascii="Traditional Arabic"/>
          <w:color w:val="FF0000"/>
          <w:spacing w:val="-1"/>
          <w:sz w:val="64"/>
        </w:rPr>
        <w:t>(</w:t>
      </w:r>
      <w:r>
        <w:rPr>
          <w:rFonts w:ascii="Traditional Arabic"/>
          <w:spacing w:val="-1"/>
          <w:sz w:val="64"/>
        </w:rPr>
      </w:r>
    </w:p>
    <w:p>
      <w:pPr>
        <w:spacing w:line="779" w:lineRule="exact" w:before="0"/>
        <w:ind w:left="866" w:right="-17" w:firstLine="0"/>
        <w:jc w:val="lef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spacing w:val="-1"/>
        </w:rPr>
        <w:br w:type="column"/>
      </w:r>
      <w:r>
        <w:rPr>
          <w:rFonts w:ascii="Traditional Arabic"/>
          <w:color w:val="FF0000"/>
          <w:spacing w:val="-1"/>
          <w:sz w:val="64"/>
        </w:rPr>
        <w:t>...</w:t>
      </w:r>
      <w:r>
        <w:rPr>
          <w:rFonts w:ascii="Traditional Arabic"/>
          <w:sz w:val="64"/>
        </w:rPr>
      </w:r>
    </w:p>
    <w:p>
      <w:pPr>
        <w:spacing w:line="862" w:lineRule="exact" w:before="0"/>
        <w:ind w:left="866" w:right="-17" w:firstLine="0"/>
        <w:jc w:val="lef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/>
          <w:color w:val="FF0000"/>
          <w:spacing w:val="-1"/>
          <w:sz w:val="64"/>
        </w:rPr>
        <w:t>...</w:t>
      </w:r>
      <w:r>
        <w:rPr>
          <w:rFonts w:ascii="Traditional Arabic"/>
          <w:sz w:val="64"/>
        </w:rPr>
      </w:r>
    </w:p>
    <w:p>
      <w:pPr>
        <w:spacing w:line="684" w:lineRule="exact" w:before="0"/>
        <w:ind w:left="747" w:right="-16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/>
        <w:br w:type="column"/>
      </w:r>
      <w:r>
        <w:rPr>
          <w:rFonts w:ascii="Arial Black"/>
          <w:b/>
          <w:color w:val="FF0000"/>
          <w:sz w:val="64"/>
        </w:rPr>
        <w:t>y = </w:t>
      </w:r>
      <w:r>
        <w:rPr>
          <w:rFonts w:ascii="Arial Black"/>
          <w:b/>
          <w:color w:val="0000CC"/>
          <w:sz w:val="64"/>
        </w:rPr>
        <w:t>25 </w:t>
      </w:r>
      <w:r>
        <w:rPr>
          <w:rFonts w:ascii="Arial Black"/>
          <w:b/>
          <w:color w:val="FF0000"/>
          <w:sz w:val="64"/>
        </w:rPr>
        <w:t>- 2</w:t>
      </w:r>
      <w:r>
        <w:rPr>
          <w:rFonts w:ascii="Arial Black"/>
          <w:b/>
          <w:color w:val="FF0000"/>
          <w:spacing w:val="-8"/>
          <w:sz w:val="64"/>
        </w:rPr>
        <w:t> </w:t>
      </w:r>
      <w:r>
        <w:rPr>
          <w:rFonts w:ascii="Arial Black"/>
          <w:b/>
          <w:color w:val="0000CC"/>
          <w:sz w:val="64"/>
        </w:rPr>
        <w:t>x</w:t>
      </w:r>
      <w:r>
        <w:rPr>
          <w:rFonts w:ascii="Arial Black"/>
          <w:sz w:val="64"/>
        </w:rPr>
      </w:r>
    </w:p>
    <w:p>
      <w:pPr>
        <w:spacing w:line="835" w:lineRule="exact" w:before="0"/>
        <w:ind w:left="665" w:right="-16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FF0000"/>
          <w:sz w:val="64"/>
        </w:rPr>
        <w:t>y = 3</w:t>
      </w:r>
      <w:r>
        <w:rPr>
          <w:rFonts w:ascii="Arial Black"/>
          <w:b/>
          <w:color w:val="0000CC"/>
          <w:sz w:val="64"/>
        </w:rPr>
        <w:t>x </w:t>
      </w:r>
      <w:r>
        <w:rPr>
          <w:rFonts w:ascii="Arial Black"/>
          <w:b/>
          <w:color w:val="FF0000"/>
          <w:sz w:val="64"/>
        </w:rPr>
        <w:t>+</w:t>
      </w:r>
      <w:r>
        <w:rPr>
          <w:rFonts w:ascii="Arial Black"/>
          <w:b/>
          <w:color w:val="FF0000"/>
          <w:spacing w:val="1"/>
          <w:sz w:val="64"/>
        </w:rPr>
        <w:t> </w:t>
      </w:r>
      <w:r>
        <w:rPr>
          <w:rFonts w:ascii="Arial Black"/>
          <w:b/>
          <w:color w:val="FF0000"/>
          <w:sz w:val="64"/>
        </w:rPr>
        <w:t>5</w:t>
      </w:r>
      <w:r>
        <w:rPr>
          <w:rFonts w:ascii="Arial Black"/>
          <w:sz w:val="64"/>
        </w:rPr>
      </w:r>
    </w:p>
    <w:p>
      <w:pPr>
        <w:tabs>
          <w:tab w:pos="163642" w:val="left" w:leader="none"/>
        </w:tabs>
        <w:bidi/>
        <w:spacing w:line="779" w:lineRule="exact" w:before="0"/>
        <w:ind w:left="0" w:right="429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/>
        <w:br w:type="column"/>
      </w:r>
      <w:r>
        <w:rPr>
          <w:rFonts w:ascii="Traditional Arabic" w:cs="Traditional Arabic"/>
          <w:spacing w:val="-2"/>
          <w:sz w:val="64"/>
          <w:szCs w:val="64"/>
        </w:rPr>
      </w:r>
      <w:r>
        <w:rPr>
          <w:rFonts w:ascii="Traditional Arabic" w:cs="Traditional Arabic"/>
          <w:color w:val="FF0000"/>
          <w:spacing w:val="-2"/>
          <w:w w:val="105"/>
          <w:sz w:val="64"/>
          <w:szCs w:val="64"/>
        </w:rPr>
        <w:t>قانون</w:t>
      </w:r>
      <w:r>
        <w:rPr>
          <w:rFonts w:ascii="Traditional Arabic" w:cs="Traditional Arabic"/>
          <w:color w:val="FF0000"/>
          <w:spacing w:val="11"/>
          <w:w w:val="105"/>
          <w:sz w:val="64"/>
          <w:szCs w:val="64"/>
        </w:rPr>
        <w:t> </w:t>
      </w:r>
      <w:r>
        <w:rPr>
          <w:rFonts w:ascii="Traditional Arabic" w:cs="Traditional Arabic"/>
          <w:color w:val="FF0000"/>
          <w:spacing w:val="-2"/>
          <w:w w:val="105"/>
          <w:sz w:val="64"/>
          <w:szCs w:val="64"/>
        </w:rPr>
        <w:t>الطلب</w:t>
      </w:r>
      <w:r>
        <w:rPr>
          <w:rFonts w:ascii="Traditional Arabic" w:cs="Traditional Arabic"/>
          <w:color w:val="FF0000"/>
          <w:sz w:val="64"/>
          <w:szCs w:val="64"/>
        </w:rPr>
        <w:tab/>
      </w:r>
      <w:r>
        <w:rPr>
          <w:rFonts w:ascii="Traditional Arabic" w:cs="Traditional Arabic"/>
          <w:color w:val="FF0000"/>
          <w:sz w:val="64"/>
          <w:szCs w:val="64"/>
        </w:rPr>
        <w:t>:</w:t>
      </w:r>
    </w:p>
    <w:p>
      <w:pPr>
        <w:tabs>
          <w:tab w:pos="163824" w:val="left" w:leader="none"/>
        </w:tabs>
        <w:bidi/>
        <w:spacing w:line="862" w:lineRule="exact" w:before="0"/>
        <w:ind w:left="0" w:right="40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FF0000"/>
          <w:w w:val="105"/>
          <w:sz w:val="64"/>
          <w:szCs w:val="64"/>
        </w:rPr>
        <w:t>قانون</w:t>
      </w:r>
      <w:r>
        <w:rPr>
          <w:rFonts w:ascii="Traditional Arabic" w:cs="Traditional Arabic"/>
          <w:color w:val="FF0000"/>
          <w:spacing w:val="24"/>
          <w:w w:val="105"/>
          <w:sz w:val="64"/>
          <w:szCs w:val="64"/>
        </w:rPr>
        <w:t> </w:t>
      </w:r>
      <w:r>
        <w:rPr>
          <w:rFonts w:ascii="Traditional Arabic" w:cs="Traditional Arabic"/>
          <w:color w:val="FF0000"/>
          <w:w w:val="105"/>
          <w:sz w:val="64"/>
          <w:szCs w:val="64"/>
        </w:rPr>
        <w:t> العرض</w:t>
      </w:r>
      <w:r>
        <w:rPr>
          <w:rFonts w:ascii="Traditional Arabic" w:cs="Traditional Arabic"/>
          <w:color w:val="FF0000"/>
          <w:sz w:val="64"/>
          <w:szCs w:val="64"/>
        </w:rPr>
        <w:tab/>
      </w:r>
      <w:r>
        <w:rPr>
          <w:rFonts w:ascii="Traditional Arabic" w:cs="Traditional Arabic"/>
          <w:color w:val="FF0000"/>
          <w:sz w:val="64"/>
          <w:szCs w:val="64"/>
        </w:rPr>
        <w:t>:</w:t>
      </w:r>
    </w:p>
    <w:p>
      <w:pPr>
        <w:spacing w:after="0" w:line="862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4899" w:space="40"/>
            <w:col w:w="1400" w:space="40"/>
            <w:col w:w="4545" w:space="40"/>
            <w:col w:w="8236"/>
          </w:cols>
        </w:sectPr>
      </w:pPr>
    </w:p>
    <w:p>
      <w:pPr>
        <w:spacing w:line="240" w:lineRule="auto" w:before="14"/>
        <w:rPr>
          <w:rFonts w:ascii="Traditional Arabic" w:hAnsi="Traditional Arabic" w:cs="Traditional Arabic" w:eastAsia="Traditional Arabic" w:hint="default"/>
          <w:sz w:val="20"/>
          <w:szCs w:val="20"/>
        </w:rPr>
      </w:pP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bidi/>
        <w:spacing w:before="110"/>
        <w:ind w:left="-17" w:right="3244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0000CC"/>
          <w:w w:val="95"/>
          <w:sz w:val="64"/>
          <w:szCs w:val="64"/>
        </w:rPr>
        <w:t>بالتعويض</w:t>
      </w:r>
      <w:r>
        <w:rPr>
          <w:rFonts w:ascii="Traditional Arabic" w:cs="Traditional Arabic"/>
          <w:color w:val="0000CC"/>
          <w:spacing w:val="-77"/>
          <w:w w:val="95"/>
          <w:sz w:val="64"/>
          <w:szCs w:val="64"/>
        </w:rPr>
        <w:t> </w:t>
      </w:r>
      <w:r>
        <w:rPr>
          <w:rFonts w:ascii="Traditional Arabic" w:cs="Traditional Arabic"/>
          <w:color w:val="0000CC"/>
          <w:w w:val="95"/>
          <w:sz w:val="64"/>
          <w:szCs w:val="64"/>
        </w:rPr>
        <w:t>يف</w:t>
      </w:r>
      <w:r>
        <w:rPr>
          <w:rFonts w:ascii="Traditional Arabic" w:cs="Traditional Arabic"/>
          <w:color w:val="0000CC"/>
          <w:spacing w:val="-100"/>
          <w:w w:val="110"/>
          <w:sz w:val="64"/>
          <w:szCs w:val="64"/>
        </w:rPr>
        <w:t> </w:t>
      </w:r>
      <w:r>
        <w:rPr>
          <w:rFonts w:ascii="Traditional Arabic" w:cs="Traditional Arabic"/>
          <w:color w:val="0000CC"/>
          <w:w w:val="110"/>
          <w:sz w:val="64"/>
          <w:szCs w:val="64"/>
        </w:rPr>
        <w:t>معادلة</w:t>
      </w:r>
      <w:r>
        <w:rPr>
          <w:rFonts w:ascii="Traditional Arabic" w:cs="Traditional Arabic"/>
          <w:color w:val="0000CC"/>
          <w:spacing w:val="-77"/>
          <w:w w:val="95"/>
          <w:sz w:val="64"/>
          <w:szCs w:val="64"/>
        </w:rPr>
        <w:t> </w:t>
      </w:r>
      <w:r>
        <w:rPr>
          <w:rFonts w:ascii="Traditional Arabic" w:cs="Traditional Arabic"/>
          <w:color w:val="0000CC"/>
          <w:w w:val="95"/>
          <w:sz w:val="64"/>
          <w:szCs w:val="64"/>
        </w:rPr>
        <w:t>:</w:t>
      </w:r>
    </w:p>
    <w:p>
      <w:pPr>
        <w:bidi/>
        <w:spacing w:before="30"/>
        <w:ind w:left="-15" w:right="78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1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974707"/>
          <w:w w:val="110"/>
          <w:sz w:val="64"/>
          <w:szCs w:val="64"/>
        </w:rPr>
        <w:t>عدد</w:t>
      </w:r>
      <w:r>
        <w:rPr>
          <w:rFonts w:ascii="Traditional Arabic" w:cs="Traditional Arabic"/>
          <w:color w:val="974707"/>
          <w:spacing w:val="-40"/>
          <w:w w:val="110"/>
          <w:sz w:val="64"/>
          <w:szCs w:val="64"/>
        </w:rPr>
        <w:t> </w:t>
      </w:r>
      <w:r>
        <w:rPr>
          <w:rFonts w:ascii="Traditional Arabic" w:cs="Traditional Arabic"/>
          <w:color w:val="974707"/>
          <w:w w:val="110"/>
          <w:sz w:val="64"/>
          <w:szCs w:val="64"/>
        </w:rPr>
        <w:t>نقطة</w:t>
      </w:r>
      <w:r>
        <w:rPr>
          <w:rFonts w:ascii="Traditional Arabic" w:cs="Traditional Arabic"/>
          <w:color w:val="974707"/>
          <w:spacing w:val="-40"/>
          <w:w w:val="110"/>
          <w:sz w:val="64"/>
          <w:szCs w:val="64"/>
        </w:rPr>
        <w:t> </w:t>
      </w:r>
      <w:r>
        <w:rPr>
          <w:rFonts w:ascii="Traditional Arabic" w:cs="Traditional Arabic"/>
          <w:color w:val="974707"/>
          <w:w w:val="110"/>
          <w:sz w:val="64"/>
          <w:szCs w:val="64"/>
        </w:rPr>
        <w:t>توازن</w:t>
      </w:r>
      <w:r>
        <w:rPr>
          <w:rFonts w:ascii="Traditional Arabic" w:cs="Traditional Arabic"/>
          <w:color w:val="974707"/>
          <w:spacing w:val="-40"/>
          <w:w w:val="110"/>
          <w:sz w:val="64"/>
          <w:szCs w:val="64"/>
        </w:rPr>
        <w:t> </w:t>
      </w:r>
      <w:r>
        <w:rPr>
          <w:rFonts w:ascii="Traditional Arabic" w:cs="Traditional Arabic"/>
          <w:color w:val="974707"/>
          <w:w w:val="110"/>
          <w:sz w:val="64"/>
          <w:szCs w:val="64"/>
        </w:rPr>
        <w:t>السوق</w:t>
      </w:r>
      <w:r>
        <w:rPr>
          <w:rFonts w:ascii="Traditional Arabic" w:cs="Traditional Arabic"/>
          <w:color w:val="974707"/>
          <w:spacing w:val="-40"/>
          <w:w w:val="110"/>
          <w:sz w:val="64"/>
          <w:szCs w:val="64"/>
        </w:rPr>
        <w:t> </w:t>
      </w:r>
      <w:r>
        <w:rPr>
          <w:rFonts w:ascii="Traditional Arabic" w:cs="Traditional Arabic"/>
          <w:color w:val="974707"/>
          <w:w w:val="110"/>
          <w:sz w:val="64"/>
          <w:szCs w:val="64"/>
        </w:rPr>
        <w:t>:</w:t>
      </w:r>
    </w:p>
    <w:p>
      <w:pPr>
        <w:bidi/>
        <w:spacing w:line="891" w:lineRule="exact" w:before="0"/>
        <w:ind w:left="0" w:right="187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w w:val="130"/>
        </w:rPr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w w:val="165"/>
          <w:sz w:val="64"/>
          <w:szCs w:val="64"/>
        </w:rPr>
        <w:t>امل</w:t>
      </w:r>
      <w:r>
        <w:rPr>
          <w:rFonts w:ascii="Traditional Arabic" w:cs="Traditional Arabic"/>
          <w:spacing w:val="12"/>
          <w:w w:val="130"/>
          <w:sz w:val="64"/>
          <w:szCs w:val="64"/>
        </w:rPr>
        <w:t> </w:t>
      </w:r>
      <w:r>
        <w:rPr>
          <w:rFonts w:ascii="Traditional Arabic" w:cs="Traditional Arabic"/>
          <w:w w:val="130"/>
          <w:sz w:val="64"/>
          <w:szCs w:val="64"/>
        </w:rPr>
        <w:t>:</w:t>
      </w:r>
    </w:p>
    <w:p>
      <w:pPr>
        <w:spacing w:after="0" w:line="891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8374" w:space="40"/>
            <w:col w:w="6395" w:space="40"/>
            <w:col w:w="4351"/>
          </w:cols>
        </w:sectPr>
      </w:pPr>
    </w:p>
    <w:p>
      <w:pPr>
        <w:spacing w:before="45"/>
        <w:ind w:left="3845" w:right="-16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FF0000"/>
          <w:sz w:val="64"/>
        </w:rPr>
        <w:t>y = 25 - 2</w:t>
      </w:r>
      <w:r>
        <w:rPr>
          <w:rFonts w:ascii="Arial Black"/>
          <w:b/>
          <w:color w:val="FF0000"/>
          <w:spacing w:val="-7"/>
          <w:sz w:val="64"/>
        </w:rPr>
        <w:t> </w:t>
      </w:r>
      <w:r>
        <w:rPr>
          <w:rFonts w:ascii="Arial Black"/>
          <w:b/>
          <w:color w:val="FF0000"/>
          <w:sz w:val="64"/>
        </w:rPr>
        <w:t>(</w:t>
      </w:r>
      <w:r>
        <w:rPr>
          <w:rFonts w:ascii="Arial Black"/>
          <w:b/>
          <w:color w:val="0000CC"/>
          <w:sz w:val="64"/>
        </w:rPr>
        <w:t>4</w:t>
      </w:r>
      <w:r>
        <w:rPr>
          <w:rFonts w:ascii="Arial Black"/>
          <w:b/>
          <w:color w:val="FF0000"/>
          <w:sz w:val="64"/>
        </w:rPr>
        <w:t>)</w:t>
      </w:r>
      <w:r>
        <w:rPr>
          <w:rFonts w:ascii="Arial Black"/>
          <w:sz w:val="64"/>
        </w:rPr>
      </w:r>
    </w:p>
    <w:p>
      <w:pPr>
        <w:bidi/>
        <w:spacing w:line="898" w:lineRule="exact" w:before="0"/>
        <w:ind w:left="0" w:right="2595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>
          <w:spacing w:val="-20"/>
          <w:w w:val="120"/>
        </w:rPr>
        <w:br w:type="column"/>
      </w:r>
      <w:r>
        <w:rPr>
          <w:rFonts w:ascii="Traditional Arabic" w:cs="Traditional Arabic"/>
          <w:spacing w:val="-20"/>
          <w:sz w:val="64"/>
          <w:szCs w:val="64"/>
        </w:rPr>
      </w:r>
      <w:r>
        <w:rPr>
          <w:rFonts w:ascii="Traditional Arabic" w:cs="Traditional Arabic"/>
          <w:color w:val="CC0099"/>
          <w:spacing w:val="-20"/>
          <w:w w:val="120"/>
          <w:sz w:val="64"/>
          <w:szCs w:val="64"/>
        </w:rPr>
        <w:t>العر</w:t>
      </w:r>
      <w:r>
        <w:rPr>
          <w:rFonts w:ascii="Traditional Arabic" w:cs="Traditional Arabic"/>
          <w:color w:val="CC0099"/>
          <w:spacing w:val="-20"/>
          <w:w w:val="120"/>
          <w:sz w:val="64"/>
          <w:szCs w:val="64"/>
        </w:rPr>
        <w:t>ض</w:t>
      </w:r>
    </w:p>
    <w:p>
      <w:pPr>
        <w:tabs>
          <w:tab w:pos="133218" w:val="left" w:leader="none"/>
        </w:tabs>
        <w:bidi/>
        <w:spacing w:line="898" w:lineRule="exact" w:before="0"/>
        <w:ind w:left="0" w:right="273" w:firstLine="0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</w:pPr>
      <w:r>
        <w:rPr/>
        <w:br w:type="column"/>
      </w:r>
      <w:r>
        <w:rPr>
          <w:rFonts w:ascii="Traditional Arabic" w:cs="Traditional Arabic"/>
          <w:sz w:val="64"/>
          <w:szCs w:val="64"/>
        </w:rPr>
      </w:r>
      <w:r>
        <w:rPr>
          <w:rFonts w:ascii="Traditional Arabic" w:cs="Traditional Arabic"/>
          <w:color w:val="0000CC"/>
          <w:w w:val="110"/>
          <w:sz w:val="64"/>
          <w:szCs w:val="64"/>
        </w:rPr>
        <w:t>الطلب</w:t>
      </w:r>
      <w:r>
        <w:rPr>
          <w:rFonts w:ascii="Traditional Arabic" w:cs="Traditional Arabic"/>
          <w:color w:val="FFFFFF"/>
          <w:sz w:val="64"/>
          <w:szCs w:val="64"/>
        </w:rPr>
        <w:tab/>
      </w:r>
      <w:r>
        <w:rPr>
          <w:rFonts w:ascii="Traditional Arabic" w:cs="Traditional Arabic"/>
          <w:color w:val="FFFFFF"/>
          <w:sz w:val="64"/>
          <w:szCs w:val="64"/>
        </w:rPr>
        <w:t>=</w:t>
      </w:r>
    </w:p>
    <w:p>
      <w:pPr>
        <w:spacing w:after="0" w:line="898" w:lineRule="exact"/>
        <w:jc w:val="right"/>
        <w:rPr>
          <w:rFonts w:ascii="Traditional Arabic" w:hAnsi="Traditional Arabic" w:cs="Traditional Arabic" w:eastAsia="Traditional Arabic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8142" w:space="40"/>
            <w:col w:w="4273" w:space="40"/>
            <w:col w:w="6705"/>
          </w:cols>
        </w:sectPr>
      </w:pPr>
    </w:p>
    <w:p>
      <w:pPr>
        <w:spacing w:before="0"/>
        <w:ind w:left="3975" w:right="-18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974707"/>
          <w:sz w:val="64"/>
        </w:rPr>
        <w:t>y = 25 -</w:t>
      </w:r>
      <w:r>
        <w:rPr>
          <w:rFonts w:ascii="Arial Black"/>
          <w:b/>
          <w:color w:val="974707"/>
          <w:spacing w:val="-5"/>
          <w:sz w:val="64"/>
        </w:rPr>
        <w:t> </w:t>
      </w:r>
      <w:r>
        <w:rPr>
          <w:rFonts w:ascii="Arial Black"/>
          <w:b/>
          <w:color w:val="974707"/>
          <w:sz w:val="64"/>
        </w:rPr>
        <w:t>8</w:t>
      </w:r>
      <w:r>
        <w:rPr>
          <w:rFonts w:ascii="Arial Black"/>
          <w:sz w:val="64"/>
        </w:rPr>
      </w:r>
    </w:p>
    <w:p>
      <w:pPr>
        <w:spacing w:before="84"/>
        <w:ind w:left="3813" w:right="-18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0000CC"/>
          <w:sz w:val="64"/>
        </w:rPr>
        <w:t>y =</w:t>
      </w:r>
      <w:r>
        <w:rPr>
          <w:rFonts w:ascii="Arial Black"/>
          <w:b/>
          <w:color w:val="0000CC"/>
          <w:spacing w:val="-3"/>
          <w:sz w:val="64"/>
        </w:rPr>
        <w:t> </w:t>
      </w:r>
      <w:r>
        <w:rPr>
          <w:rFonts w:ascii="Arial Black"/>
          <w:b/>
          <w:color w:val="0000CC"/>
          <w:sz w:val="64"/>
        </w:rPr>
        <w:t>17</w:t>
      </w:r>
      <w:r>
        <w:rPr>
          <w:rFonts w:ascii="Arial Black"/>
          <w:sz w:val="64"/>
        </w:rPr>
      </w:r>
    </w:p>
    <w:p>
      <w:pPr>
        <w:bidi/>
        <w:spacing w:before="154"/>
        <w:ind w:left="-18" w:right="2991" w:firstLine="0"/>
        <w:jc w:val="right"/>
        <w:rPr>
          <w:rFonts w:ascii="Traditional Arabic" w:hAnsi="Traditional Arabic" w:cs="Traditional Arabic" w:eastAsia="Traditional Arabic" w:hint="default"/>
          <w:sz w:val="56"/>
          <w:szCs w:val="56"/>
        </w:rPr>
      </w:pPr>
      <w:r>
        <w:rPr>
          <w:rFonts w:ascii="Traditional Arabic" w:cs="Traditional Arabic"/>
          <w:sz w:val="56"/>
          <w:szCs w:val="56"/>
        </w:rPr>
      </w:r>
      <w:r>
        <w:rPr>
          <w:rFonts w:ascii="Traditional Arabic" w:cs="Traditional Arabic"/>
          <w:color w:val="C00000"/>
          <w:w w:val="110"/>
          <w:sz w:val="56"/>
          <w:szCs w:val="56"/>
        </w:rPr>
        <w:t>نقطة</w:t>
      </w:r>
      <w:r>
        <w:rPr>
          <w:rFonts w:ascii="Traditional Arabic" w:cs="Traditional Arabic"/>
          <w:color w:val="C00000"/>
          <w:spacing w:val="-91"/>
          <w:w w:val="110"/>
          <w:sz w:val="56"/>
          <w:szCs w:val="56"/>
        </w:rPr>
        <w:t> </w:t>
      </w:r>
      <w:r>
        <w:rPr>
          <w:rFonts w:ascii="Traditional Arabic" w:cs="Traditional Arabic"/>
          <w:color w:val="C00000"/>
          <w:w w:val="110"/>
          <w:sz w:val="56"/>
          <w:szCs w:val="56"/>
        </w:rPr>
        <w:t>توازن السوق ه</w:t>
      </w:r>
      <w:r>
        <w:rPr>
          <w:rFonts w:ascii="Traditional Arabic" w:cs="Traditional Arabic"/>
          <w:color w:val="C00000"/>
          <w:w w:val="110"/>
          <w:sz w:val="56"/>
          <w:szCs w:val="56"/>
        </w:rPr>
        <w:t>ي</w:t>
      </w:r>
    </w:p>
    <w:p>
      <w:pPr>
        <w:spacing w:before="16"/>
        <w:ind w:left="3626" w:right="-18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0000CC"/>
          <w:sz w:val="64"/>
        </w:rPr>
        <w:t>(</w:t>
      </w:r>
      <w:r>
        <w:rPr>
          <w:rFonts w:ascii="Arial Black"/>
          <w:b/>
          <w:color w:val="CC0099"/>
          <w:sz w:val="64"/>
        </w:rPr>
        <w:t>4,17</w:t>
      </w:r>
      <w:r>
        <w:rPr>
          <w:rFonts w:ascii="Arial Black"/>
          <w:b/>
          <w:color w:val="0000CC"/>
          <w:sz w:val="64"/>
        </w:rPr>
        <w:t>)</w:t>
      </w:r>
      <w:r>
        <w:rPr>
          <w:rFonts w:ascii="Arial Black"/>
          <w:sz w:val="64"/>
        </w:rPr>
      </w:r>
    </w:p>
    <w:p>
      <w:pPr>
        <w:tabs>
          <w:tab w:pos="5380" w:val="left" w:leader="none"/>
          <w:tab w:pos="6536" w:val="left" w:leader="none"/>
        </w:tabs>
        <w:spacing w:line="933" w:lineRule="exact" w:before="0"/>
        <w:ind w:left="2824" w:right="0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/>
        <w:br w:type="column"/>
      </w:r>
      <w:r>
        <w:rPr>
          <w:rFonts w:ascii="Arial Black"/>
          <w:b/>
          <w:color w:val="CC0099"/>
          <w:position w:val="-4"/>
          <w:sz w:val="64"/>
        </w:rPr>
        <w:t>3</w:t>
      </w:r>
      <w:r>
        <w:rPr>
          <w:rFonts w:ascii="Arial Black"/>
          <w:b/>
          <w:color w:val="0000CC"/>
          <w:position w:val="-4"/>
          <w:sz w:val="64"/>
        </w:rPr>
        <w:t>x </w:t>
      </w:r>
      <w:r>
        <w:rPr>
          <w:rFonts w:ascii="Arial Black"/>
          <w:b/>
          <w:color w:val="0000CC"/>
          <w:spacing w:val="2"/>
          <w:position w:val="-4"/>
          <w:sz w:val="64"/>
        </w:rPr>
        <w:t> </w:t>
      </w:r>
      <w:r>
        <w:rPr>
          <w:rFonts w:ascii="Arial Black"/>
          <w:b/>
          <w:color w:val="CC0099"/>
          <w:position w:val="-4"/>
          <w:sz w:val="64"/>
        </w:rPr>
        <w:t>+</w:t>
      </w:r>
      <w:r>
        <w:rPr>
          <w:rFonts w:ascii="Arial Black"/>
          <w:b/>
          <w:color w:val="CC0099"/>
          <w:spacing w:val="208"/>
          <w:position w:val="-4"/>
          <w:sz w:val="64"/>
        </w:rPr>
        <w:t> </w:t>
      </w:r>
      <w:r>
        <w:rPr>
          <w:rFonts w:ascii="Arial Black"/>
          <w:b/>
          <w:color w:val="CC0099"/>
          <w:position w:val="-4"/>
          <w:sz w:val="64"/>
        </w:rPr>
        <w:t>5</w:t>
        <w:tab/>
        <w:t>=</w:t>
        <w:tab/>
      </w:r>
      <w:r>
        <w:rPr>
          <w:rFonts w:ascii="Arial Black"/>
          <w:b/>
          <w:color w:val="CC0099"/>
          <w:sz w:val="64"/>
        </w:rPr>
        <w:t>25 - 2</w:t>
      </w:r>
      <w:r>
        <w:rPr>
          <w:rFonts w:ascii="Arial Black"/>
          <w:b/>
          <w:color w:val="CC0099"/>
          <w:spacing w:val="-2"/>
          <w:sz w:val="64"/>
        </w:rPr>
        <w:t> </w:t>
      </w:r>
      <w:r>
        <w:rPr>
          <w:rFonts w:ascii="Arial Black"/>
          <w:b/>
          <w:color w:val="0000CC"/>
          <w:sz w:val="64"/>
        </w:rPr>
        <w:t>x</w:t>
      </w:r>
      <w:r>
        <w:rPr>
          <w:rFonts w:ascii="Arial Black"/>
          <w:sz w:val="64"/>
        </w:rPr>
      </w:r>
    </w:p>
    <w:p>
      <w:pPr>
        <w:tabs>
          <w:tab w:pos="6504" w:val="left" w:leader="none"/>
        </w:tabs>
        <w:spacing w:before="195"/>
        <w:ind w:left="2657" w:right="0" w:firstLine="0"/>
        <w:jc w:val="left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0000CC"/>
          <w:sz w:val="64"/>
        </w:rPr>
        <w:t>3</w:t>
      </w:r>
      <w:r>
        <w:rPr>
          <w:rFonts w:ascii="Arial Black"/>
          <w:b/>
          <w:color w:val="FF0000"/>
          <w:sz w:val="64"/>
        </w:rPr>
        <w:t>x  </w:t>
      </w:r>
      <w:r>
        <w:rPr>
          <w:rFonts w:ascii="Arial Black"/>
          <w:b/>
          <w:color w:val="0000CC"/>
          <w:sz w:val="64"/>
        </w:rPr>
        <w:t>+  2</w:t>
      </w:r>
      <w:r>
        <w:rPr>
          <w:rFonts w:ascii="Arial Black"/>
          <w:b/>
          <w:color w:val="0000CC"/>
          <w:spacing w:val="-100"/>
          <w:sz w:val="64"/>
        </w:rPr>
        <w:t> </w:t>
      </w:r>
      <w:r>
        <w:rPr>
          <w:rFonts w:ascii="Arial Black"/>
          <w:b/>
          <w:color w:val="FF0000"/>
          <w:sz w:val="64"/>
        </w:rPr>
        <w:t>x</w:t>
      </w:r>
      <w:r>
        <w:rPr>
          <w:rFonts w:ascii="Arial Black"/>
          <w:b/>
          <w:color w:val="FF0000"/>
          <w:spacing w:val="111"/>
          <w:sz w:val="64"/>
        </w:rPr>
        <w:t> </w:t>
      </w:r>
      <w:r>
        <w:rPr>
          <w:rFonts w:ascii="Arial Black"/>
          <w:b/>
          <w:color w:val="0000CC"/>
          <w:sz w:val="64"/>
        </w:rPr>
        <w:t>=</w:t>
        <w:tab/>
      </w:r>
      <w:r>
        <w:rPr>
          <w:rFonts w:ascii="Arial Black"/>
          <w:b/>
          <w:color w:val="CC0099"/>
          <w:position w:val="-3"/>
          <w:sz w:val="64"/>
        </w:rPr>
        <w:t>25 </w:t>
      </w:r>
      <w:r>
        <w:rPr>
          <w:rFonts w:ascii="Arial Black"/>
          <w:b/>
          <w:position w:val="-3"/>
          <w:sz w:val="64"/>
        </w:rPr>
        <w:t>-</w:t>
      </w:r>
      <w:r>
        <w:rPr>
          <w:rFonts w:ascii="Arial Black"/>
          <w:b/>
          <w:spacing w:val="-3"/>
          <w:position w:val="-3"/>
          <w:sz w:val="64"/>
        </w:rPr>
        <w:t> </w:t>
      </w:r>
      <w:r>
        <w:rPr>
          <w:rFonts w:ascii="Arial Black"/>
          <w:b/>
          <w:color w:val="00AF50"/>
          <w:position w:val="-3"/>
          <w:sz w:val="64"/>
        </w:rPr>
        <w:t>5</w:t>
      </w:r>
      <w:r>
        <w:rPr>
          <w:rFonts w:ascii="Arial Black"/>
          <w:sz w:val="64"/>
        </w:rPr>
      </w:r>
    </w:p>
    <w:p>
      <w:pPr>
        <w:tabs>
          <w:tab w:pos="2002" w:val="left" w:leader="none"/>
        </w:tabs>
        <w:spacing w:line="891" w:lineRule="exact" w:before="242"/>
        <w:ind w:left="87" w:right="0" w:firstLine="0"/>
        <w:jc w:val="center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00AF50"/>
          <w:sz w:val="64"/>
        </w:rPr>
        <w:t>5</w:t>
      </w:r>
      <w:r>
        <w:rPr>
          <w:rFonts w:ascii="Arial Black"/>
          <w:b/>
          <w:color w:val="FF0000"/>
          <w:sz w:val="64"/>
        </w:rPr>
        <w:t>x </w:t>
      </w:r>
      <w:r>
        <w:rPr>
          <w:rFonts w:ascii="Arial Black"/>
          <w:b/>
          <w:color w:val="FF0000"/>
          <w:spacing w:val="209"/>
          <w:sz w:val="64"/>
        </w:rPr>
        <w:t> </w:t>
      </w:r>
      <w:r>
        <w:rPr>
          <w:rFonts w:ascii="Arial Black"/>
          <w:b/>
          <w:sz w:val="64"/>
        </w:rPr>
        <w:t>=</w:t>
        <w:tab/>
      </w:r>
      <w:r>
        <w:rPr>
          <w:rFonts w:ascii="Arial Black"/>
          <w:b/>
          <w:color w:val="0000CC"/>
          <w:sz w:val="64"/>
        </w:rPr>
        <w:t>20</w:t>
      </w:r>
      <w:r>
        <w:rPr>
          <w:rFonts w:ascii="Arial Black"/>
          <w:sz w:val="64"/>
        </w:rPr>
      </w:r>
    </w:p>
    <w:p>
      <w:pPr>
        <w:tabs>
          <w:tab w:pos="1510" w:val="left" w:leader="none"/>
        </w:tabs>
        <w:spacing w:line="891" w:lineRule="exact" w:before="0"/>
        <w:ind w:left="22" w:right="0" w:firstLine="0"/>
        <w:jc w:val="center"/>
        <w:rPr>
          <w:rFonts w:ascii="Arial Black" w:hAnsi="Arial Black" w:cs="Arial Black" w:eastAsia="Arial Black" w:hint="default"/>
          <w:sz w:val="64"/>
          <w:szCs w:val="64"/>
        </w:rPr>
      </w:pPr>
      <w:r>
        <w:rPr>
          <w:rFonts w:ascii="Arial Black"/>
          <w:b/>
          <w:color w:val="FF0000"/>
          <w:sz w:val="64"/>
        </w:rPr>
        <w:t>x </w:t>
      </w:r>
      <w:r>
        <w:rPr>
          <w:rFonts w:ascii="Arial Black"/>
          <w:b/>
          <w:color w:val="FF0000"/>
          <w:spacing w:val="209"/>
          <w:sz w:val="64"/>
        </w:rPr>
        <w:t> </w:t>
      </w:r>
      <w:r>
        <w:rPr>
          <w:rFonts w:ascii="Arial Black"/>
          <w:b/>
          <w:color w:val="FF0000"/>
          <w:sz w:val="64"/>
        </w:rPr>
        <w:t>=</w:t>
        <w:tab/>
        <w:t>4</w:t>
      </w:r>
      <w:r>
        <w:rPr>
          <w:rFonts w:ascii="Arial Black"/>
          <w:sz w:val="64"/>
        </w:rPr>
      </w:r>
    </w:p>
    <w:p>
      <w:pPr>
        <w:spacing w:after="0" w:line="891" w:lineRule="exact"/>
        <w:jc w:val="center"/>
        <w:rPr>
          <w:rFonts w:ascii="Arial Black" w:hAnsi="Arial Black" w:cs="Arial Black" w:eastAsia="Arial Black" w:hint="default"/>
          <w:sz w:val="64"/>
          <w:szCs w:val="64"/>
        </w:rPr>
        <w:sectPr>
          <w:type w:val="continuous"/>
          <w:pgSz w:w="19200" w:h="10800" w:orient="landscape"/>
          <w:pgMar w:top="20" w:bottom="1040" w:left="0" w:right="0"/>
          <w:cols w:num="2" w:equalWidth="0">
            <w:col w:w="7566" w:space="40"/>
            <w:col w:w="11594"/>
          </w:cols>
        </w:sectPr>
      </w:pPr>
    </w:p>
    <w:p>
      <w:pPr>
        <w:spacing w:line="240" w:lineRule="auto" w:before="7"/>
        <w:rPr>
          <w:rFonts w:ascii="Arial Black" w:hAnsi="Arial Black" w:cs="Arial Black" w:eastAsia="Arial Black" w:hint="default"/>
          <w:b/>
          <w:bCs/>
          <w:sz w:val="16"/>
          <w:szCs w:val="16"/>
        </w:rPr>
      </w:pPr>
    </w:p>
    <w:p>
      <w:pPr>
        <w:spacing w:after="0" w:line="240" w:lineRule="auto"/>
        <w:rPr>
          <w:rFonts w:ascii="Arial Black" w:hAnsi="Arial Black" w:cs="Arial Black" w:eastAsia="Arial Black" w:hint="default"/>
          <w:sz w:val="16"/>
          <w:szCs w:val="16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bidi/>
        <w:spacing w:line="240" w:lineRule="auto" w:before="4"/>
        <w:ind w:left="-17" w:right="1467"/>
        <w:jc w:val="right"/>
      </w:pPr>
      <w:r>
        <w:rPr/>
        <w:pict>
          <v:group style="position:absolute;margin-left:-.965pt;margin-top:202.544998pt;width:962.05pt;height:338.55pt;mso-position-horizontal-relative:page;mso-position-vertical-relative:page;z-index:-42880" coordorigin="-19,4051" coordsize="19241,6771">
            <v:group style="position:absolute;left:8996;top:4088;width:2;height:5633" coordorigin="8996,4088" coordsize="2,5633">
              <v:shape style="position:absolute;left:8996;top:4088;width:2;height:5633" coordorigin="8996,4088" coordsize="0,5633" path="m8996,4088l8996,9721e" filled="false" stroked="true" strokeweight="3.72pt" strokecolor="#497dba">
                <v:path arrowok="t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true" fillcolor="#000066" stroked="false">
                <v:path arrowok="t"/>
                <v:fill type="solid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false" stroked="true" strokeweight="2.04pt" strokecolor="#385d89">
                <v:path arrowok="t"/>
              </v:shape>
            </v:group>
            <v:group style="position:absolute;left:8280;top:4644;width:1752;height:5036" coordorigin="8280,4644" coordsize="1752,5036">
              <v:shape style="position:absolute;left:8280;top:4644;width:1752;height:5036" coordorigin="8280,4644" coordsize="1752,5036" path="m9936,7162l9936,9679,10032,9679,10032,7210,9984,7210,9936,7162xe" filled="true" fillcolor="#ff0000" stroked="false">
                <v:path arrowok="t"/>
                <v:fill type="solid"/>
              </v:shape>
              <v:shape style="position:absolute;left:8280;top:4644;width:1752;height:5036" coordorigin="8280,4644" coordsize="1752,5036" path="m8472,4884l8376,4884,8376,7162,8380,7180,8390,7196,8405,7206,8424,7210,9936,7210,9936,7162,8472,7162,8424,7114,8472,7114,8472,4884xe" filled="true" fillcolor="#ff0000" stroked="false">
                <v:path arrowok="t"/>
                <v:fill type="solid"/>
              </v:shape>
              <v:shape style="position:absolute;left:8280;top:4644;width:1752;height:5036" coordorigin="8280,4644" coordsize="1752,5036" path="m9984,7114l8472,7114,8472,7162,9936,7162,9984,7210,10032,7210,10032,7162,10028,7143,10018,7128,10002,7117,9984,7114xe" filled="true" fillcolor="#ff0000" stroked="false">
                <v:path arrowok="t"/>
                <v:fill type="solid"/>
              </v:shape>
              <v:shape style="position:absolute;left:8280;top:4644;width:1752;height:5036" coordorigin="8280,4644" coordsize="1752,5036" path="m8472,7114l8424,7114,8472,7162,8472,7114xe" filled="true" fillcolor="#ff0000" stroked="false">
                <v:path arrowok="t"/>
                <v:fill type="solid"/>
              </v:shape>
              <v:shape style="position:absolute;left:8280;top:4644;width:1752;height:5036" coordorigin="8280,4644" coordsize="1752,5036" path="m8424,4644l8280,4932,8376,4932,8376,4884,8544,4884,8424,4644xe" filled="true" fillcolor="#ff0000" stroked="false">
                <v:path arrowok="t"/>
                <v:fill type="solid"/>
              </v:shape>
              <v:shape style="position:absolute;left:8280;top:4644;width:1752;height:5036" coordorigin="8280,4644" coordsize="1752,5036" path="m8544,4884l8472,4884,8472,4932,8568,4932,8544,4884xe" filled="true" fillcolor="#ff0000" stroked="false">
                <v:path arrowok="t"/>
                <v:fill type="solid"/>
              </v:shape>
            </v:group>
            <w10:wrap type="none"/>
          </v:group>
        </w:pict>
      </w:r>
      <w:r>
        <w:rPr>
          <w:b w:val="0"/>
          <w:bCs w:val="0"/>
        </w:rPr>
      </w:r>
      <w:r>
        <w:rPr>
          <w:color w:val="FFFFFF"/>
          <w:w w:val="145"/>
        </w:rPr>
        <w:t>نمد</w:t>
      </w:r>
      <w:r>
        <w:rPr>
          <w:color w:val="FFFFFF"/>
          <w:spacing w:val="-36"/>
          <w:w w:val="105"/>
        </w:rPr>
        <w:t> </w:t>
      </w:r>
      <w:r>
        <w:rPr>
          <w:color w:val="FFFFFF"/>
          <w:w w:val="105"/>
        </w:rPr>
        <w:t>ترك</w:t>
      </w:r>
      <w:r>
        <w:rPr>
          <w:color w:val="FFFFFF"/>
          <w:w w:val="105"/>
        </w:rPr>
        <w:t>ي</w:t>
      </w:r>
    </w:p>
    <w:p>
      <w:pPr>
        <w:pStyle w:val="BodyText"/>
        <w:tabs>
          <w:tab w:pos="163532" w:val="left" w:leader="none"/>
        </w:tabs>
        <w:bidi/>
        <w:spacing w:line="240" w:lineRule="auto" w:before="4"/>
        <w:ind w:left="-14" w:right="74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09"/>
        </w:rPr>
        <w:t>ل</w:t>
      </w:r>
      <w:r>
        <w:rPr>
          <w:color w:val="FFFFFF"/>
          <w:w w:val="109"/>
        </w:rPr>
        <w:t>دوال</w:t>
      </w:r>
      <w:r>
        <w:rPr>
          <w:color w:val="FFFFFF"/>
          <w:spacing w:val="-9"/>
        </w:rPr>
        <w:t> </w:t>
      </w:r>
      <w:r>
        <w:rPr>
          <w:color w:val="FFFFFF"/>
          <w:w w:val="89"/>
        </w:rPr>
        <w:t>و</w:t>
      </w:r>
      <w:r>
        <w:rPr>
          <w:color w:val="FFFFFF"/>
          <w:spacing w:val="1"/>
          <w:w w:val="173"/>
        </w:rPr>
        <w:t>م</w:t>
      </w:r>
      <w:r>
        <w:rPr>
          <w:color w:val="FFFFFF"/>
          <w:spacing w:val="1"/>
          <w:w w:val="101"/>
        </w:rPr>
        <w:t>ع</w:t>
      </w:r>
      <w:r>
        <w:rPr>
          <w:color w:val="FFFFFF"/>
          <w:w w:val="101"/>
        </w:rPr>
        <w:t>ادلة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33"/>
        </w:rPr>
        <w:t>ن</w:t>
      </w:r>
      <w:r>
        <w:rPr>
          <w:color w:val="FFFFFF"/>
          <w:w w:val="133"/>
        </w:rPr>
        <w:t>ط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53"/>
        </w:rPr>
        <w:t>م</w:t>
      </w:r>
      <w:r>
        <w:rPr>
          <w:color w:val="FFFFFF"/>
          <w:w w:val="53"/>
        </w:rPr>
        <w:t>ل</w:t>
      </w:r>
      <w:r>
        <w:rPr>
          <w:color w:val="FFFFFF"/>
          <w:spacing w:val="1"/>
          <w:w w:val="78"/>
        </w:rPr>
        <w:t>س</w:t>
      </w:r>
      <w:r>
        <w:rPr>
          <w:color w:val="FFFFFF"/>
          <w:w w:val="78"/>
        </w:rPr>
        <w:t>تقيم</w:t>
      </w:r>
      <w:r>
        <w:rPr>
          <w:color w:val="FFFFFF"/>
        </w:rPr>
        <w:tab/>
      </w:r>
      <w:r>
        <w:rPr>
          <w:color w:val="FFFFFF"/>
          <w:w w:val="136"/>
        </w:rPr>
        <w:t>د</w:t>
      </w:r>
      <w:r>
        <w:rPr>
          <w:color w:val="FFFFFF"/>
          <w:spacing w:val="3"/>
          <w:w w:val="111"/>
        </w:rPr>
        <w:t>.</w:t>
      </w:r>
    </w:p>
    <w:p>
      <w:pPr>
        <w:pStyle w:val="BodyText"/>
        <w:bidi/>
        <w:spacing w:line="240" w:lineRule="auto" w:before="4"/>
        <w:ind w:left="0" w:right="1467"/>
        <w:jc w:val="right"/>
      </w:pPr>
      <w:r>
        <w:rPr>
          <w:b w:val="0"/>
          <w:bCs w:val="0"/>
          <w:w w:val="90"/>
        </w:rPr>
        <w:br w:type="column"/>
      </w:r>
      <w:r>
        <w:rPr>
          <w:b w:val="0"/>
          <w:bCs w:val="0"/>
        </w:rPr>
      </w:r>
      <w:r>
        <w:rPr>
          <w:color w:val="FFFFFF"/>
          <w:w w:val="90"/>
        </w:rPr>
        <w:t>رياضيات</w:t>
      </w:r>
      <w:r>
        <w:rPr>
          <w:color w:val="FFFFFF"/>
          <w:spacing w:val="12"/>
          <w:w w:val="90"/>
        </w:rPr>
        <w:t> </w:t>
      </w:r>
      <w:r>
        <w:rPr>
          <w:color w:val="FFFFFF"/>
          <w:w w:val="90"/>
        </w:rPr>
        <w:t>ل</w:t>
      </w:r>
      <w:r>
        <w:rPr>
          <w:color w:val="FFFFFF"/>
          <w:w w:val="90"/>
        </w:rPr>
        <w:t>ti</w:t>
      </w:r>
      <w:r>
        <w:rPr>
          <w:color w:val="FFFFFF"/>
          <w:w w:val="90"/>
        </w:rPr>
        <w:t>دار</w:t>
      </w:r>
      <w:r>
        <w:rPr>
          <w:color w:val="FFFFFF"/>
          <w:w w:val="90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3" w:equalWidth="0">
            <w:col w:w="3569" w:space="40"/>
            <w:col w:w="8333" w:space="1594"/>
            <w:col w:w="5664"/>
          </w:cols>
        </w:sectPr>
      </w:pPr>
    </w:p>
    <w:p>
      <w:pPr>
        <w:spacing w:line="616" w:lineRule="exact" w:before="0"/>
        <w:ind w:left="0" w:right="0" w:firstLine="0"/>
        <w:jc w:val="right"/>
        <w:rPr>
          <w:rFonts w:ascii="Times New Roman" w:hAnsi="Times New Roman" w:cs="Times New Roman" w:eastAsia="Times New Roman" w:hint="default"/>
          <w:sz w:val="48"/>
          <w:szCs w:val="48"/>
        </w:rPr>
      </w:pPr>
      <w:r>
        <w:rPr>
          <w:rFonts w:ascii="Arial Black" w:hAnsi="Arial Black" w:cs="Arial Black" w:eastAsia="Arial Black" w:hint="default"/>
          <w:b/>
          <w:bCs/>
          <w:color w:val="00AF50"/>
          <w:sz w:val="48"/>
          <w:szCs w:val="48"/>
        </w:rPr>
        <w:t>5 </w:t>
      </w:r>
      <w:r>
        <w:rPr>
          <w:rFonts w:ascii="Times New Roman" w:hAnsi="Times New Roman" w:cs="Times New Roman" w:eastAsia="Times New Roman" w:hint="default"/>
          <w:color w:val="FF0000"/>
          <w:sz w:val="48"/>
          <w:szCs w:val="48"/>
        </w:rPr>
        <w:t>× </w:t>
      </w:r>
      <w:r>
        <w:rPr>
          <w:rFonts w:ascii="Arial Black" w:hAnsi="Arial Black" w:cs="Arial Black" w:eastAsia="Arial Black" w:hint="default"/>
          <w:b/>
          <w:bCs/>
          <w:color w:val="FF0000"/>
          <w:sz w:val="48"/>
          <w:szCs w:val="48"/>
        </w:rPr>
        <w:t>f (</w:t>
      </w:r>
      <w:r>
        <w:rPr>
          <w:rFonts w:ascii="Arial Black" w:hAnsi="Arial Black" w:cs="Arial Black" w:eastAsia="Arial Black" w:hint="default"/>
          <w:b/>
          <w:bCs/>
          <w:color w:val="0000CC"/>
          <w:sz w:val="48"/>
          <w:szCs w:val="48"/>
        </w:rPr>
        <w:t>3</w:t>
      </w:r>
      <w:r>
        <w:rPr>
          <w:rFonts w:ascii="Arial Black" w:hAnsi="Arial Black" w:cs="Arial Black" w:eastAsia="Arial Black" w:hint="default"/>
          <w:b/>
          <w:bCs/>
          <w:color w:val="FF0000"/>
          <w:sz w:val="48"/>
          <w:szCs w:val="48"/>
        </w:rPr>
        <w:t>) =</w:t>
      </w:r>
      <w:r>
        <w:rPr>
          <w:rFonts w:ascii="Arial Black" w:hAnsi="Arial Black" w:cs="Arial Black" w:eastAsia="Arial Black" w:hint="default"/>
          <w:b/>
          <w:bCs/>
          <w:color w:val="FF0000"/>
          <w:spacing w:val="67"/>
          <w:sz w:val="48"/>
          <w:szCs w:val="48"/>
        </w:rPr>
        <w:t> </w:t>
      </w:r>
      <w:r>
        <w:rPr>
          <w:rFonts w:ascii="Times New Roman" w:hAnsi="Times New Roman" w:cs="Times New Roman" w:eastAsia="Times New Roman" w:hint="default"/>
          <w:color w:val="FF0000"/>
          <w:sz w:val="48"/>
          <w:szCs w:val="48"/>
        </w:rPr>
        <w:t>…</w:t>
      </w:r>
      <w:r>
        <w:rPr>
          <w:rFonts w:ascii="Times New Roman" w:hAnsi="Times New Roman" w:cs="Times New Roman" w:eastAsia="Times New Roman" w:hint="default"/>
          <w:sz w:val="48"/>
          <w:szCs w:val="48"/>
        </w:rPr>
      </w:r>
    </w:p>
    <w:p>
      <w:pPr>
        <w:bidi/>
        <w:spacing w:line="707" w:lineRule="exact" w:before="0"/>
        <w:ind w:left="-18" w:right="662" w:firstLine="0"/>
        <w:jc w:val="right"/>
        <w:rPr>
          <w:rFonts w:ascii="Traditional Arabic" w:hAnsi="Traditional Arabic" w:cs="Traditional Arabic" w:eastAsia="Traditional Arabic" w:hint="default"/>
          <w:sz w:val="48"/>
          <w:szCs w:val="48"/>
        </w:rPr>
      </w:pPr>
      <w:r>
        <w:rPr/>
        <w:br w:type="column"/>
      </w:r>
      <w:r>
        <w:rPr>
          <w:rFonts w:ascii="Traditional Arabic" w:cs="Traditional Arabic"/>
          <w:sz w:val="48"/>
          <w:szCs w:val="48"/>
        </w:rPr>
      </w:r>
      <w:r>
        <w:rPr>
          <w:rFonts w:ascii="Traditional Arabic" w:cs="Traditional Arabic"/>
          <w:color w:val="FF0000"/>
          <w:w w:val="53"/>
          <w:sz w:val="48"/>
          <w:szCs w:val="48"/>
        </w:rPr>
        <w:t>ف</w:t>
      </w:r>
      <w:r>
        <w:rPr>
          <w:rFonts w:ascii="Traditional Arabic" w:cs="Traditional Arabic"/>
          <w:color w:val="FF0000"/>
          <w:spacing w:val="-2"/>
          <w:w w:val="138"/>
          <w:sz w:val="48"/>
          <w:szCs w:val="48"/>
        </w:rPr>
        <w:t>ا</w:t>
      </w:r>
      <w:r>
        <w:rPr>
          <w:rFonts w:ascii="Traditional Arabic" w:cs="Traditional Arabic"/>
          <w:color w:val="FF0000"/>
          <w:w w:val="138"/>
          <w:sz w:val="48"/>
          <w:szCs w:val="48"/>
        </w:rPr>
        <w:t>ن</w:t>
      </w:r>
    </w:p>
    <w:p>
      <w:pPr>
        <w:pStyle w:val="BodyText"/>
        <w:spacing w:line="616" w:lineRule="exact"/>
        <w:ind w:left="902" w:right="-16"/>
        <w:jc w:val="left"/>
        <w:rPr>
          <w:rFonts w:ascii="Arial Black" w:hAnsi="Arial Black" w:cs="Arial Black" w:eastAsia="Arial Black" w:hint="default"/>
          <w:b w:val="0"/>
          <w:bCs w:val="0"/>
        </w:rPr>
      </w:pPr>
      <w:r>
        <w:rPr>
          <w:b w:val="0"/>
        </w:rPr>
        <w:br w:type="column"/>
      </w:r>
      <w:r>
        <w:rPr>
          <w:rFonts w:ascii="Arial Black"/>
          <w:b/>
          <w:color w:val="FF0000"/>
        </w:rPr>
        <w:t>f (</w:t>
      </w:r>
      <w:r>
        <w:rPr>
          <w:rFonts w:ascii="Arial Black"/>
          <w:b/>
          <w:color w:val="0000CC"/>
        </w:rPr>
        <w:t>x</w:t>
      </w:r>
      <w:r>
        <w:rPr>
          <w:rFonts w:ascii="Arial Black"/>
          <w:b/>
          <w:color w:val="FF0000"/>
        </w:rPr>
        <w:t>) =</w:t>
      </w:r>
      <w:r>
        <w:rPr>
          <w:rFonts w:ascii="Arial Black"/>
          <w:b/>
          <w:color w:val="FF0000"/>
          <w:spacing w:val="26"/>
        </w:rPr>
        <w:t> </w:t>
      </w:r>
      <w:r>
        <w:rPr>
          <w:rFonts w:ascii="Arial Black"/>
          <w:b/>
          <w:color w:val="FF0000"/>
        </w:rPr>
        <w:t>2</w:t>
      </w:r>
      <w:r>
        <w:rPr>
          <w:rFonts w:ascii="Arial Black"/>
          <w:b w:val="0"/>
        </w:rPr>
      </w:r>
    </w:p>
    <w:p>
      <w:pPr>
        <w:tabs>
          <w:tab w:pos="62406" w:val="left" w:leader="none"/>
        </w:tabs>
        <w:bidi/>
        <w:spacing w:line="707" w:lineRule="exact" w:before="0"/>
        <w:ind w:left="0" w:right="1061" w:firstLine="0"/>
        <w:jc w:val="right"/>
        <w:rPr>
          <w:rFonts w:ascii="Traditional Arabic" w:hAnsi="Traditional Arabic" w:cs="Traditional Arabic" w:eastAsia="Traditional Arabic" w:hint="default"/>
          <w:sz w:val="48"/>
          <w:szCs w:val="48"/>
        </w:rPr>
      </w:pPr>
      <w:r>
        <w:rPr>
          <w:w w:val="120"/>
        </w:rPr>
        <w:br w:type="column"/>
      </w:r>
      <w:r>
        <w:rPr>
          <w:rFonts w:ascii="Traditional Arabic" w:cs="Traditional Arabic"/>
          <w:color w:val="FF0000"/>
          <w:w w:val="115"/>
          <w:sz w:val="48"/>
          <w:szCs w:val="48"/>
        </w:rPr>
        <w:t>)</w:t>
      </w:r>
      <w:r>
        <w:rPr>
          <w:rFonts w:ascii="Calibri" w:cs="Calibri"/>
          <w:color w:val="FF0000"/>
          <w:w w:val="115"/>
          <w:sz w:val="48"/>
          <w:szCs w:val="48"/>
        </w:rPr>
        <w:t>1</w:t>
      </w:r>
      <w:r>
        <w:rPr>
          <w:rFonts w:ascii="Calibri" w:cs="Calibri"/>
          <w:w w:val="115"/>
          <w:sz w:val="48"/>
          <w:szCs w:val="48"/>
        </w:rPr>
      </w:r>
      <w:r>
        <w:rPr>
          <w:rFonts w:ascii="Traditional Arabic" w:cs="Traditional Arabic"/>
          <w:color w:val="FF0000"/>
          <w:w w:val="130"/>
          <w:sz w:val="48"/>
          <w:szCs w:val="48"/>
        </w:rPr>
        <w:tab/>
        <w:t>إذا</w:t>
      </w:r>
      <w:r>
        <w:rPr>
          <w:rFonts w:ascii="Traditional Arabic" w:cs="Traditional Arabic"/>
          <w:color w:val="FF0000"/>
          <w:spacing w:val="-51"/>
          <w:w w:val="120"/>
          <w:sz w:val="48"/>
          <w:szCs w:val="48"/>
        </w:rPr>
        <w:t> </w:t>
      </w:r>
      <w:r>
        <w:rPr>
          <w:rFonts w:ascii="Traditional Arabic" w:cs="Traditional Arabic"/>
          <w:color w:val="FF0000"/>
          <w:w w:val="120"/>
          <w:sz w:val="48"/>
          <w:szCs w:val="48"/>
        </w:rPr>
        <w:t>كان</w:t>
      </w:r>
      <w:r>
        <w:rPr>
          <w:rFonts w:ascii="Traditional Arabic" w:cs="Traditional Arabic"/>
          <w:color w:val="FF0000"/>
          <w:w w:val="120"/>
          <w:sz w:val="48"/>
          <w:szCs w:val="48"/>
        </w:rPr>
        <w:t>ت</w:t>
      </w:r>
    </w:p>
    <w:p>
      <w:pPr>
        <w:spacing w:after="0" w:line="707" w:lineRule="exact"/>
        <w:jc w:val="right"/>
        <w:rPr>
          <w:rFonts w:ascii="Traditional Arabic" w:hAnsi="Traditional Arabic" w:cs="Traditional Arabic" w:eastAsia="Traditional Arabic" w:hint="default"/>
          <w:sz w:val="48"/>
          <w:szCs w:val="48"/>
        </w:rPr>
        <w:sectPr>
          <w:headerReference w:type="default" r:id="rId53"/>
          <w:footerReference w:type="default" r:id="rId54"/>
          <w:pgSz w:w="19200" w:h="10800" w:orient="landscape"/>
          <w:pgMar w:header="0" w:footer="0" w:top="420" w:bottom="0" w:left="1260" w:right="500"/>
          <w:cols w:num="4" w:equalWidth="0">
            <w:col w:w="9898" w:space="40"/>
            <w:col w:w="1233" w:space="40"/>
            <w:col w:w="2930" w:space="40"/>
            <w:col w:w="3259"/>
          </w:cols>
        </w:sectPr>
      </w:pPr>
    </w:p>
    <w:p>
      <w:pPr>
        <w:spacing w:line="240" w:lineRule="auto" w:before="1"/>
        <w:rPr>
          <w:rFonts w:ascii="Calibri" w:hAnsi="Calibri" w:cs="Calibri" w:eastAsia="Calibri" w:hint="default"/>
          <w:sz w:val="12"/>
          <w:szCs w:val="12"/>
        </w:rPr>
      </w:pPr>
    </w:p>
    <w:p>
      <w:pPr>
        <w:spacing w:after="0" w:line="240" w:lineRule="auto"/>
        <w:rPr>
          <w:rFonts w:ascii="Calibri" w:hAnsi="Calibri" w:cs="Calibri" w:eastAsia="Calibri" w:hint="default"/>
          <w:sz w:val="12"/>
          <w:szCs w:val="12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spacing w:line="715" w:lineRule="exact" w:before="0"/>
        <w:ind w:left="1793" w:right="-17" w:firstLine="0"/>
        <w:jc w:val="left"/>
        <w:rPr>
          <w:rFonts w:ascii="Traditional Arabic" w:hAnsi="Traditional Arabic" w:cs="Traditional Arabic" w:eastAsia="Traditional Arabic" w:hint="default"/>
          <w:sz w:val="48"/>
          <w:szCs w:val="48"/>
        </w:rPr>
      </w:pPr>
      <w:r>
        <w:rPr>
          <w:rFonts w:ascii="Arial Black" w:cs="Arial Black"/>
          <w:b/>
          <w:bCs/>
          <w:color w:val="6F2F9F"/>
          <w:w w:val="115"/>
          <w:sz w:val="48"/>
          <w:szCs w:val="48"/>
        </w:rPr>
        <w:t>5</w:t>
      </w:r>
      <w:r>
        <w:rPr>
          <w:rFonts w:ascii="Arial Black" w:cs="Arial Black"/>
          <w:b/>
          <w:bCs/>
          <w:color w:val="6F2F9F"/>
          <w:spacing w:val="28"/>
          <w:w w:val="115"/>
          <w:sz w:val="48"/>
          <w:szCs w:val="48"/>
        </w:rPr>
        <w:t> </w:t>
      </w:r>
      <w:r>
        <w:rPr>
          <w:rFonts w:ascii="Traditional Arabic" w:cs="Traditional Arabic"/>
          <w:color w:val="FF0000"/>
          <w:w w:val="115"/>
          <w:sz w:val="48"/>
          <w:szCs w:val="48"/>
        </w:rPr>
        <w:t>)</w:t>
      </w:r>
      <w:r>
        <w:rPr>
          <w:rFonts w:ascii="Traditional Arabic" w:cs="Traditional Arabic"/>
          <w:sz w:val="48"/>
          <w:szCs w:val="48"/>
          <w:rtl/>
        </w:rPr>
      </w:r>
      <w:r>
        <w:rPr>
          <w:rFonts w:ascii="Traditional Arabic" w:cs="Traditional Arabic"/>
          <w:color w:val="FF0000"/>
          <w:w w:val="115"/>
          <w:sz w:val="48"/>
          <w:szCs w:val="48"/>
          <w:rtl/>
        </w:rPr>
        <w:t>د</w:t>
      </w:r>
    </w:p>
    <w:p>
      <w:pPr>
        <w:tabs>
          <w:tab w:pos="3011" w:val="left" w:leader="none"/>
        </w:tabs>
        <w:spacing w:line="715" w:lineRule="exact" w:before="0"/>
        <w:ind w:left="1793" w:right="0" w:firstLine="0"/>
        <w:jc w:val="left"/>
        <w:rPr>
          <w:rFonts w:ascii="Traditional Arabic" w:hAnsi="Traditional Arabic" w:cs="Traditional Arabic" w:eastAsia="Traditional Arabic" w:hint="default"/>
          <w:sz w:val="48"/>
          <w:szCs w:val="48"/>
        </w:rPr>
      </w:pPr>
      <w:r>
        <w:rPr/>
        <w:br w:type="column"/>
      </w:r>
      <w:r>
        <w:rPr>
          <w:rFonts w:ascii="Arial Black" w:cs="Arial Black"/>
          <w:b/>
          <w:bCs/>
          <w:color w:val="6F2F9F"/>
          <w:sz w:val="48"/>
          <w:szCs w:val="48"/>
        </w:rPr>
        <w:t>15</w:t>
        <w:tab/>
      </w:r>
      <w:r>
        <w:rPr>
          <w:rFonts w:ascii="Traditional Arabic" w:cs="Traditional Arabic"/>
          <w:color w:val="FF0000"/>
          <w:sz w:val="48"/>
          <w:szCs w:val="48"/>
        </w:rPr>
        <w:t>)</w:t>
      </w:r>
      <w:r>
        <w:rPr>
          <w:rFonts w:ascii="Traditional Arabic" w:cs="Traditional Arabic"/>
          <w:sz w:val="48"/>
          <w:szCs w:val="48"/>
          <w:rtl/>
        </w:rPr>
      </w:r>
      <w:r>
        <w:rPr>
          <w:rFonts w:ascii="Traditional Arabic" w:cs="Traditional Arabic"/>
          <w:color w:val="FF0000"/>
          <w:sz w:val="48"/>
          <w:szCs w:val="48"/>
          <w:rtl/>
        </w:rPr>
        <w:t>ج</w:t>
      </w:r>
    </w:p>
    <w:p>
      <w:pPr>
        <w:tabs>
          <w:tab w:pos="2781" w:val="left" w:leader="none"/>
        </w:tabs>
        <w:spacing w:line="715" w:lineRule="exact" w:before="0"/>
        <w:ind w:left="1793" w:right="0" w:firstLine="0"/>
        <w:jc w:val="left"/>
        <w:rPr>
          <w:rFonts w:ascii="Traditional Arabic" w:hAnsi="Traditional Arabic" w:cs="Traditional Arabic" w:eastAsia="Traditional Arabic" w:hint="default"/>
          <w:sz w:val="48"/>
          <w:szCs w:val="48"/>
        </w:rPr>
      </w:pPr>
      <w:r>
        <w:rPr>
          <w:w w:val="105"/>
        </w:rPr>
        <w:br w:type="column"/>
      </w:r>
      <w:r>
        <w:rPr>
          <w:rFonts w:ascii="Arial Black" w:cs="Arial Black"/>
          <w:b/>
          <w:bCs/>
          <w:color w:val="6F2F9F"/>
          <w:w w:val="105"/>
          <w:sz w:val="48"/>
          <w:szCs w:val="48"/>
        </w:rPr>
        <w:t>10</w:t>
        <w:tab/>
      </w:r>
      <w:r>
        <w:rPr>
          <w:rFonts w:ascii="Traditional Arabic" w:cs="Traditional Arabic"/>
          <w:color w:val="FF0000"/>
          <w:w w:val="105"/>
          <w:sz w:val="48"/>
          <w:szCs w:val="48"/>
        </w:rPr>
        <w:t>)</w:t>
      </w:r>
      <w:r>
        <w:rPr>
          <w:rFonts w:ascii="Traditional Arabic" w:cs="Traditional Arabic"/>
          <w:sz w:val="48"/>
          <w:szCs w:val="48"/>
          <w:rtl/>
        </w:rPr>
      </w:r>
      <w:r>
        <w:rPr>
          <w:rFonts w:ascii="Traditional Arabic" w:cs="Traditional Arabic"/>
          <w:color w:val="FF0000"/>
          <w:w w:val="105"/>
          <w:sz w:val="48"/>
          <w:szCs w:val="48"/>
          <w:rtl/>
        </w:rPr>
        <w:t>ب</w:t>
      </w:r>
    </w:p>
    <w:p>
      <w:pPr>
        <w:spacing w:line="715" w:lineRule="exact" w:before="0"/>
        <w:ind w:left="1793" w:right="0" w:firstLine="0"/>
        <w:jc w:val="left"/>
        <w:rPr>
          <w:rFonts w:ascii="Traditional Arabic" w:hAnsi="Traditional Arabic" w:cs="Traditional Arabic" w:eastAsia="Traditional Arabic" w:hint="default"/>
          <w:sz w:val="48"/>
          <w:szCs w:val="48"/>
        </w:rPr>
      </w:pPr>
      <w:r>
        <w:rPr>
          <w:w w:val="110"/>
        </w:rPr>
        <w:br w:type="column"/>
      </w:r>
      <w:r>
        <w:rPr>
          <w:rFonts w:ascii="Arial Black" w:cs="Arial Black"/>
          <w:b/>
          <w:bCs/>
          <w:color w:val="6F2F9F"/>
          <w:w w:val="110"/>
          <w:sz w:val="48"/>
          <w:szCs w:val="48"/>
        </w:rPr>
        <w:t>3</w:t>
      </w:r>
      <w:r>
        <w:rPr>
          <w:rFonts w:ascii="Arial Black" w:cs="Arial Black"/>
          <w:b/>
          <w:bCs/>
          <w:color w:val="6F2F9F"/>
          <w:spacing w:val="-90"/>
          <w:w w:val="110"/>
          <w:sz w:val="48"/>
          <w:szCs w:val="48"/>
        </w:rPr>
        <w:t> </w:t>
      </w:r>
      <w:r>
        <w:rPr>
          <w:rFonts w:ascii="Traditional Arabic" w:cs="Traditional Arabic"/>
          <w:color w:val="FF0000"/>
          <w:w w:val="110"/>
          <w:sz w:val="48"/>
          <w:szCs w:val="48"/>
        </w:rPr>
        <w:t>)</w:t>
      </w:r>
      <w:r>
        <w:rPr>
          <w:rFonts w:ascii="Traditional Arabic" w:cs="Traditional Arabic"/>
          <w:sz w:val="48"/>
          <w:szCs w:val="48"/>
          <w:rtl/>
        </w:rPr>
      </w:r>
      <w:r>
        <w:rPr>
          <w:rFonts w:ascii="Traditional Arabic" w:cs="Traditional Arabic"/>
          <w:color w:val="FF0000"/>
          <w:w w:val="110"/>
          <w:sz w:val="48"/>
          <w:szCs w:val="48"/>
          <w:rtl/>
        </w:rPr>
        <w:t>أ</w:t>
      </w:r>
    </w:p>
    <w:p>
      <w:pPr>
        <w:spacing w:after="0" w:line="715" w:lineRule="exact"/>
        <w:jc w:val="left"/>
        <w:rPr>
          <w:rFonts w:ascii="Traditional Arabic" w:hAnsi="Traditional Arabic" w:cs="Traditional Arabic" w:eastAsia="Traditional Arabic" w:hint="default"/>
          <w:sz w:val="48"/>
          <w:szCs w:val="48"/>
        </w:rPr>
        <w:sectPr>
          <w:type w:val="continuous"/>
          <w:pgSz w:w="19200" w:h="10800" w:orient="landscape"/>
          <w:pgMar w:top="20" w:bottom="1040" w:left="1260" w:right="500"/>
          <w:cols w:num="4" w:equalWidth="0">
            <w:col w:w="2703" w:space="1150"/>
            <w:col w:w="3422" w:space="1385"/>
            <w:col w:w="3290" w:space="2205"/>
            <w:col w:w="3285"/>
          </w:cols>
        </w:sectPr>
      </w:pPr>
    </w:p>
    <w:p>
      <w:pPr>
        <w:spacing w:line="240" w:lineRule="auto" w:before="14"/>
        <w:rPr>
          <w:rFonts w:ascii="Traditional Arabic" w:hAnsi="Traditional Arabic" w:cs="Traditional Arabic" w:eastAsia="Traditional Arabic" w:hint="default"/>
          <w:sz w:val="16"/>
          <w:szCs w:val="16"/>
        </w:rPr>
      </w:pPr>
    </w:p>
    <w:p>
      <w:pPr>
        <w:spacing w:after="0" w:line="240" w:lineRule="auto"/>
        <w:rPr>
          <w:rFonts w:ascii="Traditional Arabic" w:hAnsi="Traditional Arabic" w:cs="Traditional Arabic" w:eastAsia="Traditional Arabic" w:hint="default"/>
          <w:sz w:val="16"/>
          <w:szCs w:val="16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pStyle w:val="BodyText"/>
        <w:bidi/>
        <w:spacing w:line="240" w:lineRule="auto" w:before="111"/>
        <w:ind w:left="0" w:right="0"/>
        <w:jc w:val="left"/>
      </w:pPr>
      <w:r>
        <w:rPr>
          <w:b w:val="0"/>
          <w:bCs w:val="0"/>
        </w:rPr>
      </w:r>
      <w:r>
        <w:rPr>
          <w:color w:val="FF0000"/>
          <w:w w:val="115"/>
        </w:rPr>
        <w:t>من</w:t>
      </w:r>
      <w:r>
        <w:rPr>
          <w:color w:val="FF0000"/>
          <w:spacing w:val="-53"/>
          <w:w w:val="115"/>
        </w:rPr>
        <w:t> </w:t>
      </w:r>
      <w:r>
        <w:rPr>
          <w:color w:val="FF0000"/>
          <w:w w:val="115"/>
        </w:rPr>
        <w:t>الدرج</w:t>
      </w:r>
      <w:r>
        <w:rPr>
          <w:color w:val="FF0000"/>
          <w:w w:val="115"/>
        </w:rPr>
        <w:t>ة</w:t>
      </w:r>
    </w:p>
    <w:p>
      <w:pPr>
        <w:tabs>
          <w:tab w:pos="1396" w:val="left" w:leader="none"/>
        </w:tabs>
        <w:spacing w:before="46"/>
        <w:ind w:left="316" w:right="0" w:firstLine="0"/>
        <w:jc w:val="left"/>
        <w:rPr>
          <w:rFonts w:ascii="Cambria Math" w:hAnsi="Cambria Math" w:cs="Cambria Math" w:eastAsia="Cambria Math" w:hint="default"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�</w:t>
      </w:r>
      <w:r>
        <w:rPr>
          <w:rFonts w:ascii="Cambria Math" w:hAnsi="Cambria Math" w:cs="Cambria Math" w:eastAsia="Cambria Math" w:hint="default"/>
          <w:color w:val="6F2F9F"/>
          <w:spacing w:val="12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�</w:t>
        <w:tab/>
        <w:t>=</w:t>
      </w:r>
      <w:r>
        <w:rPr>
          <w:rFonts w:ascii="Cambria Math" w:hAnsi="Cambria Math" w:cs="Cambria Math" w:eastAsia="Cambria Math" w:hint="default"/>
          <w:color w:val="6F2F9F"/>
          <w:spacing w:val="-58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6F2F9F"/>
          <w:position w:val="18"/>
          <w:sz w:val="35"/>
          <w:szCs w:val="35"/>
        </w:rPr>
        <w:t>�</w:t>
      </w:r>
      <w:r>
        <w:rPr>
          <w:rFonts w:ascii="Cambria Math" w:hAnsi="Cambria Math" w:cs="Cambria Math" w:eastAsia="Cambria Math" w:hint="default"/>
          <w:color w:val="6F2F9F"/>
          <w:spacing w:val="-30"/>
          <w:position w:val="18"/>
          <w:sz w:val="35"/>
          <w:szCs w:val="35"/>
        </w:rPr>
        <w:t> </w:t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+</w:t>
      </w:r>
      <w:r>
        <w:rPr>
          <w:rFonts w:ascii="Cambria Math" w:hAnsi="Cambria Math" w:cs="Cambria Math" w:eastAsia="Cambria Math" w:hint="default"/>
          <w:color w:val="6F2F9F"/>
          <w:spacing w:val="-68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6F2F9F"/>
          <w:position w:val="18"/>
          <w:sz w:val="35"/>
          <w:szCs w:val="35"/>
        </w:rPr>
        <w:t>�</w:t>
      </w:r>
      <w:r>
        <w:rPr>
          <w:rFonts w:ascii="Cambria Math" w:hAnsi="Cambria Math" w:cs="Cambria Math" w:eastAsia="Cambria Math" w:hint="default"/>
          <w:color w:val="6F2F9F"/>
          <w:spacing w:val="-30"/>
          <w:position w:val="18"/>
          <w:sz w:val="35"/>
          <w:szCs w:val="35"/>
        </w:rPr>
        <w:t> </w:t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+</w:t>
      </w:r>
      <w:r>
        <w:rPr>
          <w:rFonts w:ascii="Cambria Math" w:hAnsi="Cambria Math" w:cs="Cambria Math" w:eastAsia="Cambria Math" w:hint="default"/>
          <w:color w:val="6F2F9F"/>
          <w:spacing w:val="-68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6F2F9F"/>
          <w:spacing w:val="1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6F2F9F"/>
          <w:w w:val="95"/>
          <w:sz w:val="48"/>
          <w:szCs w:val="48"/>
        </w:rPr>
        <w:t>−</w:t>
      </w:r>
      <w:r>
        <w:rPr>
          <w:rFonts w:ascii="Cambria Math" w:hAnsi="Cambria Math" w:cs="Cambria Math" w:eastAsia="Cambria Math" w:hint="default"/>
          <w:color w:val="6F2F9F"/>
          <w:spacing w:val="-15"/>
          <w:w w:val="95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6F2F9F"/>
          <w:w w:val="95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sz w:val="48"/>
          <w:szCs w:val="48"/>
        </w:rPr>
      </w:r>
    </w:p>
    <w:p>
      <w:pPr>
        <w:pStyle w:val="BodyText"/>
        <w:tabs>
          <w:tab w:pos="41258" w:val="left" w:leader="none"/>
        </w:tabs>
        <w:bidi/>
        <w:spacing w:line="240" w:lineRule="auto" w:before="102"/>
        <w:ind w:left="0" w:right="418"/>
        <w:jc w:val="right"/>
      </w:pPr>
      <w:r>
        <w:rPr>
          <w:b w:val="0"/>
          <w:bCs w:val="0"/>
          <w:spacing w:val="-3"/>
        </w:rPr>
        <w:br w:type="column"/>
      </w:r>
      <w:r>
        <w:rPr>
          <w:color w:val="FF0000"/>
          <w:spacing w:val="2"/>
        </w:rPr>
        <w:t>)</w:t>
      </w:r>
      <w:r>
        <w:rPr>
          <w:rFonts w:ascii="Calibri" w:cs="Calibri"/>
          <w:color w:val="FF0000"/>
          <w:spacing w:val="2"/>
        </w:rPr>
        <w:t>2</w:t>
      </w:r>
      <w:r>
        <w:rPr>
          <w:rFonts w:ascii="Calibri" w:cs="Calibri"/>
          <w:b w:val="0"/>
          <w:bCs w:val="0"/>
          <w:spacing w:val="2"/>
        </w:rPr>
      </w:r>
      <w:r>
        <w:rPr>
          <w:color w:val="FF0000"/>
          <w:spacing w:val="-3"/>
        </w:rPr>
        <w:tab/>
        <w:t>الدال</w:t>
      </w:r>
      <w:r>
        <w:rPr>
          <w:color w:val="FF0000"/>
          <w:spacing w:val="-3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1260" w:right="500"/>
          <w:cols w:num="3" w:equalWidth="0">
            <w:col w:w="8883" w:space="40"/>
            <w:col w:w="6332" w:space="40"/>
            <w:col w:w="2145"/>
          </w:cols>
        </w:sectPr>
      </w:pPr>
    </w:p>
    <w:p>
      <w:pPr>
        <w:spacing w:line="240" w:lineRule="auto" w:before="10"/>
        <w:rPr>
          <w:rFonts w:ascii="Calibri" w:hAnsi="Calibri" w:cs="Calibri" w:eastAsia="Calibri" w:hint="default"/>
          <w:b/>
          <w:bCs/>
          <w:sz w:val="23"/>
          <w:szCs w:val="23"/>
        </w:rPr>
      </w:pPr>
    </w:p>
    <w:p>
      <w:pPr>
        <w:spacing w:after="0" w:line="240" w:lineRule="auto"/>
        <w:rPr>
          <w:rFonts w:ascii="Calibri" w:hAnsi="Calibri" w:cs="Calibri" w:eastAsia="Calibri" w:hint="default"/>
          <w:sz w:val="23"/>
          <w:szCs w:val="23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pStyle w:val="BodyText"/>
        <w:tabs>
          <w:tab w:pos="74518" w:val="left" w:leader="none"/>
        </w:tabs>
        <w:bidi/>
        <w:spacing w:line="240" w:lineRule="auto" w:before="4"/>
        <w:ind w:left="-16" w:right="1082"/>
        <w:jc w:val="right"/>
      </w:pPr>
      <w:r>
        <w:rPr>
          <w:b w:val="0"/>
          <w:bCs w:val="0"/>
        </w:rPr>
      </w:r>
      <w:r>
        <w:rPr>
          <w:color w:val="FF0000"/>
          <w:w w:val="110"/>
        </w:rPr>
        <w:t>د</w:t>
      </w:r>
      <w:r>
        <w:rPr>
          <w:color w:val="6F2F9F"/>
          <w:w w:val="110"/>
        </w:rPr>
        <w:t>)</w:t>
      </w:r>
      <w:r>
        <w:rPr>
          <w:color w:val="6F2F9F"/>
          <w:spacing w:val="-12"/>
          <w:w w:val="115"/>
        </w:rPr>
        <w:tab/>
        <w:t>انامس</w:t>
      </w:r>
      <w:r>
        <w:rPr>
          <w:color w:val="6F2F9F"/>
          <w:spacing w:val="-12"/>
          <w:w w:val="115"/>
        </w:rPr>
        <w:t>ة</w:t>
      </w:r>
    </w:p>
    <w:p>
      <w:pPr>
        <w:pStyle w:val="BodyText"/>
        <w:tabs>
          <w:tab w:pos="64350" w:val="left" w:leader="none"/>
        </w:tabs>
        <w:bidi/>
        <w:spacing w:line="240" w:lineRule="auto" w:before="4"/>
        <w:ind w:left="0" w:right="1082"/>
        <w:jc w:val="right"/>
      </w:pPr>
      <w:r>
        <w:rPr>
          <w:b w:val="0"/>
          <w:bCs w:val="0"/>
          <w:spacing w:val="-5"/>
          <w:w w:val="80"/>
        </w:rPr>
        <w:br w:type="column"/>
      </w:r>
      <w:r>
        <w:rPr>
          <w:b w:val="0"/>
          <w:bCs w:val="0"/>
        </w:rPr>
      </w:r>
      <w:r>
        <w:rPr>
          <w:color w:val="FF0000"/>
          <w:w w:val="90"/>
        </w:rPr>
        <w:t>ج</w:t>
      </w:r>
      <w:r>
        <w:rPr>
          <w:color w:val="6F2F9F"/>
          <w:w w:val="90"/>
        </w:rPr>
        <w:t>)</w:t>
      </w:r>
      <w:r>
        <w:rPr>
          <w:color w:val="6F2F9F"/>
          <w:spacing w:val="-5"/>
          <w:w w:val="80"/>
        </w:rPr>
        <w:tab/>
        <w:t>الثالث</w:t>
      </w:r>
      <w:r>
        <w:rPr>
          <w:color w:val="6F2F9F"/>
          <w:spacing w:val="-5"/>
          <w:w w:val="80"/>
        </w:rPr>
        <w:t>ة</w:t>
      </w:r>
    </w:p>
    <w:p>
      <w:pPr>
        <w:pStyle w:val="BodyText"/>
        <w:tabs>
          <w:tab w:pos="62244" w:val="left" w:leader="none"/>
        </w:tabs>
        <w:bidi/>
        <w:spacing w:line="240" w:lineRule="auto" w:before="4"/>
        <w:ind w:left="0" w:right="1082"/>
        <w:jc w:val="right"/>
      </w:pPr>
      <w:r>
        <w:rPr>
          <w:b w:val="0"/>
          <w:bCs w:val="0"/>
          <w:w w:val="80"/>
        </w:rPr>
        <w:br w:type="column"/>
      </w:r>
      <w:r>
        <w:rPr>
          <w:b w:val="0"/>
          <w:bCs w:val="0"/>
        </w:rPr>
      </w:r>
      <w:r>
        <w:rPr>
          <w:color w:val="FF0000"/>
        </w:rPr>
        <w:t>ب</w:t>
      </w:r>
      <w:r>
        <w:rPr>
          <w:color w:val="6F2F9F"/>
        </w:rPr>
        <w:t>)</w:t>
      </w:r>
      <w:r>
        <w:rPr>
          <w:color w:val="6F2F9F"/>
          <w:w w:val="80"/>
        </w:rPr>
        <w:tab/>
        <w:t>الثاني</w:t>
      </w:r>
      <w:r>
        <w:rPr>
          <w:color w:val="6F2F9F"/>
          <w:w w:val="80"/>
        </w:rPr>
        <w:t>ة</w:t>
      </w:r>
    </w:p>
    <w:p>
      <w:pPr>
        <w:pStyle w:val="BodyText"/>
        <w:bidi/>
        <w:spacing w:line="240" w:lineRule="auto" w:before="4"/>
        <w:ind w:left="0" w:right="1082"/>
        <w:jc w:val="right"/>
      </w:pPr>
      <w:r>
        <w:rPr>
          <w:b w:val="0"/>
          <w:bCs w:val="0"/>
          <w:w w:val="85"/>
        </w:rPr>
        <w:br w:type="column"/>
      </w:r>
      <w:r>
        <w:rPr>
          <w:b w:val="0"/>
          <w:bCs w:val="0"/>
        </w:rPr>
      </w:r>
      <w:r>
        <w:rPr>
          <w:color w:val="FF0000"/>
          <w:w w:val="85"/>
        </w:rPr>
        <w:t>أ</w:t>
      </w:r>
      <w:r>
        <w:rPr>
          <w:color w:val="6F2F9F"/>
          <w:w w:val="85"/>
        </w:rPr>
        <w:t>)</w:t>
      </w:r>
      <w:r>
        <w:rPr>
          <w:color w:val="6F2F9F"/>
          <w:spacing w:val="-42"/>
          <w:w w:val="85"/>
        </w:rPr>
        <w:t> </w:t>
      </w:r>
      <w:r>
        <w:rPr>
          <w:color w:val="6F2F9F"/>
          <w:w w:val="85"/>
        </w:rPr>
        <w:t>االوي</w:t>
      </w:r>
      <w:r>
        <w:rPr>
          <w:color w:val="6F2F9F"/>
          <w:w w:val="85"/>
        </w:rPr>
        <w:t>ل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1260" w:right="500"/>
          <w:cols w:num="4" w:equalWidth="0">
            <w:col w:w="3903" w:space="637"/>
            <w:col w:w="3365" w:space="1613"/>
            <w:col w:w="3249" w:space="1588"/>
            <w:col w:w="3085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b/>
          <w:bCs/>
          <w:sz w:val="17"/>
          <w:szCs w:val="17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17"/>
          <w:szCs w:val="17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pStyle w:val="BodyText"/>
        <w:bidi/>
        <w:spacing w:line="240" w:lineRule="auto" w:before="38"/>
        <w:ind w:left="-15" w:right="166"/>
        <w:jc w:val="right"/>
      </w:pPr>
      <w:r>
        <w:rPr>
          <w:rFonts w:ascii="Times New Roman" w:cs="Times New Roman"/>
          <w:color w:val="FF0000"/>
          <w:w w:val="125"/>
        </w:rPr>
        <w:t>5</w:t>
      </w:r>
      <w:r>
        <w:rPr>
          <w:rFonts w:ascii="Times New Roman" w:cs="Times New Roman"/>
          <w:b w:val="0"/>
          <w:bCs w:val="0"/>
          <w:w w:val="125"/>
        </w:rPr>
      </w:r>
      <w:r>
        <w:rPr>
          <w:color w:val="0000CC"/>
          <w:spacing w:val="-83"/>
          <w:w w:val="125"/>
        </w:rPr>
        <w:t> </w:t>
      </w:r>
      <w:r>
        <w:rPr>
          <w:color w:val="0000CC"/>
          <w:w w:val="125"/>
        </w:rPr>
        <w:t>وحدات</w:t>
      </w:r>
      <w:r>
        <w:rPr>
          <w:color w:val="0000CC"/>
          <w:spacing w:val="-89"/>
          <w:w w:val="125"/>
        </w:rPr>
        <w:t> </w:t>
      </w:r>
      <w:r>
        <w:rPr>
          <w:color w:val="0000CC"/>
          <w:w w:val="125"/>
        </w:rPr>
        <w:t>ه</w:t>
      </w:r>
      <w:r>
        <w:rPr>
          <w:color w:val="0000CC"/>
          <w:w w:val="125"/>
        </w:rPr>
        <w:t>ي</w:t>
      </w:r>
    </w:p>
    <w:p>
      <w:pPr>
        <w:pStyle w:val="BodyText"/>
        <w:bidi/>
        <w:spacing w:line="240" w:lineRule="auto" w:before="38"/>
        <w:ind w:left="-8" w:right="166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0000CC"/>
          <w:w w:val="89"/>
        </w:rPr>
        <w:t>و</w:t>
      </w:r>
      <w:r>
        <w:rPr>
          <w:color w:val="0000CC"/>
          <w:spacing w:val="1"/>
          <w:w w:val="80"/>
        </w:rPr>
        <w:t>ي</w:t>
      </w:r>
      <w:r>
        <w:rPr>
          <w:color w:val="0000CC"/>
          <w:w w:val="80"/>
        </w:rPr>
        <w:t>قطع</w:t>
      </w:r>
      <w:r>
        <w:rPr>
          <w:color w:val="0000CC"/>
          <w:spacing w:val="-7"/>
        </w:rPr>
        <w:t> </w:t>
      </w:r>
      <w:r>
        <w:rPr>
          <w:color w:val="0000CC"/>
          <w:w w:val="102"/>
        </w:rPr>
        <w:t>جز</w:t>
      </w:r>
      <w:r>
        <w:rPr>
          <w:color w:val="0000CC"/>
          <w:spacing w:val="1"/>
          <w:w w:val="88"/>
        </w:rPr>
        <w:t>ء</w:t>
      </w:r>
      <w:r>
        <w:rPr>
          <w:color w:val="0000CC"/>
          <w:w w:val="88"/>
        </w:rPr>
        <w:t>ا</w:t>
      </w:r>
      <w:r>
        <w:rPr>
          <w:color w:val="0000CC"/>
          <w:spacing w:val="-8"/>
        </w:rPr>
        <w:t> </w:t>
      </w:r>
      <w:r>
        <w:rPr>
          <w:color w:val="0000CC"/>
          <w:w w:val="173"/>
        </w:rPr>
        <w:t>م</w:t>
      </w:r>
      <w:r>
        <w:rPr>
          <w:color w:val="0000CC"/>
          <w:spacing w:val="1"/>
          <w:w w:val="107"/>
        </w:rPr>
        <w:t>ن</w:t>
      </w:r>
      <w:r>
        <w:rPr>
          <w:color w:val="0000CC"/>
          <w:spacing w:val="-6"/>
        </w:rPr>
        <w:t> </w:t>
      </w:r>
      <w:r>
        <w:rPr>
          <w:color w:val="0000CC"/>
          <w:w w:val="192"/>
        </w:rPr>
        <w:t>ن</w:t>
      </w:r>
      <w:r>
        <w:rPr>
          <w:color w:val="0000CC"/>
          <w:spacing w:val="1"/>
          <w:w w:val="93"/>
        </w:rPr>
        <w:t>و</w:t>
      </w:r>
      <w:r>
        <w:rPr>
          <w:color w:val="0000CC"/>
          <w:spacing w:val="1"/>
          <w:w w:val="88"/>
        </w:rPr>
        <w:t>ر</w:t>
      </w:r>
      <w:r>
        <w:rPr>
          <w:color w:val="0000CC"/>
          <w:spacing w:val="-6"/>
        </w:rPr>
        <w:t> </w:t>
      </w:r>
      <w:r>
        <w:rPr>
          <w:color w:val="0000CC"/>
          <w:w w:val="110"/>
        </w:rPr>
        <w:t>ا</w:t>
      </w:r>
      <w:r>
        <w:rPr>
          <w:color w:val="0000CC"/>
          <w:spacing w:val="1"/>
          <w:w w:val="73"/>
        </w:rPr>
        <w:t>ل</w:t>
      </w:r>
      <w:r>
        <w:rPr>
          <w:color w:val="0000CC"/>
          <w:w w:val="73"/>
        </w:rPr>
        <w:t>صا</w:t>
      </w:r>
      <w:r>
        <w:rPr>
          <w:color w:val="0000CC"/>
          <w:spacing w:val="1"/>
          <w:w w:val="124"/>
        </w:rPr>
        <w:t>د</w:t>
      </w:r>
      <w:r>
        <w:rPr>
          <w:color w:val="0000CC"/>
          <w:w w:val="124"/>
        </w:rPr>
        <w:t>ات</w:t>
      </w:r>
      <w:r>
        <w:rPr>
          <w:color w:val="0000CC"/>
          <w:spacing w:val="-8"/>
        </w:rPr>
        <w:t> </w:t>
      </w:r>
      <w:r>
        <w:rPr>
          <w:color w:val="0000CC"/>
          <w:w w:val="110"/>
        </w:rPr>
        <w:t>ا</w:t>
      </w:r>
      <w:r>
        <w:rPr>
          <w:color w:val="0000CC"/>
          <w:spacing w:val="2"/>
          <w:w w:val="78"/>
        </w:rPr>
        <w:t>ل</w:t>
      </w:r>
      <w:r>
        <w:rPr>
          <w:color w:val="0000CC"/>
          <w:w w:val="93"/>
        </w:rPr>
        <w:t>سالب</w:t>
      </w:r>
      <w:r>
        <w:rPr>
          <w:color w:val="0000CC"/>
          <w:spacing w:val="-9"/>
        </w:rPr>
        <w:t> </w:t>
      </w:r>
      <w:r>
        <w:rPr>
          <w:color w:val="0000CC"/>
          <w:w w:val="127"/>
        </w:rPr>
        <w:t>ط</w:t>
      </w:r>
      <w:r>
        <w:rPr>
          <w:color w:val="0000CC"/>
          <w:spacing w:val="1"/>
          <w:w w:val="93"/>
        </w:rPr>
        <w:t>و</w:t>
      </w:r>
      <w:r>
        <w:rPr>
          <w:color w:val="0000CC"/>
          <w:spacing w:val="2"/>
          <w:w w:val="78"/>
        </w:rPr>
        <w:t>ل</w:t>
      </w:r>
      <w:r>
        <w:rPr>
          <w:color w:val="0000CC"/>
          <w:spacing w:val="1"/>
          <w:w w:val="115"/>
        </w:rPr>
        <w:t>ه</w:t>
      </w:r>
    </w:p>
    <w:p>
      <w:pPr>
        <w:pStyle w:val="BodyText"/>
        <w:tabs>
          <w:tab w:pos="138326" w:val="left" w:leader="none"/>
        </w:tabs>
        <w:bidi/>
        <w:spacing w:line="240" w:lineRule="auto" w:before="38"/>
        <w:ind w:left="0" w:right="166"/>
        <w:jc w:val="right"/>
        <w:rPr>
          <w:rFonts w:ascii="Times New Roman" w:hAnsi="Times New Roman" w:cs="Times New Roman" w:eastAsia="Times New Roman" w:hint="default"/>
        </w:rPr>
      </w:pPr>
      <w:r>
        <w:rPr>
          <w:b w:val="0"/>
          <w:bCs w:val="0"/>
        </w:rPr>
        <w:br w:type="column"/>
      </w:r>
      <w:r>
        <w:rPr>
          <w:color w:val="0000CC"/>
          <w:spacing w:val="2"/>
          <w:w w:val="105"/>
        </w:rPr>
        <w:t>)</w:t>
      </w:r>
      <w:r>
        <w:rPr>
          <w:rFonts w:ascii="Times New Roman" w:cs="Times New Roman"/>
          <w:color w:val="0000CC"/>
          <w:spacing w:val="2"/>
          <w:w w:val="105"/>
        </w:rPr>
        <w:t>3</w:t>
      </w:r>
      <w:r>
        <w:rPr>
          <w:rFonts w:ascii="Times New Roman" w:cs="Times New Roman"/>
          <w:b w:val="0"/>
          <w:bCs w:val="0"/>
          <w:spacing w:val="2"/>
          <w:w w:val="105"/>
        </w:rPr>
      </w:r>
      <w:r>
        <w:rPr>
          <w:color w:val="0000CC"/>
          <w:spacing w:val="-76"/>
          <w:w w:val="105"/>
        </w:rPr>
        <w:t> </w:t>
      </w:r>
      <w:r>
        <w:rPr>
          <w:color w:val="0000CC"/>
          <w:w w:val="105"/>
        </w:rPr>
        <w:t>معادلة</w:t>
      </w:r>
      <w:r>
        <w:rPr>
          <w:color w:val="0000CC"/>
          <w:spacing w:val="-80"/>
          <w:w w:val="105"/>
        </w:rPr>
        <w:t> </w:t>
      </w:r>
      <w:r>
        <w:rPr>
          <w:color w:val="0000CC"/>
          <w:w w:val="105"/>
        </w:rPr>
        <w:t>انط</w:t>
      </w:r>
      <w:r>
        <w:rPr>
          <w:color w:val="0000CC"/>
          <w:spacing w:val="-74"/>
        </w:rPr>
        <w:t> </w:t>
      </w:r>
      <w:r>
        <w:rPr>
          <w:color w:val="0000CC"/>
        </w:rPr>
        <w:t>املستقيم</w:t>
      </w:r>
      <w:r>
        <w:rPr>
          <w:color w:val="0000CC"/>
          <w:spacing w:val="-80"/>
          <w:w w:val="105"/>
        </w:rPr>
        <w:t> </w:t>
      </w:r>
      <w:r>
        <w:rPr>
          <w:color w:val="0000CC"/>
          <w:w w:val="105"/>
        </w:rPr>
        <w:t>الذي</w:t>
      </w:r>
      <w:r>
        <w:rPr>
          <w:color w:val="0000CC"/>
          <w:spacing w:val="-79"/>
          <w:w w:val="105"/>
        </w:rPr>
        <w:t> </w:t>
      </w:r>
      <w:r>
        <w:rPr>
          <w:color w:val="0000CC"/>
          <w:w w:val="105"/>
        </w:rPr>
        <w:t>ميله</w:t>
      </w:r>
      <w:r>
        <w:rPr>
          <w:rFonts w:ascii="Times New Roman" w:cs="Times New Roman"/>
          <w:color w:val="FF0000"/>
        </w:rPr>
        <w:tab/>
      </w:r>
      <w:r>
        <w:rPr>
          <w:rFonts w:ascii="Times New Roman" w:cs="Times New Roman"/>
          <w:color w:val="FF0000"/>
        </w:rPr>
        <w:t>2</w:t>
      </w:r>
    </w:p>
    <w:p>
      <w:pPr>
        <w:spacing w:after="0" w:line="240" w:lineRule="auto"/>
        <w:jc w:val="right"/>
        <w:rPr>
          <w:rFonts w:ascii="Times New Roman" w:hAnsi="Times New Roman" w:cs="Times New Roman" w:eastAsia="Times New Roman" w:hint="default"/>
        </w:rPr>
        <w:sectPr>
          <w:type w:val="continuous"/>
          <w:pgSz w:w="19200" w:h="10800" w:orient="landscape"/>
          <w:pgMar w:top="20" w:bottom="1040" w:left="1260" w:right="500"/>
          <w:cols w:num="3" w:equalWidth="0">
            <w:col w:w="2534" w:space="61"/>
            <w:col w:w="7815" w:space="82"/>
            <w:col w:w="6948"/>
          </w:cols>
        </w:sect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b/>
          <w:bCs/>
          <w:sz w:val="23"/>
          <w:szCs w:val="23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3"/>
          <w:szCs w:val="23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tabs>
          <w:tab w:pos="2396" w:val="left" w:leader="none"/>
          <w:tab w:pos="3288" w:val="left" w:leader="none"/>
        </w:tabs>
        <w:spacing w:before="33"/>
        <w:ind w:left="106" w:right="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>
          <w:rFonts w:ascii="Arial" w:hAnsi="Arial" w:cs="Arial" w:eastAsia="Arial" w:hint="default"/>
          <w:b/>
          <w:bCs/>
          <w:color w:val="CC0099"/>
          <w:sz w:val="48"/>
          <w:szCs w:val="48"/>
        </w:rPr>
        <w:t>.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=</w:t>
      </w:r>
      <w:r>
        <w:rPr>
          <w:rFonts w:ascii="Cambria Math" w:hAnsi="Cambria Math" w:cs="Cambria Math" w:eastAsia="Cambria Math" w:hint="default"/>
          <w:color w:val="CC0099"/>
          <w:spacing w:val="-49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CC0099"/>
          <w:spacing w:val="-41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+</w:t>
        <w:tab/>
        <w:t> �</w:t>
        <w:tab/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د</w:t>
      </w:r>
    </w:p>
    <w:p>
      <w:pPr>
        <w:tabs>
          <w:tab w:pos="2259" w:val="left" w:leader="none"/>
          <w:tab w:pos="3020" w:val="left" w:leader="none"/>
        </w:tabs>
        <w:spacing w:before="33"/>
        <w:ind w:left="106" w:right="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 =</w:t>
      </w:r>
      <w:r>
        <w:rPr>
          <w:rFonts w:ascii="Cambria Math" w:hAnsi="Cambria Math" w:cs="Cambria Math" w:eastAsia="Cambria Math" w:hint="default"/>
          <w:color w:val="CC0099"/>
          <w:spacing w:val="44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CC0099"/>
          <w:spacing w:val="39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−</w:t>
        <w:tab/>
      </w:r>
      <w:r>
        <w:rPr>
          <w:rFonts w:ascii="Cambria Math" w:hAnsi="Cambria Math" w:cs="Cambria Math" w:eastAsia="Cambria Math" w:hint="default"/>
          <w:color w:val="CC0099"/>
          <w:w w:val="90"/>
          <w:sz w:val="48"/>
          <w:szCs w:val="48"/>
        </w:rPr>
        <w:t>�</w:t>
        <w:tab/>
        <w:t> </w:t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ج</w:t>
      </w:r>
    </w:p>
    <w:p>
      <w:pPr>
        <w:tabs>
          <w:tab w:pos="2259" w:val="left" w:leader="none"/>
          <w:tab w:pos="3020" w:val="left" w:leader="none"/>
        </w:tabs>
        <w:spacing w:before="33"/>
        <w:ind w:left="106" w:right="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 =</w:t>
      </w:r>
      <w:r>
        <w:rPr>
          <w:rFonts w:ascii="Cambria Math" w:hAnsi="Cambria Math" w:cs="Cambria Math" w:eastAsia="Cambria Math" w:hint="default"/>
          <w:color w:val="CC0099"/>
          <w:spacing w:val="44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CC0099"/>
          <w:spacing w:val="39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−</w:t>
        <w:tab/>
      </w:r>
      <w:r>
        <w:rPr>
          <w:rFonts w:ascii="Cambria Math" w:hAnsi="Cambria Math" w:cs="Cambria Math" w:eastAsia="Cambria Math" w:hint="default"/>
          <w:color w:val="CC0099"/>
          <w:w w:val="95"/>
          <w:sz w:val="48"/>
          <w:szCs w:val="48"/>
        </w:rPr>
        <w:t>�</w:t>
        <w:tab/>
        <w:t> </w:t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ب</w:t>
      </w:r>
    </w:p>
    <w:p>
      <w:pPr>
        <w:tabs>
          <w:tab w:pos="2617" w:val="left" w:leader="none"/>
          <w:tab w:pos="3648" w:val="left" w:leader="none"/>
        </w:tabs>
        <w:spacing w:before="33"/>
        <w:ind w:left="106" w:right="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 =</w:t>
      </w:r>
      <w:r>
        <w:rPr>
          <w:rFonts w:ascii="Cambria Math" w:hAnsi="Cambria Math" w:cs="Cambria Math" w:eastAsia="Cambria Math" w:hint="default"/>
          <w:color w:val="CC0099"/>
          <w:spacing w:val="44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−��</w:t>
      </w:r>
      <w:r>
        <w:rPr>
          <w:rFonts w:ascii="Cambria Math" w:hAnsi="Cambria Math" w:cs="Cambria Math" w:eastAsia="Cambria Math" w:hint="default"/>
          <w:color w:val="CC0099"/>
          <w:spacing w:val="39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+</w:t>
        <w:tab/>
      </w:r>
      <w:r>
        <w:rPr>
          <w:rFonts w:ascii="Cambria Math" w:hAnsi="Cambria Math" w:cs="Cambria Math" w:eastAsia="Cambria Math" w:hint="default"/>
          <w:color w:val="CC0099"/>
          <w:w w:val="95"/>
          <w:sz w:val="48"/>
          <w:szCs w:val="48"/>
        </w:rPr>
        <w:t>�</w:t>
        <w:tab/>
        <w:t> </w:t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أ</w:t>
      </w:r>
    </w:p>
    <w:p>
      <w:pPr>
        <w:spacing w:after="0"/>
        <w:jc w:val="left"/>
        <w:rPr>
          <w:rFonts w:ascii="Arial" w:hAnsi="Arial" w:cs="Arial" w:eastAsia="Arial" w:hint="default"/>
          <w:sz w:val="48"/>
          <w:szCs w:val="48"/>
        </w:rPr>
        <w:sectPr>
          <w:type w:val="continuous"/>
          <w:pgSz w:w="19200" w:h="10800" w:orient="landscape"/>
          <w:pgMar w:top="20" w:bottom="1040" w:left="1260" w:right="500"/>
          <w:cols w:num="4" w:equalWidth="0">
            <w:col w:w="3615" w:space="559"/>
            <w:col w:w="3459" w:space="1085"/>
            <w:col w:w="3493" w:space="1089"/>
            <w:col w:w="4140"/>
          </w:cols>
        </w:sectPr>
      </w:pPr>
    </w:p>
    <w:p>
      <w:pPr>
        <w:spacing w:line="240" w:lineRule="auto" w:before="0"/>
        <w:rPr>
          <w:rFonts w:ascii="Arial" w:hAnsi="Arial" w:cs="Arial" w:eastAsia="Arial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b/>
          <w:bCs/>
          <w:sz w:val="20"/>
          <w:szCs w:val="20"/>
        </w:rPr>
      </w:pPr>
    </w:p>
    <w:p>
      <w:pPr>
        <w:spacing w:after="0" w:line="240" w:lineRule="auto"/>
        <w:rPr>
          <w:rFonts w:ascii="Arial" w:hAnsi="Arial" w:cs="Arial" w:eastAsia="Arial" w:hint="default"/>
          <w:sz w:val="20"/>
          <w:szCs w:val="20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pStyle w:val="BodyText"/>
        <w:bidi/>
        <w:spacing w:line="240" w:lineRule="auto" w:before="166"/>
        <w:ind w:left="0" w:right="0"/>
        <w:jc w:val="left"/>
      </w:pPr>
      <w:r>
        <w:rPr>
          <w:b w:val="0"/>
          <w:bCs w:val="0"/>
          <w:spacing w:val="-6"/>
        </w:rPr>
      </w:r>
      <w:r>
        <w:rPr>
          <w:color w:val="C00000"/>
          <w:spacing w:val="-6"/>
          <w:w w:val="75"/>
        </w:rPr>
        <w:t>املقاب</w:t>
      </w:r>
      <w:r>
        <w:rPr>
          <w:color w:val="C00000"/>
          <w:spacing w:val="-6"/>
          <w:w w:val="75"/>
        </w:rPr>
        <w:t>ل</w:t>
      </w:r>
    </w:p>
    <w:p>
      <w:pPr>
        <w:pStyle w:val="BodyText"/>
        <w:bidi/>
        <w:spacing w:line="240" w:lineRule="auto" w:before="166"/>
        <w:ind w:left="-13" w:right="73"/>
        <w:jc w:val="right"/>
      </w:pPr>
      <w:r>
        <w:rPr>
          <w:b w:val="0"/>
          <w:bCs w:val="0"/>
          <w:w w:val="85"/>
        </w:rPr>
        <w:br w:type="column"/>
      </w:r>
      <w:r>
        <w:rPr>
          <w:b w:val="0"/>
          <w:bCs w:val="0"/>
        </w:rPr>
      </w:r>
      <w:r>
        <w:rPr>
          <w:color w:val="C00000"/>
          <w:w w:val="85"/>
        </w:rPr>
        <w:t>انط</w:t>
      </w:r>
      <w:r>
        <w:rPr>
          <w:color w:val="C00000"/>
          <w:spacing w:val="37"/>
          <w:w w:val="85"/>
        </w:rPr>
        <w:t> </w:t>
      </w:r>
      <w:r>
        <w:rPr>
          <w:color w:val="C00000"/>
          <w:w w:val="85"/>
        </w:rPr>
        <w:t>املستقيم املرسوم يف الشك</w:t>
      </w:r>
      <w:r>
        <w:rPr>
          <w:color w:val="C00000"/>
          <w:w w:val="85"/>
        </w:rPr>
        <w:t>ل</w:t>
      </w:r>
    </w:p>
    <w:p>
      <w:pPr>
        <w:pStyle w:val="BodyText"/>
        <w:spacing w:line="240" w:lineRule="auto" w:before="157"/>
        <w:ind w:left="79" w:right="0"/>
        <w:jc w:val="left"/>
        <w:rPr>
          <w:rFonts w:ascii="Calibri" w:hAnsi="Calibri" w:cs="Calibri" w:eastAsia="Calibri" w:hint="default"/>
          <w:b w:val="0"/>
          <w:bCs w:val="0"/>
        </w:rPr>
      </w:pPr>
      <w:r>
        <w:rPr>
          <w:b w:val="0"/>
          <w:bCs w:val="0"/>
          <w:w w:val="105"/>
        </w:rPr>
        <w:br w:type="column"/>
      </w:r>
      <w:r>
        <w:rPr>
          <w:color w:val="C00000"/>
          <w:w w:val="105"/>
          <w:rtl/>
        </w:rPr>
        <w:t>ميل</w:t>
      </w:r>
      <w:r>
        <w:rPr>
          <w:color w:val="C00000"/>
          <w:spacing w:val="10"/>
          <w:w w:val="105"/>
        </w:rPr>
        <w:t> </w:t>
      </w:r>
      <w:r>
        <w:rPr>
          <w:color w:val="C00000"/>
          <w:spacing w:val="2"/>
          <w:w w:val="105"/>
        </w:rPr>
        <w:t>)</w:t>
      </w:r>
      <w:r>
        <w:rPr>
          <w:rFonts w:ascii="Calibri" w:cs="Calibri"/>
          <w:color w:val="C00000"/>
          <w:spacing w:val="2"/>
          <w:w w:val="105"/>
        </w:rPr>
        <w:t>4</w:t>
      </w:r>
      <w:r>
        <w:rPr>
          <w:rFonts w:ascii="Calibri" w:cs="Calibri"/>
          <w:b w:val="0"/>
          <w:bCs w:val="0"/>
          <w:spacing w:val="2"/>
          <w:w w:val="105"/>
        </w:rPr>
      </w:r>
    </w:p>
    <w:p>
      <w:pPr>
        <w:spacing w:after="0" w:line="240" w:lineRule="auto"/>
        <w:jc w:val="left"/>
        <w:rPr>
          <w:rFonts w:ascii="Calibri" w:hAnsi="Calibri" w:cs="Calibri" w:eastAsia="Calibri" w:hint="default"/>
        </w:rPr>
        <w:sectPr>
          <w:type w:val="continuous"/>
          <w:pgSz w:w="19200" w:h="10800" w:orient="landscape"/>
          <w:pgMar w:top="20" w:bottom="1040" w:left="1260" w:right="500"/>
          <w:cols w:num="3" w:equalWidth="0">
            <w:col w:w="10160" w:space="40"/>
            <w:col w:w="5670" w:space="40"/>
            <w:col w:w="1530"/>
          </w:cols>
        </w:sect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after="0" w:line="240" w:lineRule="auto"/>
        <w:rPr>
          <w:rFonts w:ascii="Calibri" w:hAnsi="Calibri" w:cs="Calibri" w:eastAsia="Calibri" w:hint="default"/>
          <w:sz w:val="20"/>
          <w:szCs w:val="20"/>
        </w:rPr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pStyle w:val="BodyText"/>
        <w:tabs>
          <w:tab w:pos="116412" w:val="left" w:leader="none"/>
        </w:tabs>
        <w:bidi/>
        <w:spacing w:line="240" w:lineRule="auto" w:before="177"/>
        <w:ind w:left="0" w:right="3918"/>
        <w:jc w:val="right"/>
      </w:pPr>
      <w:r>
        <w:rPr>
          <w:b w:val="0"/>
          <w:bCs w:val="0"/>
        </w:rPr>
      </w:r>
      <w:r>
        <w:rPr>
          <w:color w:val="CC0099"/>
        </w:rPr>
        <w:t>د</w:t>
      </w:r>
      <w:r>
        <w:rPr>
          <w:color w:val="CC0099"/>
        </w:rPr>
        <w:t>)</w:t>
      </w:r>
      <w:r>
        <w:rPr>
          <w:color w:val="CC0099"/>
          <w:w w:val="70"/>
        </w:rPr>
        <w:tab/>
        <w:t>صف</w:t>
      </w:r>
      <w:r>
        <w:rPr>
          <w:color w:val="CC0099"/>
          <w:w w:val="70"/>
        </w:rPr>
        <w:t>ر</w:t>
      </w:r>
    </w:p>
    <w:p>
      <w:pPr>
        <w:pStyle w:val="BodyText"/>
        <w:tabs>
          <w:tab w:pos="69211" w:val="left" w:leader="none"/>
        </w:tabs>
        <w:bidi/>
        <w:spacing w:line="240" w:lineRule="auto" w:before="177"/>
        <w:ind w:left="-2" w:right="1607"/>
        <w:jc w:val="right"/>
      </w:pPr>
      <w:r>
        <w:rPr>
          <w:b w:val="0"/>
          <w:bCs w:val="0"/>
          <w:w w:val="95"/>
        </w:rPr>
        <w:br w:type="column"/>
      </w:r>
      <w:r>
        <w:rPr>
          <w:b w:val="0"/>
          <w:bCs w:val="0"/>
        </w:rPr>
      </w:r>
      <w:r>
        <w:rPr>
          <w:color w:val="CC0099"/>
          <w:w w:val="90"/>
        </w:rPr>
        <w:t>ج</w:t>
      </w:r>
      <w:r>
        <w:rPr>
          <w:color w:val="CC0099"/>
          <w:w w:val="90"/>
        </w:rPr>
        <w:t>)</w:t>
      </w:r>
      <w:r>
        <w:rPr>
          <w:color w:val="CC0099"/>
          <w:w w:val="95"/>
        </w:rPr>
        <w:tab/>
        <w:t>سال</w:t>
      </w:r>
      <w:r>
        <w:rPr>
          <w:color w:val="CC0099"/>
          <w:w w:val="95"/>
        </w:rPr>
        <w:t>ب</w:t>
      </w:r>
    </w:p>
    <w:p>
      <w:pPr>
        <w:pStyle w:val="BodyText"/>
        <w:bidi/>
        <w:spacing w:line="240" w:lineRule="auto" w:before="177"/>
        <w:ind w:left="-14" w:right="1129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C0099"/>
        </w:rPr>
        <w:t>ب</w:t>
      </w:r>
      <w:r>
        <w:rPr>
          <w:color w:val="CC0099"/>
        </w:rPr>
        <w:t>)</w:t>
      </w:r>
      <w:r>
        <w:rPr>
          <w:color w:val="CC0099"/>
          <w:spacing w:val="-63"/>
        </w:rPr>
        <w:t> </w:t>
      </w:r>
      <w:r>
        <w:rPr>
          <w:color w:val="CC0099"/>
        </w:rPr>
        <w:t>غري معرو</w:t>
      </w:r>
      <w:r>
        <w:rPr>
          <w:color w:val="CC0099"/>
        </w:rPr>
        <w:t>ف</w:t>
      </w:r>
    </w:p>
    <w:p>
      <w:pPr>
        <w:pStyle w:val="BodyText"/>
        <w:bidi/>
        <w:spacing w:line="240" w:lineRule="auto" w:before="177"/>
        <w:ind w:left="0" w:right="1954"/>
        <w:jc w:val="right"/>
      </w:pPr>
      <w:r>
        <w:rPr>
          <w:b w:val="0"/>
          <w:bCs w:val="0"/>
          <w:w w:val="115"/>
        </w:rPr>
        <w:br w:type="column"/>
      </w:r>
      <w:r>
        <w:rPr>
          <w:b w:val="0"/>
          <w:bCs w:val="0"/>
        </w:rPr>
      </w:r>
      <w:r>
        <w:rPr>
          <w:color w:val="CC0099"/>
          <w:w w:val="115"/>
        </w:rPr>
        <w:t>أ</w:t>
      </w:r>
      <w:r>
        <w:rPr>
          <w:color w:val="CC0099"/>
          <w:w w:val="115"/>
        </w:rPr>
        <w:t>)</w:t>
      </w:r>
      <w:r>
        <w:rPr>
          <w:color w:val="CC0099"/>
          <w:spacing w:val="12"/>
          <w:w w:val="115"/>
        </w:rPr>
        <w:t> </w:t>
      </w:r>
      <w:r>
        <w:rPr>
          <w:color w:val="CC0099"/>
          <w:w w:val="115"/>
        </w:rPr>
        <w:t>موج</w:t>
      </w:r>
      <w:r>
        <w:rPr>
          <w:color w:val="CC0099"/>
          <w:w w:val="115"/>
        </w:rPr>
        <w:t>ب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1260" w:right="500"/>
          <w:cols w:num="4" w:equalWidth="0">
            <w:col w:w="6108" w:space="40"/>
            <w:col w:w="3621" w:space="40"/>
            <w:col w:w="3781" w:space="40"/>
            <w:col w:w="3810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  <w:r>
        <w:rPr/>
        <w:pict>
          <v:group style="position:absolute;margin-left:-.965pt;margin-top:-.965pt;width:962.05pt;height:542.050pt;mso-position-horizontal-relative:page;mso-position-vertical-relative:page;z-index:-42856" coordorigin="-19,-19" coordsize="19241,10841">
            <v:group style="position:absolute;left:71;top:6265;width:19130;height:3288" coordorigin="71,6265" coordsize="19130,3288">
              <v:shape style="position:absolute;left:71;top:6265;width:19130;height:3288" coordorigin="71,6265" coordsize="19130,3288" path="m18723,6265l619,6265,544,6270,473,6285,406,6308,342,6340,284,6379,231,6426,185,6478,146,6537,114,6600,90,6668,76,6739,71,6813,71,9005,76,9080,90,9151,114,9218,146,9282,185,9340,231,9393,284,9439,342,9478,406,9510,473,9534,544,9548,619,9553,18723,9553,18797,9548,18868,9534,18936,9510,18999,9478,19058,9439,19110,9393,19157,9340,19196,9282,19200,9274,19200,6545,19157,6478,19110,6426,19058,6379,18999,6340,18936,6308,18868,6285,18797,6270,18723,6265xe" filled="true" fillcolor="#dbedf4" stroked="false">
                <v:path arrowok="t"/>
                <v:fill type="solid"/>
              </v:shape>
            </v:group>
            <v:group style="position:absolute;left:71;top:6265;width:19130;height:548" coordorigin="71,6265" coordsize="19130,548">
              <v:shape style="position:absolute;left:71;top:6265;width:19130;height:548" coordorigin="71,6265" coordsize="19130,548" path="m71,6813l76,6739,90,6668,114,6600,146,6537,185,6478,231,6426,284,6379,342,6340,406,6308,473,6285,544,6270,619,6265,18723,6265,18797,6270,18868,6285,18936,6308,18999,6340,19058,6379,19110,6426,19157,6478,19196,6537,19200,6545e" filled="false" stroked="true" strokeweight="2.04pt" strokecolor="#385d89">
                <v:path arrowok="t"/>
              </v:shape>
            </v:group>
            <v:group style="position:absolute;left:71;top:6813;width:19130;height:2740" coordorigin="71,6813" coordsize="19130,2740">
              <v:shape style="position:absolute;left:71;top:6813;width:19130;height:2740" coordorigin="71,6813" coordsize="19130,2740" path="m19200,9274l19157,9340,19110,9393,19058,9439,18999,9478,18936,9510,18868,9534,18797,9548,18723,9553,619,9553,544,9548,473,9534,406,9510,342,9478,284,9439,231,9393,185,9340,146,9282,114,9218,90,9151,76,9080,71,9005,71,6813e" filled="false" stroked="true" strokeweight="2.04pt" strokecolor="#385d89">
                <v:path arrowok="t"/>
              </v:shape>
            </v:group>
            <v:group style="position:absolute;left:1;top:4201;width:19200;height:2057" coordorigin="1,4201" coordsize="19200,2057">
              <v:shape style="position:absolute;left:1;top:4201;width:19200;height:2057" coordorigin="1,4201" coordsize="19200,2057" path="m18858,4201l344,4201,265,4210,193,4236,130,4276,77,4330,36,4393,10,4465,1,4544,1,5915,10,5994,36,6066,77,6130,130,6183,193,6223,265,6249,344,6258,18858,6258,18937,6249,19009,6223,19073,6183,19126,6130,19166,6066,19192,5994,19201,5915,19201,4544,19192,4465,19166,4393,19126,4330,19073,4276,19009,4236,18937,4210,18858,4201xe" filled="true" fillcolor="#ffffcc" stroked="false">
                <v:path arrowok="t"/>
                <v:fill type="solid"/>
              </v:shape>
            </v:group>
            <v:group style="position:absolute;left:1;top:4201;width:19200;height:2057" coordorigin="1,4201" coordsize="19200,2057">
              <v:shape style="position:absolute;left:1;top:4201;width:19200;height:2057" coordorigin="1,4201" coordsize="19200,2057" path="m1,4544l10,4465,36,4393,77,4330,130,4276,193,4236,265,4210,344,4201,18858,4201,18937,4210,19009,4236,19073,4276,19126,4330,19166,4393,19192,4465,19201,4544,19201,5915,19192,5994,19166,6066,19126,6130,19073,6183,19009,6223,18937,6249,18858,6258,344,6258,265,6249,193,6223,130,6183,77,6130,36,6066,10,5994,1,5915,1,4544xe" filled="false" stroked="true" strokeweight="2.04pt" strokecolor="#385d89">
                <v:path arrowok="t"/>
              </v:shape>
            </v:group>
            <v:group style="position:absolute;left:1;top:2116;width:19200;height:2060" coordorigin="1,2116" coordsize="19200,2060">
              <v:shape style="position:absolute;left:1;top:2116;width:19200;height:2060" coordorigin="1,2116" coordsize="19200,2060" path="m18858,2116l344,2116,266,2125,193,2150,130,2191,77,2244,36,2308,10,2380,1,2459,1,3832,10,3910,36,3983,77,4046,130,4099,193,4140,266,4166,344,4175,18858,4175,18937,4166,19009,4140,19073,4099,19126,4046,19166,3983,19192,3910,19201,3832,19201,2459,19192,2380,19166,2308,19126,2244,19073,2191,19009,2150,18937,2125,18858,2116xe" filled="true" fillcolor="#ffccff" stroked="false">
                <v:path arrowok="t"/>
                <v:fill type="solid"/>
              </v:shape>
            </v:group>
            <v:group style="position:absolute;left:1;top:2116;width:19200;height:2060" coordorigin="1,2116" coordsize="19200,2060">
              <v:shape style="position:absolute;left:1;top:2116;width:19200;height:2060" coordorigin="1,2116" coordsize="19200,2060" path="m1,2459l10,2380,36,2308,77,2244,130,2191,193,2150,266,2125,344,2116,18858,2116,18937,2125,19009,2150,19073,2191,19126,2244,19166,2308,19192,2380,19201,2459,19201,3832,19192,3910,19166,3983,19126,4046,19073,4099,19009,4140,18937,4166,18858,4175,344,4175,266,4166,193,4140,130,4099,77,4046,36,3983,10,3910,1,3832,1,2459xe" filled="false" stroked="true" strokeweight="2.04pt" strokecolor="#385d89">
                <v:path arrowok="t"/>
              </v:shape>
            </v:group>
            <v:group style="position:absolute;left:0;top:0;width:19200;height:10800" coordorigin="0,0" coordsize="19200,10800">
              <v:shape style="position:absolute;left:0;top:0;width:19200;height:10800" coordorigin="0,0" coordsize="19200,10800" path="m19200,0l0,0,0,10800,19200,10800,19200,2058,414,2058,335,2049,263,2023,199,1983,146,1930,106,1866,80,1794,71,1715,71,344,80,265,106,193,146,130,199,76,263,36,335,10,414,1,19200,1,19200,0xe" filled="true" fillcolor="#ccffff" stroked="false">
                <v:path arrowok="t"/>
                <v:fill type="solid"/>
              </v:shape>
              <v:shape style="position:absolute;left:0;top:0;width:19200;height:10800" coordorigin="0,0" coordsize="19200,10800" path="m19200,1923l19142,1983,19079,2023,19007,2049,18928,2058,19200,2058,19200,1923xe" filled="true" fillcolor="#ccffff" stroked="false">
                <v:path arrowok="t"/>
                <v:fill type="solid"/>
              </v:shape>
              <v:shape style="position:absolute;left:0;top:0;width:19200;height:10800" coordorigin="0,0" coordsize="19200,10800" path="m19200,1l18928,1,19007,10,19079,36,19142,76,19196,130,19200,137,19200,1xe" filled="true" fillcolor="#ccffff" stroked="false">
                <v:path arrowok="t"/>
                <v:fill type="solid"/>
              </v:shape>
            </v:group>
            <v:group style="position:absolute;left:71;top:1;width:19130;height:343" coordorigin="71,1" coordsize="19130,343">
              <v:shape style="position:absolute;left:71;top:1;width:19130;height:343" coordorigin="71,1" coordsize="19130,343" path="m71,344l80,265,106,193,146,130,199,76,263,36,335,10,414,1,18928,1,19007,10,19079,36,19142,76,19196,130,19200,137e" filled="false" stroked="true" strokeweight="2.04pt" strokecolor="#385d89">
                <v:path arrowok="t"/>
              </v:shape>
            </v:group>
            <v:group style="position:absolute;left:71;top:344;width:19130;height:1714" coordorigin="71,344" coordsize="19130,1714">
              <v:shape style="position:absolute;left:71;top:344;width:19130;height:1714" coordorigin="71,344" coordsize="19130,1714" path="m19200,1923l19142,1983,19079,2023,19007,2049,18928,2058,414,2058,335,2049,263,2023,199,1983,146,1930,106,1866,80,1794,71,1715,71,344e" filled="false" stroked="true" strokeweight="2.04pt" strokecolor="#385d89">
                <v:path arrowok="t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true" fillcolor="#000066" stroked="false">
                <v:path arrowok="t"/>
                <v:fill type="solid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false" stroked="true" strokeweight="2.04pt" strokecolor="#385d89">
                <v:path arrowok="t"/>
              </v:shape>
            </v:group>
            <v:group style="position:absolute;left:10811;top:2443;width:590;height:445" coordorigin="10811,2443" coordsize="590,445">
              <v:shape style="position:absolute;left:10811;top:2443;width:590;height:445" coordorigin="10811,2443" coordsize="590,445" path="m11259,2443l11253,2461,11279,2473,11301,2488,11346,2560,11359,2626,11360,2664,11359,2703,11346,2770,11301,2843,11254,2870,11259,2888,11320,2860,11364,2810,11392,2744,11401,2666,11399,2625,11380,2553,11344,2494,11291,2455,11259,2443xe" filled="true" fillcolor="#6f2f9f" stroked="false">
                <v:path arrowok="t"/>
                <v:fill type="solid"/>
              </v:shape>
              <v:shape style="position:absolute;left:10811;top:2443;width:590;height:445" coordorigin="10811,2443" coordsize="590,445" path="m10953,2443l10892,2472,10848,2521,10820,2587,10811,2666,10813,2707,10832,2779,10868,2838,10920,2876,10953,2888,10958,2870,10933,2859,10911,2843,10866,2770,10853,2703,10852,2664,10853,2626,10866,2560,10911,2488,10959,2461,10953,2443xe" filled="true" fillcolor="#6f2f9f" stroked="false">
                <v:path arrowok="t"/>
                <v:fill type="solid"/>
              </v:shape>
            </v:group>
            <v:group style="position:absolute;left:2392;top:6601;width:268;height:2880" coordorigin="2392,6601" coordsize="268,2880">
              <v:shape style="position:absolute;left:2392;top:6601;width:268;height:2880" coordorigin="2392,6601" coordsize="268,2880" path="m2392,9298l2476,9481,2557,9332,2511,9332,2451,9330,2452,9300,2392,9298xe" filled="true" fillcolor="#5b9bd4" stroked="false">
                <v:path arrowok="t"/>
                <v:fill type="solid"/>
              </v:shape>
              <v:shape style="position:absolute;left:2392;top:6601;width:268;height:2880" coordorigin="2392,6601" coordsize="268,2880" path="m2452,9300l2451,9330,2511,9332,2512,9302,2452,9300xe" filled="true" fillcolor="#5b9bd4" stroked="false">
                <v:path arrowok="t"/>
                <v:fill type="solid"/>
              </v:shape>
              <v:shape style="position:absolute;left:2392;top:6601;width:268;height:2880" coordorigin="2392,6601" coordsize="268,2880" path="m2512,9302l2511,9332,2557,9332,2572,9304,2512,9302xe" filled="true" fillcolor="#5b9bd4" stroked="false">
                <v:path arrowok="t"/>
                <v:fill type="solid"/>
              </v:shape>
              <v:shape style="position:absolute;left:2392;top:6601;width:268;height:2880" coordorigin="2392,6601" coordsize="268,2880" path="m2540,6780l2452,9300,2512,9302,2600,6782,2540,6780xe" filled="true" fillcolor="#5b9bd4" stroked="false">
                <v:path arrowok="t"/>
                <v:fill type="solid"/>
              </v:shape>
              <v:shape style="position:absolute;left:2392;top:6601;width:268;height:2880" coordorigin="2392,6601" coordsize="268,2880" path="m2644,6750l2541,6750,2601,6752,2600,6782,2660,6784,2644,6750xe" filled="true" fillcolor="#5b9bd4" stroked="false">
                <v:path arrowok="t"/>
                <v:fill type="solid"/>
              </v:shape>
              <v:shape style="position:absolute;left:2392;top:6601;width:268;height:2880" coordorigin="2392,6601" coordsize="268,2880" path="m2541,6750l2540,6780,2600,6782,2601,6752,2541,6750xe" filled="true" fillcolor="#5b9bd4" stroked="false">
                <v:path arrowok="t"/>
                <v:fill type="solid"/>
              </v:shape>
              <v:shape style="position:absolute;left:2392;top:6601;width:268;height:2880" coordorigin="2392,6601" coordsize="268,2880" path="m2576,6601l2480,6778,2540,6780,2541,6750,2644,6750,2576,6601xe" filled="true" fillcolor="#5b9bd4" stroked="false">
                <v:path arrowok="t"/>
                <v:fill type="solid"/>
              </v:shape>
            </v:group>
            <v:group style="position:absolute;left:1410;top:7278;width:2654;height:1429" coordorigin="1410,7278" coordsize="2654,1429">
              <v:shape style="position:absolute;left:1410;top:7278;width:2654;height:1429" coordorigin="1410,7278" coordsize="2654,1429" path="m3891,8648l3863,8701,4064,8707,4033,8662,3918,8662,3891,8648xe" filled="true" fillcolor="#ff0000" stroked="false">
                <v:path arrowok="t"/>
                <v:fill type="solid"/>
              </v:shape>
              <v:shape style="position:absolute;left:1410;top:7278;width:2654;height:1429" coordorigin="1410,7278" coordsize="2654,1429" path="m3920,8595l3891,8648,3918,8662,3946,8610,3920,8595xe" filled="true" fillcolor="#ff0000" stroked="false">
                <v:path arrowok="t"/>
                <v:fill type="solid"/>
              </v:shape>
              <v:shape style="position:absolute;left:1410;top:7278;width:2654;height:1429" coordorigin="1410,7278" coordsize="2654,1429" path="m3948,8542l3920,8595,3946,8610,3918,8662,4033,8662,3948,8542xe" filled="true" fillcolor="#ff0000" stroked="false">
                <v:path arrowok="t"/>
                <v:fill type="solid"/>
              </v:shape>
              <v:shape style="position:absolute;left:1410;top:7278;width:2654;height:1429" coordorigin="1410,7278" coordsize="2654,1429" path="m1583,7337l1554,7390,3891,8648,3920,8595,1583,7337xe" filled="true" fillcolor="#ff0000" stroked="false">
                <v:path arrowok="t"/>
                <v:fill type="solid"/>
              </v:shape>
              <v:shape style="position:absolute;left:1410;top:7278;width:2654;height:1429" coordorigin="1410,7278" coordsize="2654,1429" path="m1410,7278l1526,7443,1554,7390,1528,7376,1556,7323,1590,7323,1611,7284,1410,7278xe" filled="true" fillcolor="#ff0000" stroked="false">
                <v:path arrowok="t"/>
                <v:fill type="solid"/>
              </v:shape>
              <v:shape style="position:absolute;left:1410;top:7278;width:2654;height:1429" coordorigin="1410,7278" coordsize="2654,1429" path="m1556,7323l1528,7376,1554,7390,1583,7337,1556,7323xe" filled="true" fillcolor="#ff0000" stroked="false">
                <v:path arrowok="t"/>
                <v:fill type="solid"/>
              </v:shape>
              <v:shape style="position:absolute;left:1410;top:7278;width:2654;height:1429" coordorigin="1410,7278" coordsize="2654,1429" path="m1590,7323l1556,7323,1583,7337,1590,7323xe" filled="true" fillcolor="#ff0000" stroked="false">
                <v:path arrowok="t"/>
                <v:fill type="solid"/>
              </v:shape>
            </v:group>
            <v:group style="position:absolute;left:973;top:8017;width:3108;height:262" coordorigin="973,8017" coordsize="3108,262">
              <v:shape style="position:absolute;left:973;top:8017;width:3108;height:262" coordorigin="973,8017" coordsize="3108,262" path="m3903,8099l3902,8159,3932,8160,3930,8220,3900,8220,3898,8279,4026,8220,3930,8220,3900,8219,4028,8219,4081,8194,3903,8099xe" filled="true" fillcolor="#5b9bd4" stroked="false">
                <v:path arrowok="t"/>
                <v:fill type="solid"/>
              </v:shape>
              <v:shape style="position:absolute;left:973;top:8017;width:3108;height:262" coordorigin="973,8017" coordsize="3108,262" path="m3902,8159l3900,8219,3930,8220,3932,8160,3902,8159xe" filled="true" fillcolor="#5b9bd4" stroked="false">
                <v:path arrowok="t"/>
                <v:fill type="solid"/>
              </v:shape>
              <v:shape style="position:absolute;left:973;top:8017;width:3108;height:262" coordorigin="973,8017" coordsize="3108,262" path="m1154,8076l1152,8136,3900,8219,3902,8159,1154,8076xe" filled="true" fillcolor="#5b9bd4" stroked="false">
                <v:path arrowok="t"/>
                <v:fill type="solid"/>
              </v:shape>
              <v:shape style="position:absolute;left:973;top:8017;width:3108;height:262" coordorigin="973,8017" coordsize="3108,262" path="m1156,8017l973,8101,1150,8197,1152,8136,1122,8136,1124,8076,1154,8076,1156,8017xe" filled="true" fillcolor="#5b9bd4" stroked="false">
                <v:path arrowok="t"/>
                <v:fill type="solid"/>
              </v:shape>
              <v:shape style="position:absolute;left:973;top:8017;width:3108;height:262" coordorigin="973,8017" coordsize="3108,262" path="m1124,8076l1122,8136,1152,8136,1154,8076,1124,8076xe" filled="true" fillcolor="#5b9bd4" stroked="false">
                <v:path arrowok="t"/>
                <v:fill type="solid"/>
              </v:shape>
              <v:shape style="position:absolute;left:973;top:8017;width:3108;height:262" coordorigin="973,8017" coordsize="3108,262" path="m1154,8076l1124,8076,1154,8076,1154,8076xe" filled="true" fillcolor="#5b9bd4" stroked="false">
                <v:path arrowok="t"/>
                <v:fill type="solid"/>
              </v:shape>
              <v:shape style="position:absolute;left:19;top:10;width:2563;height:1490" type="#_x0000_t75" stroked="false">
                <v:imagedata r:id="rId6" o:title="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4"/>
        <w:rPr>
          <w:rFonts w:ascii="Times New Roman" w:hAnsi="Times New Roman" w:cs="Times New Roman" w:eastAsia="Times New Roman" w:hint="default"/>
          <w:b/>
          <w:bCs/>
          <w:sz w:val="19"/>
          <w:szCs w:val="19"/>
        </w:rPr>
      </w:pPr>
    </w:p>
    <w:p>
      <w:pPr>
        <w:pStyle w:val="BodyText"/>
        <w:tabs>
          <w:tab w:pos="11963" w:val="left" w:leader="none"/>
          <w:tab w:pos="3714" w:val="left" w:leader="none"/>
        </w:tabs>
        <w:bidi/>
        <w:spacing w:line="240" w:lineRule="auto" w:before="4"/>
        <w:ind w:left="0" w:right="207"/>
        <w:jc w:val="right"/>
      </w:pPr>
      <w:r>
        <w:rPr>
          <w:b w:val="0"/>
          <w:bCs w:val="0"/>
        </w:rPr>
      </w:r>
      <w:r>
        <w:rPr>
          <w:color w:val="FFFFFF"/>
          <w:w w:val="88"/>
        </w:rPr>
        <w:t>ر</w:t>
      </w:r>
      <w:r>
        <w:rPr>
          <w:color w:val="FFFFFF"/>
          <w:spacing w:val="1"/>
          <w:w w:val="58"/>
        </w:rPr>
        <w:t>ي</w:t>
      </w:r>
      <w:r>
        <w:rPr>
          <w:color w:val="FFFFFF"/>
          <w:spacing w:val="1"/>
          <w:w w:val="79"/>
        </w:rPr>
        <w:t>ا</w:t>
      </w:r>
      <w:r>
        <w:rPr>
          <w:color w:val="FFFFFF"/>
          <w:w w:val="79"/>
        </w:rPr>
        <w:t>ض</w:t>
      </w:r>
      <w:r>
        <w:rPr>
          <w:color w:val="FFFFFF"/>
          <w:spacing w:val="1"/>
          <w:w w:val="93"/>
        </w:rPr>
        <w:t>ي</w:t>
      </w:r>
      <w:r>
        <w:rPr>
          <w:color w:val="FFFFFF"/>
          <w:w w:val="93"/>
        </w:rPr>
        <w:t>ات</w:t>
      </w:r>
      <w:r>
        <w:rPr>
          <w:color w:val="FFFFFF"/>
          <w:spacing w:val="-8"/>
        </w:rPr>
        <w:t> </w:t>
      </w:r>
      <w:r>
        <w:rPr>
          <w:color w:val="FFFFFF"/>
          <w:w w:val="78"/>
        </w:rPr>
        <w:t>ل</w:t>
      </w:r>
      <w:r>
        <w:rPr>
          <w:color w:val="FFFFFF"/>
          <w:w w:val="107"/>
        </w:rPr>
        <w:t>t</w:t>
      </w:r>
      <w:r>
        <w:rPr>
          <w:color w:val="FFFFFF"/>
          <w:spacing w:val="2"/>
          <w:w w:val="107"/>
        </w:rPr>
        <w:t>i</w:t>
      </w:r>
      <w:r>
        <w:rPr>
          <w:color w:val="FFFFFF"/>
          <w:w w:val="107"/>
        </w:rPr>
        <w:t>دارة</w:t>
      </w:r>
      <w:r>
        <w:rPr>
          <w:color w:val="FFFFFF"/>
        </w:rPr>
        <w:tab/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09"/>
        </w:rPr>
        <w:t>ل</w:t>
      </w:r>
      <w:r>
        <w:rPr>
          <w:color w:val="FFFFFF"/>
          <w:w w:val="109"/>
        </w:rPr>
        <w:t>دوال</w:t>
      </w:r>
      <w:r>
        <w:rPr>
          <w:color w:val="FFFFFF"/>
          <w:spacing w:val="-9"/>
        </w:rPr>
        <w:t> </w:t>
      </w:r>
      <w:r>
        <w:rPr>
          <w:color w:val="FFFFFF"/>
          <w:w w:val="89"/>
        </w:rPr>
        <w:t>و</w:t>
      </w:r>
      <w:r>
        <w:rPr>
          <w:color w:val="FFFFFF"/>
          <w:spacing w:val="1"/>
          <w:w w:val="173"/>
        </w:rPr>
        <w:t>م</w:t>
      </w:r>
      <w:r>
        <w:rPr>
          <w:color w:val="FFFFFF"/>
          <w:spacing w:val="1"/>
          <w:w w:val="101"/>
        </w:rPr>
        <w:t>ع</w:t>
      </w:r>
      <w:r>
        <w:rPr>
          <w:color w:val="FFFFFF"/>
          <w:w w:val="101"/>
        </w:rPr>
        <w:t>ادلة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33"/>
        </w:rPr>
        <w:t>ن</w:t>
      </w:r>
      <w:r>
        <w:rPr>
          <w:color w:val="FFFFFF"/>
          <w:w w:val="133"/>
        </w:rPr>
        <w:t>ط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53"/>
        </w:rPr>
        <w:t>م</w:t>
      </w:r>
      <w:r>
        <w:rPr>
          <w:color w:val="FFFFFF"/>
          <w:w w:val="53"/>
        </w:rPr>
        <w:t>ل</w:t>
      </w:r>
      <w:r>
        <w:rPr>
          <w:color w:val="FFFFFF"/>
          <w:spacing w:val="1"/>
          <w:w w:val="78"/>
        </w:rPr>
        <w:t>س</w:t>
      </w:r>
      <w:r>
        <w:rPr>
          <w:color w:val="FFFFFF"/>
          <w:w w:val="78"/>
        </w:rPr>
        <w:t>تقيم</w:t>
      </w:r>
      <w:r>
        <w:rPr>
          <w:color w:val="FFFFFF"/>
        </w:rPr>
        <w:tab/>
      </w:r>
      <w:r>
        <w:rPr>
          <w:color w:val="FFFFFF"/>
          <w:w w:val="136"/>
        </w:rPr>
        <w:t>د</w:t>
      </w:r>
      <w:r>
        <w:rPr>
          <w:color w:val="FFFFFF"/>
          <w:spacing w:val="3"/>
          <w:w w:val="111"/>
        </w:rPr>
        <w:t>.</w:t>
      </w:r>
      <w:r>
        <w:rPr>
          <w:color w:val="FFFFFF"/>
          <w:spacing w:val="-6"/>
        </w:rPr>
        <w:t> </w:t>
      </w:r>
      <w:r>
        <w:rPr>
          <w:color w:val="FFFFFF"/>
          <w:w w:val="192"/>
        </w:rPr>
        <w:t>ن</w:t>
      </w:r>
      <w:r>
        <w:rPr>
          <w:color w:val="FFFFFF"/>
          <w:spacing w:val="2"/>
          <w:w w:val="167"/>
        </w:rPr>
        <w:t>م</w:t>
      </w:r>
      <w:r>
        <w:rPr>
          <w:color w:val="FFFFFF"/>
          <w:spacing w:val="2"/>
          <w:w w:val="136"/>
        </w:rPr>
        <w:t>د</w:t>
      </w:r>
      <w:r>
        <w:rPr>
          <w:color w:val="FFFFFF"/>
          <w:spacing w:val="-7"/>
        </w:rPr>
        <w:t> </w:t>
      </w:r>
      <w:r>
        <w:rPr>
          <w:color w:val="FFFFFF"/>
          <w:w w:val="73"/>
        </w:rPr>
        <w:t>تر</w:t>
      </w:r>
      <w:r>
        <w:rPr>
          <w:color w:val="FFFFFF"/>
          <w:spacing w:val="2"/>
          <w:w w:val="102"/>
        </w:rPr>
        <w:t>ك</w:t>
      </w:r>
      <w:r>
        <w:rPr>
          <w:color w:val="FFFFFF"/>
          <w:w w:val="102"/>
        </w:rPr>
        <w:t>ي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1260" w:right="500"/>
        </w:sectPr>
      </w:pPr>
    </w:p>
    <w:p>
      <w:pPr>
        <w:pStyle w:val="BodyText"/>
        <w:spacing w:line="240" w:lineRule="auto" w:before="2"/>
        <w:ind w:left="0" w:right="0"/>
        <w:jc w:val="right"/>
        <w:rPr>
          <w:b w:val="0"/>
          <w:bCs w:val="0"/>
        </w:rPr>
      </w:pPr>
      <w:r>
        <w:rPr>
          <w:color w:val="000099"/>
          <w:spacing w:val="-1"/>
          <w:w w:val="110"/>
        </w:rPr>
        <w:t>.........</w:t>
      </w:r>
      <w:r>
        <w:rPr>
          <w:b w:val="0"/>
          <w:spacing w:val="-1"/>
        </w:rPr>
      </w:r>
    </w:p>
    <w:p>
      <w:pPr>
        <w:pStyle w:val="BodyText"/>
        <w:bidi/>
        <w:spacing w:line="240" w:lineRule="auto" w:before="2"/>
        <w:ind w:left="0" w:right="74"/>
        <w:jc w:val="right"/>
      </w:pPr>
      <w:r>
        <w:rPr>
          <w:b w:val="0"/>
          <w:bCs w:val="0"/>
          <w:spacing w:val="-2"/>
          <w:w w:val="80"/>
        </w:rPr>
        <w:br w:type="column"/>
      </w:r>
      <w:r>
        <w:rPr>
          <w:b w:val="0"/>
          <w:bCs w:val="0"/>
          <w:spacing w:val="-2"/>
        </w:rPr>
      </w:r>
      <w:r>
        <w:rPr>
          <w:color w:val="000099"/>
          <w:spacing w:val="-2"/>
          <w:w w:val="80"/>
        </w:rPr>
        <w:t>يساو</w:t>
      </w:r>
      <w:r>
        <w:rPr>
          <w:color w:val="000099"/>
          <w:spacing w:val="-2"/>
          <w:w w:val="80"/>
        </w:rPr>
        <w:t>ي</w:t>
      </w:r>
    </w:p>
    <w:p>
      <w:pPr>
        <w:pStyle w:val="BodyText"/>
        <w:tabs>
          <w:tab w:pos="2686" w:val="left" w:leader="none"/>
          <w:tab w:pos="3485" w:val="left" w:leader="none"/>
        </w:tabs>
        <w:spacing w:line="599" w:lineRule="exact"/>
        <w:ind w:left="551" w:right="-17"/>
        <w:jc w:val="left"/>
        <w:rPr>
          <w:rFonts w:ascii="Arial Black" w:hAnsi="Arial Black" w:cs="Arial Black" w:eastAsia="Arial Black" w:hint="default"/>
          <w:b w:val="0"/>
          <w:bCs w:val="0"/>
        </w:rPr>
      </w:pPr>
      <w:r>
        <w:rPr>
          <w:b w:val="0"/>
        </w:rPr>
        <w:br w:type="column"/>
      </w:r>
      <w:r>
        <w:rPr>
          <w:rFonts w:ascii="Arial Black"/>
          <w:b/>
          <w:color w:val="000099"/>
        </w:rPr>
        <w:t>(</w:t>
      </w:r>
      <w:r>
        <w:rPr>
          <w:rFonts w:ascii="Arial Black"/>
          <w:b/>
          <w:color w:val="FF0000"/>
        </w:rPr>
        <w:t>1,  </w:t>
      </w:r>
      <w:r>
        <w:rPr>
          <w:rFonts w:ascii="Arial Black"/>
          <w:b/>
          <w:color w:val="FF0000"/>
          <w:spacing w:val="17"/>
        </w:rPr>
        <w:t> </w:t>
      </w:r>
      <w:r>
        <w:rPr>
          <w:rFonts w:ascii="Arial Black"/>
          <w:b/>
          <w:color w:val="FF0000"/>
        </w:rPr>
        <w:t>3</w:t>
      </w:r>
      <w:r>
        <w:rPr>
          <w:rFonts w:ascii="Arial Black"/>
          <w:b/>
          <w:color w:val="000099"/>
        </w:rPr>
        <w:t>)</w:t>
        <w:tab/>
        <w:t>,</w:t>
        <w:tab/>
        <w:t>(</w:t>
      </w:r>
      <w:r>
        <w:rPr>
          <w:rFonts w:ascii="Arial Black"/>
          <w:b/>
          <w:color w:val="FF0000"/>
        </w:rPr>
        <w:t>4 ,</w:t>
      </w:r>
      <w:r>
        <w:rPr>
          <w:rFonts w:ascii="Arial Black"/>
          <w:b/>
          <w:color w:val="FF0000"/>
          <w:spacing w:val="-2"/>
        </w:rPr>
        <w:t> </w:t>
      </w:r>
      <w:r>
        <w:rPr>
          <w:rFonts w:ascii="Arial Black"/>
          <w:b/>
          <w:color w:val="FF0000"/>
        </w:rPr>
        <w:t>6</w:t>
      </w:r>
      <w:r>
        <w:rPr>
          <w:rFonts w:ascii="Arial Black"/>
          <w:b/>
          <w:color w:val="000099"/>
        </w:rPr>
        <w:t>)</w:t>
      </w:r>
      <w:r>
        <w:rPr>
          <w:rFonts w:ascii="Arial Black"/>
          <w:b w:val="0"/>
        </w:rPr>
      </w:r>
    </w:p>
    <w:p>
      <w:pPr>
        <w:pStyle w:val="BodyText"/>
        <w:bidi/>
        <w:spacing w:line="599" w:lineRule="exact"/>
        <w:ind w:left="0" w:right="466"/>
        <w:jc w:val="right"/>
      </w:pPr>
      <w:r>
        <w:rPr>
          <w:b w:val="0"/>
          <w:bCs w:val="0"/>
          <w:w w:val="85"/>
        </w:rPr>
        <w:br w:type="column"/>
      </w:r>
      <w:r>
        <w:rPr>
          <w:color w:val="000099"/>
          <w:spacing w:val="2"/>
          <w:w w:val="85"/>
        </w:rPr>
        <w:t>)</w:t>
      </w:r>
      <w:r>
        <w:rPr>
          <w:rFonts w:ascii="Arial Black" w:cs="Arial Black"/>
          <w:b/>
          <w:bCs/>
          <w:color w:val="000099"/>
          <w:spacing w:val="2"/>
          <w:w w:val="85"/>
        </w:rPr>
        <w:t>5</w:t>
      </w:r>
      <w:r>
        <w:rPr>
          <w:rFonts w:ascii="Arial Black" w:cs="Arial Black"/>
          <w:b w:val="0"/>
          <w:bCs w:val="0"/>
          <w:spacing w:val="2"/>
          <w:w w:val="85"/>
        </w:rPr>
      </w:r>
      <w:r>
        <w:rPr>
          <w:color w:val="000099"/>
          <w:spacing w:val="-43"/>
          <w:w w:val="85"/>
        </w:rPr>
        <w:t> </w:t>
      </w:r>
      <w:r>
        <w:rPr>
          <w:color w:val="000099"/>
          <w:w w:val="85"/>
        </w:rPr>
        <w:t>ميل</w:t>
      </w:r>
      <w:r>
        <w:rPr>
          <w:color w:val="000099"/>
          <w:spacing w:val="-47"/>
          <w:w w:val="85"/>
        </w:rPr>
        <w:t> </w:t>
      </w:r>
      <w:r>
        <w:rPr>
          <w:color w:val="000099"/>
          <w:w w:val="85"/>
        </w:rPr>
        <w:t>املستقيم</w:t>
      </w:r>
      <w:r>
        <w:rPr>
          <w:color w:val="000099"/>
          <w:spacing w:val="-48"/>
          <w:w w:val="85"/>
        </w:rPr>
        <w:t> </w:t>
      </w:r>
      <w:r>
        <w:rPr>
          <w:color w:val="000099"/>
          <w:w w:val="85"/>
        </w:rPr>
        <w:t>املار</w:t>
      </w:r>
      <w:r>
        <w:rPr>
          <w:color w:val="000099"/>
          <w:spacing w:val="-47"/>
          <w:w w:val="85"/>
        </w:rPr>
        <w:t> </w:t>
      </w:r>
      <w:r>
        <w:rPr>
          <w:color w:val="000099"/>
          <w:w w:val="85"/>
        </w:rPr>
        <w:t>بالنقطتن</w:t>
      </w:r>
      <w:r>
        <w:rPr>
          <w:color w:val="000099"/>
          <w:w w:val="85"/>
        </w:rPr>
        <w:t>ي</w:t>
      </w:r>
    </w:p>
    <w:p>
      <w:pPr>
        <w:spacing w:after="0" w:line="599" w:lineRule="exact"/>
        <w:jc w:val="right"/>
        <w:sectPr>
          <w:headerReference w:type="default" r:id="rId55"/>
          <w:footerReference w:type="default" r:id="rId56"/>
          <w:pgSz w:w="19200" w:h="10800" w:orient="landscape"/>
          <w:pgMar w:header="0" w:footer="0" w:top="240" w:bottom="0" w:left="0" w:right="0"/>
          <w:cols w:num="4" w:equalWidth="0">
            <w:col w:w="5910" w:space="40"/>
            <w:col w:w="1214" w:space="40"/>
            <w:col w:w="4980" w:space="40"/>
            <w:col w:w="6976"/>
          </w:cols>
        </w:sectPr>
      </w:pPr>
    </w:p>
    <w:p>
      <w:pPr>
        <w:spacing w:line="240" w:lineRule="auto" w:before="1"/>
        <w:rPr>
          <w:rFonts w:ascii="Arial Black" w:hAnsi="Arial Black" w:cs="Arial Black" w:eastAsia="Arial Black" w:hint="default"/>
          <w:b/>
          <w:bCs/>
          <w:sz w:val="17"/>
          <w:szCs w:val="17"/>
        </w:rPr>
      </w:pPr>
    </w:p>
    <w:p>
      <w:pPr>
        <w:spacing w:after="0" w:line="240" w:lineRule="auto"/>
        <w:rPr>
          <w:rFonts w:ascii="Arial Black" w:hAnsi="Arial Black" w:cs="Arial Black" w:eastAsia="Arial Black" w:hint="default"/>
          <w:sz w:val="17"/>
          <w:szCs w:val="17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tabs>
          <w:tab w:pos="4017" w:val="left" w:leader="none"/>
        </w:tabs>
        <w:spacing w:line="623" w:lineRule="exact"/>
        <w:ind w:left="2654" w:right="0"/>
        <w:jc w:val="left"/>
      </w:pPr>
      <w:r>
        <w:rPr>
          <w:rFonts w:ascii="Arial Black" w:cs="Arial Black"/>
          <w:b/>
          <w:bCs/>
          <w:color w:val="000099"/>
          <w:w w:val="105"/>
        </w:rPr>
        <w:t>4</w:t>
        <w:tab/>
      </w:r>
      <w:r>
        <w:rPr>
          <w:color w:val="FF0000"/>
          <w:spacing w:val="2"/>
          <w:w w:val="105"/>
        </w:rPr>
        <w:t>)</w:t>
      </w:r>
      <w:r>
        <w:rPr>
          <w:b w:val="0"/>
          <w:bCs w:val="0"/>
          <w:spacing w:val="2"/>
          <w:rtl/>
        </w:rPr>
      </w:r>
      <w:r>
        <w:rPr>
          <w:color w:val="FF0000"/>
          <w:spacing w:val="2"/>
          <w:w w:val="105"/>
          <w:rtl/>
        </w:rPr>
        <w:t>د</w:t>
      </w:r>
    </w:p>
    <w:p>
      <w:pPr>
        <w:pStyle w:val="BodyText"/>
        <w:tabs>
          <w:tab w:pos="896" w:val="left" w:leader="none"/>
        </w:tabs>
        <w:spacing w:line="623" w:lineRule="exact"/>
        <w:ind w:left="0" w:right="0"/>
        <w:jc w:val="right"/>
      </w:pPr>
      <w:r>
        <w:rPr>
          <w:b w:val="0"/>
          <w:bCs w:val="0"/>
        </w:rPr>
        <w:br w:type="column"/>
      </w:r>
      <w:r>
        <w:rPr>
          <w:rFonts w:ascii="Arial Black" w:cs="Arial Black"/>
          <w:b/>
          <w:bCs/>
          <w:color w:val="000099"/>
        </w:rPr>
        <w:t>3</w:t>
        <w:tab/>
      </w:r>
      <w:r>
        <w:rPr>
          <w:color w:val="FF0000"/>
          <w:w w:val="90"/>
        </w:rPr>
        <w:t>)</w:t>
      </w:r>
      <w:r>
        <w:rPr>
          <w:b w:val="0"/>
          <w:bCs w:val="0"/>
          <w:rtl/>
        </w:rPr>
      </w:r>
      <w:r>
        <w:rPr>
          <w:color w:val="FF0000"/>
          <w:w w:val="90"/>
          <w:rtl/>
        </w:rPr>
        <w:t>ج</w:t>
      </w:r>
    </w:p>
    <w:p>
      <w:pPr>
        <w:pStyle w:val="BodyText"/>
        <w:spacing w:line="623" w:lineRule="exact"/>
        <w:ind w:left="0" w:right="0"/>
        <w:jc w:val="right"/>
      </w:pPr>
      <w:r>
        <w:rPr>
          <w:b w:val="0"/>
          <w:bCs w:val="0"/>
        </w:rPr>
        <w:br w:type="column"/>
      </w:r>
      <w:r>
        <w:rPr>
          <w:rFonts w:ascii="Arial Black" w:cs="Arial Black"/>
          <w:b/>
          <w:bCs/>
          <w:color w:val="000099"/>
        </w:rPr>
        <w:t>2</w:t>
      </w:r>
      <w:r>
        <w:rPr>
          <w:rFonts w:ascii="Arial Black" w:cs="Arial Black"/>
          <w:b/>
          <w:bCs/>
          <w:color w:val="000099"/>
          <w:spacing w:val="-15"/>
        </w:rPr>
        <w:t> </w:t>
      </w:r>
      <w:r>
        <w:rPr>
          <w:color w:val="FF0000"/>
        </w:rPr>
        <w:t>)</w:t>
      </w:r>
      <w:r>
        <w:rPr>
          <w:b w:val="0"/>
          <w:bCs w:val="0"/>
          <w:rtl/>
        </w:rPr>
      </w:r>
      <w:r>
        <w:rPr>
          <w:color w:val="FF0000"/>
          <w:rtl/>
        </w:rPr>
        <w:t>ب</w:t>
      </w:r>
    </w:p>
    <w:p>
      <w:pPr>
        <w:pStyle w:val="BodyText"/>
        <w:tabs>
          <w:tab w:pos="3561" w:val="left" w:leader="none"/>
        </w:tabs>
        <w:spacing w:line="623" w:lineRule="exact"/>
        <w:ind w:left="2654" w:right="0"/>
        <w:jc w:val="left"/>
      </w:pPr>
      <w:r>
        <w:rPr>
          <w:b w:val="0"/>
          <w:bCs w:val="0"/>
        </w:rPr>
        <w:br w:type="column"/>
      </w:r>
      <w:r>
        <w:rPr>
          <w:rFonts w:ascii="Arial Black" w:cs="Arial Black"/>
          <w:b/>
          <w:bCs/>
          <w:color w:val="000099"/>
        </w:rPr>
        <w:t>1</w:t>
        <w:tab/>
      </w:r>
      <w:r>
        <w:rPr>
          <w:color w:val="FF0000"/>
        </w:rPr>
        <w:t>)</w:t>
      </w:r>
      <w:r>
        <w:rPr>
          <w:b w:val="0"/>
          <w:bCs w:val="0"/>
          <w:rtl/>
        </w:rPr>
      </w:r>
      <w:r>
        <w:rPr>
          <w:color w:val="FF0000"/>
          <w:rtl/>
        </w:rPr>
        <w:t>أ</w:t>
      </w:r>
    </w:p>
    <w:p>
      <w:pPr>
        <w:spacing w:after="0" w:line="623" w:lineRule="exact"/>
        <w:jc w:val="left"/>
        <w:sectPr>
          <w:type w:val="continuous"/>
          <w:pgSz w:w="19200" w:h="10800" w:orient="landscape"/>
          <w:pgMar w:top="20" w:bottom="1040" w:left="0" w:right="0"/>
          <w:cols w:num="4" w:equalWidth="0">
            <w:col w:w="4382" w:space="1088"/>
            <w:col w:w="3962" w:space="311"/>
            <w:col w:w="3593" w:space="554"/>
            <w:col w:w="5310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bidi/>
        <w:spacing w:line="240" w:lineRule="auto" w:before="166"/>
        <w:ind w:left="-5" w:right="4078"/>
        <w:jc w:val="right"/>
      </w:pPr>
      <w:r>
        <w:rPr>
          <w:b w:val="0"/>
          <w:bCs w:val="0"/>
        </w:rPr>
      </w:r>
      <w:r>
        <w:rPr>
          <w:color w:val="FF0000"/>
          <w:w w:val="81"/>
        </w:rPr>
        <w:t>مي</w:t>
      </w:r>
      <w:r>
        <w:rPr>
          <w:color w:val="FF0000"/>
          <w:spacing w:val="2"/>
          <w:w w:val="68"/>
        </w:rPr>
        <w:t>ث</w:t>
      </w:r>
      <w:r>
        <w:rPr>
          <w:color w:val="FF0000"/>
          <w:spacing w:val="2"/>
          <w:w w:val="109"/>
        </w:rPr>
        <w:t>ل</w:t>
      </w:r>
      <w:r>
        <w:rPr>
          <w:color w:val="FF0000"/>
          <w:w w:val="109"/>
        </w:rPr>
        <w:t>ها</w:t>
      </w:r>
      <w:r>
        <w:rPr>
          <w:color w:val="FF0000"/>
          <w:spacing w:val="-8"/>
        </w:rPr>
        <w:t> </w:t>
      </w:r>
      <w:r>
        <w:rPr>
          <w:color w:val="FF0000"/>
          <w:w w:val="59"/>
        </w:rPr>
        <w:t>ب</w:t>
      </w:r>
      <w:r>
        <w:rPr>
          <w:color w:val="FF0000"/>
          <w:spacing w:val="2"/>
          <w:w w:val="72"/>
        </w:rPr>
        <w:t>ي</w:t>
      </w:r>
      <w:r>
        <w:rPr>
          <w:color w:val="FF0000"/>
          <w:w w:val="72"/>
        </w:rPr>
        <w:t>ا</w:t>
      </w:r>
      <w:r>
        <w:rPr>
          <w:color w:val="FF0000"/>
          <w:spacing w:val="1"/>
          <w:w w:val="72"/>
        </w:rPr>
        <w:t>ن</w:t>
      </w:r>
      <w:r>
        <w:rPr>
          <w:color w:val="FF0000"/>
          <w:w w:val="72"/>
        </w:rPr>
        <w:t>يا</w:t>
      </w:r>
      <w:r>
        <w:rPr>
          <w:color w:val="FF0000"/>
          <w:spacing w:val="-9"/>
        </w:rPr>
        <w:t> </w:t>
      </w:r>
      <w:r>
        <w:rPr>
          <w:color w:val="FF0000"/>
          <w:w w:val="113"/>
        </w:rPr>
        <w:t>خ</w:t>
      </w:r>
      <w:r>
        <w:rPr>
          <w:color w:val="FF0000"/>
          <w:spacing w:val="1"/>
          <w:w w:val="119"/>
        </w:rPr>
        <w:t>ط</w:t>
      </w:r>
      <w:r>
        <w:rPr>
          <w:color w:val="FF0000"/>
          <w:spacing w:val="-3"/>
        </w:rPr>
        <w:t> </w:t>
      </w:r>
      <w:r>
        <w:rPr>
          <w:color w:val="FF0000"/>
          <w:w w:val="173"/>
        </w:rPr>
        <w:t>م</w:t>
      </w:r>
      <w:r>
        <w:rPr>
          <w:color w:val="FF0000"/>
          <w:w w:val="75"/>
        </w:rPr>
        <w:t>س</w:t>
      </w:r>
      <w:r>
        <w:rPr>
          <w:color w:val="FF0000"/>
          <w:spacing w:val="2"/>
          <w:w w:val="80"/>
        </w:rPr>
        <w:t>ت</w:t>
      </w:r>
      <w:r>
        <w:rPr>
          <w:color w:val="FF0000"/>
          <w:w w:val="80"/>
        </w:rPr>
        <w:t>قيم</w:t>
      </w:r>
      <w:r>
        <w:rPr>
          <w:color w:val="FF0000"/>
          <w:spacing w:val="-8"/>
        </w:rPr>
        <w:t> </w:t>
      </w:r>
      <w:r>
        <w:rPr>
          <w:color w:val="FF0000"/>
          <w:w w:val="58"/>
        </w:rPr>
        <w:t>ي</w:t>
      </w:r>
      <w:r>
        <w:rPr>
          <w:color w:val="FF0000"/>
          <w:spacing w:val="2"/>
          <w:w w:val="83"/>
        </w:rPr>
        <w:t>ق</w:t>
      </w:r>
      <w:r>
        <w:rPr>
          <w:color w:val="FF0000"/>
          <w:w w:val="83"/>
        </w:rPr>
        <w:t>ط</w:t>
      </w:r>
      <w:r>
        <w:rPr>
          <w:color w:val="FF0000"/>
          <w:w w:val="100"/>
        </w:rPr>
        <w:t>ع</w:t>
      </w:r>
      <w:r>
        <w:rPr>
          <w:color w:val="FF0000"/>
          <w:spacing w:val="-11"/>
        </w:rPr>
        <w:t> </w:t>
      </w:r>
      <w:r>
        <w:rPr>
          <w:color w:val="FF0000"/>
          <w:w w:val="192"/>
        </w:rPr>
        <w:t>ن</w:t>
      </w:r>
      <w:r>
        <w:rPr>
          <w:color w:val="FF0000"/>
          <w:spacing w:val="1"/>
          <w:w w:val="93"/>
        </w:rPr>
        <w:t>و</w:t>
      </w:r>
      <w:r>
        <w:rPr>
          <w:color w:val="FF0000"/>
          <w:spacing w:val="1"/>
          <w:w w:val="88"/>
        </w:rPr>
        <w:t>ر</w:t>
      </w:r>
      <w:r>
        <w:rPr>
          <w:color w:val="FF0000"/>
          <w:spacing w:val="-6"/>
        </w:rPr>
        <w:t> </w:t>
      </w:r>
      <w:r>
        <w:rPr>
          <w:color w:val="FF0000"/>
          <w:w w:val="110"/>
        </w:rPr>
        <w:t>ا</w:t>
      </w:r>
      <w:r>
        <w:rPr>
          <w:color w:val="FF0000"/>
          <w:spacing w:val="2"/>
          <w:w w:val="78"/>
        </w:rPr>
        <w:t>ل</w:t>
      </w:r>
      <w:r>
        <w:rPr>
          <w:color w:val="FF0000"/>
          <w:spacing w:val="2"/>
          <w:w w:val="68"/>
        </w:rPr>
        <w:t>ص</w:t>
      </w:r>
      <w:r>
        <w:rPr>
          <w:color w:val="FF0000"/>
          <w:spacing w:val="-2"/>
          <w:w w:val="118"/>
        </w:rPr>
        <w:t>ا</w:t>
      </w:r>
      <w:r>
        <w:rPr>
          <w:color w:val="FF0000"/>
          <w:w w:val="118"/>
        </w:rPr>
        <w:t>دات</w:t>
      </w:r>
      <w:r>
        <w:rPr>
          <w:color w:val="FF0000"/>
          <w:spacing w:val="-8"/>
        </w:rPr>
        <w:t> </w:t>
      </w:r>
      <w:r>
        <w:rPr>
          <w:color w:val="FF0000"/>
          <w:w w:val="54"/>
        </w:rPr>
        <w:t>يف</w:t>
      </w:r>
      <w:r>
        <w:rPr>
          <w:color w:val="FF0000"/>
          <w:spacing w:val="-3"/>
        </w:rPr>
        <w:t> </w:t>
      </w:r>
      <w:r>
        <w:rPr>
          <w:color w:val="FF0000"/>
          <w:w w:val="110"/>
        </w:rPr>
        <w:t>ا</w:t>
      </w:r>
      <w:r>
        <w:rPr>
          <w:color w:val="FF0000"/>
          <w:spacing w:val="2"/>
          <w:w w:val="78"/>
        </w:rPr>
        <w:t>ل</w:t>
      </w:r>
      <w:r>
        <w:rPr>
          <w:color w:val="FF0000"/>
          <w:spacing w:val="1"/>
          <w:w w:val="88"/>
        </w:rPr>
        <w:t>ن</w:t>
      </w:r>
      <w:r>
        <w:rPr>
          <w:color w:val="FF0000"/>
          <w:w w:val="88"/>
        </w:rPr>
        <w:t>قط</w:t>
      </w:r>
      <w:r>
        <w:rPr>
          <w:color w:val="FF0000"/>
          <w:w w:val="88"/>
        </w:rPr>
        <w:t>ة</w:t>
      </w:r>
    </w:p>
    <w:p>
      <w:pPr>
        <w:tabs>
          <w:tab w:pos="797" w:val="left" w:leader="none"/>
          <w:tab w:pos="1407" w:val="left" w:leader="none"/>
        </w:tabs>
        <w:spacing w:before="158"/>
        <w:ind w:left="327" w:right="0" w:firstLine="0"/>
        <w:jc w:val="left"/>
        <w:rPr>
          <w:rFonts w:ascii="Cambria Math" w:hAnsi="Cambria Math" w:cs="Cambria Math" w:eastAsia="Cambria Math" w:hint="default"/>
          <w:sz w:val="48"/>
          <w:szCs w:val="48"/>
        </w:rPr>
      </w:pPr>
      <w:r>
        <w:rPr>
          <w:w w:val="95"/>
        </w:rPr>
        <w:br w:type="column"/>
      </w:r>
      <w:r>
        <w:rPr>
          <w:rFonts w:ascii="Cambria Math" w:hAnsi="Cambria Math" w:cs="Cambria Math" w:eastAsia="Cambria Math" w:hint="default"/>
          <w:color w:val="6F2F9F"/>
          <w:w w:val="95"/>
          <w:sz w:val="48"/>
          <w:szCs w:val="48"/>
        </w:rPr>
        <w:t>�</w:t>
        <w:tab/>
      </w:r>
      <w:r>
        <w:rPr>
          <w:rFonts w:ascii="Cambria Math" w:hAnsi="Cambria Math" w:cs="Cambria Math" w:eastAsia="Cambria Math" w:hint="default"/>
          <w:color w:val="6F2F9F"/>
          <w:sz w:val="48"/>
          <w:szCs w:val="48"/>
        </w:rPr>
        <w:t>�</w:t>
        <w:tab/>
        <w:t>= </w:t>
      </w:r>
      <w:r>
        <w:rPr>
          <w:rFonts w:ascii="Cambria Math" w:hAnsi="Cambria Math" w:cs="Cambria Math" w:eastAsia="Cambria Math" w:hint="default"/>
          <w:color w:val="FF0000"/>
          <w:sz w:val="48"/>
          <w:szCs w:val="48"/>
        </w:rPr>
        <w:t>�</w:t>
      </w:r>
      <w:r>
        <w:rPr>
          <w:rFonts w:ascii="Cambria Math" w:hAnsi="Cambria Math" w:cs="Cambria Math" w:eastAsia="Cambria Math" w:hint="default"/>
          <w:sz w:val="48"/>
          <w:szCs w:val="48"/>
        </w:rPr>
      </w:r>
    </w:p>
    <w:p>
      <w:pPr>
        <w:pStyle w:val="BodyText"/>
        <w:tabs>
          <w:tab w:pos="57281" w:val="left" w:leader="none"/>
        </w:tabs>
        <w:bidi/>
        <w:spacing w:line="240" w:lineRule="auto" w:before="157"/>
        <w:ind w:left="0" w:right="735"/>
        <w:jc w:val="right"/>
      </w:pPr>
      <w:r>
        <w:rPr>
          <w:b w:val="0"/>
          <w:bCs w:val="0"/>
          <w:spacing w:val="-3"/>
        </w:rPr>
        <w:br w:type="column"/>
      </w:r>
      <w:r>
        <w:rPr>
          <w:color w:val="FF0000"/>
          <w:spacing w:val="3"/>
        </w:rPr>
        <w:t>)</w:t>
      </w:r>
      <w:r>
        <w:rPr>
          <w:rFonts w:ascii="Calibri" w:cs="Calibri"/>
          <w:color w:val="FF0000"/>
          <w:spacing w:val="3"/>
        </w:rPr>
        <w:t>2</w:t>
      </w:r>
      <w:r>
        <w:rPr>
          <w:rFonts w:ascii="Calibri" w:cs="Calibri"/>
          <w:b w:val="0"/>
          <w:bCs w:val="0"/>
          <w:spacing w:val="3"/>
        </w:rPr>
      </w:r>
      <w:r>
        <w:rPr>
          <w:color w:val="FF0000"/>
          <w:spacing w:val="-3"/>
        </w:rPr>
        <w:tab/>
        <w:t>الدال</w:t>
      </w:r>
      <w:r>
        <w:rPr>
          <w:color w:val="FF0000"/>
          <w:spacing w:val="-3"/>
        </w:rPr>
        <w:t>ة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3" w:equalWidth="0">
            <w:col w:w="13973" w:space="40"/>
            <w:col w:w="2185" w:space="40"/>
            <w:col w:w="2962"/>
          </w:cols>
        </w:sectPr>
      </w:pPr>
    </w:p>
    <w:p>
      <w:pPr>
        <w:spacing w:line="240" w:lineRule="auto" w:before="7"/>
        <w:rPr>
          <w:rFonts w:ascii="Calibri" w:hAnsi="Calibri" w:cs="Calibri" w:eastAsia="Calibri" w:hint="default"/>
          <w:b/>
          <w:bCs/>
          <w:sz w:val="22"/>
          <w:szCs w:val="22"/>
        </w:rPr>
      </w:pPr>
    </w:p>
    <w:p>
      <w:pPr>
        <w:spacing w:after="0" w:line="240" w:lineRule="auto"/>
        <w:rPr>
          <w:rFonts w:ascii="Calibri" w:hAnsi="Calibri" w:cs="Calibri" w:eastAsia="Calibri" w:hint="default"/>
          <w:sz w:val="22"/>
          <w:szCs w:val="22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tabs>
          <w:tab w:pos="6348" w:val="left" w:leader="none"/>
        </w:tabs>
        <w:spacing w:line="240" w:lineRule="auto" w:before="3"/>
        <w:ind w:left="4068" w:right="0"/>
        <w:jc w:val="left"/>
      </w:pPr>
      <w:r>
        <w:rPr>
          <w:rFonts w:ascii="Calibri" w:cs="Calibri"/>
          <w:color w:val="6F2F9F"/>
        </w:rPr>
        <w:t>(0 </w:t>
      </w:r>
      <w:r>
        <w:rPr>
          <w:rFonts w:ascii="Calibri" w:cs="Calibri"/>
          <w:color w:val="6F2F9F"/>
          <w:spacing w:val="40"/>
        </w:rPr>
        <w:t> </w:t>
      </w:r>
      <w:r>
        <w:rPr>
          <w:rFonts w:ascii="Calibri" w:cs="Calibri"/>
          <w:color w:val="6F2F9F"/>
        </w:rPr>
        <w:t>, </w:t>
      </w:r>
      <w:r>
        <w:rPr>
          <w:rFonts w:ascii="Calibri" w:cs="Calibri"/>
          <w:color w:val="6F2F9F"/>
          <w:spacing w:val="32"/>
        </w:rPr>
        <w:t> </w:t>
      </w:r>
      <w:r>
        <w:rPr>
          <w:rFonts w:ascii="Calibri" w:cs="Calibri"/>
          <w:color w:val="6F2F9F"/>
        </w:rPr>
        <w:t>0)</w:t>
        <w:tab/>
      </w:r>
      <w:r>
        <w:rPr>
          <w:color w:val="6F2F9F"/>
        </w:rPr>
        <w:t>)</w:t>
      </w:r>
      <w:r>
        <w:rPr>
          <w:b w:val="0"/>
          <w:bCs w:val="0"/>
          <w:rtl/>
        </w:rPr>
      </w:r>
      <w:r>
        <w:rPr>
          <w:color w:val="FF0000"/>
          <w:rtl/>
        </w:rPr>
        <w:t>د</w:t>
      </w:r>
    </w:p>
    <w:p>
      <w:pPr>
        <w:pStyle w:val="BodyText"/>
        <w:tabs>
          <w:tab w:pos="3403" w:val="left" w:leader="none"/>
        </w:tabs>
        <w:spacing w:line="240" w:lineRule="auto" w:before="3"/>
        <w:ind w:left="1690" w:right="0"/>
        <w:jc w:val="left"/>
      </w:pPr>
      <w:r>
        <w:rPr>
          <w:b w:val="0"/>
          <w:bCs w:val="0"/>
        </w:rPr>
        <w:br w:type="column"/>
      </w:r>
      <w:r>
        <w:rPr>
          <w:rFonts w:ascii="Calibri" w:cs="Calibri"/>
          <w:color w:val="6F2F9F"/>
        </w:rPr>
        <w:t>(7,7)</w:t>
        <w:tab/>
      </w:r>
      <w:r>
        <w:rPr>
          <w:color w:val="6F2F9F"/>
          <w:w w:val="90"/>
        </w:rPr>
        <w:t>)</w:t>
      </w:r>
      <w:r>
        <w:rPr>
          <w:b w:val="0"/>
          <w:bCs w:val="0"/>
          <w:rtl/>
        </w:rPr>
      </w:r>
      <w:r>
        <w:rPr>
          <w:color w:val="FF0000"/>
          <w:w w:val="90"/>
          <w:rtl/>
        </w:rPr>
        <w:t>ج</w:t>
      </w:r>
    </w:p>
    <w:p>
      <w:pPr>
        <w:pStyle w:val="BodyText"/>
        <w:tabs>
          <w:tab w:pos="2850" w:val="left" w:leader="none"/>
        </w:tabs>
        <w:spacing w:line="240" w:lineRule="auto" w:before="3"/>
        <w:ind w:left="1480" w:right="0"/>
        <w:jc w:val="left"/>
      </w:pPr>
      <w:r>
        <w:rPr>
          <w:b w:val="0"/>
          <w:bCs w:val="0"/>
        </w:rPr>
        <w:br w:type="column"/>
      </w:r>
      <w:r>
        <w:rPr>
          <w:rFonts w:ascii="Calibri" w:cs="Calibri"/>
          <w:color w:val="6F2F9F"/>
        </w:rPr>
        <w:t>(0,7)</w:t>
        <w:tab/>
      </w:r>
      <w:r>
        <w:rPr>
          <w:color w:val="6F2F9F"/>
        </w:rPr>
        <w:t>)</w:t>
      </w:r>
      <w:r>
        <w:rPr>
          <w:b w:val="0"/>
          <w:bCs w:val="0"/>
          <w:rtl/>
        </w:rPr>
      </w:r>
      <w:r>
        <w:rPr>
          <w:color w:val="FF0000"/>
          <w:rtl/>
        </w:rPr>
        <w:t>ب</w:t>
      </w:r>
    </w:p>
    <w:p>
      <w:pPr>
        <w:pStyle w:val="BodyText"/>
        <w:tabs>
          <w:tab w:pos="3723" w:val="left" w:leader="none"/>
        </w:tabs>
        <w:spacing w:line="240" w:lineRule="auto" w:before="3"/>
        <w:ind w:left="2275" w:right="0"/>
        <w:jc w:val="left"/>
      </w:pPr>
      <w:r>
        <w:rPr>
          <w:b w:val="0"/>
          <w:bCs w:val="0"/>
        </w:rPr>
        <w:br w:type="column"/>
      </w:r>
      <w:r>
        <w:rPr>
          <w:rFonts w:ascii="Calibri" w:cs="Calibri"/>
          <w:color w:val="6F2F9F"/>
        </w:rPr>
        <w:t>(7,0)</w:t>
        <w:tab/>
      </w:r>
      <w:r>
        <w:rPr>
          <w:color w:val="6F2F9F"/>
        </w:rPr>
        <w:t>)</w:t>
      </w:r>
      <w:r>
        <w:rPr>
          <w:b w:val="0"/>
          <w:bCs w:val="0"/>
          <w:rtl/>
        </w:rPr>
      </w:r>
      <w:r>
        <w:rPr>
          <w:color w:val="FF0000"/>
          <w:rtl/>
        </w:rPr>
        <w:t>أ</w:t>
      </w:r>
    </w:p>
    <w:p>
      <w:pPr>
        <w:spacing w:after="0" w:line="240" w:lineRule="auto"/>
        <w:jc w:val="left"/>
        <w:sectPr>
          <w:type w:val="continuous"/>
          <w:pgSz w:w="19200" w:h="10800" w:orient="landscape"/>
          <w:pgMar w:top="20" w:bottom="1040" w:left="0" w:right="0"/>
          <w:cols w:num="4" w:equalWidth="0">
            <w:col w:w="6709" w:space="40"/>
            <w:col w:w="3817" w:space="40"/>
            <w:col w:w="3363" w:space="40"/>
            <w:col w:w="5191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 w:hint="default"/>
          <w:b/>
          <w:bCs/>
          <w:sz w:val="18"/>
          <w:szCs w:val="18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18"/>
          <w:szCs w:val="18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spacing w:line="240" w:lineRule="auto" w:before="38"/>
        <w:ind w:left="0" w:right="0"/>
        <w:jc w:val="right"/>
        <w:rPr>
          <w:rFonts w:ascii="Times New Roman" w:hAnsi="Times New Roman" w:cs="Times New Roman" w:eastAsia="Times New Roman" w:hint="default"/>
          <w:b w:val="0"/>
          <w:bCs w:val="0"/>
        </w:rPr>
      </w:pPr>
      <w:r>
        <w:rPr>
          <w:color w:val="0000CC"/>
          <w:w w:val="130"/>
          <w:rtl/>
        </w:rPr>
        <w:t>هي</w:t>
      </w:r>
      <w:r>
        <w:rPr>
          <w:color w:val="0000CC"/>
          <w:spacing w:val="-48"/>
          <w:w w:val="130"/>
        </w:rPr>
        <w:t> </w:t>
      </w:r>
      <w:r>
        <w:rPr>
          <w:rFonts w:ascii="Times New Roman" w:cs="Times New Roman"/>
          <w:color w:val="0000CC"/>
          <w:w w:val="110"/>
        </w:rPr>
        <w:t>(</w:t>
      </w:r>
      <w:r>
        <w:rPr>
          <w:rFonts w:ascii="Times New Roman" w:cs="Times New Roman"/>
          <w:color w:val="0000CC"/>
          <w:spacing w:val="-27"/>
          <w:w w:val="110"/>
        </w:rPr>
        <w:t> </w:t>
      </w:r>
      <w:r>
        <w:rPr>
          <w:rFonts w:ascii="Times New Roman" w:cs="Times New Roman"/>
          <w:color w:val="FF0000"/>
          <w:w w:val="110"/>
        </w:rPr>
        <w:t>1,</w:t>
      </w:r>
      <w:r>
        <w:rPr>
          <w:rFonts w:ascii="Times New Roman" w:cs="Times New Roman"/>
          <w:color w:val="FF0000"/>
          <w:spacing w:val="-25"/>
          <w:w w:val="110"/>
        </w:rPr>
        <w:t> </w:t>
      </w:r>
      <w:r>
        <w:rPr>
          <w:rFonts w:ascii="Times New Roman" w:cs="Times New Roman"/>
          <w:color w:val="FF0000"/>
          <w:w w:val="110"/>
        </w:rPr>
        <w:t>2</w:t>
      </w:r>
      <w:r>
        <w:rPr>
          <w:rFonts w:ascii="Times New Roman" w:cs="Times New Roman"/>
          <w:color w:val="FF0000"/>
          <w:spacing w:val="-25"/>
          <w:w w:val="110"/>
        </w:rPr>
        <w:t> </w:t>
      </w:r>
      <w:r>
        <w:rPr>
          <w:rFonts w:ascii="Times New Roman" w:cs="Times New Roman"/>
          <w:color w:val="0000CC"/>
          <w:w w:val="110"/>
        </w:rPr>
        <w:t>)</w:t>
      </w:r>
      <w:r>
        <w:rPr>
          <w:rFonts w:ascii="Times New Roman" w:cs="Times New Roman"/>
          <w:b w:val="0"/>
          <w:bCs w:val="0"/>
          <w:w w:val="110"/>
        </w:rPr>
      </w:r>
    </w:p>
    <w:p>
      <w:pPr>
        <w:pStyle w:val="BodyText"/>
        <w:tabs>
          <w:tab w:pos="57184" w:val="left" w:leader="none"/>
        </w:tabs>
        <w:bidi/>
        <w:spacing w:line="240" w:lineRule="auto" w:before="38"/>
        <w:ind w:left="-7" w:right="308"/>
        <w:jc w:val="right"/>
      </w:pPr>
      <w:r>
        <w:rPr>
          <w:b w:val="0"/>
          <w:bCs w:val="0"/>
          <w:w w:val="85"/>
        </w:rPr>
        <w:br w:type="column"/>
      </w:r>
      <w:r>
        <w:rPr>
          <w:rFonts w:ascii="Times New Roman" w:cs="Times New Roman"/>
          <w:color w:val="FF0000"/>
          <w:w w:val="95"/>
        </w:rPr>
        <w:t>3</w:t>
      </w:r>
      <w:r>
        <w:rPr>
          <w:rFonts w:ascii="Times New Roman" w:cs="Times New Roman"/>
          <w:b w:val="0"/>
          <w:bCs w:val="0"/>
          <w:w w:val="95"/>
        </w:rPr>
      </w:r>
      <w:r>
        <w:rPr>
          <w:color w:val="0000CC"/>
          <w:w w:val="85"/>
        </w:rPr>
        <w:tab/>
        <w:t>ومير</w:t>
      </w:r>
      <w:r>
        <w:rPr>
          <w:color w:val="0000CC"/>
          <w:spacing w:val="-32"/>
          <w:w w:val="85"/>
        </w:rPr>
        <w:t> </w:t>
      </w:r>
      <w:r>
        <w:rPr>
          <w:color w:val="0000CC"/>
          <w:w w:val="85"/>
        </w:rPr>
        <w:t>بالنقط</w:t>
      </w:r>
      <w:r>
        <w:rPr>
          <w:color w:val="0000CC"/>
          <w:w w:val="85"/>
        </w:rPr>
        <w:t>ة</w:t>
      </w:r>
    </w:p>
    <w:p>
      <w:pPr>
        <w:pStyle w:val="BodyText"/>
        <w:bidi/>
        <w:spacing w:line="240" w:lineRule="auto" w:before="38"/>
        <w:ind w:left="0" w:right="425"/>
        <w:jc w:val="right"/>
      </w:pPr>
      <w:r>
        <w:rPr>
          <w:b w:val="0"/>
          <w:bCs w:val="0"/>
          <w:w w:val="105"/>
        </w:rPr>
        <w:br w:type="column"/>
      </w:r>
      <w:r>
        <w:rPr>
          <w:color w:val="0000CC"/>
          <w:spacing w:val="2"/>
          <w:w w:val="105"/>
        </w:rPr>
        <w:t>)</w:t>
      </w:r>
      <w:r>
        <w:rPr>
          <w:rFonts w:ascii="Times New Roman" w:cs="Times New Roman"/>
          <w:color w:val="0000CC"/>
          <w:spacing w:val="2"/>
          <w:w w:val="105"/>
        </w:rPr>
        <w:t>3</w:t>
      </w:r>
      <w:r>
        <w:rPr>
          <w:rFonts w:ascii="Times New Roman" w:cs="Times New Roman"/>
          <w:b w:val="0"/>
          <w:bCs w:val="0"/>
          <w:spacing w:val="2"/>
          <w:w w:val="105"/>
        </w:rPr>
      </w:r>
      <w:r>
        <w:rPr>
          <w:color w:val="0000CC"/>
          <w:spacing w:val="-76"/>
          <w:w w:val="105"/>
        </w:rPr>
        <w:t> </w:t>
      </w:r>
      <w:r>
        <w:rPr>
          <w:color w:val="0000CC"/>
          <w:w w:val="105"/>
        </w:rPr>
        <w:t>معادلة</w:t>
      </w:r>
      <w:r>
        <w:rPr>
          <w:color w:val="0000CC"/>
          <w:spacing w:val="-80"/>
          <w:w w:val="105"/>
        </w:rPr>
        <w:t> </w:t>
      </w:r>
      <w:r>
        <w:rPr>
          <w:color w:val="0000CC"/>
          <w:w w:val="105"/>
        </w:rPr>
        <w:t>انط</w:t>
      </w:r>
      <w:r>
        <w:rPr>
          <w:color w:val="0000CC"/>
          <w:spacing w:val="-74"/>
        </w:rPr>
        <w:t> </w:t>
      </w:r>
      <w:r>
        <w:rPr>
          <w:color w:val="0000CC"/>
        </w:rPr>
        <w:t>املستقيم</w:t>
      </w:r>
      <w:r>
        <w:rPr>
          <w:color w:val="0000CC"/>
          <w:spacing w:val="-80"/>
          <w:w w:val="105"/>
        </w:rPr>
        <w:t> </w:t>
      </w:r>
      <w:r>
        <w:rPr>
          <w:color w:val="0000CC"/>
          <w:w w:val="105"/>
        </w:rPr>
        <w:t>الذي</w:t>
      </w:r>
      <w:r>
        <w:rPr>
          <w:color w:val="0000CC"/>
          <w:spacing w:val="-79"/>
          <w:w w:val="105"/>
        </w:rPr>
        <w:t> </w:t>
      </w:r>
      <w:r>
        <w:rPr>
          <w:color w:val="0000CC"/>
          <w:w w:val="105"/>
        </w:rPr>
        <w:t>ميل</w:t>
      </w:r>
      <w:r>
        <w:rPr>
          <w:color w:val="0000CC"/>
          <w:w w:val="105"/>
        </w:rPr>
        <w:t>ه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3" w:equalWidth="0">
            <w:col w:w="8884" w:space="40"/>
            <w:col w:w="2997" w:space="40"/>
            <w:col w:w="7239"/>
          </w:cols>
        </w:sect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b/>
          <w:bCs/>
          <w:sz w:val="23"/>
          <w:szCs w:val="23"/>
        </w:rPr>
      </w:pP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3"/>
          <w:szCs w:val="23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tabs>
          <w:tab w:pos="5509" w:val="left" w:leader="none"/>
        </w:tabs>
        <w:spacing w:before="33"/>
        <w:ind w:left="2717" w:right="-19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>
          <w:rFonts w:ascii="Arial" w:hAnsi="Arial" w:cs="Arial" w:eastAsia="Arial" w:hint="default"/>
          <w:b/>
          <w:bCs/>
          <w:color w:val="CC0099"/>
          <w:sz w:val="48"/>
          <w:szCs w:val="48"/>
        </w:rPr>
        <w:t>.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= �</w:t>
      </w:r>
      <w:r>
        <w:rPr>
          <w:rFonts w:ascii="Cambria Math" w:hAnsi="Cambria Math" w:cs="Cambria Math" w:eastAsia="Cambria Math" w:hint="default"/>
          <w:color w:val="CC0099"/>
          <w:spacing w:val="73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+</w:t>
      </w:r>
      <w:r>
        <w:rPr>
          <w:rFonts w:ascii="Cambria Math" w:hAnsi="Cambria Math" w:cs="Cambria Math" w:eastAsia="Cambria Math" w:hint="default"/>
          <w:color w:val="CC0099"/>
          <w:spacing w:val="3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</w:t>
        <w:tab/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د</w:t>
      </w:r>
    </w:p>
    <w:p>
      <w:pPr>
        <w:tabs>
          <w:tab w:pos="3434" w:val="left" w:leader="none"/>
        </w:tabs>
        <w:spacing w:before="33"/>
        <w:ind w:left="625" w:right="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</w:t>
      </w:r>
      <w:r>
        <w:rPr>
          <w:rFonts w:ascii="Cambria Math" w:hAnsi="Cambria Math" w:cs="Cambria Math" w:eastAsia="Cambria Math" w:hint="default"/>
          <w:color w:val="CC0099"/>
          <w:spacing w:val="-27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=</w:t>
      </w:r>
      <w:r>
        <w:rPr>
          <w:rFonts w:ascii="Cambria Math" w:hAnsi="Cambria Math" w:cs="Cambria Math" w:eastAsia="Cambria Math" w:hint="default"/>
          <w:color w:val="CC0099"/>
          <w:spacing w:val="-27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��</w:t>
      </w:r>
      <w:r>
        <w:rPr>
          <w:rFonts w:ascii="Cambria Math" w:hAnsi="Cambria Math" w:cs="Cambria Math" w:eastAsia="Cambria Math" w:hint="default"/>
          <w:color w:val="CC0099"/>
          <w:spacing w:val="-42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−</w:t>
      </w:r>
      <w:r>
        <w:rPr>
          <w:rFonts w:ascii="Cambria Math" w:hAnsi="Cambria Math" w:cs="Cambria Math" w:eastAsia="Cambria Math" w:hint="default"/>
          <w:color w:val="CC0099"/>
          <w:spacing w:val="-43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</w:t>
        <w:tab/>
        <w:t> </w:t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ج</w:t>
      </w:r>
    </w:p>
    <w:p>
      <w:pPr>
        <w:tabs>
          <w:tab w:pos="3675" w:val="left" w:leader="none"/>
        </w:tabs>
        <w:spacing w:before="33"/>
        <w:ind w:left="1151" w:right="-2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= �</w:t>
      </w:r>
      <w:r>
        <w:rPr>
          <w:rFonts w:ascii="Cambria Math" w:hAnsi="Cambria Math" w:cs="Cambria Math" w:eastAsia="Cambria Math" w:hint="default"/>
          <w:color w:val="CC0099"/>
          <w:spacing w:val="-32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−</w:t>
      </w:r>
      <w:r>
        <w:rPr>
          <w:rFonts w:ascii="Cambria Math" w:hAnsi="Cambria Math" w:cs="Cambria Math" w:eastAsia="Cambria Math" w:hint="default"/>
          <w:color w:val="CC0099"/>
          <w:spacing w:val="-27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</w:t>
        <w:tab/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ب</w:t>
      </w:r>
    </w:p>
    <w:p>
      <w:pPr>
        <w:tabs>
          <w:tab w:pos="4234" w:val="left" w:leader="none"/>
        </w:tabs>
        <w:spacing w:before="33"/>
        <w:ind w:left="1155" w:right="0" w:firstLine="0"/>
        <w:jc w:val="left"/>
        <w:rPr>
          <w:rFonts w:ascii="Arial" w:hAnsi="Arial" w:cs="Arial" w:eastAsia="Arial" w:hint="default"/>
          <w:b/>
          <w:bCs/>
          <w:sz w:val="48"/>
          <w:szCs w:val="48"/>
        </w:rPr>
      </w:pPr>
      <w:r>
        <w:rPr/>
        <w:br w:type="column"/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 = ��</w:t>
      </w:r>
      <w:r>
        <w:rPr>
          <w:rFonts w:ascii="Cambria Math" w:hAnsi="Cambria Math" w:cs="Cambria Math" w:eastAsia="Cambria Math" w:hint="default"/>
          <w:color w:val="CC0099"/>
          <w:spacing w:val="26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+</w:t>
      </w:r>
      <w:r>
        <w:rPr>
          <w:rFonts w:ascii="Cambria Math" w:hAnsi="Cambria Math" w:cs="Cambria Math" w:eastAsia="Cambria Math" w:hint="default"/>
          <w:color w:val="CC0099"/>
          <w:spacing w:val="-10"/>
          <w:sz w:val="48"/>
          <w:szCs w:val="48"/>
        </w:rPr>
        <w:t> </w:t>
      </w:r>
      <w:r>
        <w:rPr>
          <w:rFonts w:ascii="Cambria Math" w:hAnsi="Cambria Math" w:cs="Cambria Math" w:eastAsia="Cambria Math" w:hint="default"/>
          <w:color w:val="CC0099"/>
          <w:sz w:val="48"/>
          <w:szCs w:val="48"/>
        </w:rPr>
        <w:t>�</w:t>
        <w:tab/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</w:rPr>
        <w:t>)</w:t>
      </w:r>
      <w:r>
        <w:rPr>
          <w:rFonts w:ascii="Arial" w:hAnsi="Arial" w:cs="Arial" w:eastAsia="Arial" w:hint="default"/>
          <w:sz w:val="48"/>
          <w:szCs w:val="48"/>
          <w:rtl/>
        </w:rPr>
      </w:r>
      <w:r>
        <w:rPr>
          <w:rFonts w:ascii="Arial" w:hAnsi="Arial" w:cs="Arial" w:eastAsia="Arial" w:hint="default"/>
          <w:b/>
          <w:bCs/>
          <w:color w:val="FF0000"/>
          <w:sz w:val="48"/>
          <w:szCs w:val="48"/>
          <w:rtl/>
        </w:rPr>
        <w:t>أ</w:t>
      </w:r>
    </w:p>
    <w:p>
      <w:pPr>
        <w:spacing w:after="0"/>
        <w:jc w:val="left"/>
        <w:rPr>
          <w:rFonts w:ascii="Arial" w:hAnsi="Arial" w:cs="Arial" w:eastAsia="Arial" w:hint="default"/>
          <w:sz w:val="48"/>
          <w:szCs w:val="48"/>
        </w:rPr>
        <w:sectPr>
          <w:type w:val="continuous"/>
          <w:pgSz w:w="19200" w:h="10800" w:orient="landscape"/>
          <w:pgMar w:top="20" w:bottom="1040" w:left="0" w:right="0"/>
          <w:cols w:num="4" w:equalWidth="0">
            <w:col w:w="5835" w:space="40"/>
            <w:col w:w="3873" w:space="40"/>
            <w:col w:w="4147" w:space="40"/>
            <w:col w:w="5225"/>
          </w:cols>
        </w:sectPr>
      </w:pPr>
    </w:p>
    <w:p>
      <w:pPr>
        <w:spacing w:line="240" w:lineRule="auto" w:before="0"/>
        <w:rPr>
          <w:rFonts w:ascii="Arial" w:hAnsi="Arial" w:cs="Arial" w:eastAsia="Arial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b/>
          <w:bCs/>
          <w:sz w:val="20"/>
          <w:szCs w:val="20"/>
        </w:rPr>
      </w:pPr>
    </w:p>
    <w:p>
      <w:pPr>
        <w:spacing w:after="0" w:line="240" w:lineRule="auto"/>
        <w:rPr>
          <w:rFonts w:ascii="Arial" w:hAnsi="Arial" w:cs="Arial" w:eastAsia="Arial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bidi/>
        <w:spacing w:line="240" w:lineRule="auto" w:before="166"/>
        <w:ind w:left="0" w:right="0"/>
        <w:jc w:val="left"/>
      </w:pPr>
      <w:r>
        <w:rPr>
          <w:b w:val="0"/>
          <w:bCs w:val="0"/>
          <w:spacing w:val="-6"/>
        </w:rPr>
      </w:r>
      <w:r>
        <w:rPr>
          <w:color w:val="C00000"/>
          <w:spacing w:val="-6"/>
          <w:w w:val="75"/>
        </w:rPr>
        <w:t>املقاب</w:t>
      </w:r>
      <w:r>
        <w:rPr>
          <w:color w:val="C00000"/>
          <w:spacing w:val="-6"/>
          <w:w w:val="75"/>
        </w:rPr>
        <w:t>ل</w:t>
      </w:r>
    </w:p>
    <w:p>
      <w:pPr>
        <w:pStyle w:val="BodyText"/>
        <w:bidi/>
        <w:spacing w:line="240" w:lineRule="auto" w:before="166"/>
        <w:ind w:left="-13" w:right="73"/>
        <w:jc w:val="right"/>
      </w:pPr>
      <w:r>
        <w:rPr>
          <w:b w:val="0"/>
          <w:bCs w:val="0"/>
          <w:w w:val="85"/>
        </w:rPr>
        <w:br w:type="column"/>
      </w:r>
      <w:r>
        <w:rPr>
          <w:b w:val="0"/>
          <w:bCs w:val="0"/>
        </w:rPr>
      </w:r>
      <w:r>
        <w:rPr>
          <w:color w:val="C00000"/>
          <w:w w:val="85"/>
        </w:rPr>
        <w:t>انط</w:t>
      </w:r>
      <w:r>
        <w:rPr>
          <w:color w:val="C00000"/>
          <w:spacing w:val="37"/>
          <w:w w:val="85"/>
        </w:rPr>
        <w:t> </w:t>
      </w:r>
      <w:r>
        <w:rPr>
          <w:color w:val="C00000"/>
          <w:w w:val="85"/>
        </w:rPr>
        <w:t>املستقيم املرسوم يف الشك</w:t>
      </w:r>
      <w:r>
        <w:rPr>
          <w:color w:val="C00000"/>
          <w:w w:val="85"/>
        </w:rPr>
        <w:t>ل</w:t>
      </w:r>
    </w:p>
    <w:p>
      <w:pPr>
        <w:pStyle w:val="BodyText"/>
        <w:spacing w:line="240" w:lineRule="auto" w:before="157"/>
        <w:ind w:left="79" w:right="0"/>
        <w:jc w:val="left"/>
        <w:rPr>
          <w:rFonts w:ascii="Calibri" w:hAnsi="Calibri" w:cs="Calibri" w:eastAsia="Calibri" w:hint="default"/>
          <w:b w:val="0"/>
          <w:bCs w:val="0"/>
        </w:rPr>
      </w:pPr>
      <w:r>
        <w:rPr>
          <w:b w:val="0"/>
          <w:bCs w:val="0"/>
          <w:w w:val="105"/>
        </w:rPr>
        <w:br w:type="column"/>
      </w:r>
      <w:r>
        <w:rPr>
          <w:color w:val="C00000"/>
          <w:w w:val="105"/>
          <w:rtl/>
        </w:rPr>
        <w:t>ميل</w:t>
      </w:r>
      <w:r>
        <w:rPr>
          <w:color w:val="C00000"/>
          <w:spacing w:val="10"/>
          <w:w w:val="105"/>
        </w:rPr>
        <w:t> </w:t>
      </w:r>
      <w:r>
        <w:rPr>
          <w:color w:val="C00000"/>
          <w:spacing w:val="2"/>
          <w:w w:val="105"/>
        </w:rPr>
        <w:t>)</w:t>
      </w:r>
      <w:r>
        <w:rPr>
          <w:rFonts w:ascii="Calibri" w:cs="Calibri"/>
          <w:color w:val="C00000"/>
          <w:spacing w:val="2"/>
          <w:w w:val="105"/>
        </w:rPr>
        <w:t>4</w:t>
      </w:r>
      <w:r>
        <w:rPr>
          <w:rFonts w:ascii="Calibri" w:cs="Calibri"/>
          <w:b w:val="0"/>
          <w:bCs w:val="0"/>
          <w:spacing w:val="2"/>
          <w:w w:val="105"/>
        </w:rPr>
      </w:r>
    </w:p>
    <w:p>
      <w:pPr>
        <w:spacing w:after="0" w:line="240" w:lineRule="auto"/>
        <w:jc w:val="left"/>
        <w:rPr>
          <w:rFonts w:ascii="Calibri" w:hAnsi="Calibri" w:cs="Calibri" w:eastAsia="Calibri" w:hint="default"/>
        </w:rPr>
        <w:sectPr>
          <w:type w:val="continuous"/>
          <w:pgSz w:w="19200" w:h="10800" w:orient="landscape"/>
          <w:pgMar w:top="20" w:bottom="1040" w:left="0" w:right="0"/>
          <w:cols w:num="3" w:equalWidth="0">
            <w:col w:w="11420" w:space="40"/>
            <w:col w:w="5670" w:space="40"/>
            <w:col w:w="2030"/>
          </w:cols>
        </w:sect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 w:hint="default"/>
          <w:b/>
          <w:bCs/>
          <w:sz w:val="20"/>
          <w:szCs w:val="20"/>
        </w:rPr>
      </w:pPr>
    </w:p>
    <w:p>
      <w:pPr>
        <w:spacing w:after="0" w:line="240" w:lineRule="auto"/>
        <w:rPr>
          <w:rFonts w:ascii="Calibri" w:hAnsi="Calibri" w:cs="Calibri" w:eastAsia="Calibri" w:hint="default"/>
          <w:sz w:val="20"/>
          <w:szCs w:val="20"/>
        </w:rPr>
        <w:sectPr>
          <w:type w:val="continuous"/>
          <w:pgSz w:w="19200" w:h="10800" w:orient="landscape"/>
          <w:pgMar w:top="20" w:bottom="1040" w:left="0" w:right="0"/>
        </w:sectPr>
      </w:pPr>
    </w:p>
    <w:p>
      <w:pPr>
        <w:pStyle w:val="BodyText"/>
        <w:tabs>
          <w:tab w:pos="145531" w:val="left" w:leader="none"/>
        </w:tabs>
        <w:bidi/>
        <w:spacing w:line="240" w:lineRule="auto" w:before="177"/>
        <w:ind w:left="0" w:right="0"/>
        <w:jc w:val="left"/>
      </w:pPr>
      <w:r>
        <w:rPr>
          <w:b w:val="0"/>
          <w:bCs w:val="0"/>
        </w:rPr>
      </w:r>
      <w:r>
        <w:rPr>
          <w:color w:val="CC0099"/>
        </w:rPr>
        <w:t>د</w:t>
      </w:r>
      <w:r>
        <w:rPr>
          <w:color w:val="CC0099"/>
        </w:rPr>
        <w:t>)</w:t>
      </w:r>
      <w:r>
        <w:rPr>
          <w:color w:val="CC0099"/>
          <w:w w:val="70"/>
        </w:rPr>
        <w:tab/>
        <w:t>صف</w:t>
      </w:r>
      <w:r>
        <w:rPr>
          <w:color w:val="CC0099"/>
          <w:w w:val="70"/>
        </w:rPr>
        <w:t>ر</w:t>
      </w:r>
    </w:p>
    <w:p>
      <w:pPr>
        <w:pStyle w:val="BodyText"/>
        <w:tabs>
          <w:tab w:pos="69211" w:val="left" w:leader="none"/>
        </w:tabs>
        <w:bidi/>
        <w:spacing w:line="240" w:lineRule="auto" w:before="177"/>
        <w:ind w:left="-2" w:right="1607"/>
        <w:jc w:val="right"/>
      </w:pPr>
      <w:r>
        <w:rPr>
          <w:b w:val="0"/>
          <w:bCs w:val="0"/>
          <w:w w:val="95"/>
        </w:rPr>
        <w:br w:type="column"/>
      </w:r>
      <w:r>
        <w:rPr>
          <w:b w:val="0"/>
          <w:bCs w:val="0"/>
        </w:rPr>
      </w:r>
      <w:r>
        <w:rPr>
          <w:color w:val="CC0099"/>
          <w:w w:val="90"/>
        </w:rPr>
        <w:t>ج</w:t>
      </w:r>
      <w:r>
        <w:rPr>
          <w:color w:val="CC0099"/>
          <w:w w:val="90"/>
        </w:rPr>
        <w:t>)</w:t>
      </w:r>
      <w:r>
        <w:rPr>
          <w:color w:val="CC0099"/>
          <w:w w:val="95"/>
        </w:rPr>
        <w:tab/>
        <w:t>سال</w:t>
      </w:r>
      <w:r>
        <w:rPr>
          <w:color w:val="CC0099"/>
          <w:w w:val="95"/>
        </w:rPr>
        <w:t>ب</w:t>
      </w:r>
    </w:p>
    <w:p>
      <w:pPr>
        <w:pStyle w:val="BodyText"/>
        <w:bidi/>
        <w:spacing w:line="240" w:lineRule="auto" w:before="177"/>
        <w:ind w:left="-14" w:right="1129"/>
        <w:jc w:val="right"/>
      </w:pPr>
      <w:r>
        <w:rPr>
          <w:b w:val="0"/>
          <w:bCs w:val="0"/>
        </w:rPr>
        <w:br w:type="column"/>
      </w:r>
      <w:r>
        <w:rPr>
          <w:b w:val="0"/>
          <w:bCs w:val="0"/>
        </w:rPr>
      </w:r>
      <w:r>
        <w:rPr>
          <w:color w:val="CC0099"/>
        </w:rPr>
        <w:t>ب</w:t>
      </w:r>
      <w:r>
        <w:rPr>
          <w:color w:val="CC0099"/>
        </w:rPr>
        <w:t>)</w:t>
      </w:r>
      <w:r>
        <w:rPr>
          <w:color w:val="CC0099"/>
          <w:spacing w:val="-63"/>
        </w:rPr>
        <w:t> </w:t>
      </w:r>
      <w:r>
        <w:rPr>
          <w:color w:val="CC0099"/>
        </w:rPr>
        <w:t>غري معرو</w:t>
      </w:r>
      <w:r>
        <w:rPr>
          <w:color w:val="CC0099"/>
        </w:rPr>
        <w:t>ف</w:t>
      </w:r>
    </w:p>
    <w:p>
      <w:pPr>
        <w:pStyle w:val="BodyText"/>
        <w:bidi/>
        <w:spacing w:line="240" w:lineRule="auto" w:before="177"/>
        <w:ind w:left="0" w:right="1954"/>
        <w:jc w:val="right"/>
      </w:pPr>
      <w:r>
        <w:rPr>
          <w:b w:val="0"/>
          <w:bCs w:val="0"/>
          <w:w w:val="115"/>
        </w:rPr>
        <w:br w:type="column"/>
      </w:r>
      <w:r>
        <w:rPr>
          <w:b w:val="0"/>
          <w:bCs w:val="0"/>
        </w:rPr>
      </w:r>
      <w:r>
        <w:rPr>
          <w:color w:val="CC0099"/>
          <w:w w:val="115"/>
        </w:rPr>
        <w:t>أ</w:t>
      </w:r>
      <w:r>
        <w:rPr>
          <w:color w:val="CC0099"/>
          <w:w w:val="115"/>
        </w:rPr>
        <w:t>)</w:t>
      </w:r>
      <w:r>
        <w:rPr>
          <w:color w:val="CC0099"/>
          <w:spacing w:val="12"/>
          <w:w w:val="115"/>
        </w:rPr>
        <w:t> </w:t>
      </w:r>
      <w:r>
        <w:rPr>
          <w:color w:val="CC0099"/>
          <w:w w:val="115"/>
        </w:rPr>
        <w:t>موج</w:t>
      </w:r>
      <w:r>
        <w:rPr>
          <w:color w:val="CC0099"/>
          <w:w w:val="115"/>
        </w:rPr>
        <w:t>ب</w:t>
      </w:r>
    </w:p>
    <w:p>
      <w:pPr>
        <w:spacing w:after="0" w:line="240" w:lineRule="auto"/>
        <w:jc w:val="right"/>
        <w:sectPr>
          <w:type w:val="continuous"/>
          <w:pgSz w:w="19200" w:h="10800" w:orient="landscape"/>
          <w:pgMar w:top="20" w:bottom="1040" w:left="0" w:right="0"/>
          <w:cols w:num="4" w:equalWidth="0">
            <w:col w:w="7368" w:space="40"/>
            <w:col w:w="3621" w:space="40"/>
            <w:col w:w="3781" w:space="40"/>
            <w:col w:w="4310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  <w:r>
        <w:rPr/>
        <w:pict>
          <v:group style="position:absolute;margin-left:-.965pt;margin-top:-.965pt;width:962.05pt;height:479.65pt;mso-position-horizontal-relative:page;mso-position-vertical-relative:page;z-index:-42832" coordorigin="-19,-19" coordsize="19241,9593">
            <v:group style="position:absolute;left:71;top:6265;width:19130;height:3288" coordorigin="71,6265" coordsize="19130,3288">
              <v:shape style="position:absolute;left:71;top:6265;width:19130;height:3288" coordorigin="71,6265" coordsize="19130,3288" path="m18723,6265l619,6265,544,6270,473,6285,406,6308,342,6340,284,6379,231,6426,185,6478,146,6537,114,6600,90,6668,76,6739,71,6813,71,9005,76,9080,90,9151,114,9218,146,9282,185,9340,231,9393,284,9439,342,9478,406,9510,473,9534,544,9548,619,9553,18723,9553,18797,9548,18868,9534,18936,9510,18999,9478,19058,9439,19110,9393,19157,9340,19196,9282,19200,9274,19200,6545,19157,6478,19110,6426,19058,6379,18999,6340,18936,6308,18868,6285,18797,6270,18723,6265xe" filled="true" fillcolor="#dbedf4" stroked="false">
                <v:path arrowok="t"/>
                <v:fill type="solid"/>
              </v:shape>
            </v:group>
            <v:group style="position:absolute;left:71;top:6265;width:19130;height:548" coordorigin="71,6265" coordsize="19130,548">
              <v:shape style="position:absolute;left:71;top:6265;width:19130;height:548" coordorigin="71,6265" coordsize="19130,548" path="m71,6813l76,6739,90,6668,114,6600,146,6537,185,6478,231,6426,284,6379,342,6340,406,6308,473,6285,544,6270,619,6265,18723,6265,18797,6270,18868,6285,18936,6308,18999,6340,19058,6379,19110,6426,19157,6478,19196,6537,19200,6545e" filled="false" stroked="true" strokeweight="2.04pt" strokecolor="#385d89">
                <v:path arrowok="t"/>
              </v:shape>
            </v:group>
            <v:group style="position:absolute;left:71;top:6813;width:19130;height:2740" coordorigin="71,6813" coordsize="19130,2740">
              <v:shape style="position:absolute;left:71;top:6813;width:19130;height:2740" coordorigin="71,6813" coordsize="19130,2740" path="m19200,9274l19157,9340,19110,9393,19058,9439,18999,9478,18936,9510,18868,9534,18797,9548,18723,9553,619,9553,544,9548,473,9534,406,9510,342,9478,284,9439,231,9393,185,9340,146,9282,114,9218,90,9151,76,9080,71,9005,71,6813e" filled="false" stroked="true" strokeweight="2.04pt" strokecolor="#385d89">
                <v:path arrowok="t"/>
              </v:shape>
            </v:group>
            <v:group style="position:absolute;left:1;top:4201;width:19200;height:2057" coordorigin="1,4201" coordsize="19200,2057">
              <v:shape style="position:absolute;left:1;top:4201;width:19200;height:2057" coordorigin="1,4201" coordsize="19200,2057" path="m18858,4201l344,4201,265,4210,193,4236,130,4276,77,4330,36,4393,10,4465,1,4544,1,5915,10,5994,36,6066,77,6130,130,6183,193,6223,265,6249,344,6258,18858,6258,18937,6249,19009,6223,19073,6183,19126,6130,19166,6066,19192,5994,19201,5915,19201,4544,19192,4465,19166,4393,19126,4330,19073,4276,19009,4236,18937,4210,18858,4201xe" filled="true" fillcolor="#ffffcc" stroked="false">
                <v:path arrowok="t"/>
                <v:fill type="solid"/>
              </v:shape>
            </v:group>
            <v:group style="position:absolute;left:1;top:4201;width:19200;height:2057" coordorigin="1,4201" coordsize="19200,2057">
              <v:shape style="position:absolute;left:1;top:4201;width:19200;height:2057" coordorigin="1,4201" coordsize="19200,2057" path="m1,4544l10,4465,36,4393,77,4330,130,4276,193,4236,265,4210,344,4201,18858,4201,18937,4210,19009,4236,19073,4276,19126,4330,19166,4393,19192,4465,19201,4544,19201,5915,19192,5994,19166,6066,19126,6130,19073,6183,19009,6223,18937,6249,18858,6258,344,6258,265,6249,193,6223,130,6183,77,6130,36,6066,10,5994,1,5915,1,4544xe" filled="false" stroked="true" strokeweight="2.04pt" strokecolor="#385d89">
                <v:path arrowok="t"/>
              </v:shape>
            </v:group>
            <v:group style="position:absolute;left:1;top:2116;width:19200;height:2060" coordorigin="1,2116" coordsize="19200,2060">
              <v:shape style="position:absolute;left:1;top:2116;width:19200;height:2060" coordorigin="1,2116" coordsize="19200,2060" path="m18858,2116l344,2116,266,2125,193,2150,130,2191,77,2244,36,2308,10,2380,1,2459,1,3832,10,3910,36,3983,77,4046,130,4099,193,4140,266,4166,344,4175,18858,4175,18937,4166,19009,4140,19073,4099,19126,4046,19166,3983,19192,3910,19201,3832,19201,2459,19192,2380,19166,2308,19126,2244,19073,2191,19009,2150,18937,2125,18858,2116xe" filled="true" fillcolor="#ffccff" stroked="false">
                <v:path arrowok="t"/>
                <v:fill type="solid"/>
              </v:shape>
            </v:group>
            <v:group style="position:absolute;left:1;top:2116;width:19200;height:2060" coordorigin="1,2116" coordsize="19200,2060">
              <v:shape style="position:absolute;left:1;top:2116;width:19200;height:2060" coordorigin="1,2116" coordsize="19200,2060" path="m1,2459l10,2380,36,2308,77,2244,130,2191,193,2150,266,2125,344,2116,18858,2116,18937,2125,19009,2150,19073,2191,19126,2244,19166,2308,19192,2380,19201,2459,19201,3832,19192,3910,19166,3983,19126,4046,19073,4099,19009,4140,18937,4166,18858,4175,344,4175,266,4166,193,4140,130,4099,77,4046,36,3983,10,3910,1,3832,1,2459xe" filled="false" stroked="true" strokeweight="2.04pt" strokecolor="#385d89">
                <v:path arrowok="t"/>
              </v:shape>
            </v:group>
            <v:group style="position:absolute;left:1;top:1;width:19200;height:2057" coordorigin="1,1" coordsize="19200,2057">
              <v:shape style="position:absolute;left:1;top:1;width:19200;height:2057" coordorigin="1,1" coordsize="19200,2057" path="m18858,1l344,1,265,10,193,36,130,76,77,130,36,193,10,265,1,344,1,1715,10,1794,36,1866,77,1930,130,1983,193,2023,265,2049,344,2058,18858,2058,18937,2049,19009,2023,19073,1983,19126,1930,19166,1866,19192,1794,19201,1715,19201,344,19192,265,19166,193,19126,130,19073,76,19009,36,18937,10,18858,1xe" filled="true" fillcolor="#ccffff" stroked="false">
                <v:path arrowok="t"/>
                <v:fill type="solid"/>
              </v:shape>
            </v:group>
            <v:group style="position:absolute;left:1;top:1;width:19200;height:2057" coordorigin="1,1" coordsize="19200,2057">
              <v:shape style="position:absolute;left:1;top:1;width:19200;height:2057" coordorigin="1,1" coordsize="19200,2057" path="m1,344l10,265,36,193,77,130,130,76,193,36,265,10,344,1,18858,1,18937,10,19009,36,19073,76,19126,130,19166,193,19192,265,19201,344,19201,1715,19192,1794,19166,1866,19126,1930,19073,1983,19009,2023,18937,2049,18858,2058,344,2058,265,2049,193,2023,130,1983,77,1930,36,1866,10,1794,1,1715,1,344xe" filled="false" stroked="true" strokeweight="2.04pt" strokecolor="#385d89">
                <v:path arrowok="t"/>
              </v:shape>
            </v:group>
            <v:group style="position:absolute;left:14651;top:2419;width:590;height:445" coordorigin="14651,2419" coordsize="590,445">
              <v:shape style="position:absolute;left:14651;top:2419;width:590;height:445" coordorigin="14651,2419" coordsize="590,445" path="m15099,2419l15093,2437,15119,2449,15141,2464,15186,2536,15199,2602,15200,2640,15199,2679,15186,2746,15141,2819,15094,2846,15099,2864,15160,2836,15204,2786,15232,2720,15241,2642,15239,2601,15220,2529,15184,2470,15131,2431,15099,2419xe" filled="true" fillcolor="#6f2f9f" stroked="false">
                <v:path arrowok="t"/>
                <v:fill type="solid"/>
              </v:shape>
              <v:shape style="position:absolute;left:14651;top:2419;width:590;height:445" coordorigin="14651,2419" coordsize="590,445" path="m14793,2419l14732,2448,14688,2497,14660,2563,14651,2642,14653,2683,14672,2755,14708,2814,14760,2852,14793,2864,14798,2846,14773,2835,14751,2819,14706,2746,14693,2679,14692,2640,14693,2602,14706,2536,14751,2464,14799,2437,14793,2419xe" filled="true" fillcolor="#6f2f9f" stroked="false">
                <v:path arrowok="t"/>
                <v:fill type="solid"/>
              </v:shape>
            </v:group>
            <v:group style="position:absolute;left:2392;top:6601;width:268;height:2880" coordorigin="2392,6601" coordsize="268,2880">
              <v:shape style="position:absolute;left:2392;top:6601;width:268;height:2880" coordorigin="2392,6601" coordsize="268,2880" path="m2392,9298l2476,9481,2557,9332,2511,9332,2451,9330,2452,9300,2392,9298xe" filled="true" fillcolor="#622422" stroked="false">
                <v:path arrowok="t"/>
                <v:fill type="solid"/>
              </v:shape>
              <v:shape style="position:absolute;left:2392;top:6601;width:268;height:2880" coordorigin="2392,6601" coordsize="268,2880" path="m2452,9300l2451,9330,2511,9332,2512,9302,2452,9300xe" filled="true" fillcolor="#622422" stroked="false">
                <v:path arrowok="t"/>
                <v:fill type="solid"/>
              </v:shape>
              <v:shape style="position:absolute;left:2392;top:6601;width:268;height:2880" coordorigin="2392,6601" coordsize="268,2880" path="m2512,9302l2511,9332,2557,9332,2572,9304,2512,9302xe" filled="true" fillcolor="#622422" stroked="false">
                <v:path arrowok="t"/>
                <v:fill type="solid"/>
              </v:shape>
              <v:shape style="position:absolute;left:2392;top:6601;width:268;height:2880" coordorigin="2392,6601" coordsize="268,2880" path="m2540,6780l2452,9300,2512,9302,2600,6782,2540,6780xe" filled="true" fillcolor="#622422" stroked="false">
                <v:path arrowok="t"/>
                <v:fill type="solid"/>
              </v:shape>
              <v:shape style="position:absolute;left:2392;top:6601;width:268;height:2880" coordorigin="2392,6601" coordsize="268,2880" path="m2644,6750l2541,6750,2601,6752,2600,6782,2660,6784,2644,6750xe" filled="true" fillcolor="#622422" stroked="false">
                <v:path arrowok="t"/>
                <v:fill type="solid"/>
              </v:shape>
              <v:shape style="position:absolute;left:2392;top:6601;width:268;height:2880" coordorigin="2392,6601" coordsize="268,2880" path="m2541,6750l2540,6780,2600,6782,2601,6752,2541,6750xe" filled="true" fillcolor="#622422" stroked="false">
                <v:path arrowok="t"/>
                <v:fill type="solid"/>
              </v:shape>
              <v:shape style="position:absolute;left:2392;top:6601;width:268;height:2880" coordorigin="2392,6601" coordsize="268,2880" path="m2576,6601l2480,6778,2540,6780,2541,6750,2644,6750,2576,6601xe" filled="true" fillcolor="#622422" stroked="false">
                <v:path arrowok="t"/>
                <v:fill type="solid"/>
              </v:shape>
            </v:group>
            <v:group style="position:absolute;left:1902;top:7384;width:2179;height:1867" coordorigin="1902,7384" coordsize="2179,1867">
              <v:shape style="position:absolute;left:1902;top:7384;width:2179;height:1867" coordorigin="1902,7384" coordsize="2179,1867" path="m1980,9065l1902,9250,2097,9201,2075,9175,2035,9175,1996,9130,2019,9110,1980,9065xe" filled="true" fillcolor="#0000cc" stroked="false">
                <v:path arrowok="t"/>
                <v:fill type="solid"/>
              </v:shape>
              <v:shape style="position:absolute;left:1902;top:7384;width:2179;height:1867" coordorigin="1902,7384" coordsize="2179,1867" path="m2019,9110l1996,9130,2035,9175,2058,9156,2019,9110xe" filled="true" fillcolor="#0000cc" stroked="false">
                <v:path arrowok="t"/>
                <v:fill type="solid"/>
              </v:shape>
              <v:shape style="position:absolute;left:1902;top:7384;width:2179;height:1867" coordorigin="1902,7384" coordsize="2179,1867" path="m2058,9156l2035,9175,2075,9175,2058,9156xe" filled="true" fillcolor="#0000cc" stroked="false">
                <v:path arrowok="t"/>
                <v:fill type="solid"/>
              </v:shape>
              <v:shape style="position:absolute;left:1902;top:7384;width:2179;height:1867" coordorigin="1902,7384" coordsize="2179,1867" path="m3924,7478l2019,9110,2058,9156,3963,7523,3924,7478xe" filled="true" fillcolor="#0000cc" stroked="false">
                <v:path arrowok="t"/>
                <v:fill type="solid"/>
              </v:shape>
              <v:shape style="position:absolute;left:1902;top:7384;width:2179;height:1867" coordorigin="1902,7384" coordsize="2179,1867" path="m4049,7458l3947,7458,3986,7504,3963,7523,4002,7569,4049,7458xe" filled="true" fillcolor="#0000cc" stroked="false">
                <v:path arrowok="t"/>
                <v:fill type="solid"/>
              </v:shape>
              <v:shape style="position:absolute;left:1902;top:7384;width:2179;height:1867" coordorigin="1902,7384" coordsize="2179,1867" path="m3947,7458l3924,7478,3963,7523,3986,7504,3947,7458xe" filled="true" fillcolor="#0000cc" stroked="false">
                <v:path arrowok="t"/>
                <v:fill type="solid"/>
              </v:shape>
              <v:shape style="position:absolute;left:1902;top:7384;width:2179;height:1867" coordorigin="1902,7384" coordsize="2179,1867" path="m4080,7384l3885,7432,3924,7478,3947,7458,4049,7458,4080,7384xe" filled="true" fillcolor="#0000cc" stroked="false">
                <v:path arrowok="t"/>
                <v:fill type="solid"/>
              </v:shape>
            </v:group>
            <v:group style="position:absolute;left:973;top:8017;width:3108;height:262" coordorigin="973,8017" coordsize="3108,262">
              <v:shape style="position:absolute;left:973;top:8017;width:3108;height:262" coordorigin="973,8017" coordsize="3108,262" path="m3903,8099l3902,8159,3932,8160,3930,8220,3900,8220,3898,8279,4026,8220,3930,8220,3900,8219,4028,8219,4081,8194,3903,8099xe" filled="true" fillcolor="#622422" stroked="false">
                <v:path arrowok="t"/>
                <v:fill type="solid"/>
              </v:shape>
              <v:shape style="position:absolute;left:973;top:8017;width:3108;height:262" coordorigin="973,8017" coordsize="3108,262" path="m3902,8159l3900,8219,3930,8220,3932,8160,3902,8159xe" filled="true" fillcolor="#622422" stroked="false">
                <v:path arrowok="t"/>
                <v:fill type="solid"/>
              </v:shape>
              <v:shape style="position:absolute;left:973;top:8017;width:3108;height:262" coordorigin="973,8017" coordsize="3108,262" path="m1154,8076l1152,8136,3900,8219,3902,8159,1154,8076xe" filled="true" fillcolor="#622422" stroked="false">
                <v:path arrowok="t"/>
                <v:fill type="solid"/>
              </v:shape>
              <v:shape style="position:absolute;left:973;top:8017;width:3108;height:262" coordorigin="973,8017" coordsize="3108,262" path="m1156,8017l973,8101,1150,8197,1152,8136,1122,8136,1124,8076,1154,8076,1156,8017xe" filled="true" fillcolor="#622422" stroked="false">
                <v:path arrowok="t"/>
                <v:fill type="solid"/>
              </v:shape>
              <v:shape style="position:absolute;left:973;top:8017;width:3108;height:262" coordorigin="973,8017" coordsize="3108,262" path="m1124,8076l1122,8136,1152,8136,1154,8076,1124,8076xe" filled="true" fillcolor="#622422" stroked="false">
                <v:path arrowok="t"/>
                <v:fill type="solid"/>
              </v:shape>
              <v:shape style="position:absolute;left:973;top:8017;width:3108;height:262" coordorigin="973,8017" coordsize="3108,262" path="m1154,8076l1124,8076,1154,8076,1154,8076xe" filled="true" fillcolor="#622422" stroked="false">
                <v:path arrowok="t"/>
                <v:fill type="solid"/>
              </v:shape>
              <v:shape style="position:absolute;left:70;top:0;width:2563;height:1486" type="#_x0000_t75" stroked="false">
                <v:imagedata r:id="rId6" o:title=""/>
              </v:shape>
            </v:group>
            <w10:wrap type="none"/>
          </v:group>
        </w:pict>
      </w:r>
      <w:r>
        <w:rPr/>
        <w:pict>
          <v:group style="position:absolute;margin-left:-.965pt;margin-top:485.034943pt;width:962.05pt;height:56.05pt;mso-position-horizontal-relative:page;mso-position-vertical-relative:page;z-index:-42808" coordorigin="-19,9701" coordsize="19241,1121"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true" fillcolor="#000066" stroked="false">
                <v:path arrowok="t"/>
                <v:fill type="solid"/>
              </v:shape>
            </v:group>
            <v:group style="position:absolute;left:1;top:9721;width:19200;height:1080" coordorigin="1,9721" coordsize="19200,1080">
              <v:shape style="position:absolute;left:1;top:9721;width:19200;height:1080" coordorigin="1,9721" coordsize="19200,1080" path="m1,10801l19201,10801,19201,9721,1,9721,1,10801xe" filled="false" stroked="true" strokeweight="2.04pt" strokecolor="#385d89">
                <v:path arrowok="t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pPr>
    </w:p>
    <w:p>
      <w:pPr>
        <w:spacing w:line="240" w:lineRule="auto" w:before="4"/>
        <w:rPr>
          <w:rFonts w:ascii="Times New Roman" w:hAnsi="Times New Roman" w:cs="Times New Roman" w:eastAsia="Times New Roman" w:hint="default"/>
          <w:b/>
          <w:bCs/>
          <w:sz w:val="19"/>
          <w:szCs w:val="19"/>
        </w:rPr>
      </w:pPr>
    </w:p>
    <w:p>
      <w:pPr>
        <w:pStyle w:val="BodyText"/>
        <w:tabs>
          <w:tab w:pos="12463" w:val="left" w:leader="none"/>
          <w:tab w:pos="4214" w:val="left" w:leader="none"/>
        </w:tabs>
        <w:bidi/>
        <w:spacing w:line="240" w:lineRule="auto" w:before="4"/>
        <w:ind w:left="0" w:right="1467"/>
        <w:jc w:val="right"/>
      </w:pPr>
      <w:r>
        <w:rPr>
          <w:b w:val="0"/>
          <w:bCs w:val="0"/>
        </w:rPr>
      </w:r>
      <w:r>
        <w:rPr>
          <w:color w:val="FFFFFF"/>
          <w:w w:val="88"/>
        </w:rPr>
        <w:t>ر</w:t>
      </w:r>
      <w:r>
        <w:rPr>
          <w:color w:val="FFFFFF"/>
          <w:spacing w:val="1"/>
          <w:w w:val="58"/>
        </w:rPr>
        <w:t>ي</w:t>
      </w:r>
      <w:r>
        <w:rPr>
          <w:color w:val="FFFFFF"/>
          <w:spacing w:val="1"/>
          <w:w w:val="79"/>
        </w:rPr>
        <w:t>ا</w:t>
      </w:r>
      <w:r>
        <w:rPr>
          <w:color w:val="FFFFFF"/>
          <w:w w:val="79"/>
        </w:rPr>
        <w:t>ض</w:t>
      </w:r>
      <w:r>
        <w:rPr>
          <w:color w:val="FFFFFF"/>
          <w:spacing w:val="1"/>
          <w:w w:val="93"/>
        </w:rPr>
        <w:t>ي</w:t>
      </w:r>
      <w:r>
        <w:rPr>
          <w:color w:val="FFFFFF"/>
          <w:w w:val="93"/>
        </w:rPr>
        <w:t>ات</w:t>
      </w:r>
      <w:r>
        <w:rPr>
          <w:color w:val="FFFFFF"/>
          <w:spacing w:val="-8"/>
        </w:rPr>
        <w:t> </w:t>
      </w:r>
      <w:r>
        <w:rPr>
          <w:color w:val="FFFFFF"/>
          <w:w w:val="78"/>
        </w:rPr>
        <w:t>ل</w:t>
      </w:r>
      <w:r>
        <w:rPr>
          <w:color w:val="FFFFFF"/>
          <w:w w:val="107"/>
        </w:rPr>
        <w:t>t</w:t>
      </w:r>
      <w:r>
        <w:rPr>
          <w:color w:val="FFFFFF"/>
          <w:spacing w:val="2"/>
          <w:w w:val="107"/>
        </w:rPr>
        <w:t>i</w:t>
      </w:r>
      <w:r>
        <w:rPr>
          <w:color w:val="FFFFFF"/>
          <w:w w:val="107"/>
        </w:rPr>
        <w:t>دارة</w:t>
      </w:r>
      <w:r>
        <w:rPr>
          <w:color w:val="FFFFFF"/>
        </w:rPr>
        <w:tab/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09"/>
        </w:rPr>
        <w:t>ل</w:t>
      </w:r>
      <w:r>
        <w:rPr>
          <w:color w:val="FFFFFF"/>
          <w:w w:val="109"/>
        </w:rPr>
        <w:t>دوال</w:t>
      </w:r>
      <w:r>
        <w:rPr>
          <w:color w:val="FFFFFF"/>
          <w:spacing w:val="-9"/>
        </w:rPr>
        <w:t> </w:t>
      </w:r>
      <w:r>
        <w:rPr>
          <w:color w:val="FFFFFF"/>
          <w:w w:val="89"/>
        </w:rPr>
        <w:t>و</w:t>
      </w:r>
      <w:r>
        <w:rPr>
          <w:color w:val="FFFFFF"/>
          <w:spacing w:val="1"/>
          <w:w w:val="173"/>
        </w:rPr>
        <w:t>م</w:t>
      </w:r>
      <w:r>
        <w:rPr>
          <w:color w:val="FFFFFF"/>
          <w:spacing w:val="1"/>
          <w:w w:val="101"/>
        </w:rPr>
        <w:t>ع</w:t>
      </w:r>
      <w:r>
        <w:rPr>
          <w:color w:val="FFFFFF"/>
          <w:w w:val="101"/>
        </w:rPr>
        <w:t>ادلة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133"/>
        </w:rPr>
        <w:t>ن</w:t>
      </w:r>
      <w:r>
        <w:rPr>
          <w:color w:val="FFFFFF"/>
          <w:w w:val="133"/>
        </w:rPr>
        <w:t>ط</w:t>
      </w:r>
      <w:r>
        <w:rPr>
          <w:color w:val="FFFFFF"/>
          <w:spacing w:val="-8"/>
        </w:rPr>
        <w:t> </w:t>
      </w:r>
      <w:r>
        <w:rPr>
          <w:color w:val="FFFFFF"/>
          <w:w w:val="110"/>
        </w:rPr>
        <w:t>ا</w:t>
      </w:r>
      <w:r>
        <w:rPr>
          <w:color w:val="FFFFFF"/>
          <w:spacing w:val="2"/>
          <w:w w:val="53"/>
        </w:rPr>
        <w:t>م</w:t>
      </w:r>
      <w:r>
        <w:rPr>
          <w:color w:val="FFFFFF"/>
          <w:w w:val="53"/>
        </w:rPr>
        <w:t>ل</w:t>
      </w:r>
      <w:r>
        <w:rPr>
          <w:color w:val="FFFFFF"/>
          <w:spacing w:val="1"/>
          <w:w w:val="78"/>
        </w:rPr>
        <w:t>س</w:t>
      </w:r>
      <w:r>
        <w:rPr>
          <w:color w:val="FFFFFF"/>
          <w:w w:val="78"/>
        </w:rPr>
        <w:t>تقيم</w:t>
      </w:r>
      <w:r>
        <w:rPr>
          <w:color w:val="FFFFFF"/>
        </w:rPr>
        <w:tab/>
      </w:r>
      <w:r>
        <w:rPr>
          <w:color w:val="FFFFFF"/>
          <w:w w:val="136"/>
        </w:rPr>
        <w:t>د</w:t>
      </w:r>
      <w:r>
        <w:rPr>
          <w:color w:val="FFFFFF"/>
          <w:spacing w:val="3"/>
          <w:w w:val="111"/>
        </w:rPr>
        <w:t>.</w:t>
      </w:r>
      <w:r>
        <w:rPr>
          <w:color w:val="FFFFFF"/>
          <w:spacing w:val="-6"/>
        </w:rPr>
        <w:t> </w:t>
      </w:r>
      <w:r>
        <w:rPr>
          <w:color w:val="FFFFFF"/>
          <w:w w:val="192"/>
        </w:rPr>
        <w:t>ن</w:t>
      </w:r>
      <w:r>
        <w:rPr>
          <w:color w:val="FFFFFF"/>
          <w:spacing w:val="2"/>
          <w:w w:val="167"/>
        </w:rPr>
        <w:t>م</w:t>
      </w:r>
      <w:r>
        <w:rPr>
          <w:color w:val="FFFFFF"/>
          <w:spacing w:val="2"/>
          <w:w w:val="136"/>
        </w:rPr>
        <w:t>د</w:t>
      </w:r>
      <w:r>
        <w:rPr>
          <w:color w:val="FFFFFF"/>
          <w:spacing w:val="-7"/>
        </w:rPr>
        <w:t> </w:t>
      </w:r>
      <w:r>
        <w:rPr>
          <w:color w:val="FFFFFF"/>
          <w:w w:val="73"/>
        </w:rPr>
        <w:t>تر</w:t>
      </w:r>
      <w:r>
        <w:rPr>
          <w:color w:val="FFFFFF"/>
          <w:spacing w:val="2"/>
          <w:w w:val="102"/>
        </w:rPr>
        <w:t>ك</w:t>
      </w:r>
      <w:r>
        <w:rPr>
          <w:color w:val="FFFFFF"/>
          <w:w w:val="102"/>
        </w:rPr>
        <w:t>ي</w:t>
      </w:r>
    </w:p>
    <w:sectPr>
      <w:type w:val="continuous"/>
      <w:pgSz w:w="19200" w:h="10800" w:orient="landscape"/>
      <w:pgMar w:top="20" w:bottom="104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Black">
    <w:altName w:val="Arial Black"/>
    <w:charset w:val="0"/>
    <w:family w:val="swiss"/>
    <w:pitch w:val="variable"/>
  </w:font>
  <w:font w:name="Traditional Arabic">
    <w:altName w:val="Traditional Arabic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mbria Math">
    <w:altName w:val="Cambria Math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8232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2.391998pt;margin-top:501.600891pt;width:130.9pt;height:26pt;mso-position-horizontal-relative:page;mso-position-vertical-relative:page;z-index:-4820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818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8160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8136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8112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w w:val="125"/>
                  </w:rPr>
                  <w:t>د</w:t>
                </w:r>
                <w:r>
                  <w:rPr>
                    <w:w w:val="125"/>
                  </w:rPr>
                  <w:t>.</w:t>
                </w:r>
                <w:r>
                  <w:rPr>
                    <w:spacing w:val="-90"/>
                    <w:w w:val="145"/>
                  </w:rPr>
                  <w:t> </w:t>
                </w:r>
                <w:r>
                  <w:rPr>
                    <w:w w:val="145"/>
                  </w:rPr>
                  <w:t>نمد</w:t>
                </w:r>
                <w:r>
                  <w:rPr>
                    <w:w w:val="105"/>
                  </w:rPr>
                  <w:t> ترك</w:t>
                </w:r>
                <w:r>
                  <w:rPr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808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w w:val="110"/>
                  </w:rPr>
                  <w:t>ا</w:t>
                </w:r>
                <w:r>
                  <w:rPr>
                    <w:spacing w:val="2"/>
                    <w:w w:val="109"/>
                  </w:rPr>
                  <w:t>ل</w:t>
                </w:r>
                <w:r>
                  <w:rPr>
                    <w:w w:val="109"/>
                  </w:rPr>
                  <w:t>دوال</w:t>
                </w:r>
                <w:r>
                  <w:rPr>
                    <w:spacing w:val="-9"/>
                  </w:rPr>
                  <w:t> </w:t>
                </w:r>
                <w:r>
                  <w:rPr>
                    <w:w w:val="89"/>
                  </w:rPr>
                  <w:t>و</w:t>
                </w:r>
                <w:r>
                  <w:rPr>
                    <w:spacing w:val="1"/>
                    <w:w w:val="173"/>
                  </w:rPr>
                  <w:t>م</w:t>
                </w:r>
                <w:r>
                  <w:rPr>
                    <w:spacing w:val="1"/>
                    <w:w w:val="101"/>
                  </w:rPr>
                  <w:t>ع</w:t>
                </w:r>
                <w:r>
                  <w:rPr>
                    <w:w w:val="101"/>
                  </w:rPr>
                  <w:t>ادلة</w:t>
                </w:r>
                <w:r>
                  <w:rPr>
                    <w:spacing w:val="-8"/>
                  </w:rPr>
                  <w:t> </w:t>
                </w:r>
                <w:r>
                  <w:rPr>
                    <w:w w:val="110"/>
                  </w:rPr>
                  <w:t>ا</w:t>
                </w:r>
                <w:r>
                  <w:rPr>
                    <w:spacing w:val="2"/>
                    <w:w w:val="133"/>
                  </w:rPr>
                  <w:t>ن</w:t>
                </w:r>
                <w:r>
                  <w:rPr>
                    <w:w w:val="133"/>
                  </w:rPr>
                  <w:t>ط</w:t>
                </w:r>
                <w:r>
                  <w:rPr>
                    <w:spacing w:val="-8"/>
                  </w:rPr>
                  <w:t> </w:t>
                </w:r>
                <w:r>
                  <w:rPr>
                    <w:w w:val="110"/>
                  </w:rPr>
                  <w:t>ا</w:t>
                </w:r>
                <w:r>
                  <w:rPr>
                    <w:spacing w:val="2"/>
                    <w:w w:val="53"/>
                  </w:rPr>
                  <w:t>م</w:t>
                </w:r>
                <w:r>
                  <w:rPr>
                    <w:w w:val="53"/>
                  </w:rPr>
                  <w:t>ل</w:t>
                </w:r>
                <w:r>
                  <w:rPr>
                    <w:spacing w:val="1"/>
                    <w:w w:val="78"/>
                  </w:rPr>
                  <w:t>س</w:t>
                </w:r>
                <w:r>
                  <w:rPr>
                    <w:w w:val="78"/>
                  </w:rPr>
                  <w:t>تقي</w:t>
                </w:r>
                <w:r>
                  <w:rPr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806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w w:val="90"/>
                  </w:rPr>
                  <w:t>رياضيات</w:t>
                </w:r>
                <w:r>
                  <w:rPr>
                    <w:spacing w:val="12"/>
                    <w:w w:val="90"/>
                  </w:rPr>
                  <w:t> </w:t>
                </w:r>
                <w:r>
                  <w:rPr>
                    <w:w w:val="90"/>
                  </w:rPr>
                  <w:t>ل</w:t>
                </w:r>
                <w:r>
                  <w:rPr>
                    <w:w w:val="90"/>
                  </w:rPr>
                  <w:t>ti</w:t>
                </w:r>
                <w:r>
                  <w:rPr>
                    <w:w w:val="90"/>
                  </w:rPr>
                  <w:t>دار</w:t>
                </w:r>
                <w:r>
                  <w:rPr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968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94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920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896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872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84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82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800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776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752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72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70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680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656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632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60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584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560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536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512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488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46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440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416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392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36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34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320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296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272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24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224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-.96pt;margin-top:485.039948pt;width:962.05pt;height:56.05pt;mso-position-horizontal-relative:page;mso-position-vertical-relative:page;z-index:-47200" coordorigin="-19,9701" coordsize="19241,1121"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true" fillcolor="#000066" stroked="false">
              <v:path arrowok="t"/>
              <v:fill type="solid"/>
            </v:shape>
          </v:group>
          <v:group style="position:absolute;left:1;top:9721;width:19200;height:1080" coordorigin="1,9721" coordsize="19200,1080">
            <v:shape style="position:absolute;left:1;top:9721;width:19200;height:1080" coordorigin="1,9721" coordsize="19200,1080" path="m1,10801l19201,10801,19201,9721,1,9721,1,10801xe" filled="false" stroked="true" strokeweight="2.04pt" strokecolor="#385d89">
              <v:path arrowok="t"/>
            </v:shape>
          </v:group>
          <w10:wrap type="none"/>
        </v:group>
      </w:pict>
    </w:r>
    <w:r>
      <w:rPr/>
      <w:pict>
        <v:shape style="position:absolute;margin-left:72.391998pt;margin-top:501.600891pt;width:130.9pt;height:26pt;mso-position-horizontal-relative:page;mso-position-vertical-relative:page;z-index:-47176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25"/>
                  </w:rPr>
                  <w:t>د</w:t>
                </w:r>
                <w:r>
                  <w:rPr>
                    <w:color w:val="FFFFFF"/>
                    <w:w w:val="125"/>
                  </w:rPr>
                  <w:t>.</w:t>
                </w:r>
                <w:r>
                  <w:rPr>
                    <w:color w:val="FFFFFF"/>
                    <w:spacing w:val="-90"/>
                    <w:w w:val="145"/>
                  </w:rPr>
                  <w:t> </w:t>
                </w:r>
                <w:r>
                  <w:rPr>
                    <w:color w:val="FFFFFF"/>
                    <w:w w:val="145"/>
                  </w:rPr>
                  <w:t>نمد</w:t>
                </w:r>
                <w:r>
                  <w:rPr>
                    <w:color w:val="FFFFFF"/>
                    <w:w w:val="105"/>
                  </w:rPr>
                  <w:t> ترك</w:t>
                </w:r>
                <w:r>
                  <w:rPr>
                    <w:color w:val="FFFFFF"/>
                    <w:w w:val="105"/>
                  </w:rPr>
                  <w:t>ي</w:t>
                </w:r>
              </w:p>
            </w:txbxContent>
          </v:textbox>
          <w10:wrap type="none"/>
        </v:shape>
      </w:pict>
    </w:r>
    <w:r>
      <w:rPr/>
      <w:pict>
        <v:shape style="position:absolute;margin-left:335.862pt;margin-top:501.600891pt;width:262.2pt;height:26pt;mso-position-horizontal-relative:page;mso-position-vertical-relative:page;z-index:-47152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09"/>
                  </w:rPr>
                  <w:t>ل</w:t>
                </w:r>
                <w:r>
                  <w:rPr>
                    <w:color w:val="FFFFFF"/>
                    <w:w w:val="109"/>
                  </w:rPr>
                  <w:t>دوال</w:t>
                </w:r>
                <w:r>
                  <w:rPr>
                    <w:color w:val="FFFFFF"/>
                    <w:spacing w:val="-9"/>
                  </w:rPr>
                  <w:t> </w:t>
                </w:r>
                <w:r>
                  <w:rPr>
                    <w:color w:val="FFFFFF"/>
                    <w:w w:val="89"/>
                  </w:rPr>
                  <w:t>و</w:t>
                </w:r>
                <w:r>
                  <w:rPr>
                    <w:color w:val="FFFFFF"/>
                    <w:spacing w:val="1"/>
                    <w:w w:val="173"/>
                  </w:rPr>
                  <w:t>م</w:t>
                </w:r>
                <w:r>
                  <w:rPr>
                    <w:color w:val="FFFFFF"/>
                    <w:spacing w:val="1"/>
                    <w:w w:val="101"/>
                  </w:rPr>
                  <w:t>ع</w:t>
                </w:r>
                <w:r>
                  <w:rPr>
                    <w:color w:val="FFFFFF"/>
                    <w:w w:val="101"/>
                  </w:rPr>
                  <w:t>ادلة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133"/>
                  </w:rPr>
                  <w:t>ن</w:t>
                </w:r>
                <w:r>
                  <w:rPr>
                    <w:color w:val="FFFFFF"/>
                    <w:w w:val="133"/>
                  </w:rPr>
                  <w:t>ط</w:t>
                </w:r>
                <w:r>
                  <w:rPr>
                    <w:color w:val="FFFFFF"/>
                    <w:spacing w:val="-8"/>
                  </w:rPr>
                  <w:t> </w:t>
                </w:r>
                <w:r>
                  <w:rPr>
                    <w:color w:val="FFFFFF"/>
                    <w:w w:val="110"/>
                  </w:rPr>
                  <w:t>ا</w:t>
                </w:r>
                <w:r>
                  <w:rPr>
                    <w:color w:val="FFFFFF"/>
                    <w:spacing w:val="2"/>
                    <w:w w:val="53"/>
                  </w:rPr>
                  <w:t>م</w:t>
                </w:r>
                <w:r>
                  <w:rPr>
                    <w:color w:val="FFFFFF"/>
                    <w:w w:val="53"/>
                  </w:rPr>
                  <w:t>ل</w:t>
                </w:r>
                <w:r>
                  <w:rPr>
                    <w:color w:val="FFFFFF"/>
                    <w:spacing w:val="1"/>
                    <w:w w:val="78"/>
                  </w:rPr>
                  <w:t>س</w:t>
                </w:r>
                <w:r>
                  <w:rPr>
                    <w:color w:val="FFFFFF"/>
                    <w:w w:val="78"/>
                  </w:rPr>
                  <w:t>تقي</w:t>
                </w:r>
                <w:r>
                  <w:rPr>
                    <w:color w:val="FFFFFF"/>
                    <w:w w:val="78"/>
                  </w:rPr>
                  <w:t>م</w:t>
                </w:r>
              </w:p>
            </w:txbxContent>
          </v:textbox>
          <w10:wrap type="none"/>
        </v:shape>
      </w:pict>
    </w:r>
    <w:r>
      <w:rPr/>
      <w:pict>
        <v:shape style="position:absolute;margin-left:748.350037pt;margin-top:501.600891pt;width:143.5pt;height:26pt;mso-position-horizontal-relative:page;mso-position-vertical-relative:page;z-index:-47128" type="#_x0000_t202" filled="false" stroked="false">
          <v:textbox inset="0,0,0,0">
            <w:txbxContent>
              <w:p>
                <w:pPr>
                  <w:pStyle w:val="BodyText"/>
                  <w:bidi/>
                  <w:spacing w:line="476" w:lineRule="exact"/>
                  <w:ind w:left="0" w:right="20"/>
                  <w:jc w:val="right"/>
                </w:pPr>
                <w:r>
                  <w:rPr>
                    <w:b w:val="0"/>
                    <w:bCs w:val="0"/>
                  </w:rPr>
                </w:r>
                <w:r>
                  <w:rPr>
                    <w:color w:val="FFFFFF"/>
                    <w:w w:val="90"/>
                  </w:rPr>
                  <w:t>رياضيات</w:t>
                </w:r>
                <w:r>
                  <w:rPr>
                    <w:color w:val="FFFFFF"/>
                    <w:spacing w:val="12"/>
                    <w:w w:val="90"/>
                  </w:rPr>
                  <w:t> </w:t>
                </w:r>
                <w:r>
                  <w:rPr>
                    <w:color w:val="FFFFFF"/>
                    <w:w w:val="90"/>
                  </w:rPr>
                  <w:t>ل</w:t>
                </w:r>
                <w:r>
                  <w:rPr>
                    <w:color w:val="FFFFFF"/>
                    <w:w w:val="90"/>
                  </w:rPr>
                  <w:t>ti</w:t>
                </w:r>
                <w:r>
                  <w:rPr>
                    <w:color w:val="FFFFFF"/>
                    <w:w w:val="90"/>
                  </w:rPr>
                  <w:t>دار</w:t>
                </w:r>
                <w:r>
                  <w:rPr>
                    <w:color w:val="FFFFFF"/>
                    <w:w w:val="90"/>
                  </w:rPr>
                  <w:t>ة</w:t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31.840027pt;margin-top:.96pt;width:128.16pt;height:74.52pt;mso-position-horizontal-relative:page;mso-position-vertical-relative:page;z-index:-48040" type="#_x0000_t75" stroked="false">
          <v:imagedata r:id="rId1" o:title=""/>
          <w10:wrap type="none"/>
        </v:shape>
      </w:pict>
    </w:r>
    <w:r>
      <w:rPr/>
      <w:pict>
        <v:shape style="position:absolute;margin-left:161.774231pt;margin-top:19.159426pt;width:164.8pt;height:30pt;mso-position-horizontal-relative:page;mso-position-vertical-relative:page;z-index:-48016" type="#_x0000_t202" filled="false" stroked="false">
          <v:textbox inset="0,0,0,0">
            <w:txbxContent>
              <w:p>
                <w:pPr>
                  <w:bidi/>
                  <w:spacing w:line="552" w:lineRule="exact" w:before="0"/>
                  <w:ind w:left="0" w:right="20" w:firstLine="0"/>
                  <w:jc w:val="right"/>
                  <w:rPr>
                    <w:rFonts w:ascii="Times New Roman" w:hAnsi="Times New Roman" w:cs="Times New Roman" w:eastAsia="Times New Roman" w:hint="default"/>
                    <w:b/>
                    <w:bCs/>
                    <w:sz w:val="56"/>
                    <w:szCs w:val="56"/>
                  </w:rPr>
                </w:pPr>
                <w:r>
                  <w:rPr>
                    <w:rFonts w:ascii="Times New Roman" w:cs="Times New Roman"/>
                    <w:sz w:val="56"/>
                    <w:szCs w:val="56"/>
                  </w:rPr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75"/>
                    <w:sz w:val="56"/>
                    <w:szCs w:val="56"/>
                  </w:rPr>
                  <w:t>يف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8"/>
                    <w:w w:val="75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75"/>
                    <w:sz w:val="56"/>
                    <w:szCs w:val="56"/>
                  </w:rPr>
                  <w:t>الفرتة التالي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75"/>
                    <w:sz w:val="56"/>
                    <w:szCs w:val="56"/>
                  </w:rPr>
                  <w:t>ة</w:t>
                </w:r>
              </w:p>
            </w:txbxContent>
          </v:textbox>
          <w10:wrap type="none"/>
        </v:shape>
      </w:pict>
    </w:r>
    <w:r>
      <w:rPr/>
      <w:pict>
        <v:shape style="position:absolute;margin-left:338.406189pt;margin-top:19.159426pt;width:480.6pt;height:30pt;mso-position-horizontal-relative:page;mso-position-vertical-relative:page;z-index:-47992" type="#_x0000_t202" filled="false" stroked="false">
          <v:textbox inset="0,0,0,0">
            <w:txbxContent>
              <w:p>
                <w:pPr>
                  <w:bidi/>
                  <w:spacing w:line="552" w:lineRule="exact" w:before="0"/>
                  <w:ind w:left="0" w:right="20" w:firstLine="0"/>
                  <w:jc w:val="right"/>
                  <w:rPr>
                    <w:rFonts w:ascii="Times New Roman" w:hAnsi="Times New Roman" w:cs="Times New Roman" w:eastAsia="Times New Roman" w:hint="default"/>
                    <w:b/>
                    <w:bCs/>
                    <w:sz w:val="56"/>
                    <w:szCs w:val="56"/>
                  </w:rPr>
                </w:pPr>
                <w:r>
                  <w:rPr>
                    <w:rFonts w:ascii="Times New Roman" w:cs="Times New Roman"/>
                    <w:sz w:val="56"/>
                    <w:szCs w:val="56"/>
                  </w:rPr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80"/>
                    <w:sz w:val="56"/>
                    <w:szCs w:val="56"/>
                  </w:rPr>
                  <w:t>مت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3"/>
                    <w:w w:val="72"/>
                    <w:sz w:val="56"/>
                    <w:szCs w:val="56"/>
                  </w:rPr>
                  <w:t>ر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72"/>
                    <w:sz w:val="56"/>
                    <w:szCs w:val="56"/>
                  </w:rPr>
                  <w:t>ي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1"/>
                    <w:w w:val="107"/>
                    <w:sz w:val="56"/>
                    <w:szCs w:val="56"/>
                  </w:rPr>
                  <w:t>ن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7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110"/>
                    <w:sz w:val="56"/>
                    <w:szCs w:val="56"/>
                  </w:rPr>
                  <w:t>ا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2"/>
                    <w:w w:val="63"/>
                    <w:sz w:val="56"/>
                    <w:szCs w:val="56"/>
                  </w:rPr>
                  <w:t>ح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63"/>
                    <w:sz w:val="56"/>
                    <w:szCs w:val="56"/>
                  </w:rPr>
                  <w:t>ب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2"/>
                    <w:w w:val="133"/>
                    <w:sz w:val="56"/>
                    <w:szCs w:val="56"/>
                  </w:rPr>
                  <w:t>ث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6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122"/>
                    <w:sz w:val="56"/>
                    <w:szCs w:val="56"/>
                  </w:rPr>
                  <w:t>اط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3"/>
                    <w:w w:val="112"/>
                    <w:sz w:val="56"/>
                    <w:szCs w:val="56"/>
                  </w:rPr>
                  <w:t>ر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112"/>
                    <w:sz w:val="56"/>
                    <w:szCs w:val="56"/>
                  </w:rPr>
                  <w:t>اد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7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110"/>
                    <w:sz w:val="56"/>
                    <w:szCs w:val="56"/>
                  </w:rPr>
                  <w:t>ا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2"/>
                    <w:w w:val="103"/>
                    <w:sz w:val="56"/>
                    <w:szCs w:val="56"/>
                  </w:rPr>
                  <w:t>ل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103"/>
                    <w:sz w:val="56"/>
                    <w:szCs w:val="56"/>
                  </w:rPr>
                  <w:t>د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2"/>
                    <w:w w:val="97"/>
                    <w:sz w:val="56"/>
                    <w:szCs w:val="56"/>
                  </w:rPr>
                  <w:t>ا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97"/>
                    <w:sz w:val="56"/>
                    <w:szCs w:val="56"/>
                  </w:rPr>
                  <w:t>لة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8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83"/>
                    <w:sz w:val="56"/>
                    <w:szCs w:val="56"/>
                  </w:rPr>
                  <w:t>(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3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72"/>
                    <w:sz w:val="56"/>
                    <w:szCs w:val="56"/>
                  </w:rPr>
                  <w:t>تز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3"/>
                    <w:w w:val="71"/>
                    <w:sz w:val="56"/>
                    <w:szCs w:val="56"/>
                  </w:rPr>
                  <w:t>ا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71"/>
                    <w:sz w:val="56"/>
                    <w:szCs w:val="56"/>
                  </w:rPr>
                  <w:t>ي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1"/>
                    <w:w w:val="93"/>
                    <w:sz w:val="56"/>
                    <w:szCs w:val="56"/>
                  </w:rPr>
                  <w:t>د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93"/>
                    <w:sz w:val="56"/>
                    <w:szCs w:val="56"/>
                  </w:rPr>
                  <w:t>يه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9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110"/>
                    <w:sz w:val="56"/>
                    <w:szCs w:val="56"/>
                  </w:rPr>
                  <w:t>ا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1"/>
                    <w:w w:val="161"/>
                    <w:sz w:val="56"/>
                    <w:szCs w:val="56"/>
                  </w:rPr>
                  <w:t>م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4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59"/>
                    <w:sz w:val="56"/>
                    <w:szCs w:val="56"/>
                  </w:rPr>
                  <w:t>ت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2"/>
                    <w:w w:val="80"/>
                    <w:sz w:val="56"/>
                    <w:szCs w:val="56"/>
                  </w:rPr>
                  <w:t>ن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1"/>
                    <w:w w:val="69"/>
                    <w:sz w:val="56"/>
                    <w:szCs w:val="56"/>
                  </w:rPr>
                  <w:t>ا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69"/>
                    <w:sz w:val="56"/>
                    <w:szCs w:val="56"/>
                  </w:rPr>
                  <w:t>قص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1"/>
                    <w:w w:val="84"/>
                    <w:sz w:val="56"/>
                    <w:szCs w:val="56"/>
                  </w:rPr>
                  <w:t>ي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84"/>
                    <w:sz w:val="56"/>
                    <w:szCs w:val="56"/>
                  </w:rPr>
                  <w:t>ة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spacing w:val="-7"/>
                    <w:sz w:val="56"/>
                    <w:szCs w:val="56"/>
                  </w:rPr>
                  <w:t> </w:t>
                </w:r>
                <w:r>
                  <w:rPr>
                    <w:rFonts w:ascii="Times New Roman" w:cs="Times New Roman"/>
                    <w:b/>
                    <w:bCs/>
                    <w:color w:val="C00000"/>
                    <w:w w:val="83"/>
                    <w:sz w:val="56"/>
                    <w:szCs w:val="56"/>
                  </w:rPr>
                  <w:t>)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0"/>
    </w:pPr>
    <w:rPr>
      <w:rFonts w:ascii="Times New Roman" w:hAnsi="Times New Roman" w:eastAsia="Times New Roman"/>
      <w:b/>
      <w:bCs/>
      <w:sz w:val="48"/>
      <w:szCs w:val="48"/>
    </w:rPr>
  </w:style>
  <w:style w:styleId="Heading1" w:type="paragraph">
    <w:name w:val="Heading 1"/>
    <w:basedOn w:val="Normal"/>
    <w:uiPriority w:val="1"/>
    <w:qFormat/>
    <w:pPr>
      <w:ind w:left="1104"/>
      <w:outlineLvl w:val="1"/>
    </w:pPr>
    <w:rPr>
      <w:rFonts w:ascii="Traditional Arabic" w:hAnsi="Traditional Arabic" w:eastAsia="Traditional Arabic"/>
      <w:sz w:val="88"/>
      <w:szCs w:val="88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mbria Math" w:hAnsi="Cambria Math" w:eastAsia="Cambria Math"/>
      <w:sz w:val="80"/>
      <w:szCs w:val="80"/>
    </w:rPr>
  </w:style>
  <w:style w:styleId="Heading3" w:type="paragraph">
    <w:name w:val="Heading 3"/>
    <w:basedOn w:val="Normal"/>
    <w:uiPriority w:val="1"/>
    <w:qFormat/>
    <w:pPr>
      <w:ind w:left="125"/>
      <w:outlineLvl w:val="3"/>
    </w:pPr>
    <w:rPr>
      <w:rFonts w:ascii="Times New Roman" w:hAnsi="Times New Roman" w:eastAsia="Times New Roman"/>
      <w:b/>
      <w:bCs/>
      <w:sz w:val="72"/>
      <w:szCs w:val="72"/>
    </w:rPr>
  </w:style>
  <w:style w:styleId="Heading4" w:type="paragraph">
    <w:name w:val="Heading 4"/>
    <w:basedOn w:val="Normal"/>
    <w:uiPriority w:val="1"/>
    <w:qFormat/>
    <w:pPr>
      <w:ind w:left="22"/>
      <w:outlineLvl w:val="4"/>
    </w:pPr>
    <w:rPr>
      <w:rFonts w:ascii="Times New Roman" w:hAnsi="Times New Roman" w:eastAsia="Times New Roman"/>
      <w:b/>
      <w:bCs/>
      <w:sz w:val="64"/>
      <w:szCs w:val="64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Times New Roman" w:hAnsi="Times New Roman" w:eastAsia="Times New Roman"/>
      <w:b/>
      <w:bCs/>
      <w:sz w:val="56"/>
      <w:szCs w:val="5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footer" Target="footer2.xml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footer" Target="footer3.xml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4.xml"/><Relationship Id="rId16" Type="http://schemas.openxmlformats.org/officeDocument/2006/relationships/image" Target="media/image6.png"/><Relationship Id="rId17" Type="http://schemas.openxmlformats.org/officeDocument/2006/relationships/header" Target="header3.xml"/><Relationship Id="rId18" Type="http://schemas.openxmlformats.org/officeDocument/2006/relationships/footer" Target="footer5.xml"/><Relationship Id="rId19" Type="http://schemas.openxmlformats.org/officeDocument/2006/relationships/image" Target="media/image7.png"/><Relationship Id="rId20" Type="http://schemas.openxmlformats.org/officeDocument/2006/relationships/image" Target="media/image8.png"/><Relationship Id="rId21" Type="http://schemas.openxmlformats.org/officeDocument/2006/relationships/image" Target="media/image9.png"/><Relationship Id="rId22" Type="http://schemas.openxmlformats.org/officeDocument/2006/relationships/image" Target="media/image10.png"/><Relationship Id="rId23" Type="http://schemas.openxmlformats.org/officeDocument/2006/relationships/image" Target="media/image11.png"/><Relationship Id="rId24" Type="http://schemas.openxmlformats.org/officeDocument/2006/relationships/image" Target="media/image12.png"/><Relationship Id="rId25" Type="http://schemas.openxmlformats.org/officeDocument/2006/relationships/header" Target="header4.xml"/><Relationship Id="rId26" Type="http://schemas.openxmlformats.org/officeDocument/2006/relationships/footer" Target="footer6.xml"/><Relationship Id="rId27" Type="http://schemas.openxmlformats.org/officeDocument/2006/relationships/header" Target="header5.xml"/><Relationship Id="rId28" Type="http://schemas.openxmlformats.org/officeDocument/2006/relationships/footer" Target="footer7.xml"/><Relationship Id="rId29" Type="http://schemas.openxmlformats.org/officeDocument/2006/relationships/image" Target="media/image13.png"/><Relationship Id="rId30" Type="http://schemas.openxmlformats.org/officeDocument/2006/relationships/image" Target="media/image14.png"/><Relationship Id="rId31" Type="http://schemas.openxmlformats.org/officeDocument/2006/relationships/header" Target="header6.xml"/><Relationship Id="rId32" Type="http://schemas.openxmlformats.org/officeDocument/2006/relationships/footer" Target="footer8.xml"/><Relationship Id="rId33" Type="http://schemas.openxmlformats.org/officeDocument/2006/relationships/header" Target="header7.xml"/><Relationship Id="rId34" Type="http://schemas.openxmlformats.org/officeDocument/2006/relationships/footer" Target="footer9.xml"/><Relationship Id="rId35" Type="http://schemas.openxmlformats.org/officeDocument/2006/relationships/header" Target="header8.xml"/><Relationship Id="rId36" Type="http://schemas.openxmlformats.org/officeDocument/2006/relationships/footer" Target="footer10.xml"/><Relationship Id="rId37" Type="http://schemas.openxmlformats.org/officeDocument/2006/relationships/image" Target="media/image15.png"/><Relationship Id="rId38" Type="http://schemas.openxmlformats.org/officeDocument/2006/relationships/image" Target="media/image16.png"/><Relationship Id="rId39" Type="http://schemas.openxmlformats.org/officeDocument/2006/relationships/image" Target="media/image17.png"/><Relationship Id="rId40" Type="http://schemas.openxmlformats.org/officeDocument/2006/relationships/image" Target="media/image18.png"/><Relationship Id="rId41" Type="http://schemas.openxmlformats.org/officeDocument/2006/relationships/header" Target="header9.xml"/><Relationship Id="rId42" Type="http://schemas.openxmlformats.org/officeDocument/2006/relationships/footer" Target="footer11.xml"/><Relationship Id="rId43" Type="http://schemas.openxmlformats.org/officeDocument/2006/relationships/header" Target="header10.xml"/><Relationship Id="rId44" Type="http://schemas.openxmlformats.org/officeDocument/2006/relationships/footer" Target="footer12.xml"/><Relationship Id="rId45" Type="http://schemas.openxmlformats.org/officeDocument/2006/relationships/image" Target="media/image19.png"/><Relationship Id="rId46" Type="http://schemas.openxmlformats.org/officeDocument/2006/relationships/image" Target="media/image20.png"/><Relationship Id="rId47" Type="http://schemas.openxmlformats.org/officeDocument/2006/relationships/header" Target="header11.xml"/><Relationship Id="rId48" Type="http://schemas.openxmlformats.org/officeDocument/2006/relationships/footer" Target="footer13.xml"/><Relationship Id="rId49" Type="http://schemas.openxmlformats.org/officeDocument/2006/relationships/header" Target="header12.xml"/><Relationship Id="rId50" Type="http://schemas.openxmlformats.org/officeDocument/2006/relationships/footer" Target="footer14.xml"/><Relationship Id="rId51" Type="http://schemas.openxmlformats.org/officeDocument/2006/relationships/header" Target="header13.xml"/><Relationship Id="rId52" Type="http://schemas.openxmlformats.org/officeDocument/2006/relationships/footer" Target="footer15.xml"/><Relationship Id="rId53" Type="http://schemas.openxmlformats.org/officeDocument/2006/relationships/header" Target="header14.xml"/><Relationship Id="rId54" Type="http://schemas.openxmlformats.org/officeDocument/2006/relationships/footer" Target="footer16.xml"/><Relationship Id="rId55" Type="http://schemas.openxmlformats.org/officeDocument/2006/relationships/header" Target="header15.xml"/><Relationship Id="rId56" Type="http://schemas.openxmlformats.org/officeDocument/2006/relationships/footer" Target="footer17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حاصل الضرب الديكارتي لمجموعتين</dc:title>
  <dcterms:created xsi:type="dcterms:W3CDTF">2016-02-08T18:35:13Z</dcterms:created>
  <dcterms:modified xsi:type="dcterms:W3CDTF">2016-02-08T18:35:13Z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2016-02-03T00:00:00Z</vt:filetime>
  </property>
  <property fmtid="{D5CDD505-2E9C-101B-9397-08002B2CF9AE}" pid="3" name="Creator">
    <vt:lpwstr>Microsoft® PowerPoint® 2013</vt:lpwstr>
  </property>
  <property fmtid="{D5CDD505-2E9C-101B-9397-08002B2CF9AE}" pid="4" name="LastSaved">
    <vt:filetime>2016-02-08T00:00:00Z</vt:filetime>
  </property>
</Properties>
</file>