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5A0" w:rsidRDefault="00D645A0" w:rsidP="001D0070">
      <w:pPr>
        <w:jc w:val="center"/>
        <w:rPr>
          <w:color w:val="E36C0A"/>
        </w:rPr>
      </w:pPr>
    </w:p>
    <w:p w:rsidR="00D645A0" w:rsidRPr="00354B29" w:rsidRDefault="00D645A0" w:rsidP="001D0070">
      <w:pPr>
        <w:jc w:val="center"/>
        <w:rPr>
          <w:rFonts w:cs="Sultan Medium"/>
          <w:b/>
          <w:bCs/>
          <w:color w:val="000000"/>
          <w:sz w:val="24"/>
          <w:szCs w:val="24"/>
        </w:rPr>
      </w:pP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أسئلة</w:t>
      </w:r>
      <w:r w:rsidRPr="00354B29">
        <w:rPr>
          <w:rFonts w:cs="Sultan Medium"/>
          <w:b/>
          <w:bCs/>
          <w:color w:val="000000"/>
          <w:sz w:val="24"/>
          <w:szCs w:val="24"/>
          <w:rtl/>
        </w:rPr>
        <w:t xml:space="preserve"> </w:t>
      </w: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كتاب</w:t>
      </w:r>
      <w:r w:rsidRPr="00354B29">
        <w:rPr>
          <w:rFonts w:cs="Sultan Medium"/>
          <w:b/>
          <w:bCs/>
          <w:color w:val="000000"/>
          <w:sz w:val="24"/>
          <w:szCs w:val="24"/>
          <w:rtl/>
        </w:rPr>
        <w:t xml:space="preserve"> </w:t>
      </w: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مبادئ</w:t>
      </w:r>
      <w:r w:rsidRPr="00354B29">
        <w:rPr>
          <w:rFonts w:cs="Sultan Medium"/>
          <w:b/>
          <w:bCs/>
          <w:color w:val="000000"/>
          <w:sz w:val="24"/>
          <w:szCs w:val="24"/>
          <w:rtl/>
        </w:rPr>
        <w:t xml:space="preserve"> </w:t>
      </w: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الإدارة</w:t>
      </w:r>
    </w:p>
    <w:p w:rsidR="00D645A0" w:rsidRPr="00EE0949" w:rsidRDefault="00D645A0" w:rsidP="006D2FBB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الأول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6D2FBB" w:rsidRDefault="00D645A0" w:rsidP="00DB5086">
      <w:pPr>
        <w:rPr>
          <w:rFonts w:ascii="Arial Black" w:hAnsi="Arial Black" w:cs="Sultan Medium"/>
          <w:color w:val="000000"/>
          <w:sz w:val="24"/>
          <w:szCs w:val="24"/>
          <w:rtl/>
        </w:rPr>
      </w:pPr>
      <w:r w:rsidRPr="006D2FBB">
        <w:rPr>
          <w:rFonts w:ascii="Arial Black" w:hAnsi="Arial Black" w:cs="Sultan Medium" w:hint="cs"/>
          <w:color w:val="000000"/>
          <w:sz w:val="24"/>
          <w:szCs w:val="24"/>
          <w:rtl/>
        </w:rPr>
        <w:t>أسئلة</w:t>
      </w:r>
      <w:r w:rsidRPr="006D2FBB">
        <w:rPr>
          <w:rFonts w:ascii="Arial Black" w:hAnsi="Arial Black" w:cs="Sultan Medium"/>
          <w:color w:val="000000"/>
          <w:sz w:val="24"/>
          <w:szCs w:val="24"/>
          <w:rtl/>
        </w:rPr>
        <w:t xml:space="preserve"> </w:t>
      </w:r>
      <w:r w:rsidRPr="006D2FBB">
        <w:rPr>
          <w:rFonts w:ascii="Arial Black" w:hAnsi="Arial Black" w:cs="Sultan Medium" w:hint="cs"/>
          <w:color w:val="000000"/>
          <w:sz w:val="24"/>
          <w:szCs w:val="24"/>
          <w:rtl/>
        </w:rPr>
        <w:t>عامة</w:t>
      </w:r>
      <w:r w:rsidRPr="006D2FBB">
        <w:rPr>
          <w:rFonts w:ascii="Arial Black" w:hAnsi="Arial Black" w:cs="Sultan Medium"/>
          <w:color w:val="000000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لمقصود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بالإدارة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ولماذا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تعتبر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ضرورية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في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المجتمعات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المعاصرة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ListParagraph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المدراء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يعملون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ListParagraph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المهارات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التي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يجب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يتقنها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المدير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ListParagraph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يقصد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بالإدارة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العليا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ListParagraph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بماذا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تختلف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الإدارة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الوسطى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عن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الإدارتين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العليا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والإشرافية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ListParagraph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كيف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يتم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قياس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أداء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المنظمات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ListParagraph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معنى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المنظمة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وما</w:t>
      </w:r>
      <w:r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أنواع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المنظمات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ListParagraph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بماذا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تختلف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المجتمعات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المتطورة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إدارياً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عن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غيرها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من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المجتمعات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ListParagraph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التحديات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التي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تواجهها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منظمات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الأعمال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في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عالم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اليوم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ListParagraph"/>
        <w:numPr>
          <w:ilvl w:val="0"/>
          <w:numId w:val="15"/>
        </w:numPr>
        <w:rPr>
          <w:rFonts w:cs="Sultan Medium"/>
          <w:color w:val="0000FF"/>
          <w:sz w:val="24"/>
          <w:szCs w:val="24"/>
          <w:rtl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ماذ</w:t>
      </w:r>
      <w:r>
        <w:rPr>
          <w:rFonts w:cs="Sultan Medium" w:hint="cs"/>
          <w:color w:val="0000FF"/>
          <w:sz w:val="24"/>
          <w:szCs w:val="24"/>
          <w:rtl/>
        </w:rPr>
        <w:t>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يقصد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بالنظام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المفتوح؟</w:t>
      </w:r>
    </w:p>
    <w:p w:rsidR="00D645A0" w:rsidRPr="00F4404E" w:rsidRDefault="00D645A0" w:rsidP="0024108B">
      <w:pPr>
        <w:pStyle w:val="ListParagraph"/>
        <w:rPr>
          <w:rFonts w:cs="Sultan Medium"/>
          <w:b/>
          <w:bCs/>
          <w:color w:val="000000"/>
          <w:rtl/>
        </w:rPr>
      </w:pPr>
      <w:r w:rsidRPr="00F4404E">
        <w:rPr>
          <w:rFonts w:cs="Sultan Medium" w:hint="cs"/>
          <w:b/>
          <w:bCs/>
          <w:color w:val="000000"/>
          <w:rtl/>
        </w:rPr>
        <w:t>أسئلة</w:t>
      </w:r>
      <w:r>
        <w:rPr>
          <w:rFonts w:cs="Sultan Medium"/>
          <w:b/>
          <w:bCs/>
          <w:color w:val="000000"/>
          <w:rtl/>
        </w:rPr>
        <w:t xml:space="preserve"> </w:t>
      </w:r>
      <w:r w:rsidRPr="00F4404E">
        <w:rPr>
          <w:rFonts w:cs="Sultan Medium"/>
          <w:b/>
          <w:bCs/>
          <w:color w:val="000000"/>
          <w:rtl/>
        </w:rPr>
        <w:t xml:space="preserve"> </w:t>
      </w:r>
      <w:r w:rsidRPr="00F4404E">
        <w:rPr>
          <w:rFonts w:cs="Sultan Medium" w:hint="cs"/>
          <w:b/>
          <w:bCs/>
          <w:color w:val="000000"/>
          <w:rtl/>
        </w:rPr>
        <w:t>الرأي</w:t>
      </w:r>
      <w:r w:rsidRPr="00F4404E">
        <w:rPr>
          <w:rFonts w:cs="Sultan Medium"/>
          <w:b/>
          <w:bCs/>
          <w:color w:val="000000"/>
          <w:rtl/>
        </w:rPr>
        <w:t xml:space="preserve"> </w:t>
      </w:r>
      <w:r w:rsidRPr="00F4404E">
        <w:rPr>
          <w:rFonts w:cs="Sultan Medium" w:hint="cs"/>
          <w:b/>
          <w:bCs/>
          <w:color w:val="000000"/>
          <w:rtl/>
        </w:rPr>
        <w:t>والتفكير</w:t>
      </w:r>
      <w:r w:rsidRPr="00F4404E">
        <w:rPr>
          <w:rFonts w:cs="Sultan Medium"/>
          <w:b/>
          <w:bCs/>
          <w:color w:val="000000"/>
          <w:rtl/>
        </w:rPr>
        <w:t xml:space="preserve"> </w:t>
      </w:r>
    </w:p>
    <w:p w:rsidR="00D645A0" w:rsidRPr="00354B29" w:rsidRDefault="00D645A0" w:rsidP="006C04BF">
      <w:pPr>
        <w:pStyle w:val="ListParagraph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كيف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كانت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فكرتك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الأولية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قراءتك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لهذا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الفصل؟</w:t>
      </w:r>
    </w:p>
    <w:p w:rsidR="00D645A0" w:rsidRPr="00354B29" w:rsidRDefault="00D645A0" w:rsidP="006C04BF">
      <w:pPr>
        <w:pStyle w:val="ListParagraph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تعتقد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أهمية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المتخصصين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المجالات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الأخرى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ولماذا؟</w:t>
      </w:r>
    </w:p>
    <w:p w:rsidR="00D645A0" w:rsidRPr="00354B29" w:rsidRDefault="00D645A0" w:rsidP="006C04BF">
      <w:pPr>
        <w:pStyle w:val="ListParagraph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تقديرك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لماذا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يفضل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بعض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الناس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وظائف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دون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354B29" w:rsidRDefault="00D645A0" w:rsidP="006C04BF">
      <w:pPr>
        <w:pStyle w:val="ListParagraph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تعتقد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ورد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فقرة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خصائص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المجتمعات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المتطورة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إدارياً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صحيح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مطلق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لديك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إضافات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أخرى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عليها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354B29" w:rsidRDefault="00D645A0" w:rsidP="00010BE3">
      <w:pPr>
        <w:pStyle w:val="ListParagraph"/>
        <w:ind w:left="1080"/>
        <w:rPr>
          <w:b/>
          <w:bCs/>
          <w:color w:val="0000FF"/>
          <w:sz w:val="24"/>
          <w:szCs w:val="24"/>
          <w:rtl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وهل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ترى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البعض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أهميه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وله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أولوية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بيئة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الدول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النامية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354B29" w:rsidRDefault="00D645A0" w:rsidP="006C04BF">
      <w:pPr>
        <w:pStyle w:val="ListParagraph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برأيك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ماهو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تحدي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يواجه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بيئتك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تعيش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ولماذا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F4404E" w:rsidRDefault="00D645A0" w:rsidP="00F4404E">
      <w:pPr>
        <w:pStyle w:val="ListParagraph"/>
        <w:ind w:left="1080"/>
        <w:jc w:val="center"/>
        <w:rPr>
          <w:rFonts w:cs="Sultan Medium"/>
          <w:b/>
          <w:bCs/>
          <w:color w:val="800000"/>
          <w:sz w:val="32"/>
          <w:szCs w:val="32"/>
          <w:rtl/>
        </w:rPr>
      </w:pPr>
      <w:r w:rsidRPr="00F4404E">
        <w:rPr>
          <w:rFonts w:cs="Sultan Medium" w:hint="cs"/>
          <w:b/>
          <w:bCs/>
          <w:color w:val="800000"/>
          <w:sz w:val="32"/>
          <w:szCs w:val="32"/>
          <w:rtl/>
        </w:rPr>
        <w:t>أسئلة</w:t>
      </w:r>
      <w:r w:rsidRPr="00F4404E">
        <w:rPr>
          <w:rFonts w:cs="Sultan Medium"/>
          <w:b/>
          <w:bCs/>
          <w:color w:val="800000"/>
          <w:sz w:val="32"/>
          <w:szCs w:val="32"/>
          <w:rtl/>
        </w:rPr>
        <w:t xml:space="preserve"> </w:t>
      </w:r>
      <w:r w:rsidRPr="00F4404E">
        <w:rPr>
          <w:rFonts w:cs="Sultan Medium" w:hint="cs"/>
          <w:b/>
          <w:bCs/>
          <w:color w:val="800000"/>
          <w:sz w:val="32"/>
          <w:szCs w:val="32"/>
          <w:rtl/>
        </w:rPr>
        <w:t>الخيارات</w:t>
      </w:r>
      <w:r w:rsidRPr="00F4404E">
        <w:rPr>
          <w:rFonts w:cs="Sultan Medium"/>
          <w:b/>
          <w:bCs/>
          <w:color w:val="800000"/>
          <w:sz w:val="32"/>
          <w:szCs w:val="32"/>
          <w:rtl/>
        </w:rPr>
        <w:t xml:space="preserve"> </w:t>
      </w:r>
      <w:r w:rsidRPr="00F4404E">
        <w:rPr>
          <w:rFonts w:cs="Sultan Medium" w:hint="cs"/>
          <w:b/>
          <w:bCs/>
          <w:color w:val="800000"/>
          <w:sz w:val="32"/>
          <w:szCs w:val="32"/>
          <w:rtl/>
        </w:rPr>
        <w:t>المتعددة</w:t>
      </w:r>
      <w:r w:rsidRPr="00F4404E">
        <w:rPr>
          <w:rFonts w:cs="Sultan Medium"/>
          <w:b/>
          <w:bCs/>
          <w:color w:val="800000"/>
          <w:sz w:val="32"/>
          <w:szCs w:val="32"/>
          <w:rtl/>
        </w:rPr>
        <w:t xml:space="preserve"> </w:t>
      </w:r>
    </w:p>
    <w:p w:rsidR="00D645A0" w:rsidRPr="00354B29" w:rsidRDefault="00D645A0" w:rsidP="006C04BF">
      <w:pPr>
        <w:pStyle w:val="ListParagraph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الوظائف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354B29">
        <w:rPr>
          <w:b/>
          <w:bCs/>
          <w:color w:val="0000FF"/>
          <w:sz w:val="24"/>
          <w:szCs w:val="24"/>
          <w:rtl/>
        </w:rPr>
        <w:t xml:space="preserve"> :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التخطيط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القيادة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والرقابة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المحاسبة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الإبداع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 xml:space="preserve">C. 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التنظيم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الاختراع</w:t>
      </w:r>
    </w:p>
    <w:p w:rsidR="00D645A0" w:rsidRPr="00354B29" w:rsidRDefault="00D645A0" w:rsidP="006C04BF">
      <w:pPr>
        <w:pStyle w:val="ListParagraph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منظور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التصنيف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الهرمي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لمستويات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تصنيفهم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خبراء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وغير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خبراء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</w:t>
      </w:r>
      <w:r w:rsidRPr="00F4404E">
        <w:rPr>
          <w:b/>
          <w:bCs/>
          <w:color w:val="000000"/>
          <w:sz w:val="24"/>
          <w:szCs w:val="24"/>
        </w:rPr>
        <w:t xml:space="preserve">                         </w:t>
      </w:r>
      <w:r w:rsidRPr="00F4404E">
        <w:rPr>
          <w:b/>
          <w:bCs/>
          <w:color w:val="000000"/>
          <w:sz w:val="24"/>
          <w:szCs w:val="24"/>
          <w:rtl/>
        </w:rPr>
        <w:t xml:space="preserve">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خطوط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كادر</w:t>
      </w:r>
    </w:p>
    <w:p w:rsidR="00D645A0" w:rsidRPr="00F4404E" w:rsidRDefault="00D645A0" w:rsidP="006C04BF">
      <w:pPr>
        <w:pStyle w:val="ListParagraph"/>
        <w:numPr>
          <w:ilvl w:val="0"/>
          <w:numId w:val="4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مستوى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إدارة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عليا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ومتوسطة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إشرافية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إنتاج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تسويق</w:t>
      </w:r>
    </w:p>
    <w:p w:rsidR="00D645A0" w:rsidRPr="00354B29" w:rsidRDefault="00D645A0" w:rsidP="006C04BF">
      <w:pPr>
        <w:pStyle w:val="ListParagraph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يصف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للعاملين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الأهداف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ومديات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تحقيقها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وظيفة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5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التخطيط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الإشرافية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</w:t>
      </w:r>
    </w:p>
    <w:p w:rsidR="00D645A0" w:rsidRPr="00354B29" w:rsidRDefault="00D645A0" w:rsidP="006C04BF">
      <w:pPr>
        <w:pStyle w:val="ListParagraph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مدير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الحسابات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صحيفة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يومية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خط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كادر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عام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مفوض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ListParagraph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قسم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رئيس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علمي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جامعة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يتعبر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كادر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عام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مفوض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مدير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خط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ListParagraph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يحتاج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الدنيا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الإشرافية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المهارات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غيرها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    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المفاهيمية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والإدراكية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مهارات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اتخاذ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القرار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 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مهارات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ListParagraph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يكرس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العليا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أغلب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وقتهم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لوظيفة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القيادة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التخطيط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ListParagraph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القدرة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التعامل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الآخرين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والتعاون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يحتاج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مهارات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إدراكية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فنية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 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إشرافية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ListParagraph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يقرر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تحديد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راتب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أقل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للموظفات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العاملات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بحجة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كثرة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الإنجازات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354B2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1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التميز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الحكم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المسبق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</w:t>
      </w:r>
      <w:r w:rsidRPr="00F4404E">
        <w:rPr>
          <w:b/>
          <w:bCs/>
          <w:color w:val="000000"/>
          <w:sz w:val="24"/>
          <w:szCs w:val="24"/>
        </w:rPr>
        <w:t xml:space="preserve">C. 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القيادة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السقف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الزجاجي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ListParagraph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الضوابط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والمعايير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تفرز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ماهو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صحيح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خاطئ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سلوك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354B29">
        <w:rPr>
          <w:b/>
          <w:bCs/>
          <w:color w:val="0000FF"/>
          <w:sz w:val="24"/>
          <w:szCs w:val="24"/>
          <w:rtl/>
        </w:rPr>
        <w:t xml:space="preserve"> : </w:t>
      </w:r>
    </w:p>
    <w:p w:rsidR="00D645A0" w:rsidRPr="00F4404E" w:rsidRDefault="00D645A0" w:rsidP="006C04BF">
      <w:pPr>
        <w:pStyle w:val="ListParagraph"/>
        <w:numPr>
          <w:ilvl w:val="0"/>
          <w:numId w:val="1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تنوع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قوة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الحاكمية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الشاملة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لأخلاقيات</w:t>
      </w:r>
      <w:r w:rsidRPr="00F4404E">
        <w:rPr>
          <w:b/>
          <w:bCs/>
          <w:color w:val="000000"/>
          <w:sz w:val="24"/>
          <w:szCs w:val="24"/>
          <w:rtl/>
        </w:rPr>
        <w:t xml:space="preserve">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العولمة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ListParagraph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التأثير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الآخرين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ومخاطبة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قوامهم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الكامنة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لإنجاز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الأهداف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3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القيادة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العليا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المهارات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ListParagraph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الخصائص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الآتيه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لايمثل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سمة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سمات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6D2FBB" w:rsidRDefault="00D645A0" w:rsidP="006C04BF">
      <w:pPr>
        <w:pStyle w:val="ListParagraph"/>
        <w:numPr>
          <w:ilvl w:val="0"/>
          <w:numId w:val="14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تأسيسها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قبل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الحكومة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          </w:t>
      </w:r>
    </w:p>
    <w:p w:rsidR="00D645A0" w:rsidRPr="00F4404E" w:rsidRDefault="00D645A0" w:rsidP="006C04BF">
      <w:pPr>
        <w:pStyle w:val="ListParagraph"/>
        <w:numPr>
          <w:ilvl w:val="0"/>
          <w:numId w:val="1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تهدف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للربح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تمارس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نشاط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اقتصادي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تنتج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سلع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وخدمات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مفيدة</w:t>
      </w:r>
    </w:p>
    <w:p w:rsidR="00D645A0" w:rsidRPr="00354B29" w:rsidRDefault="00D645A0" w:rsidP="006C04BF">
      <w:pPr>
        <w:pStyle w:val="ListParagraph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تعتبر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اليونسكو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حكومية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مؤسسات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16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منظمة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دولية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>
        <w:rPr>
          <w:b/>
          <w:bCs/>
          <w:color w:val="000000"/>
          <w:sz w:val="24"/>
          <w:szCs w:val="24"/>
          <w:rtl/>
        </w:rPr>
        <w:t xml:space="preserve">                                                            </w:t>
      </w:r>
      <w:r>
        <w:rPr>
          <w:b/>
          <w:bCs/>
          <w:color w:val="000000"/>
          <w:sz w:val="24"/>
          <w:szCs w:val="24"/>
        </w:rPr>
        <w:t>D</w:t>
      </w:r>
      <w:r>
        <w:rPr>
          <w:b/>
          <w:bCs/>
          <w:color w:val="000000"/>
          <w:sz w:val="24"/>
          <w:szCs w:val="24"/>
          <w:rtl/>
        </w:rPr>
        <w:t xml:space="preserve">-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تعاونية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ListParagraph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تحقق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أهدافها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كاملة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لكن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تهدر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الكثير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الموارد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647490" w:rsidRDefault="00D645A0" w:rsidP="006C04BF">
      <w:pPr>
        <w:pStyle w:val="ListParagraph"/>
        <w:numPr>
          <w:ilvl w:val="0"/>
          <w:numId w:val="17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منظمة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فاعلة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ولكن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غير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كفوءة</w:t>
      </w:r>
    </w:p>
    <w:p w:rsidR="00D645A0" w:rsidRPr="00F4404E" w:rsidRDefault="00D645A0" w:rsidP="006C04BF">
      <w:pPr>
        <w:pStyle w:val="ListParagraph"/>
        <w:numPr>
          <w:ilvl w:val="0"/>
          <w:numId w:val="1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إنتاجيتها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كفوءة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ولكن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غير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فاعلة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ليست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كفوءة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وليس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فاعلة</w:t>
      </w:r>
    </w:p>
    <w:p w:rsidR="00D645A0" w:rsidRPr="00354B29" w:rsidRDefault="00D645A0" w:rsidP="006C04BF">
      <w:pPr>
        <w:pStyle w:val="ListParagraph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يقوم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مسؤول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المبيعات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بطابقة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ماتحقق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خلال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اليوم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مقارنته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الأهداف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المحددة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لقسم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المبيعات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354B29" w:rsidRDefault="00D645A0" w:rsidP="00DB5086">
      <w:pPr>
        <w:pStyle w:val="ListParagraph"/>
        <w:ind w:left="1800"/>
        <w:rPr>
          <w:b/>
          <w:bCs/>
          <w:color w:val="0000FF"/>
          <w:sz w:val="24"/>
          <w:szCs w:val="24"/>
          <w:rtl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ذلك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اليوم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التخطيط</w:t>
      </w:r>
    </w:p>
    <w:p w:rsidR="00D645A0" w:rsidRPr="00F4404E" w:rsidRDefault="00D645A0" w:rsidP="006C04BF">
      <w:pPr>
        <w:pStyle w:val="ListParagraph"/>
        <w:numPr>
          <w:ilvl w:val="0"/>
          <w:numId w:val="1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تنظيم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8"/>
        </w:numPr>
        <w:rPr>
          <w:b/>
          <w:bCs/>
          <w:color w:val="548DD4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القيادة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الثاني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354B29" w:rsidRDefault="00D645A0" w:rsidP="00254366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الأب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الروحي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العلمية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ماكس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ويبر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فريديك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تايلور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آغرس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ماكريغر</w:t>
      </w:r>
    </w:p>
    <w:p w:rsidR="00D645A0" w:rsidRPr="00254366" w:rsidRDefault="00D645A0" w:rsidP="00254366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المستوى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سلم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حاجات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ماسلو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والسلامة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الحاجات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الفسيولوجية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الحاجة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للتقدير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حاجات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تحقيق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الذات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المدرسة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اهتمت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بدراسة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الوقت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والحركة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الحديثة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ListParagraph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المدرسة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الكلاسيكية</w:t>
      </w:r>
    </w:p>
    <w:p w:rsidR="00D645A0" w:rsidRDefault="00D645A0" w:rsidP="00030AA0">
      <w:pPr>
        <w:pStyle w:val="ListParagraph"/>
        <w:rPr>
          <w:b/>
          <w:bCs/>
          <w:color w:val="000000"/>
          <w:sz w:val="24"/>
          <w:szCs w:val="24"/>
          <w:rtl/>
        </w:rPr>
      </w:pPr>
    </w:p>
    <w:p w:rsidR="00D645A0" w:rsidRPr="00F4404E" w:rsidRDefault="00D645A0" w:rsidP="00030AA0">
      <w:pPr>
        <w:pStyle w:val="ListParagraph"/>
        <w:rPr>
          <w:b/>
          <w:bCs/>
          <w:color w:val="000000"/>
          <w:sz w:val="24"/>
          <w:szCs w:val="24"/>
        </w:rPr>
      </w:pP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الحقل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المعرفي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ساهم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تطويره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اتجاه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العمليات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الهندسة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الصناعية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العامة</w:t>
      </w:r>
    </w:p>
    <w:p w:rsidR="00D645A0" w:rsidRPr="00F4404E" w:rsidRDefault="00D645A0" w:rsidP="006C04BF">
      <w:pPr>
        <w:pStyle w:val="ListParagraph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إدارة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الأعمال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يعتمد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الأساليب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الكمية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قرارته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ينتمي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الكلاسيكية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المدرسة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الحديثة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يركز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الإنتاجية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ويحفز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مادياً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فقط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تفكيره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يقع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اتجاه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الإدارة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العلمية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اتجاه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البيروقراطية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اتجاه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الاتجاه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الموقفي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يتصرف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بناء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معطيات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الموقف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الحالة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قراره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أخذ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العوامل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بنظر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الاعتبار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الاهتمام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بحاجات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العاملين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تطبيق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لمبادئ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الاتجاه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الموقفي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تطبيق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المبادئ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قراطية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الصراع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الشخصية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البالغة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الناضجة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المرنة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جوهر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اهتمام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الباحث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شستر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برناد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هنري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جانت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آغرس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ListParagraph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ماري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فولت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030AA0">
      <w:pPr>
        <w:pStyle w:val="ListParagraph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ListParagraph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ListParagraph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ListParagraph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اعتماد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الأساليب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الرياضية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والإحصائية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القرارت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يقع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تخصص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القانون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</w:t>
      </w:r>
    </w:p>
    <w:p w:rsidR="00D645A0" w:rsidRPr="00F4404E" w:rsidRDefault="00D645A0" w:rsidP="006C04BF">
      <w:pPr>
        <w:pStyle w:val="ListParagraph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بحوث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العمليات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محبين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للعمل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ويرغبون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بتحميل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المسؤولية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ولديهم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قدرات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إبداعية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جوهر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نظرية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X </w:t>
      </w:r>
    </w:p>
    <w:p w:rsidR="00D645A0" w:rsidRPr="00F4404E" w:rsidRDefault="00D645A0" w:rsidP="006C04BF">
      <w:pPr>
        <w:pStyle w:val="ListParagraph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نظرية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b/>
          <w:bCs/>
          <w:color w:val="000000"/>
          <w:sz w:val="24"/>
          <w:szCs w:val="24"/>
          <w:shd w:val="clear" w:color="auto" w:fill="E0E0E0"/>
        </w:rPr>
        <w:t>Y</w:t>
      </w:r>
    </w:p>
    <w:p w:rsidR="00D645A0" w:rsidRPr="00F4404E" w:rsidRDefault="00D645A0" w:rsidP="006C04BF">
      <w:pPr>
        <w:pStyle w:val="ListParagraph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نظرية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Z </w:t>
      </w:r>
    </w:p>
    <w:p w:rsidR="00D645A0" w:rsidRPr="00F4404E" w:rsidRDefault="00D645A0" w:rsidP="006C04BF">
      <w:pPr>
        <w:pStyle w:val="ListParagraph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الاتجاة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البيروقراطي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يؤدي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الأفراد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عملهم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متوقع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اهتمام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خاص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الرؤساء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تأثير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هورثون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البيروقراطية</w:t>
      </w:r>
    </w:p>
    <w:p w:rsidR="00D645A0" w:rsidRPr="00F4404E" w:rsidRDefault="00D645A0" w:rsidP="006C04BF">
      <w:pPr>
        <w:pStyle w:val="ListParagraph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النظم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المفتوحة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الموقف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الحصول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الموارد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ورضا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الزبائن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تكون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مهمة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ينظر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بيروقراطي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كنظام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مفتوح</w:t>
      </w:r>
    </w:p>
    <w:p w:rsidR="00D645A0" w:rsidRPr="00F4404E" w:rsidRDefault="00D645A0" w:rsidP="006C04BF">
      <w:pPr>
        <w:pStyle w:val="ListParagraph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هرمي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مغلق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دراسات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هورثون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مهمة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لكونها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أدركت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تأثير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ــــــــــــــــــــ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الإنتاجية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الهياكل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والسلطة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الظروف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الفسيولوجية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العوامل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ListParagraph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الدوافع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والحوافز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030AA0">
      <w:pPr>
        <w:pStyle w:val="ListParagraph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ListParagraph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ListParagraph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المتعلمة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نجد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قواعد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إجراءات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ثابته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ومحددة</w:t>
      </w:r>
    </w:p>
    <w:p w:rsidR="00D645A0" w:rsidRPr="00F4404E" w:rsidRDefault="00D645A0" w:rsidP="006C04BF">
      <w:pPr>
        <w:pStyle w:val="ListParagraph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ترقيات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قائمة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أساس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الأقدمية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وضوح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للأدوار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والسلطات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رغبة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لدى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العاملين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بتقبل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ماهو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جديد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وتطبيقة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القسم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العلمي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تدرس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بالنسبة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للنظام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الكلي</w:t>
      </w:r>
      <w:r w:rsidRPr="00254366">
        <w:rPr>
          <w:b/>
          <w:bCs/>
          <w:color w:val="0000FF"/>
          <w:sz w:val="24"/>
          <w:szCs w:val="24"/>
          <w:rtl/>
        </w:rPr>
        <w:t xml:space="preserve"> (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الجامعة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المعهد</w:t>
      </w:r>
      <w:r w:rsidRPr="00254366">
        <w:rPr>
          <w:b/>
          <w:bCs/>
          <w:color w:val="0000FF"/>
          <w:sz w:val="24"/>
          <w:szCs w:val="24"/>
          <w:rtl/>
        </w:rPr>
        <w:t xml:space="preserve"> ):</w:t>
      </w:r>
    </w:p>
    <w:p w:rsidR="00D645A0" w:rsidRPr="00F4404E" w:rsidRDefault="00D645A0" w:rsidP="006C04BF">
      <w:pPr>
        <w:pStyle w:val="ListParagraph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مغلق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نظام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فرعي</w:t>
      </w:r>
    </w:p>
    <w:p w:rsidR="00D645A0" w:rsidRPr="00F4404E" w:rsidRDefault="00D645A0" w:rsidP="006C04BF">
      <w:pPr>
        <w:pStyle w:val="ListParagraph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متعلمة</w:t>
      </w:r>
    </w:p>
    <w:p w:rsidR="00D645A0" w:rsidRPr="00F4404E" w:rsidRDefault="00D645A0" w:rsidP="006C04BF">
      <w:pPr>
        <w:pStyle w:val="ListParagraph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تلاشي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نحلل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مفهوم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سلسة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القيمة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فهذا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أننا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نهتم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برضا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الزبون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نربط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الأداء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والعوائد</w:t>
      </w:r>
    </w:p>
    <w:p w:rsidR="00D645A0" w:rsidRPr="00F4404E" w:rsidRDefault="00D645A0" w:rsidP="006C04BF">
      <w:pPr>
        <w:pStyle w:val="ListParagraph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نتابع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تدفق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الأنشطة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التي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تحول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الموارد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إلى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سلع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وخدمات</w:t>
      </w:r>
    </w:p>
    <w:p w:rsidR="00D645A0" w:rsidRPr="00F4404E" w:rsidRDefault="00D645A0" w:rsidP="006C04BF">
      <w:pPr>
        <w:pStyle w:val="ListParagraph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ندرس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مفهوم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المبيعات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نقصد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بمصطلح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التداؤب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أجزاء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بشكل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منفرد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تكامل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عمل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الأجزاء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مع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بعضها</w:t>
      </w:r>
    </w:p>
    <w:p w:rsidR="00D645A0" w:rsidRPr="00F4404E" w:rsidRDefault="00D645A0" w:rsidP="006C04BF">
      <w:pPr>
        <w:pStyle w:val="ListParagraph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تفاعل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الأجزاء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الخارجية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اضمحلال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النظام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مفهوم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المدرسة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العلمية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المدخل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دراسة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مجموعة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العلماء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والباحثين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يفسرون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ظاهرة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معينة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بصورة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مشتركة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ومتفق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عليها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مجموعة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العلماء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والباحثين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يعيشون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نفس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الحقبة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التاريخية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مجموعة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العلماء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والباحثين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يعيشون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منطقة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جغرافية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واحدة</w:t>
      </w:r>
    </w:p>
    <w:p w:rsidR="00D645A0" w:rsidRPr="00F4404E" w:rsidRDefault="00D645A0" w:rsidP="006C04BF">
      <w:pPr>
        <w:pStyle w:val="ListParagraph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قسم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جامعة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معينة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تأثير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الحاجات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المشبعة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3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باعثاً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الشعور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بالحرمان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37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دافعاً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للفرد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للبحث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وسيلة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لإشباعها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3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باعثاً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تصرفات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عقلانية</w:t>
      </w:r>
      <w:r>
        <w:rPr>
          <w:b/>
          <w:bCs/>
          <w:color w:val="000000"/>
          <w:sz w:val="24"/>
          <w:szCs w:val="24"/>
          <w:rtl/>
        </w:rPr>
        <w:t xml:space="preserve">          </w:t>
      </w:r>
      <w:r>
        <w:rPr>
          <w:b/>
          <w:bCs/>
          <w:color w:val="000000"/>
          <w:sz w:val="24"/>
          <w:szCs w:val="24"/>
        </w:rPr>
        <w:t xml:space="preserve"> -D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ليس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يفترض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الإنساني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ماعدا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38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الناس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الراشدون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وعقلانيون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في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تصرفاتهم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ويبحثون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المال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فقط</w:t>
      </w:r>
    </w:p>
    <w:p w:rsidR="00D645A0" w:rsidRPr="00F4404E" w:rsidRDefault="00D645A0" w:rsidP="006C04BF">
      <w:pPr>
        <w:pStyle w:val="ListParagraph"/>
        <w:numPr>
          <w:ilvl w:val="0"/>
          <w:numId w:val="3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الناس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اجتماعيون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ويرغبون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بتحقيق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ذاتهم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3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تؤثر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الحوافز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المعنوية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إيجابياً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38"/>
        </w:numPr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العلاقات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الطيبة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العاملين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تزيد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الإنتاجية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الثالث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EE0949">
      <w:pPr>
        <w:rPr>
          <w:b/>
          <w:bCs/>
          <w:sz w:val="24"/>
          <w:szCs w:val="24"/>
          <w:rtl/>
        </w:rPr>
      </w:pPr>
      <w:r w:rsidRPr="00F4404E">
        <w:rPr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س</w:t>
      </w:r>
      <w:r>
        <w:rPr>
          <w:b/>
          <w:bCs/>
          <w:sz w:val="24"/>
          <w:szCs w:val="24"/>
          <w:rtl/>
        </w:rPr>
        <w:t xml:space="preserve"> :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مجتمعاتنا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النامية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المرتكزات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الأخلاقية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الثلاثة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درستها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يبدو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دورها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أكبر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E150E">
      <w:pPr>
        <w:rPr>
          <w:b/>
          <w:bCs/>
          <w:sz w:val="24"/>
          <w:szCs w:val="24"/>
          <w:rtl/>
        </w:rPr>
      </w:pPr>
      <w:r w:rsidRPr="00F4404E">
        <w:rPr>
          <w:b/>
          <w:bCs/>
          <w:sz w:val="24"/>
          <w:szCs w:val="24"/>
          <w:rtl/>
        </w:rPr>
        <w:t xml:space="preserve">      </w:t>
      </w:r>
      <w:r w:rsidRPr="00F4404E">
        <w:rPr>
          <w:rFonts w:hint="cs"/>
          <w:b/>
          <w:bCs/>
          <w:sz w:val="24"/>
          <w:szCs w:val="24"/>
          <w:rtl/>
        </w:rPr>
        <w:t>بناء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السلوك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الأخلاقي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ولماذا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؟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المادئ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والقيم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تحكم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الفرد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يتعلق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صواب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خطأ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ListParagraph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المسؤولية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المشكلة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الأخلاقية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647490" w:rsidRDefault="00D645A0" w:rsidP="00D26B6B">
      <w:pPr>
        <w:pStyle w:val="ListParagraph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الأخلاق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المؤسساتية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إخفاق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وعدم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استطاعته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تعزيز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وتقوية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سياسة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معالجة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تأخر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متساوي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</w:t>
      </w:r>
    </w:p>
    <w:p w:rsidR="00D645A0" w:rsidRPr="00562E69" w:rsidRDefault="00D645A0" w:rsidP="00521D15">
      <w:pPr>
        <w:pStyle w:val="ListParagraph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جميع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خرق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أخلاقي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للعدالة</w:t>
      </w:r>
      <w:r w:rsidRPr="00562E6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ListParagraph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التوزيعية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ListParagraph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الإجرائية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المعنوية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التكاملية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المدخل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يفسر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الأخلاقي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بأنه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تنجم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عنه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أكبر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فائدة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لأكبر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الناس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ListParagraph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المدخل</w:t>
      </w:r>
      <w:r w:rsidRPr="00562E6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ListParagraph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الفردي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الحقوق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ListParagraph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النفعي</w:t>
      </w:r>
    </w:p>
    <w:p w:rsidR="00D645A0" w:rsidRPr="00F4404E" w:rsidRDefault="00D645A0" w:rsidP="00D26B6B">
      <w:pPr>
        <w:pStyle w:val="ListParagraph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العدالة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030AA0">
      <w:pPr>
        <w:pStyle w:val="ListParagraph"/>
        <w:numPr>
          <w:ilvl w:val="0"/>
          <w:numId w:val="173"/>
        </w:numPr>
        <w:spacing w:line="144" w:lineRule="auto"/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مراعياً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للحريات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والمبادئ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الأساسية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لحقوق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الإنسان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قراراته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بذلك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يفكر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ListParagraph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العدالة</w:t>
      </w:r>
    </w:p>
    <w:p w:rsidR="00D645A0" w:rsidRPr="00F4404E" w:rsidRDefault="00D645A0" w:rsidP="00D26B6B">
      <w:pPr>
        <w:pStyle w:val="ListParagraph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المنفعي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الفردي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ListParagraph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مدخل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الحقوق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المعايير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لتقييم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الاجتماعي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يتم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وضعه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البداية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التأكيد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ListParagraph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بطرق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مسؤولة</w:t>
      </w:r>
      <w:r w:rsidRPr="00562E6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ListParagraph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المعايير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الاقتصادية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المعايير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الشرعية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المعايير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الخيرة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المعاييرالقانونية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نتحدث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b/>
          <w:bCs/>
          <w:color w:val="0000FF"/>
          <w:sz w:val="24"/>
          <w:szCs w:val="24"/>
        </w:rPr>
        <w:t xml:space="preserve">Whistle-Blower 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ListParagraph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عاملون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يفضحون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سلوكيات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بعض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الرؤساء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لزملائهم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اصحاب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مصالح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يشتكون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سوء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</w:p>
    <w:p w:rsidR="00D645A0" w:rsidRPr="00F4404E" w:rsidRDefault="00D645A0" w:rsidP="00D26B6B">
      <w:pPr>
        <w:pStyle w:val="ListParagraph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عاملون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يفضحون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سلوكيات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بعض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الرؤساء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للصحف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المحلية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وغيرها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الجهات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الخارجية</w:t>
      </w:r>
    </w:p>
    <w:p w:rsidR="00D645A0" w:rsidRPr="00F4404E" w:rsidRDefault="00D645A0" w:rsidP="00D26B6B">
      <w:pPr>
        <w:pStyle w:val="ListParagraph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فريق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يناقش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خطة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قسم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معين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أصحاب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المصالح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أدناه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لايعتبر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فئات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أصحاب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المصالح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الخارجيين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ListParagraph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المساهمون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الزبائن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ListParagraph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العاملون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جماعات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الضغط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العبارات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تكون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قبولاً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لوجهة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نظر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المعارضين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لتبني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مسؤولية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اجتماعية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ListParagraph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المسؤولية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تحسن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صورة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المجتمع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الأعمال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تزداد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أرباحها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عندما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تتبنى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دوراً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اجتماعياً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أكبر</w:t>
      </w:r>
    </w:p>
    <w:p w:rsidR="00D645A0" w:rsidRPr="00F4404E" w:rsidRDefault="00D645A0" w:rsidP="00D26B6B">
      <w:pPr>
        <w:pStyle w:val="ListParagraph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المسؤولية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الأساسية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للأعمال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هي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زيادة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الأرباح</w:t>
      </w:r>
    </w:p>
    <w:p w:rsidR="00D645A0" w:rsidRPr="00F4404E" w:rsidRDefault="00D645A0" w:rsidP="00D26B6B">
      <w:pPr>
        <w:pStyle w:val="ListParagraph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المسؤول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الأساسية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للأعمال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هي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زيادة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الأرباح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القناعات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حول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المناسب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ListParagraph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العدالة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ListParagraph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القيم</w:t>
      </w:r>
    </w:p>
    <w:p w:rsidR="00D645A0" w:rsidRPr="00F4404E" w:rsidRDefault="00D645A0" w:rsidP="00D26B6B">
      <w:pPr>
        <w:pStyle w:val="ListParagraph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الشفافية</w:t>
      </w:r>
    </w:p>
    <w:p w:rsidR="00D645A0" w:rsidRDefault="00D645A0" w:rsidP="00D26B6B">
      <w:pPr>
        <w:pStyle w:val="ListParagraph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</w:p>
    <w:p w:rsidR="00D645A0" w:rsidRDefault="00D645A0" w:rsidP="00030AA0">
      <w:pPr>
        <w:pStyle w:val="ListParagraph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ListParagraph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ListParagraph"/>
        <w:rPr>
          <w:b/>
          <w:bCs/>
          <w:color w:val="000000"/>
          <w:sz w:val="24"/>
          <w:szCs w:val="24"/>
          <w:rtl/>
        </w:rPr>
      </w:pPr>
    </w:p>
    <w:p w:rsidR="00D645A0" w:rsidRPr="00F4404E" w:rsidRDefault="00D645A0" w:rsidP="00030AA0">
      <w:pPr>
        <w:pStyle w:val="ListParagraph"/>
        <w:rPr>
          <w:b/>
          <w:bCs/>
          <w:color w:val="000000"/>
          <w:sz w:val="24"/>
          <w:szCs w:val="24"/>
        </w:rPr>
      </w:pP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استخدام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الهاتف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بالشركة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للأغراض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الشخصية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مشكلة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أخلاقيات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تصنف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ListParagraph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تضارب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مصالح</w:t>
      </w:r>
    </w:p>
    <w:p w:rsidR="00D645A0" w:rsidRPr="00F4404E" w:rsidRDefault="00D645A0" w:rsidP="00D26B6B">
      <w:pPr>
        <w:pStyle w:val="ListParagraph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الزبون</w:t>
      </w:r>
    </w:p>
    <w:p w:rsidR="00D645A0" w:rsidRPr="00F4404E" w:rsidRDefault="00D645A0" w:rsidP="00D26B6B">
      <w:pPr>
        <w:pStyle w:val="ListParagraph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موارد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المنظمة</w:t>
      </w:r>
    </w:p>
    <w:p w:rsidR="00D645A0" w:rsidRPr="00F4404E" w:rsidRDefault="00D645A0" w:rsidP="00D26B6B">
      <w:pPr>
        <w:pStyle w:val="ListParagraph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الاتصالات</w:t>
      </w:r>
    </w:p>
    <w:p w:rsidR="00D645A0" w:rsidRPr="00F4404E" w:rsidRDefault="00D645A0" w:rsidP="00521D15">
      <w:pPr>
        <w:ind w:left="2126" w:hanging="142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الباحثين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المدرجة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أسمائهم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أدناه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معارضاً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لتبني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دوراً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اجتماعياً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ListParagraph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b/>
          <w:bCs/>
          <w:color w:val="000000"/>
          <w:sz w:val="24"/>
          <w:szCs w:val="24"/>
        </w:rPr>
        <w:t>Carroll</w:t>
      </w:r>
    </w:p>
    <w:p w:rsidR="00D645A0" w:rsidRPr="00F4404E" w:rsidRDefault="00D645A0" w:rsidP="00D26B6B">
      <w:pPr>
        <w:pStyle w:val="ListParagraph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b/>
          <w:bCs/>
          <w:color w:val="000000"/>
          <w:sz w:val="24"/>
          <w:szCs w:val="24"/>
        </w:rPr>
        <w:t>Samuelson</w:t>
      </w:r>
    </w:p>
    <w:p w:rsidR="00D645A0" w:rsidRPr="00562E69" w:rsidRDefault="00D645A0" w:rsidP="00D26B6B">
      <w:pPr>
        <w:pStyle w:val="ListParagraph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b/>
          <w:bCs/>
          <w:color w:val="000000"/>
          <w:sz w:val="24"/>
          <w:szCs w:val="24"/>
          <w:shd w:val="clear" w:color="auto" w:fill="E0E0E0"/>
        </w:rPr>
        <w:t>Friedman</w:t>
      </w:r>
    </w:p>
    <w:p w:rsidR="00D645A0" w:rsidRPr="00F4404E" w:rsidRDefault="00D645A0" w:rsidP="00D26B6B">
      <w:pPr>
        <w:pStyle w:val="ListParagraph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b/>
          <w:bCs/>
          <w:color w:val="000000"/>
          <w:sz w:val="24"/>
          <w:szCs w:val="24"/>
        </w:rPr>
        <w:t>Davis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الصيغة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المكتوبة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رسمي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وتتضمن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القيم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والمعايير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الأخلاقيات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تواجه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اعمالها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ListParagraph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وتصرفاتها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562E6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ListParagraph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المؤسساتية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المدونة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الأخلاقية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إجراءات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تتجنب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الإنفاق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نشاط</w:t>
      </w:r>
      <w:r w:rsidRPr="00254366">
        <w:rPr>
          <w:b/>
          <w:bCs/>
          <w:color w:val="0000FF"/>
          <w:sz w:val="24"/>
          <w:szCs w:val="24"/>
          <w:rtl/>
        </w:rPr>
        <w:t xml:space="preserve"> 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اجتماعي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فإنها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تمارس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ListParagraph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دفاعية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ListParagraph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ممانعة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مبادرة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تطوعية</w:t>
      </w:r>
    </w:p>
    <w:p w:rsidR="00D645A0" w:rsidRPr="00F4404E" w:rsidRDefault="00D645A0" w:rsidP="00D26B6B">
      <w:pPr>
        <w:pStyle w:val="ListParagraph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تكيف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المصادر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المهمة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الأخلاقي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للعاملين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ListParagraph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العاملون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انفسهم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يعملون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فيها</w:t>
      </w:r>
    </w:p>
    <w:p w:rsidR="00D645A0" w:rsidRPr="00F4404E" w:rsidRDefault="00D645A0" w:rsidP="00D26B6B">
      <w:pPr>
        <w:pStyle w:val="ListParagraph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الخارجية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المحيطة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D26B6B">
      <w:pPr>
        <w:pStyle w:val="ListParagraph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عدد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المنظمات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المنافسة</w:t>
      </w:r>
    </w:p>
    <w:p w:rsidR="00D645A0" w:rsidRDefault="00D645A0" w:rsidP="00030AA0">
      <w:pPr>
        <w:pStyle w:val="ListParagraph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استخدام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أشخاص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مجموعات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ممثلة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رسمي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للضغط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التفاوض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ListParagraph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الحكومة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وممثليها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562E6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562E69" w:rsidRDefault="00D645A0" w:rsidP="00D26B6B">
      <w:pPr>
        <w:pStyle w:val="ListParagraph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اللوبي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المساومة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لجان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الدعم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السياسي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ListParagraph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التدقيق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الرابع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521D15">
      <w:pPr>
        <w:pStyle w:val="ListParagraph"/>
        <w:ind w:left="2268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بعدان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أساسيان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يحددان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مستوى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التأكد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الخاريجة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هما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عدد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العوامل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البيئية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ونسبة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التغيير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فيها</w:t>
      </w:r>
    </w:p>
    <w:p w:rsidR="00D645A0" w:rsidRPr="00F4404E" w:rsidRDefault="00D645A0" w:rsidP="006C04BF">
      <w:pPr>
        <w:pStyle w:val="ListParagraph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الموقع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الجغرافي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وعدد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المنتجات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تنتجها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</w:p>
    <w:p w:rsidR="00D645A0" w:rsidRPr="00F4404E" w:rsidRDefault="00D645A0" w:rsidP="006C04BF">
      <w:pPr>
        <w:pStyle w:val="ListParagraph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ضخامة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حجم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وعدد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العاملين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أسلوب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والتدخل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الحكومي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معيار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الجودة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العالمي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أًصبح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أساسياً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تصنيف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للتنافس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الأسواق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العالمية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جائزة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Deming </w:t>
      </w:r>
    </w:p>
    <w:p w:rsidR="00D645A0" w:rsidRPr="00F4404E" w:rsidRDefault="00D645A0" w:rsidP="006C04BF">
      <w:pPr>
        <w:pStyle w:val="ListParagraph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جائزة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 Baldrige</w:t>
      </w:r>
    </w:p>
    <w:p w:rsidR="00D645A0" w:rsidRPr="00F4404E" w:rsidRDefault="00D645A0" w:rsidP="006C04BF">
      <w:pPr>
        <w:pStyle w:val="ListParagraph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شهادات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الآيزو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الأسعار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المنخفضة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يساعد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بناء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الثقافة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التنظيمية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خلال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الآحتفالات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المخططة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والعفوية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المكافآت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الأساطير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والقصص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الطقوس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والشعائر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القيم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الأساسية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أسماء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الخارجية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بيئة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التعامل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المباشر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التعامل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غير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المباشر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الواسعة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المجتمعية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مكونات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الداخلية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5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الهيكل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5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الموارد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6C04BF">
      <w:pPr>
        <w:pStyle w:val="ListParagraph"/>
        <w:numPr>
          <w:ilvl w:val="0"/>
          <w:numId w:val="58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المنافسون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5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التنظيمية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الأعراف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والعادات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والتقاليد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والخصائص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السكانية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للمجتمع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اقتصادية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قانونية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وسياسية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قوى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اجتماعية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وثقافية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تكنولوجية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تكتسب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خبرة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مجالات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تساعدهم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الدخول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أسواق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ومجالات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جديدة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8B2FFC">
      <w:pPr>
        <w:pStyle w:val="ListParagraph"/>
        <w:ind w:left="2340"/>
        <w:rPr>
          <w:b/>
          <w:bCs/>
          <w:color w:val="000000"/>
          <w:sz w:val="24"/>
          <w:szCs w:val="24"/>
          <w:rtl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وبسرعة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خلال</w:t>
      </w:r>
      <w:r w:rsidRPr="00F4404E">
        <w:rPr>
          <w:b/>
          <w:bCs/>
          <w:color w:val="000000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مجلس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الشريك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الاستراتيجي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التخطيط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الاستراتيجي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المشرعين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قوة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الزبائن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الرئيسية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واحدا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الكاملة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الاختيار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الميسورية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للسلع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والخدمات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كثرة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عدد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المنافسين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احتكار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بعض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المنظمات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لسلعة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معينة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يشير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مصطلح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b/>
          <w:bCs/>
          <w:color w:val="0000FF"/>
          <w:sz w:val="24"/>
          <w:szCs w:val="24"/>
        </w:rPr>
        <w:t>International Standardization Organization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جمعية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حماية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</w:p>
    <w:p w:rsidR="00D645A0" w:rsidRPr="00F4404E" w:rsidRDefault="00D645A0" w:rsidP="006C04BF">
      <w:pPr>
        <w:pStyle w:val="ListParagraph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الشفافية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العالمية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اليونسكو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ListParagraph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منظمة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التقييس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العالمية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030AA0">
      <w:pPr>
        <w:pStyle w:val="ListParagraph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ListParagraph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ListParagraph"/>
        <w:rPr>
          <w:b/>
          <w:bCs/>
          <w:color w:val="000000"/>
          <w:sz w:val="24"/>
          <w:szCs w:val="24"/>
          <w:rtl/>
        </w:rPr>
      </w:pP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البحث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الدائم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أساليب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جديدة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ترتقي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بمستوى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الحالي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تأكيد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الجودة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أسلوب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هونداي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التحسين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المستمر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الايصاء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الواسع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تنتج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منتجات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مفصلة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حسب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زبون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6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إنتاج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مرن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E84147" w:rsidRDefault="00D645A0" w:rsidP="006C04BF">
      <w:pPr>
        <w:pStyle w:val="ListParagraph"/>
        <w:numPr>
          <w:ilvl w:val="0"/>
          <w:numId w:val="64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إيصاء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واسع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(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زبونه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>)</w:t>
      </w:r>
    </w:p>
    <w:p w:rsidR="00D645A0" w:rsidRPr="00F4404E" w:rsidRDefault="00D645A0" w:rsidP="006C04BF">
      <w:pPr>
        <w:pStyle w:val="ListParagraph"/>
        <w:numPr>
          <w:ilvl w:val="0"/>
          <w:numId w:val="6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قائد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رمزي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6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حلقات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الجودة</w:t>
      </w:r>
      <w:r w:rsidRPr="00F4404E">
        <w:rPr>
          <w:b/>
          <w:bCs/>
          <w:color w:val="000000"/>
          <w:sz w:val="24"/>
          <w:szCs w:val="24"/>
          <w:rtl/>
        </w:rPr>
        <w:t xml:space="preserve"> 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تشير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الثقافة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ترى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وتسمع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والزبائن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6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جوهرية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6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جوهرية</w:t>
      </w:r>
    </w:p>
    <w:p w:rsidR="00D645A0" w:rsidRPr="00F4404E" w:rsidRDefault="00D645A0" w:rsidP="006C04BF">
      <w:pPr>
        <w:pStyle w:val="ListParagraph"/>
        <w:numPr>
          <w:ilvl w:val="0"/>
          <w:numId w:val="65"/>
        </w:numPr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ثقافة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مرئية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65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قوية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ListParagraph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الإشارة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الرواد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وقصصهم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وتاريخهم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عند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توجيه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مرؤوسيه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030AA0">
      <w:pPr>
        <w:pStyle w:val="ListParagraph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ذي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تعددية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مهتم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بالمنافسة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مدير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رمزي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بيروقراطي</w:t>
      </w:r>
    </w:p>
    <w:p w:rsidR="00D645A0" w:rsidRPr="00D85A7E" w:rsidRDefault="00D645A0" w:rsidP="00030AA0">
      <w:pPr>
        <w:pStyle w:val="ListParagraph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تتقمص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الأقلية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ثقافة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الأكثرية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ListParagraph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تنوع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ثقافي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تمييز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حكم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مسبق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ثنائية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ثقافة</w:t>
      </w:r>
    </w:p>
    <w:p w:rsidR="00D645A0" w:rsidRPr="00D85A7E" w:rsidRDefault="00D645A0" w:rsidP="00030AA0">
      <w:pPr>
        <w:pStyle w:val="ListParagraph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قيام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بمكافأة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أدوا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نفس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وبذلو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نفس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الجهود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لكن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دفع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E84147" w:rsidRDefault="00D645A0" w:rsidP="00030AA0">
      <w:pPr>
        <w:pStyle w:val="ListParagraph"/>
        <w:spacing w:line="216" w:lineRule="auto"/>
        <w:ind w:left="2340"/>
        <w:rPr>
          <w:b/>
          <w:bCs/>
          <w:color w:val="0000FF"/>
          <w:sz w:val="24"/>
          <w:szCs w:val="24"/>
          <w:rtl/>
        </w:rPr>
      </w:pPr>
      <w:r w:rsidRPr="00E84147">
        <w:rPr>
          <w:rFonts w:hint="cs"/>
          <w:b/>
          <w:bCs/>
          <w:color w:val="0000FF"/>
          <w:sz w:val="24"/>
          <w:szCs w:val="24"/>
          <w:rtl/>
        </w:rPr>
        <w:t>لأحدهم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مكافأة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أقل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زملائه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لكونه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ينتمي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أقلية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E8414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ListParagraph"/>
        <w:numPr>
          <w:ilvl w:val="0"/>
          <w:numId w:val="68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تمييز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عنصري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68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سقف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زجاجي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حاجز</w:t>
      </w:r>
    </w:p>
    <w:p w:rsidR="00D645A0" w:rsidRPr="00F4404E" w:rsidRDefault="00D645A0" w:rsidP="00030AA0">
      <w:pPr>
        <w:pStyle w:val="ListParagraph"/>
        <w:numPr>
          <w:ilvl w:val="0"/>
          <w:numId w:val="68"/>
        </w:numPr>
        <w:spacing w:line="216" w:lineRule="auto"/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جدار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زجاجي</w:t>
      </w:r>
    </w:p>
    <w:p w:rsidR="00D645A0" w:rsidRPr="00F4404E" w:rsidRDefault="00D645A0" w:rsidP="00030AA0">
      <w:pPr>
        <w:pStyle w:val="ListParagraph"/>
        <w:numPr>
          <w:ilvl w:val="0"/>
          <w:numId w:val="6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تضخيم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أدوار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الخامس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بالإضافة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الأسواق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الجديدة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ذهاب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نحو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العالمية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يهدف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الحماية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أفضل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موقع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وطني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69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أيدي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عاملة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رخيصة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قامت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D85A7E">
        <w:rPr>
          <w:b/>
          <w:bCs/>
          <w:color w:val="0000FF"/>
          <w:sz w:val="24"/>
          <w:szCs w:val="24"/>
          <w:rtl/>
        </w:rPr>
        <w:t xml:space="preserve"> 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الحكومات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بتأميم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الاستثمار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الأجنبي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بلدها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الخسائر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المتحققة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الدولي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اجتماعي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70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خطر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تعاملات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الصيغ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الصيغة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الصحيحة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بالنسبة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لترتيب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باتجاه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العالمية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والتدويل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71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محلية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-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دولية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–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متعددة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الجنسية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–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نجد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الهيكل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التنظيمي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نواب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للرئيس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أوروبا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آسيا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افريقيا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أمريكا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E84147" w:rsidRDefault="00D645A0" w:rsidP="009304A0">
      <w:pPr>
        <w:pStyle w:val="ListParagraph"/>
        <w:ind w:left="2340"/>
        <w:rPr>
          <w:b/>
          <w:bCs/>
          <w:color w:val="0000FF"/>
          <w:sz w:val="24"/>
          <w:szCs w:val="24"/>
          <w:rtl/>
        </w:rPr>
      </w:pPr>
      <w:r w:rsidRPr="00E84147">
        <w:rPr>
          <w:rFonts w:hint="cs"/>
          <w:b/>
          <w:bCs/>
          <w:color w:val="0000FF"/>
          <w:sz w:val="24"/>
          <w:szCs w:val="24"/>
          <w:rtl/>
        </w:rPr>
        <w:t>هذه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تستخدم</w:t>
      </w:r>
      <w:r w:rsidRPr="00E8414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تنظيمي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المنتج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72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هيكل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على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أساس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مناطق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مصفوفي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لديها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عمليات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وتسويق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واسعة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اكثر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بلد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حيت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تقام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مرافق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ودوائر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9304A0">
      <w:pPr>
        <w:pStyle w:val="ListParagraph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التسويق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7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7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73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متعددة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7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المعاهدات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والجامعات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والمختبرات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ومراكز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البحث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7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بنى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تحتية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مادية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7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بنى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تحتية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اجتماعية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74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بنى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تحتية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علمية</w:t>
      </w:r>
    </w:p>
    <w:p w:rsidR="00D645A0" w:rsidRPr="00F4404E" w:rsidRDefault="00D645A0" w:rsidP="006C04BF">
      <w:pPr>
        <w:pStyle w:val="ListParagraph"/>
        <w:numPr>
          <w:ilvl w:val="0"/>
          <w:numId w:val="7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أنشطة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اقتصادية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تسمى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المخاطر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المرتبطة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بتذبذب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سعر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صرف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بمخاطر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7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النظام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7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مالية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6C04BF">
      <w:pPr>
        <w:pStyle w:val="ListParagraph"/>
        <w:numPr>
          <w:ilvl w:val="0"/>
          <w:numId w:val="75"/>
        </w:numPr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العملة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7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مصرفية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ListParagraph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التكتل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الاقتصادي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القائم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أمريكا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وكندا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والمكسيك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030AA0">
      <w:pPr>
        <w:pStyle w:val="ListParagraph"/>
        <w:numPr>
          <w:ilvl w:val="0"/>
          <w:numId w:val="7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أسيان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7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ماكيادوراس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030AA0">
      <w:pPr>
        <w:pStyle w:val="ListParagraph"/>
        <w:numPr>
          <w:ilvl w:val="0"/>
          <w:numId w:val="76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نافتا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7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منظمة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التجارة</w:t>
      </w:r>
      <w:r w:rsidRPr="00F4404E">
        <w:rPr>
          <w:b/>
          <w:bCs/>
          <w:sz w:val="24"/>
          <w:szCs w:val="24"/>
          <w:rtl/>
        </w:rPr>
        <w:t xml:space="preserve">  </w:t>
      </w:r>
      <w:r w:rsidRPr="00F4404E">
        <w:rPr>
          <w:rFonts w:hint="cs"/>
          <w:b/>
          <w:bCs/>
          <w:sz w:val="24"/>
          <w:szCs w:val="24"/>
          <w:rtl/>
        </w:rPr>
        <w:t>العالمية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ListParagraph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الغموض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وعدم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الارتياح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يتولد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لدى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بسبب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تعاملهم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ثقافة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جديدة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مألوفة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ListParagraph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الحماية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الثقافية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صدمة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الثقافة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ثقافة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أحادية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التركيز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ثقافة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التركيز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ListParagraph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نوع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شائع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الدولية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يوضع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الاستثمار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المباشر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ListParagraph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التصدير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الترخيص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المشاريع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المشتركة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الامتياز</w:t>
      </w:r>
    </w:p>
    <w:p w:rsidR="00D645A0" w:rsidRPr="00D85A7E" w:rsidRDefault="00D645A0" w:rsidP="00030AA0">
      <w:pPr>
        <w:pStyle w:val="ListParagraph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استخدام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التجاري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وطرق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لشركات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أخرى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مقابل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رسوم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محددة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ListParagraph"/>
        <w:numPr>
          <w:ilvl w:val="0"/>
          <w:numId w:val="7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المشاريع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المشتركة</w:t>
      </w:r>
      <w:r w:rsidRPr="00F4404E">
        <w:rPr>
          <w:b/>
          <w:bCs/>
          <w:sz w:val="24"/>
          <w:szCs w:val="24"/>
          <w:rtl/>
        </w:rPr>
        <w:t xml:space="preserve">  </w:t>
      </w:r>
    </w:p>
    <w:p w:rsidR="00D645A0" w:rsidRPr="00F4404E" w:rsidRDefault="00D645A0" w:rsidP="00030AA0">
      <w:pPr>
        <w:pStyle w:val="ListParagraph"/>
        <w:numPr>
          <w:ilvl w:val="0"/>
          <w:numId w:val="7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الترخيص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030AA0">
      <w:pPr>
        <w:pStyle w:val="ListParagraph"/>
        <w:numPr>
          <w:ilvl w:val="0"/>
          <w:numId w:val="79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الامتياز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7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الفروع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المستقلة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للشركات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إذعان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لحماية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حقوق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النشر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وحماية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الملكية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الفكرية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مختلف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العالم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توضح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تأثر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221C4">
      <w:pPr>
        <w:pStyle w:val="ListParagraph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بالبعد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8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الاجتماعي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6C04BF">
      <w:pPr>
        <w:pStyle w:val="ListParagraph"/>
        <w:numPr>
          <w:ilvl w:val="0"/>
          <w:numId w:val="80"/>
        </w:numPr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القانوني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الاقتصادي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المصانع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مايوظف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بأجور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متدنية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ولساعات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طويلة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ظل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ظروف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سيئة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221C4">
      <w:pPr>
        <w:pStyle w:val="ListParagraph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النوع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المصانع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يسمى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8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مصانع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تكلفة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واطئة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ورش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اقتصادية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1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الورشة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المجتهدة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الورشة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المربحة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يؤمن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بإنه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يجب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الاستفادة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الكفاءة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وممارسات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الآخرين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أياً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كانو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سلوكه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نوع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8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Ethnocentric</w:t>
      </w:r>
    </w:p>
    <w:p w:rsidR="00D645A0" w:rsidRPr="00F4404E" w:rsidRDefault="00D645A0" w:rsidP="006C04BF">
      <w:pPr>
        <w:pStyle w:val="ListParagraph"/>
        <w:numPr>
          <w:ilvl w:val="0"/>
          <w:numId w:val="8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Polycentric</w:t>
      </w:r>
    </w:p>
    <w:p w:rsidR="00D645A0" w:rsidRPr="00E84147" w:rsidRDefault="00D645A0" w:rsidP="006C04BF">
      <w:pPr>
        <w:pStyle w:val="ListParagraph"/>
        <w:numPr>
          <w:ilvl w:val="0"/>
          <w:numId w:val="83"/>
        </w:numPr>
        <w:rPr>
          <w:b/>
          <w:bCs/>
          <w:sz w:val="24"/>
          <w:szCs w:val="24"/>
          <w:shd w:val="clear" w:color="auto" w:fill="E0E0E0"/>
        </w:rPr>
      </w:pPr>
      <w:r w:rsidRPr="00E84147">
        <w:rPr>
          <w:b/>
          <w:bCs/>
          <w:sz w:val="24"/>
          <w:szCs w:val="24"/>
          <w:shd w:val="clear" w:color="auto" w:fill="E0E0E0"/>
        </w:rPr>
        <w:t xml:space="preserve">Geocentric </w:t>
      </w:r>
    </w:p>
    <w:p w:rsidR="00D645A0" w:rsidRPr="00F4404E" w:rsidRDefault="00D645A0" w:rsidP="006C04BF">
      <w:pPr>
        <w:pStyle w:val="ListParagraph"/>
        <w:numPr>
          <w:ilvl w:val="0"/>
          <w:numId w:val="8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Universalist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تشتري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الشركات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الأمريكية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العلامات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التجارية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المعروفة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القطن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مصر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لينسج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تايلند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221C4">
      <w:pPr>
        <w:pStyle w:val="ListParagraph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ضوء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تصاميم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إيطالية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وتباع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أمريكا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الشكل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هو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8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امتياز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واردات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مشاريع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مشتركة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2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تجهيز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(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تزود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)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عالمي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  <w:r w:rsidRPr="00F4404E">
        <w:rPr>
          <w:b/>
          <w:bCs/>
          <w:color w:val="76923C"/>
          <w:sz w:val="24"/>
          <w:szCs w:val="24"/>
          <w:rtl/>
        </w:rPr>
        <w:t xml:space="preserve">                                                                      </w:t>
      </w: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Pr="00EE0949" w:rsidRDefault="00D645A0" w:rsidP="00030AA0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السادس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EE0949">
      <w:pPr>
        <w:rPr>
          <w:b/>
          <w:bCs/>
          <w:color w:val="76923C"/>
          <w:sz w:val="24"/>
          <w:szCs w:val="24"/>
          <w:rtl/>
        </w:rPr>
      </w:pPr>
      <w:r w:rsidRPr="00F4404E">
        <w:rPr>
          <w:b/>
          <w:bCs/>
          <w:color w:val="76923C"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يقيم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الأفراد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صغيراً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ويوكل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إدارته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شخص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آخر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8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4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صاحب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عمل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صغير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وصاحب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لا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ولا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صاحب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الرائد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يكتفي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بتحقيق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حلم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امتلاك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وإدارته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8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مثالي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مثابر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شاطر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5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رائد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باحث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عن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الأمثلية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يستطيع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الحصول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جزء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السوق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سريعاً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المنافسين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يدعى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8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مبادرة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سريعة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تعاقب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6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ميزة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الدخول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الأول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للسوق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التصنيفات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الشائعة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تقوم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أساس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8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رأس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عدد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الفروع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707430" w:rsidRDefault="00D645A0" w:rsidP="006C04BF">
      <w:pPr>
        <w:pStyle w:val="ListParagraph"/>
        <w:numPr>
          <w:ilvl w:val="0"/>
          <w:numId w:val="87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عدد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العاملين</w:t>
      </w:r>
    </w:p>
    <w:p w:rsidR="00D645A0" w:rsidRPr="00F4404E" w:rsidRDefault="00D645A0" w:rsidP="006C04BF">
      <w:pPr>
        <w:pStyle w:val="ListParagraph"/>
        <w:numPr>
          <w:ilvl w:val="0"/>
          <w:numId w:val="8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حجم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المبيعات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مزايا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8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خلق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الوظائف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مصدر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التكنولوجي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8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تحقيق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المنافسة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ListParagraph"/>
        <w:numPr>
          <w:ilvl w:val="0"/>
          <w:numId w:val="88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الضغط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على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المنظمات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الحكومية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ListParagraph"/>
        <w:rPr>
          <w:b/>
          <w:bCs/>
          <w:sz w:val="24"/>
          <w:szCs w:val="24"/>
          <w:rtl/>
        </w:rPr>
      </w:pP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الجزء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السوق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المشبع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الكبيرة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8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Market Share</w:t>
      </w:r>
    </w:p>
    <w:p w:rsidR="00D645A0" w:rsidRPr="00F4404E" w:rsidRDefault="00D645A0" w:rsidP="006C04BF">
      <w:pPr>
        <w:pStyle w:val="ListParagraph"/>
        <w:numPr>
          <w:ilvl w:val="0"/>
          <w:numId w:val="8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New Market </w:t>
      </w:r>
    </w:p>
    <w:p w:rsidR="00D645A0" w:rsidRPr="00707430" w:rsidRDefault="00D645A0" w:rsidP="006C04BF">
      <w:pPr>
        <w:pStyle w:val="ListParagraph"/>
        <w:numPr>
          <w:ilvl w:val="0"/>
          <w:numId w:val="89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b/>
          <w:bCs/>
          <w:sz w:val="24"/>
          <w:szCs w:val="24"/>
          <w:shd w:val="clear" w:color="auto" w:fill="E0E0E0"/>
        </w:rPr>
        <w:t>Niche</w:t>
      </w:r>
    </w:p>
    <w:p w:rsidR="00D645A0" w:rsidRPr="00F4404E" w:rsidRDefault="00D645A0" w:rsidP="006C04BF">
      <w:pPr>
        <w:pStyle w:val="ListParagraph"/>
        <w:numPr>
          <w:ilvl w:val="0"/>
          <w:numId w:val="8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Small Business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جميع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الأسباب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تؤدي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فشل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ماعدا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9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المشاكل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الأخلاقية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المسيطر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عليه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0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العمل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لساعات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طويلة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عدم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وجود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مستقبلية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يكون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الشخص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الريادي</w:t>
      </w:r>
      <w:r w:rsidRPr="00D85A7E">
        <w:rPr>
          <w:b/>
          <w:bCs/>
          <w:color w:val="0000FF"/>
          <w:sz w:val="24"/>
          <w:szCs w:val="24"/>
          <w:rtl/>
        </w:rPr>
        <w:t xml:space="preserve"> 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راغباً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بالتعامل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عدم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التأكد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ومستعداً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لتحمل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المخاطرة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CF5647">
      <w:pPr>
        <w:pStyle w:val="ListParagraph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المؤشرات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تدل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شخصية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9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الإنجاز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موجهة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للفعل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الحقيقي</w:t>
      </w:r>
    </w:p>
    <w:p w:rsidR="00D645A0" w:rsidRPr="00F4404E" w:rsidRDefault="00D645A0" w:rsidP="006C04BF">
      <w:pPr>
        <w:pStyle w:val="ListParagraph"/>
        <w:numPr>
          <w:ilvl w:val="0"/>
          <w:numId w:val="91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تقبل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العمل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في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ظل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الغموض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تراقب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وضعها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الداخلي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التغيير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الأساليب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التنظيمية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وإجراءات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تؤدي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وتسليم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المنتج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9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التكنولوجي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2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الإبداع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الإداري</w:t>
      </w:r>
    </w:p>
    <w:p w:rsidR="00D645A0" w:rsidRPr="00F4404E" w:rsidRDefault="00D645A0" w:rsidP="006C04BF">
      <w:pPr>
        <w:pStyle w:val="ListParagraph"/>
        <w:numPr>
          <w:ilvl w:val="0"/>
          <w:numId w:val="9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التنوع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فريق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القدرات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الإبداعية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بمرونة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وحرية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تامة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الكبيرة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بهدف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CF5647">
      <w:pPr>
        <w:pStyle w:val="ListParagraph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تعزيز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يسمى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9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Business Incubators </w:t>
      </w:r>
    </w:p>
    <w:p w:rsidR="00D645A0" w:rsidRPr="00707430" w:rsidRDefault="00D645A0" w:rsidP="006C04BF">
      <w:pPr>
        <w:pStyle w:val="ListParagraph"/>
        <w:numPr>
          <w:ilvl w:val="0"/>
          <w:numId w:val="93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b/>
          <w:bCs/>
          <w:sz w:val="24"/>
          <w:szCs w:val="24"/>
          <w:shd w:val="clear" w:color="auto" w:fill="E0E0E0"/>
        </w:rPr>
        <w:t xml:space="preserve">Skunk Workers </w:t>
      </w:r>
    </w:p>
    <w:p w:rsidR="00D645A0" w:rsidRPr="00F4404E" w:rsidRDefault="00D645A0" w:rsidP="006C04BF">
      <w:pPr>
        <w:pStyle w:val="ListParagraph"/>
        <w:numPr>
          <w:ilvl w:val="0"/>
          <w:numId w:val="9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Innovators </w:t>
      </w:r>
    </w:p>
    <w:p w:rsidR="00D645A0" w:rsidRDefault="00D645A0" w:rsidP="006C04BF">
      <w:pPr>
        <w:pStyle w:val="ListParagraph"/>
        <w:numPr>
          <w:ilvl w:val="0"/>
          <w:numId w:val="9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Franchising </w:t>
      </w:r>
    </w:p>
    <w:p w:rsidR="00D645A0" w:rsidRDefault="00D645A0" w:rsidP="00030AA0">
      <w:pPr>
        <w:pStyle w:val="ListParagraph"/>
        <w:rPr>
          <w:b/>
          <w:bCs/>
          <w:sz w:val="24"/>
          <w:szCs w:val="24"/>
        </w:rPr>
      </w:pP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الوحدات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المتخصصة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بتهيئة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مكان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وتجهيزات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واستشارات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فنية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إدارية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لتطوير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منتج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بناء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B86062">
      <w:pPr>
        <w:pStyle w:val="ListParagraph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فكرة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ريادية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9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التكنولوجي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فروق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إنتاج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4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حاضنات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حياة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المشروع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المرحلة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تظهر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المشاكل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المتعلقة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باستمرارية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النمو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إعادة</w:t>
      </w:r>
    </w:p>
    <w:p w:rsidR="00D645A0" w:rsidRPr="00F4404E" w:rsidRDefault="00D645A0" w:rsidP="0028092D">
      <w:pPr>
        <w:pStyle w:val="ListParagraph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صياغة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استراتيجيات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الإنتاج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9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البقاء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النجاح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707430" w:rsidRDefault="00D645A0" w:rsidP="006C04BF">
      <w:pPr>
        <w:pStyle w:val="ListParagraph"/>
        <w:numPr>
          <w:ilvl w:val="0"/>
          <w:numId w:val="95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النضوج</w:t>
      </w:r>
    </w:p>
    <w:p w:rsidR="00D645A0" w:rsidRPr="00F4404E" w:rsidRDefault="00D645A0" w:rsidP="006C04BF">
      <w:pPr>
        <w:pStyle w:val="ListParagraph"/>
        <w:numPr>
          <w:ilvl w:val="0"/>
          <w:numId w:val="9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الانطلاق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يعد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صور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تمويل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المشاريع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9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التمويل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يالتنازل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جزء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المشروع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الممولون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الرأسماليون</w:t>
      </w:r>
    </w:p>
    <w:p w:rsidR="00D645A0" w:rsidRPr="00F4404E" w:rsidRDefault="00D645A0" w:rsidP="006C04BF">
      <w:pPr>
        <w:pStyle w:val="ListParagraph"/>
        <w:numPr>
          <w:ilvl w:val="0"/>
          <w:numId w:val="9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التمويل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بالقروض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6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البنك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المركزي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مالك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يعتني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عناية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كبيرة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بمستقبل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بعد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تقاعده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موته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يضع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8092D">
      <w:pPr>
        <w:pStyle w:val="ListParagraph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إطار</w:t>
      </w:r>
      <w:r w:rsidRPr="00F4404E">
        <w:rPr>
          <w:b/>
          <w:bCs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9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التقاعد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المبكر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7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التعاقب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والوراثة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المرونة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إنهاء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إقامة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المشروع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مالكه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يتحمل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يطالب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بتقديم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خطة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المشروع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الجهات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707430" w:rsidRDefault="00D645A0" w:rsidP="0028092D">
      <w:pPr>
        <w:pStyle w:val="ListParagraph"/>
        <w:rPr>
          <w:b/>
          <w:bCs/>
          <w:color w:val="0000FF"/>
          <w:sz w:val="24"/>
          <w:szCs w:val="24"/>
          <w:rtl/>
        </w:rPr>
      </w:pPr>
      <w:r w:rsidRPr="00707430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70743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9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المصارف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طلب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القروض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حاضنات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طلب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دعمها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الجهات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الحكومية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طلب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الموافقات</w:t>
      </w:r>
    </w:p>
    <w:p w:rsidR="00D645A0" w:rsidRPr="00F4404E" w:rsidRDefault="00D645A0" w:rsidP="006C04BF">
      <w:pPr>
        <w:pStyle w:val="ListParagraph"/>
        <w:numPr>
          <w:ilvl w:val="0"/>
          <w:numId w:val="98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العاملين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عند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توظيفهم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في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المشروع</w:t>
      </w:r>
      <w:r w:rsidRPr="00F4404E">
        <w:rPr>
          <w:b/>
          <w:bCs/>
          <w:sz w:val="24"/>
          <w:szCs w:val="24"/>
          <w:rtl/>
        </w:rPr>
        <w:t xml:space="preserve"> 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السابع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التدخين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كقاعدة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بعض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9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طويلة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المدى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للاستخدام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واحده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9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خطة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قائمة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9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عمليات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علاقة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التخطيط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ببقية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الوظائف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00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التخطيط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هو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القاعدة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الأساسية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لبعض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الوظائف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0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لايوجد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علاة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الوظائف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0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التنظيم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الأساس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0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فقط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تحدد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جميع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ماعدا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0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الموارد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المطلوبة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0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المطلوب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إنجازها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0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الزمن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اللازم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للإنجاز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01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الانحراف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أثناء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الوضع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المستقبلي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المرغوب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تسعى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للوصول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0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0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تخطيط</w:t>
      </w:r>
    </w:p>
    <w:p w:rsidR="00D645A0" w:rsidRPr="00707430" w:rsidRDefault="00D645A0" w:rsidP="006C04BF">
      <w:pPr>
        <w:pStyle w:val="ListParagraph"/>
        <w:numPr>
          <w:ilvl w:val="0"/>
          <w:numId w:val="102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هدف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0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برنامج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تعرف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رياضية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ستقام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القادم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وتريد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تستفيد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الحدث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وزيادة</w:t>
      </w:r>
    </w:p>
    <w:p w:rsidR="00D645A0" w:rsidRPr="00F4404E" w:rsidRDefault="00D645A0" w:rsidP="00822AE0">
      <w:pPr>
        <w:pStyle w:val="ListParagraph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المبيعات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0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طورائ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0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قائمة</w:t>
      </w:r>
    </w:p>
    <w:p w:rsidR="00D645A0" w:rsidRPr="00707430" w:rsidRDefault="00D645A0" w:rsidP="006C04BF">
      <w:pPr>
        <w:pStyle w:val="ListParagraph"/>
        <w:numPr>
          <w:ilvl w:val="0"/>
          <w:numId w:val="103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طارئة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Default="00D645A0" w:rsidP="006C04BF">
      <w:pPr>
        <w:pStyle w:val="ListParagraph"/>
        <w:numPr>
          <w:ilvl w:val="0"/>
          <w:numId w:val="10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ListParagraph"/>
        <w:rPr>
          <w:b/>
          <w:bCs/>
          <w:sz w:val="24"/>
          <w:szCs w:val="24"/>
          <w:rtl/>
        </w:rPr>
      </w:pP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المستوى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الإداري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يكرس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وقتاً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اطول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للتخطيط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بعيد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0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مستوى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الإشرافية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04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مستوى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الإدارة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العليا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0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مستوى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الوسطى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0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جميع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المستويات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تكرس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وقت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متساوي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لهذا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ListParagraph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سبب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وشرعيتها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يحدد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ListParagraph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رسالة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المنظمة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الأهداف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التشغيلية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الأهداف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التكتيكية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ListParagraph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خطة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وخطة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التسويق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030AA0">
      <w:pPr>
        <w:pStyle w:val="ListParagraph"/>
        <w:numPr>
          <w:ilvl w:val="0"/>
          <w:numId w:val="10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10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العملياتية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707430" w:rsidRDefault="00D645A0" w:rsidP="00030AA0">
      <w:pPr>
        <w:pStyle w:val="ListParagraph"/>
        <w:numPr>
          <w:ilvl w:val="0"/>
          <w:numId w:val="106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التكتيكية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10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بيعدة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المدى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ListParagraph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يشير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مصطلح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b/>
          <w:bCs/>
          <w:color w:val="0000FF"/>
          <w:sz w:val="24"/>
          <w:szCs w:val="24"/>
        </w:rPr>
        <w:t>MBO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ListParagraph"/>
        <w:numPr>
          <w:ilvl w:val="0"/>
          <w:numId w:val="10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Management By Owners</w:t>
      </w:r>
    </w:p>
    <w:p w:rsidR="00D645A0" w:rsidRPr="00F4404E" w:rsidRDefault="00D645A0" w:rsidP="00030AA0">
      <w:pPr>
        <w:pStyle w:val="ListParagraph"/>
        <w:numPr>
          <w:ilvl w:val="0"/>
          <w:numId w:val="10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Manufacturing By Objectives</w:t>
      </w:r>
    </w:p>
    <w:p w:rsidR="00D645A0" w:rsidRPr="00707430" w:rsidRDefault="00D645A0" w:rsidP="00030AA0">
      <w:pPr>
        <w:pStyle w:val="ListParagraph"/>
        <w:numPr>
          <w:ilvl w:val="0"/>
          <w:numId w:val="107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707430">
        <w:rPr>
          <w:b/>
          <w:bCs/>
          <w:sz w:val="24"/>
          <w:szCs w:val="24"/>
          <w:shd w:val="clear" w:color="auto" w:fill="E0E0E0"/>
        </w:rPr>
        <w:t>Management By Objectives</w:t>
      </w:r>
    </w:p>
    <w:p w:rsidR="00D645A0" w:rsidRPr="00F4404E" w:rsidRDefault="00D645A0" w:rsidP="00030AA0">
      <w:pPr>
        <w:pStyle w:val="ListParagraph"/>
        <w:numPr>
          <w:ilvl w:val="0"/>
          <w:numId w:val="10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Manpower By Operations</w:t>
      </w:r>
    </w:p>
    <w:p w:rsidR="00D645A0" w:rsidRPr="00D85A7E" w:rsidRDefault="00D645A0" w:rsidP="00030AA0">
      <w:pPr>
        <w:pStyle w:val="ListParagraph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مثالاً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القائمة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707430" w:rsidRDefault="00D645A0" w:rsidP="00030AA0">
      <w:pPr>
        <w:pStyle w:val="ListParagraph"/>
        <w:numPr>
          <w:ilvl w:val="0"/>
          <w:numId w:val="108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المشروع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10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السياسة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10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الإجراءات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10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القواعد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والضوابط</w:t>
      </w:r>
    </w:p>
    <w:p w:rsidR="00D645A0" w:rsidRPr="00D85A7E" w:rsidRDefault="00D645A0" w:rsidP="00030AA0">
      <w:pPr>
        <w:pStyle w:val="ListParagraph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السياسة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ListParagraph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وصف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دقيق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لكيفية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القيام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بأنشطة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بذاتها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تصرف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موقف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معين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أحادية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الاستخدام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لمجموعة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كبيرة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الأنشطة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المتباينة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طبيعتها</w:t>
      </w:r>
    </w:p>
    <w:p w:rsidR="00D645A0" w:rsidRPr="00F4404E" w:rsidRDefault="00D645A0" w:rsidP="00030AA0">
      <w:pPr>
        <w:pStyle w:val="ListParagraph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ماليه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تحشد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الموارد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والمشاريع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والأنشطة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ListParagraph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خطة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قائمة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تعطي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إطار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عام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لعملية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اتخاذ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القرارات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الأفعال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5A5B7D">
      <w:pPr>
        <w:pStyle w:val="ListParagraph"/>
        <w:ind w:left="1080"/>
        <w:rPr>
          <w:b/>
          <w:bCs/>
          <w:sz w:val="24"/>
          <w:szCs w:val="24"/>
          <w:rtl/>
        </w:rPr>
      </w:pPr>
    </w:p>
    <w:p w:rsidR="00D645A0" w:rsidRPr="00D85A7E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اعتماد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مؤشرات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خارجية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تخص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أفضل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الممارسات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لمنظمات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أخرى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مجال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1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أفضل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الممارسات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0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مقارنة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مرجعية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موازنة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صفرية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تخطيط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تشاركي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أنواع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حسب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معيار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الشمولية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والتفصيل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1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تكتيكية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1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خطة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أحادية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الاستخدام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علمياتية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لايدرج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1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الاحتياجات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المالية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وصف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السوق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التسويق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2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بحوث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التسويق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يتعبر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السيناريو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13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أداة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من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أن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أدوات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قائمة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بذاتها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هدف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تسعى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المنظمة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للوصول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إليه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مرحلة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أولى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مراحل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العلمية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التخطيطية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الثامن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521D15">
      <w:pPr>
        <w:pStyle w:val="ListParagraph"/>
        <w:jc w:val="center"/>
        <w:rPr>
          <w:b/>
          <w:bCs/>
          <w:color w:val="76923C"/>
          <w:sz w:val="24"/>
          <w:szCs w:val="24"/>
          <w:rtl/>
        </w:rPr>
      </w:pP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تمارس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إجراءات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فحص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متشددة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جودة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المشتراة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تمارس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1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أثناء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t xml:space="preserve">( </w:t>
      </w:r>
      <w:r>
        <w:rPr>
          <w:rFonts w:hint="cs"/>
          <w:b/>
          <w:bCs/>
          <w:sz w:val="24"/>
          <w:szCs w:val="24"/>
          <w:rtl/>
        </w:rPr>
        <w:t>المتزامنه</w:t>
      </w:r>
      <w:r>
        <w:rPr>
          <w:b/>
          <w:bCs/>
          <w:sz w:val="24"/>
          <w:szCs w:val="24"/>
          <w:rtl/>
        </w:rPr>
        <w:t>)</w:t>
      </w:r>
    </w:p>
    <w:p w:rsidR="00D645A0" w:rsidRPr="00F4404E" w:rsidRDefault="00D645A0" w:rsidP="006C04BF">
      <w:pPr>
        <w:pStyle w:val="ListParagraph"/>
        <w:numPr>
          <w:ilvl w:val="0"/>
          <w:numId w:val="11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إحصائية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المخزون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ListParagraph"/>
        <w:numPr>
          <w:ilvl w:val="0"/>
          <w:numId w:val="114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رقابة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قبل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ListParagraph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الاهتمام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العالي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والكبير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بالمواقف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والأنشطة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الحرجة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يأخذ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بنظر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3E48AC" w:rsidRDefault="00D645A0" w:rsidP="00020CC4">
      <w:pPr>
        <w:pStyle w:val="ListParagraph"/>
        <w:ind w:left="1080"/>
        <w:rPr>
          <w:b/>
          <w:bCs/>
          <w:color w:val="0000FF"/>
          <w:sz w:val="24"/>
          <w:szCs w:val="24"/>
          <w:rtl/>
        </w:rPr>
      </w:pPr>
      <w:r w:rsidRPr="003E48AC">
        <w:rPr>
          <w:rFonts w:hint="cs"/>
          <w:b/>
          <w:bCs/>
          <w:color w:val="0000FF"/>
          <w:sz w:val="24"/>
          <w:szCs w:val="24"/>
          <w:rtl/>
        </w:rPr>
        <w:t>الاعتبار</w:t>
      </w:r>
      <w:r w:rsidRPr="003E48A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1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بالأهداف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بالنتائج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الكلفة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الإدارية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ListParagraph"/>
        <w:numPr>
          <w:ilvl w:val="0"/>
          <w:numId w:val="115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الإدارة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بالاستثناء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تبدأ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1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يقيس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6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يحدد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معايير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الأداء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والأهداف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يقارن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الفعلي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والمخطط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يتخد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إجراءات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تصحيحية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بأي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وظيفة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وظائف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تقترن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غيرها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ListParagraph"/>
        <w:numPr>
          <w:ilvl w:val="0"/>
          <w:numId w:val="11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القيادة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التنظيم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ListParagraph"/>
        <w:numPr>
          <w:ilvl w:val="0"/>
          <w:numId w:val="117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التخطيط</w:t>
      </w:r>
    </w:p>
    <w:p w:rsidR="00D645A0" w:rsidRPr="00F4404E" w:rsidRDefault="00D645A0" w:rsidP="006C04BF">
      <w:pPr>
        <w:pStyle w:val="ListParagraph"/>
        <w:numPr>
          <w:ilvl w:val="0"/>
          <w:numId w:val="11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التحفيز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يراجع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خلال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الشهر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الماضي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ويجد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انحراف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المستهدف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623642">
      <w:pPr>
        <w:pStyle w:val="ListParagraph"/>
        <w:ind w:left="108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والمتحقق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فعلاً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حيث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المستهدفين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أكبر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الفعلي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سيتخذ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إجراء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تصحيحي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لايتخذ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إجراء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لآن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الشهر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انتهى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8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يترك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الموضوع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للمعنين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لمعالجته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يحتفظ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لفائدته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الشخصية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قياس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نتائج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كمي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نوعي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كلفوي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أثناء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 </w:t>
      </w:r>
    </w:p>
    <w:p w:rsidR="00D645A0" w:rsidRPr="00030AA0" w:rsidRDefault="00D645A0" w:rsidP="00623642">
      <w:pPr>
        <w:pStyle w:val="ListParagraph"/>
        <w:ind w:left="1080"/>
        <w:rPr>
          <w:b/>
          <w:bCs/>
          <w:color w:val="0000FF"/>
          <w:sz w:val="24"/>
          <w:szCs w:val="24"/>
          <w:rtl/>
        </w:rPr>
      </w:pPr>
      <w:r w:rsidRPr="00030AA0">
        <w:rPr>
          <w:rFonts w:hint="cs"/>
          <w:b/>
          <w:bCs/>
          <w:color w:val="0000FF"/>
          <w:sz w:val="24"/>
          <w:szCs w:val="24"/>
          <w:rtl/>
        </w:rPr>
        <w:t>معيار</w:t>
      </w:r>
      <w:r w:rsidRPr="00030AA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1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ListParagraph"/>
        <w:numPr>
          <w:ilvl w:val="0"/>
          <w:numId w:val="119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مخرجات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1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عمليات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ListParagraph"/>
        <w:numPr>
          <w:ilvl w:val="0"/>
          <w:numId w:val="11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التغذية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العكسية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ListParagraph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خصائص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الفعال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20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الثبات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وعدم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2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المرونة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2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العدالة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2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موجه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نحو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النتائج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تصمم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لتوقع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العيوب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الأخطاء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والمشاكل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2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تغذية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عكسية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ListParagraph"/>
        <w:numPr>
          <w:ilvl w:val="0"/>
          <w:numId w:val="121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وقائية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2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علاجية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2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داخلية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حضور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المشرفين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أثناء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عملهم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مطاعم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الوجبات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السريعة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2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22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المتزامنة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(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اثناء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التنفيذ</w:t>
      </w:r>
      <w:r w:rsidRPr="003E48AC">
        <w:rPr>
          <w:b/>
          <w:bCs/>
          <w:sz w:val="24"/>
          <w:szCs w:val="24"/>
          <w:shd w:val="clear" w:color="auto" w:fill="E0E0E0"/>
          <w:rtl/>
        </w:rPr>
        <w:t>)</w:t>
      </w:r>
    </w:p>
    <w:p w:rsidR="00D645A0" w:rsidRPr="00F4404E" w:rsidRDefault="00D645A0" w:rsidP="006C04BF">
      <w:pPr>
        <w:pStyle w:val="ListParagraph"/>
        <w:numPr>
          <w:ilvl w:val="0"/>
          <w:numId w:val="12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هيكلية</w:t>
      </w:r>
    </w:p>
    <w:p w:rsidR="00D645A0" w:rsidRPr="00F4404E" w:rsidRDefault="00D645A0" w:rsidP="006C04BF">
      <w:pPr>
        <w:pStyle w:val="ListParagraph"/>
        <w:numPr>
          <w:ilvl w:val="0"/>
          <w:numId w:val="12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التقرير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المتعلق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بأحد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المشاريع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المنجزة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الشهر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السابق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يظهر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تجاوز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بالصرف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الموازنة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030AA0" w:rsidRDefault="00D645A0" w:rsidP="00F21FFE">
      <w:pPr>
        <w:pStyle w:val="ListParagraph"/>
        <w:ind w:left="1080"/>
        <w:rPr>
          <w:b/>
          <w:bCs/>
          <w:color w:val="0000FF"/>
          <w:sz w:val="24"/>
          <w:szCs w:val="24"/>
          <w:rtl/>
        </w:rPr>
      </w:pPr>
      <w:r w:rsidRPr="00030AA0">
        <w:rPr>
          <w:rFonts w:hint="cs"/>
          <w:b/>
          <w:bCs/>
          <w:color w:val="0000FF"/>
          <w:sz w:val="24"/>
          <w:szCs w:val="24"/>
          <w:rtl/>
        </w:rPr>
        <w:t>التقديرية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للمشروع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رقابة</w:t>
      </w:r>
      <w:r w:rsidRPr="00030AA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3E48AC" w:rsidRDefault="00D645A0" w:rsidP="006C04BF">
      <w:pPr>
        <w:pStyle w:val="ListParagraph"/>
        <w:numPr>
          <w:ilvl w:val="0"/>
          <w:numId w:val="123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مالية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وبعدية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2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بعدية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2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مالية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أثناء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2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قبل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نقطة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التعادل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النقطة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تتعادل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الإيرادات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الكلية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2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التكاليف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الثابتة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2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التكاليف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المتغيرة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26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التكاليف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الكلية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ListParagraph"/>
        <w:numPr>
          <w:ilvl w:val="0"/>
          <w:numId w:val="12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صافي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الربح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ListParagraph"/>
        <w:rPr>
          <w:b/>
          <w:bCs/>
          <w:sz w:val="24"/>
          <w:szCs w:val="24"/>
          <w:rtl/>
        </w:rPr>
      </w:pPr>
    </w:p>
    <w:p w:rsidR="00D645A0" w:rsidRDefault="00D645A0" w:rsidP="00030AA0">
      <w:pPr>
        <w:pStyle w:val="ListParagraph"/>
        <w:rPr>
          <w:b/>
          <w:bCs/>
          <w:sz w:val="24"/>
          <w:szCs w:val="24"/>
          <w:rtl/>
        </w:rPr>
      </w:pPr>
    </w:p>
    <w:p w:rsidR="00D645A0" w:rsidRDefault="00D645A0" w:rsidP="00030AA0">
      <w:pPr>
        <w:pStyle w:val="ListParagraph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يعد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الحيود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السداسي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Six Sigma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مدخلاً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صارماً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الجودة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حيث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تصل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نسبة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العيوب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030AA0" w:rsidRDefault="00D645A0" w:rsidP="00F21FFE">
      <w:pPr>
        <w:pStyle w:val="ListParagraph"/>
        <w:ind w:left="1080"/>
        <w:rPr>
          <w:b/>
          <w:bCs/>
          <w:color w:val="0000FF"/>
          <w:sz w:val="24"/>
          <w:szCs w:val="24"/>
          <w:rtl/>
        </w:rPr>
      </w:pPr>
      <w:r w:rsidRPr="00030AA0">
        <w:rPr>
          <w:rFonts w:hint="cs"/>
          <w:b/>
          <w:bCs/>
          <w:color w:val="0000FF"/>
          <w:sz w:val="24"/>
          <w:szCs w:val="24"/>
          <w:rtl/>
        </w:rPr>
        <w:t>المقبولة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لكل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مليون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وحده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منتجة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030AA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2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34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2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4.3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ListParagraph"/>
        <w:numPr>
          <w:ilvl w:val="0"/>
          <w:numId w:val="124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3.4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وحدة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2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43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الخصائص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ليست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العضوية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2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التزام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قبل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العاملين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2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موجهة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الجماعي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25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محددة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ورسمية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2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متوجهة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أكثر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مما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محدد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الطلب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السنوي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100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سنوياً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كلفة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إصدار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امر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الشراء</w:t>
      </w:r>
      <w:r w:rsidRPr="004E7077">
        <w:rPr>
          <w:b/>
          <w:bCs/>
          <w:color w:val="0000FF"/>
          <w:sz w:val="24"/>
          <w:szCs w:val="24"/>
          <w:rtl/>
        </w:rPr>
        <w:t xml:space="preserve"> 80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D01ACA" w:rsidRDefault="00D645A0" w:rsidP="0010523A">
      <w:pPr>
        <w:pStyle w:val="ListParagraph"/>
        <w:ind w:left="1080"/>
        <w:rPr>
          <w:b/>
          <w:bCs/>
          <w:color w:val="0000FF"/>
          <w:sz w:val="24"/>
          <w:szCs w:val="24"/>
          <w:rtl/>
        </w:rPr>
      </w:pPr>
      <w:r w:rsidRPr="00D01ACA">
        <w:rPr>
          <w:rFonts w:hint="cs"/>
          <w:b/>
          <w:bCs/>
          <w:color w:val="0000FF"/>
          <w:sz w:val="24"/>
          <w:szCs w:val="24"/>
          <w:rtl/>
        </w:rPr>
        <w:t>نقدية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كلفة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الاحتفاظ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بالمخزون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للوحدة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الواحدة</w:t>
      </w:r>
      <w:r w:rsidRPr="00D01ACA">
        <w:rPr>
          <w:b/>
          <w:bCs/>
          <w:color w:val="0000FF"/>
          <w:sz w:val="24"/>
          <w:szCs w:val="24"/>
          <w:rtl/>
        </w:rPr>
        <w:t xml:space="preserve"> 10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وحدات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نقدية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سنوياً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حجم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الوجبة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الاقتصادية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D01ACA" w:rsidRDefault="00D645A0" w:rsidP="0010523A">
      <w:pPr>
        <w:pStyle w:val="ListParagraph"/>
        <w:ind w:left="1080"/>
        <w:rPr>
          <w:b/>
          <w:bCs/>
          <w:color w:val="0000FF"/>
          <w:sz w:val="24"/>
          <w:szCs w:val="24"/>
          <w:rtl/>
        </w:rPr>
      </w:pPr>
      <w:r w:rsidRPr="00D01ACA">
        <w:rPr>
          <w:rFonts w:hint="cs"/>
          <w:b/>
          <w:bCs/>
          <w:color w:val="0000FF"/>
          <w:sz w:val="24"/>
          <w:szCs w:val="24"/>
          <w:rtl/>
        </w:rPr>
        <w:t>للشراء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b/>
          <w:bCs/>
          <w:color w:val="0000FF"/>
          <w:sz w:val="24"/>
          <w:szCs w:val="24"/>
        </w:rPr>
        <w:t>(EOQ)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01ACA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27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20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ListParagraph"/>
        <w:numPr>
          <w:ilvl w:val="0"/>
          <w:numId w:val="127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40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وحدة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27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800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27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1600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</w:p>
    <w:p w:rsidR="00D645A0" w:rsidRPr="00EE0949" w:rsidRDefault="00D645A0" w:rsidP="00F7706C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التاسع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4E7077" w:rsidRDefault="00D645A0" w:rsidP="00D01ACA">
      <w:pPr>
        <w:pStyle w:val="ListParagraph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قدرة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يفوق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المنافسين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يطلق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عليها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01ACA">
      <w:pPr>
        <w:pStyle w:val="ListParagraph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ListParagraph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ميزة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تنافسية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ListParagraph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عمودي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ListParagraph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تداؤب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D01ACA">
      <w:pPr>
        <w:pStyle w:val="ListParagraph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مصفوفة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BCG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المنتجات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سوقية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عالمية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سوق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نمو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واطئ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تمسى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ListParagraph"/>
        <w:numPr>
          <w:ilvl w:val="0"/>
          <w:numId w:val="12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Dogs</w:t>
      </w:r>
    </w:p>
    <w:p w:rsidR="00D645A0" w:rsidRPr="00F7706C" w:rsidRDefault="00D645A0" w:rsidP="00D01ACA">
      <w:pPr>
        <w:pStyle w:val="ListParagraph"/>
        <w:numPr>
          <w:ilvl w:val="0"/>
          <w:numId w:val="129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F7706C">
        <w:rPr>
          <w:b/>
          <w:bCs/>
          <w:sz w:val="24"/>
          <w:szCs w:val="24"/>
          <w:shd w:val="clear" w:color="auto" w:fill="E0E0E0"/>
        </w:rPr>
        <w:t xml:space="preserve">Cash Cow </w:t>
      </w:r>
    </w:p>
    <w:p w:rsidR="00D645A0" w:rsidRPr="00F4404E" w:rsidRDefault="00D645A0" w:rsidP="00D01ACA">
      <w:pPr>
        <w:pStyle w:val="ListParagraph"/>
        <w:numPr>
          <w:ilvl w:val="0"/>
          <w:numId w:val="12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Question Mark </w:t>
      </w:r>
    </w:p>
    <w:p w:rsidR="00D645A0" w:rsidRPr="00F4404E" w:rsidRDefault="00D645A0" w:rsidP="006C04BF">
      <w:pPr>
        <w:pStyle w:val="ListParagraph"/>
        <w:numPr>
          <w:ilvl w:val="0"/>
          <w:numId w:val="12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Star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زيادة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جاذبية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الصناعة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وفق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تحليل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Porter 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3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منافسون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كثيرون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0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قوة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مساومة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مجهزين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قليلة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عقبات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دخول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قليلة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بديلة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كثيرة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</w:t>
      </w:r>
      <w:r>
        <w:rPr>
          <w:rFonts w:hint="cs"/>
          <w:b/>
          <w:bCs/>
          <w:color w:val="0000FF"/>
          <w:sz w:val="24"/>
          <w:szCs w:val="24"/>
          <w:rtl/>
        </w:rPr>
        <w:t>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تقلل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حجمها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لغرض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خفض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التكاليف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تنفذ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3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محدود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جزئي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ListParagraph"/>
        <w:numPr>
          <w:ilvl w:val="0"/>
          <w:numId w:val="131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تخفيض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استقرار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السلوكيات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طرحها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Miles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Snow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السلوك</w:t>
      </w:r>
    </w:p>
    <w:p w:rsidR="00D645A0" w:rsidRPr="00F7706C" w:rsidRDefault="00D645A0" w:rsidP="00526249">
      <w:pPr>
        <w:pStyle w:val="ListParagraph"/>
        <w:rPr>
          <w:b/>
          <w:bCs/>
          <w:color w:val="0000FF"/>
          <w:sz w:val="24"/>
          <w:szCs w:val="24"/>
          <w:rtl/>
        </w:rPr>
      </w:pPr>
      <w:r w:rsidRPr="00F7706C">
        <w:rPr>
          <w:rFonts w:hint="cs"/>
          <w:b/>
          <w:bCs/>
          <w:color w:val="0000FF"/>
          <w:sz w:val="24"/>
          <w:szCs w:val="24"/>
          <w:rtl/>
        </w:rPr>
        <w:t>المتجسد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بمعرفة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ماسيكون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عليه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الوضع</w:t>
      </w:r>
      <w:r w:rsidRPr="00F7706C">
        <w:rPr>
          <w:b/>
          <w:bCs/>
          <w:color w:val="0000FF"/>
          <w:sz w:val="24"/>
          <w:szCs w:val="24"/>
          <w:rtl/>
        </w:rPr>
        <w:t xml:space="preserve"> 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مستقبلاً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واتخاذ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الإجراءات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المناسبة</w:t>
      </w:r>
      <w:r w:rsidRPr="00F7706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32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أستراتيجية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تنقيب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دفاع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محللين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المستجيبين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تفاعل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بعضها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البعض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لإنتاج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تأثير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مشترك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يفوق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منفردة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3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القابليات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المميزة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المجال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ListParagraph"/>
        <w:numPr>
          <w:ilvl w:val="0"/>
          <w:numId w:val="133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التداؤب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الميزة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التنافسية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الأدا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بمنظور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شامل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ومتكامل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ويوازن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الأبعاد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34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بطاقة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الأداء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المتوازن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تحليل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محفظة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تحليل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والكلفة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تحليل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b/>
          <w:bCs/>
          <w:sz w:val="24"/>
          <w:szCs w:val="24"/>
        </w:rPr>
        <w:t>VRIO</w:t>
      </w:r>
    </w:p>
    <w:p w:rsidR="00D645A0" w:rsidRDefault="00D645A0" w:rsidP="002E34EA">
      <w:pPr>
        <w:rPr>
          <w:b/>
          <w:bCs/>
          <w:sz w:val="24"/>
          <w:szCs w:val="24"/>
          <w:rtl/>
        </w:rPr>
      </w:pPr>
    </w:p>
    <w:p w:rsidR="00D645A0" w:rsidRPr="00F4404E" w:rsidRDefault="00D645A0" w:rsidP="002E34EA">
      <w:pPr>
        <w:rPr>
          <w:b/>
          <w:bCs/>
          <w:sz w:val="24"/>
          <w:szCs w:val="24"/>
          <w:rtl/>
        </w:rPr>
      </w:pPr>
    </w:p>
    <w:p w:rsidR="00D645A0" w:rsidRPr="00F4404E" w:rsidRDefault="00D645A0" w:rsidP="002E34EA">
      <w:pPr>
        <w:rPr>
          <w:b/>
          <w:bCs/>
          <w:sz w:val="24"/>
          <w:szCs w:val="24"/>
        </w:rPr>
      </w:pP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رتب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الخيارات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تداؤب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عالي</w:t>
      </w:r>
      <w:r w:rsidRPr="004E7077">
        <w:rPr>
          <w:b/>
          <w:bCs/>
          <w:color w:val="0000FF"/>
          <w:sz w:val="24"/>
          <w:szCs w:val="24"/>
          <w:rtl/>
        </w:rPr>
        <w:t xml:space="preserve"> (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تداؤب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عالي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تداؤب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وطئ</w:t>
      </w:r>
      <w:r w:rsidRPr="004E7077">
        <w:rPr>
          <w:b/>
          <w:bCs/>
          <w:color w:val="0000FF"/>
          <w:sz w:val="24"/>
          <w:szCs w:val="24"/>
          <w:rtl/>
        </w:rPr>
        <w:t>):</w:t>
      </w:r>
    </w:p>
    <w:p w:rsidR="00D645A0" w:rsidRPr="00F4404E" w:rsidRDefault="00D645A0" w:rsidP="006C04BF">
      <w:pPr>
        <w:pStyle w:val="ListParagraph"/>
        <w:numPr>
          <w:ilvl w:val="0"/>
          <w:numId w:val="13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التمركز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والتوسع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ListParagraph"/>
        <w:numPr>
          <w:ilvl w:val="0"/>
          <w:numId w:val="135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التمركز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،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التنويع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المرتبط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،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التنويع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غير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المرتبط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،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النمو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والتوسع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الدولي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والتوسع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التمركز</w:t>
      </w:r>
    </w:p>
    <w:p w:rsidR="00D645A0" w:rsidRPr="00F4404E" w:rsidRDefault="00D645A0" w:rsidP="006C04BF">
      <w:pPr>
        <w:pStyle w:val="ListParagraph"/>
        <w:numPr>
          <w:ilvl w:val="0"/>
          <w:numId w:val="13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والتوسع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التمركز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لايتعبر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استراتيجياً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3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إضافة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خط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إنتاجي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جديد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تخفيض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قوة</w:t>
      </w:r>
      <w:r w:rsidRPr="00F4404E">
        <w:rPr>
          <w:b/>
          <w:bCs/>
          <w:sz w:val="24"/>
          <w:szCs w:val="24"/>
          <w:rtl/>
        </w:rPr>
        <w:t xml:space="preserve"> 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بنسبة</w:t>
      </w:r>
      <w:r w:rsidRPr="00F4404E">
        <w:rPr>
          <w:b/>
          <w:bCs/>
          <w:sz w:val="24"/>
          <w:szCs w:val="24"/>
          <w:rtl/>
        </w:rPr>
        <w:t xml:space="preserve"> 10% </w:t>
      </w:r>
    </w:p>
    <w:p w:rsidR="00D645A0" w:rsidRPr="00F4404E" w:rsidRDefault="00D645A0" w:rsidP="006C04BF">
      <w:pPr>
        <w:pStyle w:val="ListParagraph"/>
        <w:numPr>
          <w:ilvl w:val="0"/>
          <w:numId w:val="136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تعديل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جدولة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الإنتاج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الأسبوعية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الدخول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مشروع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مشترك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نقطة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قوة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خاصة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تعطي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ميزات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تنافسية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مستدامة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3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الضمنية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نمو</w:t>
      </w:r>
    </w:p>
    <w:p w:rsidR="00D645A0" w:rsidRPr="00F4404E" w:rsidRDefault="00D645A0" w:rsidP="006C04BF">
      <w:pPr>
        <w:pStyle w:val="ListParagraph"/>
        <w:numPr>
          <w:ilvl w:val="0"/>
          <w:numId w:val="137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قابلية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مميزة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ميزات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تنافسية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المنافسة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المباشرة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38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جامعة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خاصة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تنافس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جامعة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حكومية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بحري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تنافس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بالسكك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الحديدية</w:t>
      </w:r>
    </w:p>
    <w:p w:rsidR="00D645A0" w:rsidRPr="00F4404E" w:rsidRDefault="00D645A0" w:rsidP="006C04BF">
      <w:pPr>
        <w:pStyle w:val="ListParagraph"/>
        <w:numPr>
          <w:ilvl w:val="0"/>
          <w:numId w:val="13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اجنحة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فندقية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تنافس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الفنادق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مركز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استشارات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ينافس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الجامعات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شركة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تنتج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الجبن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والحليب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المجفف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قررت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شراء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مزرعة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كبيرة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لتربية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الأبقار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للحصول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7706C" w:rsidRDefault="00D645A0" w:rsidP="0033576C">
      <w:pPr>
        <w:pStyle w:val="ListParagraph"/>
        <w:rPr>
          <w:b/>
          <w:bCs/>
          <w:color w:val="0000FF"/>
          <w:sz w:val="24"/>
          <w:szCs w:val="24"/>
          <w:rtl/>
        </w:rPr>
      </w:pPr>
      <w:r w:rsidRPr="00F7706C">
        <w:rPr>
          <w:rFonts w:hint="cs"/>
          <w:b/>
          <w:bCs/>
          <w:color w:val="0000FF"/>
          <w:sz w:val="24"/>
          <w:szCs w:val="24"/>
          <w:rtl/>
        </w:rPr>
        <w:t>للإنتاج</w:t>
      </w:r>
      <w:r w:rsidRPr="00F7706C">
        <w:rPr>
          <w:b/>
          <w:bCs/>
          <w:color w:val="0000FF"/>
          <w:sz w:val="24"/>
          <w:szCs w:val="24"/>
          <w:rtl/>
        </w:rPr>
        <w:t xml:space="preserve"> (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الحليب</w:t>
      </w:r>
      <w:r w:rsidRPr="00F7706C">
        <w:rPr>
          <w:b/>
          <w:bCs/>
          <w:color w:val="0000FF"/>
          <w:sz w:val="24"/>
          <w:szCs w:val="24"/>
          <w:rtl/>
        </w:rPr>
        <w:t xml:space="preserve"> )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F7706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3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افقي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عمودي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للامام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39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تكامل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عمودي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للخلف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ListParagraph"/>
        <w:numPr>
          <w:ilvl w:val="0"/>
          <w:numId w:val="13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مترابط</w:t>
      </w:r>
    </w:p>
    <w:p w:rsidR="00D645A0" w:rsidRDefault="00D645A0" w:rsidP="00D01ACA">
      <w:pPr>
        <w:pStyle w:val="ListParagraph"/>
        <w:rPr>
          <w:b/>
          <w:bCs/>
          <w:sz w:val="24"/>
          <w:szCs w:val="24"/>
          <w:rtl/>
        </w:rPr>
      </w:pPr>
    </w:p>
    <w:p w:rsidR="00D645A0" w:rsidRDefault="00D645A0" w:rsidP="00D01ACA">
      <w:pPr>
        <w:pStyle w:val="ListParagraph"/>
        <w:rPr>
          <w:b/>
          <w:bCs/>
          <w:sz w:val="24"/>
          <w:szCs w:val="24"/>
          <w:rtl/>
        </w:rPr>
      </w:pPr>
    </w:p>
    <w:p w:rsidR="00D645A0" w:rsidRPr="00F4404E" w:rsidRDefault="00D645A0" w:rsidP="00D01ACA">
      <w:pPr>
        <w:pStyle w:val="ListParagraph"/>
        <w:rPr>
          <w:b/>
          <w:bCs/>
          <w:sz w:val="24"/>
          <w:szCs w:val="24"/>
        </w:rPr>
      </w:pP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شركة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متخصصة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بإنتاج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مواد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غذائية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قررت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افتتاح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مصنع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لإنتاج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الأجهزه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الكهربائية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</w:p>
    <w:p w:rsidR="00D645A0" w:rsidRPr="00F7706C" w:rsidRDefault="00D645A0" w:rsidP="0033576C">
      <w:pPr>
        <w:pStyle w:val="ListParagraph"/>
        <w:rPr>
          <w:b/>
          <w:bCs/>
          <w:color w:val="0000FF"/>
          <w:sz w:val="24"/>
          <w:szCs w:val="24"/>
          <w:rtl/>
        </w:rPr>
      </w:pPr>
      <w:r w:rsidRPr="00F7706C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F7706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4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مرتبط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40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تنويع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غير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مرتبط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4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أفقي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4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تمركز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قررت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المستشفيات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الخاصة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شراء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مستشفى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متخصص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بأمراض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العيون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: </w:t>
      </w:r>
    </w:p>
    <w:p w:rsidR="00D645A0" w:rsidRPr="00F4404E" w:rsidRDefault="00D645A0" w:rsidP="006C04BF">
      <w:pPr>
        <w:pStyle w:val="ListParagraph"/>
        <w:numPr>
          <w:ilvl w:val="0"/>
          <w:numId w:val="14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إعادة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الهيكلة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41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تكامل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أفقي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4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تنويع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4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تمركز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الدولي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تعدد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المواطن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42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الموازنة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بين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كفاءة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العمليات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المعولمة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ومتطلبات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الأسواق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4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جعل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والحملات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الإعلانية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ملائمة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للظروف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4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تطوير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وحملات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إعلانية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قياسية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للاستخدام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أنحاء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العالم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4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تغيير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لتصحيح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نقاط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الضعف</w:t>
      </w:r>
    </w:p>
    <w:p w:rsidR="00D645A0" w:rsidRPr="00F4404E" w:rsidRDefault="00D645A0" w:rsidP="003A148E">
      <w:pPr>
        <w:pStyle w:val="ListParagraph"/>
        <w:ind w:left="1080"/>
        <w:rPr>
          <w:b/>
          <w:bCs/>
          <w:sz w:val="24"/>
          <w:szCs w:val="24"/>
          <w:rtl/>
        </w:rPr>
      </w:pP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العاشر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الخاص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بمشكلة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اعتيادية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وتتطلب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وحيداً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متكرر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4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مبرمج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4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مهيكل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4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مهيكل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43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غير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مبرمج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يعبر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القوة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الفكرية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المعرفية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المشتركة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أصلاً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مهماً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لها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4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الذكاء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الصناعي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4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ذكية</w:t>
      </w:r>
    </w:p>
    <w:p w:rsidR="00D645A0" w:rsidRPr="00F4404E" w:rsidRDefault="00D645A0" w:rsidP="006C04BF">
      <w:pPr>
        <w:pStyle w:val="ListParagraph"/>
        <w:numPr>
          <w:ilvl w:val="0"/>
          <w:numId w:val="144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رأس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مال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معرفي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ListParagraph"/>
        <w:numPr>
          <w:ilvl w:val="0"/>
          <w:numId w:val="14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محاسبية</w:t>
      </w:r>
    </w:p>
    <w:p w:rsidR="00D645A0" w:rsidRDefault="00D645A0" w:rsidP="00D01ACA">
      <w:pPr>
        <w:pStyle w:val="ListParagraph"/>
        <w:rPr>
          <w:b/>
          <w:bCs/>
          <w:sz w:val="24"/>
          <w:szCs w:val="24"/>
          <w:rtl/>
        </w:rPr>
      </w:pPr>
    </w:p>
    <w:p w:rsidR="00D645A0" w:rsidRPr="004E7077" w:rsidRDefault="00D645A0" w:rsidP="00D01ACA">
      <w:pPr>
        <w:pStyle w:val="ListParagraph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الظرف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يتخذ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ظلة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وتنقصه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ولكن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معرفة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احتمال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حصول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طبيعية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ListParagraph"/>
        <w:spacing w:line="216" w:lineRule="auto"/>
        <w:ind w:left="14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يسمى</w:t>
      </w:r>
      <w:r w:rsidRPr="00F4404E">
        <w:rPr>
          <w:b/>
          <w:bCs/>
          <w:sz w:val="24"/>
          <w:szCs w:val="24"/>
          <w:rtl/>
        </w:rPr>
        <w:t>:</w:t>
      </w:r>
    </w:p>
    <w:p w:rsidR="00D645A0" w:rsidRPr="00F4404E" w:rsidRDefault="00D645A0" w:rsidP="00D01ACA">
      <w:pPr>
        <w:pStyle w:val="ListParagraph"/>
        <w:numPr>
          <w:ilvl w:val="0"/>
          <w:numId w:val="14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عدم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تأكد</w:t>
      </w:r>
    </w:p>
    <w:p w:rsidR="00D645A0" w:rsidRPr="00F4404E" w:rsidRDefault="00D645A0" w:rsidP="00D01ACA">
      <w:pPr>
        <w:pStyle w:val="ListParagraph"/>
        <w:numPr>
          <w:ilvl w:val="0"/>
          <w:numId w:val="14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تأكد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تام</w:t>
      </w:r>
    </w:p>
    <w:p w:rsidR="00D645A0" w:rsidRPr="00F4404E" w:rsidRDefault="00D645A0" w:rsidP="00D01ACA">
      <w:pPr>
        <w:pStyle w:val="ListParagraph"/>
        <w:numPr>
          <w:ilvl w:val="0"/>
          <w:numId w:val="14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نزاع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ListParagraph"/>
        <w:numPr>
          <w:ilvl w:val="0"/>
          <w:numId w:val="148"/>
        </w:numPr>
        <w:spacing w:line="216" w:lineRule="auto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مخاطرة</w:t>
      </w:r>
    </w:p>
    <w:p w:rsidR="00D645A0" w:rsidRPr="004E7077" w:rsidRDefault="00D645A0" w:rsidP="00D01ACA">
      <w:pPr>
        <w:pStyle w:val="ListParagraph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أصعب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المواقف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يضطر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لاتخاد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ظلها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ListParagraph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عدم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التأكد</w:t>
      </w:r>
    </w:p>
    <w:p w:rsidR="00D645A0" w:rsidRPr="00F4404E" w:rsidRDefault="00D645A0" w:rsidP="00D01ACA">
      <w:pPr>
        <w:pStyle w:val="ListParagraph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التأكد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ListParagraph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المخاطرة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ListParagraph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الكاملة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D01ACA">
      <w:pPr>
        <w:pStyle w:val="ListParagraph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بأسلوب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الفعل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بعد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وقوعها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ListParagraph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مبادر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ListParagraph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متجنب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للمشاكل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ListParagraph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مدير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يحل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المشاكل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حال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وقوعها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ListParagraph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مخاطر</w:t>
      </w:r>
    </w:p>
    <w:p w:rsidR="00D645A0" w:rsidRPr="004E7077" w:rsidRDefault="00D645A0" w:rsidP="00D01ACA">
      <w:pPr>
        <w:pStyle w:val="ListParagraph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المرحلة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الأولى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صنع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واتخاذ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ListParagraph"/>
        <w:numPr>
          <w:ilvl w:val="0"/>
          <w:numId w:val="147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توليد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بدائل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ListParagraph"/>
        <w:numPr>
          <w:ilvl w:val="0"/>
          <w:numId w:val="147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اختيار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بديل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مناسب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ListParagraph"/>
        <w:numPr>
          <w:ilvl w:val="0"/>
          <w:numId w:val="147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جمع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المعلومات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D01ACA">
      <w:pPr>
        <w:pStyle w:val="ListParagraph"/>
        <w:numPr>
          <w:ilvl w:val="0"/>
          <w:numId w:val="147"/>
        </w:numPr>
        <w:spacing w:line="216" w:lineRule="auto"/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تحديد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وتعريف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المشكلة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4E7077" w:rsidRDefault="00D645A0" w:rsidP="00D01ACA">
      <w:pPr>
        <w:pStyle w:val="ListParagraph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يستخدم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المداخل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الرشيدة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والتحليلية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لحل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يستخدم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ListParagraph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مدخل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التفكير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المنهجي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المنظم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ListParagraph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التفكير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الحدسي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ListParagraph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تفكير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الأبعاد</w:t>
      </w:r>
    </w:p>
    <w:p w:rsidR="00D645A0" w:rsidRPr="00F4404E" w:rsidRDefault="00D645A0" w:rsidP="00D01ACA">
      <w:pPr>
        <w:pStyle w:val="ListParagraph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واضح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D01ACA">
      <w:pPr>
        <w:pStyle w:val="ListParagraph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توجد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مشكلة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تتطلب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يوجد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فرق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ListParagraph"/>
        <w:numPr>
          <w:ilvl w:val="0"/>
          <w:numId w:val="150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المرغوب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D01ACA">
      <w:pPr>
        <w:pStyle w:val="ListParagraph"/>
        <w:numPr>
          <w:ilvl w:val="0"/>
          <w:numId w:val="150"/>
        </w:numPr>
        <w:spacing w:line="216" w:lineRule="auto"/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الوضع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المرغوب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والوضع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الحالي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(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الفعلي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)</w:t>
      </w:r>
    </w:p>
    <w:p w:rsidR="00D645A0" w:rsidRPr="00F4404E" w:rsidRDefault="00D645A0" w:rsidP="00D01ACA">
      <w:pPr>
        <w:pStyle w:val="ListParagraph"/>
        <w:numPr>
          <w:ilvl w:val="0"/>
          <w:numId w:val="150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المرغوب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المتوقع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D01ACA">
      <w:pPr>
        <w:pStyle w:val="ListParagraph"/>
        <w:numPr>
          <w:ilvl w:val="0"/>
          <w:numId w:val="150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الموضوع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المتوقع</w:t>
      </w:r>
    </w:p>
    <w:p w:rsidR="00D645A0" w:rsidRDefault="00D645A0" w:rsidP="00D01ACA">
      <w:pPr>
        <w:pStyle w:val="ListParagraph"/>
        <w:spacing w:line="216" w:lineRule="auto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النموذج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يصف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صنع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ظل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محدودية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والرشد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المحدود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5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النموذج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المثالي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النموذج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النموذج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التقليدي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1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النموذج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السلوكي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العليا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يستخدمون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البيانات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لصناعة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قرارات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9B70F9" w:rsidRDefault="00D645A0" w:rsidP="006C04BF">
      <w:pPr>
        <w:pStyle w:val="ListParagraph"/>
        <w:numPr>
          <w:ilvl w:val="0"/>
          <w:numId w:val="152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استراتيجية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علماتية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يومية</w:t>
      </w:r>
    </w:p>
    <w:p w:rsidR="00D645A0" w:rsidRPr="00F4404E" w:rsidRDefault="00D645A0" w:rsidP="006C04BF">
      <w:pPr>
        <w:pStyle w:val="ListParagraph"/>
        <w:numPr>
          <w:ilvl w:val="0"/>
          <w:numId w:val="15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تكتيكية</w:t>
      </w:r>
    </w:p>
    <w:p w:rsidR="00D645A0" w:rsidRPr="00F4404E" w:rsidRDefault="00D645A0" w:rsidP="006C04BF">
      <w:pPr>
        <w:pStyle w:val="ListParagraph"/>
        <w:numPr>
          <w:ilvl w:val="0"/>
          <w:numId w:val="173"/>
        </w:numPr>
        <w:rPr>
          <w:b/>
          <w:bCs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يسأل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رضا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عدم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رضا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أصحاب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المصالح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كافة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اتخذه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ويريد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يفحص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الأخلاقي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لهذا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القرار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يستعين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بخصائص</w:t>
      </w:r>
      <w:r w:rsidRPr="00F4404E">
        <w:rPr>
          <w:b/>
          <w:bCs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5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العدالة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6C04BF">
      <w:pPr>
        <w:pStyle w:val="ListParagraph"/>
        <w:numPr>
          <w:ilvl w:val="0"/>
          <w:numId w:val="153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الحقوق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المنفعة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التكاليف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والعوائد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الحقائق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والمشاهدات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معالجتها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5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تجارب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6C04BF">
      <w:pPr>
        <w:pStyle w:val="ListParagraph"/>
        <w:numPr>
          <w:ilvl w:val="0"/>
          <w:numId w:val="154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بيانات</w:t>
      </w:r>
    </w:p>
    <w:p w:rsidR="00D645A0" w:rsidRPr="00F4404E" w:rsidRDefault="00D645A0" w:rsidP="006C04BF">
      <w:pPr>
        <w:pStyle w:val="ListParagraph"/>
        <w:numPr>
          <w:ilvl w:val="0"/>
          <w:numId w:val="15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معرفه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المعرفة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بثها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نقلها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للآخرين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ولا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تقاسمها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معهم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5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صريحة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دقيقة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5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معرفة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ضمنية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شائعة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01ACA" w:rsidRDefault="00D645A0" w:rsidP="00D01ACA">
      <w:pPr>
        <w:pStyle w:val="ListParagraph"/>
        <w:numPr>
          <w:ilvl w:val="0"/>
          <w:numId w:val="173"/>
        </w:numPr>
        <w:spacing w:line="144" w:lineRule="auto"/>
        <w:rPr>
          <w:b/>
          <w:bCs/>
          <w:color w:val="0000FF"/>
        </w:rPr>
      </w:pPr>
      <w:r w:rsidRPr="00D01ACA">
        <w:rPr>
          <w:rFonts w:hint="cs"/>
          <w:b/>
          <w:bCs/>
          <w:color w:val="0000FF"/>
          <w:rtl/>
        </w:rPr>
        <w:t>تستطيع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المنظمة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أن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تتطور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وتنظم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وتتقاسم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المعرفة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من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أجل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خلق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ميزة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تنافسية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إذا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كانت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لديها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ممارسة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في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مجال</w:t>
      </w:r>
      <w:r w:rsidRPr="00D01ACA">
        <w:rPr>
          <w:b/>
          <w:bCs/>
          <w:color w:val="0000FF"/>
          <w:rtl/>
        </w:rPr>
        <w:t xml:space="preserve"> :</w:t>
      </w:r>
    </w:p>
    <w:p w:rsidR="00D645A0" w:rsidRPr="00D01ACA" w:rsidRDefault="00D645A0" w:rsidP="00D01ACA">
      <w:pPr>
        <w:pStyle w:val="ListParagraph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rtl/>
        </w:rPr>
        <w:t>إدارة</w:t>
      </w:r>
      <w:r w:rsidRPr="00D01ACA">
        <w:rPr>
          <w:b/>
          <w:bCs/>
          <w:rtl/>
        </w:rPr>
        <w:t xml:space="preserve"> </w:t>
      </w:r>
      <w:r w:rsidRPr="00D01ACA">
        <w:rPr>
          <w:rFonts w:hint="cs"/>
          <w:b/>
          <w:bCs/>
          <w:rtl/>
        </w:rPr>
        <w:t>النظم</w:t>
      </w:r>
      <w:r w:rsidRPr="00D01ACA">
        <w:rPr>
          <w:b/>
          <w:bCs/>
          <w:rtl/>
        </w:rPr>
        <w:t xml:space="preserve"> </w:t>
      </w:r>
    </w:p>
    <w:p w:rsidR="00D645A0" w:rsidRPr="00D01ACA" w:rsidRDefault="00D645A0" w:rsidP="00D01ACA">
      <w:pPr>
        <w:pStyle w:val="ListParagraph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rtl/>
        </w:rPr>
        <w:t>إدارة</w:t>
      </w:r>
      <w:r w:rsidRPr="00D01ACA">
        <w:rPr>
          <w:b/>
          <w:bCs/>
          <w:rtl/>
        </w:rPr>
        <w:t xml:space="preserve"> </w:t>
      </w:r>
      <w:r w:rsidRPr="00D01ACA">
        <w:rPr>
          <w:rFonts w:hint="cs"/>
          <w:b/>
          <w:bCs/>
          <w:rtl/>
        </w:rPr>
        <w:t>الأعمال</w:t>
      </w:r>
      <w:r w:rsidRPr="00D01ACA">
        <w:rPr>
          <w:b/>
          <w:bCs/>
          <w:rtl/>
        </w:rPr>
        <w:t xml:space="preserve"> </w:t>
      </w:r>
    </w:p>
    <w:p w:rsidR="00D645A0" w:rsidRPr="00D01ACA" w:rsidRDefault="00D645A0" w:rsidP="00D01ACA">
      <w:pPr>
        <w:pStyle w:val="ListParagraph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shd w:val="clear" w:color="auto" w:fill="E0E0E0"/>
          <w:rtl/>
        </w:rPr>
        <w:t>إدارة</w:t>
      </w:r>
      <w:r w:rsidRPr="00D01ACA">
        <w:rPr>
          <w:b/>
          <w:bCs/>
          <w:shd w:val="clear" w:color="auto" w:fill="E0E0E0"/>
          <w:rtl/>
        </w:rPr>
        <w:t xml:space="preserve"> </w:t>
      </w:r>
      <w:r w:rsidRPr="00D01ACA">
        <w:rPr>
          <w:rFonts w:hint="cs"/>
          <w:b/>
          <w:bCs/>
          <w:shd w:val="clear" w:color="auto" w:fill="E0E0E0"/>
          <w:rtl/>
        </w:rPr>
        <w:t>المعرفة</w:t>
      </w:r>
      <w:r w:rsidRPr="00D01ACA">
        <w:rPr>
          <w:b/>
          <w:bCs/>
          <w:rtl/>
        </w:rPr>
        <w:t xml:space="preserve"> </w:t>
      </w:r>
    </w:p>
    <w:p w:rsidR="00D645A0" w:rsidRPr="00D01ACA" w:rsidRDefault="00D645A0" w:rsidP="00D01ACA">
      <w:pPr>
        <w:pStyle w:val="ListParagraph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rtl/>
        </w:rPr>
        <w:t>السلوك</w:t>
      </w:r>
      <w:r w:rsidRPr="00D01ACA">
        <w:rPr>
          <w:b/>
          <w:bCs/>
          <w:rtl/>
        </w:rPr>
        <w:t xml:space="preserve"> </w:t>
      </w:r>
      <w:r w:rsidRPr="00D01ACA">
        <w:rPr>
          <w:rFonts w:hint="cs"/>
          <w:b/>
          <w:bCs/>
          <w:rtl/>
        </w:rPr>
        <w:t>التنظيمي</w:t>
      </w:r>
      <w:r w:rsidRPr="00D01ACA">
        <w:rPr>
          <w:b/>
          <w:bCs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فقط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ميزة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متحققة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جماعي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5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بيانات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وخبرات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كبيرة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زيادة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فهم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القرار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وتقبل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نتائجة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دعم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والتزام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بعملية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تنفيذ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القرار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7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وقت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وكلفة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كبيرين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الحادي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عشر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521D15">
      <w:pPr>
        <w:pStyle w:val="ListParagraph"/>
        <w:ind w:left="1800"/>
        <w:jc w:val="center"/>
        <w:rPr>
          <w:b/>
          <w:bCs/>
          <w:color w:val="76923C"/>
          <w:sz w:val="24"/>
          <w:szCs w:val="24"/>
          <w:rtl/>
        </w:rPr>
      </w:pP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الغرض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الرئيس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التنظيم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كوظيفة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إدارية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5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التأكد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النتائج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تطابق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الخطط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8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خلق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الحماس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لدى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العاملين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لإنجاز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تطابق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الخيارات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وأساليب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تنفيذها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ترتيب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الأفراد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والموارد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لإنجاز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يقسم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إنجازها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أفراد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وينسق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الوحدات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المختلفة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وتجمع</w:t>
      </w:r>
    </w:p>
    <w:p w:rsidR="00D645A0" w:rsidRPr="009B70F9" w:rsidRDefault="00D645A0" w:rsidP="00880694">
      <w:pPr>
        <w:pStyle w:val="ListParagraph"/>
        <w:rPr>
          <w:b/>
          <w:bCs/>
          <w:color w:val="0000FF"/>
          <w:sz w:val="24"/>
          <w:szCs w:val="24"/>
          <w:rtl/>
        </w:rPr>
      </w:pPr>
      <w:r w:rsidRPr="009B70F9">
        <w:rPr>
          <w:rFonts w:hint="cs"/>
          <w:b/>
          <w:bCs/>
          <w:color w:val="0000FF"/>
          <w:sz w:val="24"/>
          <w:szCs w:val="24"/>
          <w:rtl/>
        </w:rPr>
        <w:t>الأنشطة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المختلفة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وحدات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دوائر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9B70F9">
        <w:rPr>
          <w:b/>
          <w:bCs/>
          <w:color w:val="0000FF"/>
          <w:sz w:val="24"/>
          <w:szCs w:val="24"/>
          <w:rtl/>
        </w:rPr>
        <w:t>:</w:t>
      </w:r>
    </w:p>
    <w:p w:rsidR="00D645A0" w:rsidRPr="009B70F9" w:rsidRDefault="00D645A0" w:rsidP="006C04BF">
      <w:pPr>
        <w:pStyle w:val="ListParagraph"/>
        <w:numPr>
          <w:ilvl w:val="0"/>
          <w:numId w:val="159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الرقابة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التنظيم</w:t>
      </w:r>
    </w:p>
    <w:p w:rsidR="00D645A0" w:rsidRPr="00F4404E" w:rsidRDefault="00D645A0" w:rsidP="006C04BF">
      <w:pPr>
        <w:pStyle w:val="ListParagraph"/>
        <w:numPr>
          <w:ilvl w:val="0"/>
          <w:numId w:val="15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التنظيم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الرسمي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5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ذات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الهيكل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التنظيمي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الطويل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تميل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سلسلة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امره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طويلة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ونطاق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إشراف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6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واسع</w:t>
      </w:r>
    </w:p>
    <w:p w:rsidR="00D645A0" w:rsidRPr="00F4404E" w:rsidRDefault="00D645A0" w:rsidP="006C04BF">
      <w:pPr>
        <w:pStyle w:val="ListParagraph"/>
        <w:numPr>
          <w:ilvl w:val="0"/>
          <w:numId w:val="16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رسمي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6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ضيق</w:t>
      </w:r>
    </w:p>
    <w:p w:rsidR="00D645A0" w:rsidRPr="009B70F9" w:rsidRDefault="00D645A0" w:rsidP="006C04BF">
      <w:pPr>
        <w:pStyle w:val="ListParagraph"/>
        <w:numPr>
          <w:ilvl w:val="0"/>
          <w:numId w:val="160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مركزي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تداول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الشائعات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وظهور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مقاومة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كبيرة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للتغير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عقبات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ممكنة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ومرتبطة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6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بالمنظمات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الافتراضية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6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الرسمي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6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بالكادر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المتخصص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61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بالإدارة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العليا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إقامة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توزيع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المهام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وعلاقات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تقديم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التقارير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والاتصالات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تربط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ببعضها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6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الاختلاف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والتمايز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62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الهيكل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التنظيمي</w:t>
      </w:r>
    </w:p>
    <w:p w:rsidR="00D645A0" w:rsidRPr="00F4404E" w:rsidRDefault="00D645A0" w:rsidP="006C04BF">
      <w:pPr>
        <w:pStyle w:val="ListParagraph"/>
        <w:numPr>
          <w:ilvl w:val="0"/>
          <w:numId w:val="16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الكادر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الوظيفي</w:t>
      </w:r>
    </w:p>
    <w:p w:rsidR="00D645A0" w:rsidRPr="00F4404E" w:rsidRDefault="00D645A0" w:rsidP="006C04BF">
      <w:pPr>
        <w:pStyle w:val="ListParagraph"/>
        <w:numPr>
          <w:ilvl w:val="0"/>
          <w:numId w:val="16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اللامركزيز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تحديد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المسؤوليات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الفردية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المرتبطة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بوظيفة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63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التخصص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الوظيفي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6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تصميم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الوظيفة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6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التدوير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بالوظائف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6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توسيع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الوظيفة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الهياكل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التنظيمية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يلائم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أفضل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الشركات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تنتج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منتجاً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واحداً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عدداً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قليلاً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المنتجات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6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الأقسام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6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الوظيفي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6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المصفوفي</w:t>
      </w:r>
    </w:p>
    <w:p w:rsidR="00D645A0" w:rsidRPr="00F4404E" w:rsidRDefault="00D645A0" w:rsidP="006C04BF">
      <w:pPr>
        <w:pStyle w:val="ListParagraph"/>
        <w:numPr>
          <w:ilvl w:val="0"/>
          <w:numId w:val="164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الهيكل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المختلط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الموجودة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الفضاء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الإلكتروني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وتعتمد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تكنولوجيا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والانترنت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تسمى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65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Bonudryless Structure</w:t>
      </w:r>
    </w:p>
    <w:p w:rsidR="00D645A0" w:rsidRPr="00F4404E" w:rsidRDefault="00D645A0" w:rsidP="006C04BF">
      <w:pPr>
        <w:pStyle w:val="ListParagraph"/>
        <w:numPr>
          <w:ilvl w:val="0"/>
          <w:numId w:val="165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Outsourcing</w:t>
      </w:r>
    </w:p>
    <w:p w:rsidR="00D645A0" w:rsidRPr="0007083A" w:rsidRDefault="00D645A0" w:rsidP="006C04BF">
      <w:pPr>
        <w:pStyle w:val="ListParagraph"/>
        <w:numPr>
          <w:ilvl w:val="0"/>
          <w:numId w:val="165"/>
        </w:numPr>
        <w:rPr>
          <w:b/>
          <w:bCs/>
          <w:sz w:val="24"/>
          <w:szCs w:val="24"/>
          <w:shd w:val="clear" w:color="auto" w:fill="E0E0E0"/>
        </w:rPr>
      </w:pPr>
      <w:r w:rsidRPr="0007083A">
        <w:rPr>
          <w:b/>
          <w:bCs/>
          <w:sz w:val="24"/>
          <w:szCs w:val="24"/>
          <w:shd w:val="clear" w:color="auto" w:fill="E0E0E0"/>
        </w:rPr>
        <w:t>Virtual Organization</w:t>
      </w:r>
    </w:p>
    <w:p w:rsidR="00D645A0" w:rsidRPr="00F4404E" w:rsidRDefault="00D645A0" w:rsidP="006C04BF">
      <w:pPr>
        <w:pStyle w:val="ListParagraph"/>
        <w:numPr>
          <w:ilvl w:val="0"/>
          <w:numId w:val="165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Cross-Functional Team</w:t>
      </w:r>
    </w:p>
    <w:p w:rsidR="00D645A0" w:rsidRPr="00D01ACA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0"/>
          <w:szCs w:val="20"/>
        </w:rPr>
      </w:pPr>
      <w:r w:rsidRPr="00D01ACA">
        <w:rPr>
          <w:rFonts w:hint="cs"/>
          <w:b/>
          <w:bCs/>
          <w:color w:val="0000FF"/>
          <w:sz w:val="20"/>
          <w:szCs w:val="20"/>
          <w:rtl/>
        </w:rPr>
        <w:t>واحد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بين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الآتي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لايعتبر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مزايا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الهيكل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الشبكي</w:t>
      </w:r>
      <w:r w:rsidRPr="00D01ACA">
        <w:rPr>
          <w:b/>
          <w:bCs/>
          <w:color w:val="0000FF"/>
          <w:sz w:val="20"/>
          <w:szCs w:val="20"/>
          <w:rtl/>
        </w:rPr>
        <w:t xml:space="preserve"> :</w:t>
      </w:r>
    </w:p>
    <w:p w:rsidR="00D645A0" w:rsidRPr="00D01ACA" w:rsidRDefault="00D645A0" w:rsidP="006C04BF">
      <w:pPr>
        <w:pStyle w:val="ListParagraph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ترشيق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المنظمة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ListParagraph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سيطرة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على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التكاليف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الإدارية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ListParagraph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مرونة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في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العمل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ListParagraph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صعوبة</w:t>
      </w:r>
      <w:r w:rsidRPr="00D01ACA">
        <w:rPr>
          <w:b/>
          <w:bCs/>
          <w:sz w:val="20"/>
          <w:szCs w:val="20"/>
          <w:shd w:val="clear" w:color="auto" w:fill="E0E0E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الرقابة</w:t>
      </w:r>
      <w:r w:rsidRPr="00D01ACA">
        <w:rPr>
          <w:b/>
          <w:bCs/>
          <w:sz w:val="20"/>
          <w:szCs w:val="20"/>
          <w:shd w:val="clear" w:color="auto" w:fill="E0E0E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والسيطرة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0"/>
          <w:szCs w:val="20"/>
        </w:rPr>
      </w:pPr>
      <w:r w:rsidRPr="00D01ACA">
        <w:rPr>
          <w:rFonts w:hint="cs"/>
          <w:b/>
          <w:bCs/>
          <w:color w:val="0000FF"/>
          <w:sz w:val="20"/>
          <w:szCs w:val="20"/>
          <w:rtl/>
        </w:rPr>
        <w:t>إن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سلسلة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السلطة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المتصلة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التي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تربط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الأفراد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في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المنظمة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أياً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كان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موقعهم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تسمى</w:t>
      </w:r>
      <w:r w:rsidRPr="00D01ACA">
        <w:rPr>
          <w:b/>
          <w:bCs/>
          <w:color w:val="0000FF"/>
          <w:sz w:val="20"/>
          <w:szCs w:val="20"/>
          <w:rtl/>
        </w:rPr>
        <w:t>:</w:t>
      </w:r>
    </w:p>
    <w:p w:rsidR="00D645A0" w:rsidRPr="00D01ACA" w:rsidRDefault="00D645A0" w:rsidP="006C04BF">
      <w:pPr>
        <w:pStyle w:val="ListParagraph"/>
        <w:numPr>
          <w:ilvl w:val="0"/>
          <w:numId w:val="167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السلطة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ListParagraph"/>
        <w:numPr>
          <w:ilvl w:val="0"/>
          <w:numId w:val="167"/>
        </w:numPr>
        <w:rPr>
          <w:b/>
          <w:bCs/>
          <w:sz w:val="20"/>
          <w:szCs w:val="20"/>
          <w:shd w:val="clear" w:color="auto" w:fill="E0E0E0"/>
        </w:rPr>
      </w:pP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القوة</w:t>
      </w:r>
      <w:r w:rsidRPr="00D01ACA">
        <w:rPr>
          <w:b/>
          <w:bCs/>
          <w:sz w:val="20"/>
          <w:szCs w:val="20"/>
          <w:shd w:val="clear" w:color="auto" w:fill="E0E0E0"/>
          <w:rtl/>
        </w:rPr>
        <w:t xml:space="preserve"> </w:t>
      </w:r>
    </w:p>
    <w:p w:rsidR="00D645A0" w:rsidRPr="00D01ACA" w:rsidRDefault="00D645A0" w:rsidP="006C04BF">
      <w:pPr>
        <w:pStyle w:val="ListParagraph"/>
        <w:numPr>
          <w:ilvl w:val="0"/>
          <w:numId w:val="167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سلسلة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الآمره</w:t>
      </w:r>
    </w:p>
    <w:p w:rsidR="00D645A0" w:rsidRPr="00D01ACA" w:rsidRDefault="00D645A0" w:rsidP="006C04BF">
      <w:pPr>
        <w:pStyle w:val="ListParagraph"/>
        <w:numPr>
          <w:ilvl w:val="0"/>
          <w:numId w:val="167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المسؤولية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الهيكل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نطاق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إشراف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واسع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وعدد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أقل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المستويا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6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مفلطح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68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هيكل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مصفوفي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6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طويل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6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وظيفي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توزع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السلطات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مختلف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المستويات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مركزية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لامركزية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مرونة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69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تفويض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صلاحيات</w:t>
      </w:r>
    </w:p>
    <w:p w:rsidR="00D645A0" w:rsidRPr="004E7077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لاتعتبر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سلطته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سلطة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مباشرة</w:t>
      </w:r>
      <w:r w:rsidRPr="004E7077">
        <w:rPr>
          <w:b/>
          <w:bCs/>
          <w:color w:val="0000FF"/>
          <w:sz w:val="24"/>
          <w:szCs w:val="24"/>
          <w:rtl/>
        </w:rPr>
        <w:t xml:space="preserve"> (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تنفيذية</w:t>
      </w:r>
      <w:r w:rsidRPr="004E7077">
        <w:rPr>
          <w:b/>
          <w:bCs/>
          <w:color w:val="0000FF"/>
          <w:sz w:val="24"/>
          <w:szCs w:val="24"/>
          <w:rtl/>
        </w:rPr>
        <w:t xml:space="preserve">)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الجامعة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رئيس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الجامعة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عميد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الكلية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70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مدير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النقل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والحركة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رئيس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قسم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EE094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يقبل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المرؤوسون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المهام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المخصصة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لهم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فإنهم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بذلك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يتحملون</w:t>
      </w:r>
      <w:r w:rsidRPr="00EE094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ListParagraph"/>
        <w:numPr>
          <w:ilvl w:val="0"/>
          <w:numId w:val="1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السلطة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71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التعرض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للمحاسبة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المسؤولية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اللامركزية</w:t>
      </w:r>
    </w:p>
    <w:p w:rsidR="00D645A0" w:rsidRPr="00EE0949" w:rsidRDefault="00D645A0" w:rsidP="006C04BF">
      <w:pPr>
        <w:pStyle w:val="ListParagraph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EE094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يقوم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مسؤول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مركز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الحاسوب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الجامعة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باتخاذ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إجراءات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باستبدال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برمجيات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كلية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العلوم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D3200A">
      <w:pPr>
        <w:pStyle w:val="ListParagraph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الإدارية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وتصرف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بحرية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ذلك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يمارس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ListParagraph"/>
        <w:numPr>
          <w:ilvl w:val="0"/>
          <w:numId w:val="1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سلطة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مباشرة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سلطة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استشارية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سلطة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ListParagraph"/>
        <w:numPr>
          <w:ilvl w:val="0"/>
          <w:numId w:val="172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سلطة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تنفيذية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3200A">
      <w:pPr>
        <w:pStyle w:val="ListParagraph"/>
        <w:ind w:left="1080"/>
        <w:rPr>
          <w:b/>
          <w:bCs/>
          <w:sz w:val="24"/>
          <w:szCs w:val="24"/>
          <w:rtl/>
        </w:rPr>
      </w:pPr>
      <w:r w:rsidRPr="00F4404E">
        <w:rPr>
          <w:b/>
          <w:bCs/>
          <w:sz w:val="24"/>
          <w:szCs w:val="24"/>
          <w:rtl/>
        </w:rPr>
        <w:t xml:space="preserve">        </w:t>
      </w:r>
    </w:p>
    <w:p w:rsidR="00D645A0" w:rsidRPr="00F4404E" w:rsidRDefault="00D645A0" w:rsidP="006B552B">
      <w:pPr>
        <w:pStyle w:val="ListParagraph"/>
        <w:ind w:left="1080"/>
        <w:jc w:val="center"/>
        <w:rPr>
          <w:b/>
          <w:bCs/>
          <w:sz w:val="24"/>
          <w:szCs w:val="24"/>
          <w:rtl/>
        </w:rPr>
      </w:pPr>
    </w:p>
    <w:sectPr w:rsidR="00D645A0" w:rsidRPr="00F4404E" w:rsidSect="00354B29">
      <w:headerReference w:type="default" r:id="rId7"/>
      <w:footerReference w:type="default" r:id="rId8"/>
      <w:pgSz w:w="11906" w:h="16838"/>
      <w:pgMar w:top="432" w:right="288" w:bottom="1440" w:left="288" w:header="706" w:footer="706" w:gutter="0"/>
      <w:pgNumType w:fmt="numberInDash" w:start="1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45A0" w:rsidRDefault="00D645A0" w:rsidP="0024108B">
      <w:pPr>
        <w:spacing w:after="0" w:line="240" w:lineRule="auto"/>
      </w:pPr>
      <w:r>
        <w:separator/>
      </w:r>
    </w:p>
  </w:endnote>
  <w:endnote w:type="continuationSeparator" w:id="1">
    <w:p w:rsidR="00D645A0" w:rsidRDefault="00D645A0" w:rsidP="00241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ultan Medium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5A0" w:rsidRDefault="00D645A0" w:rsidP="00354B29">
    <w:pPr>
      <w:pStyle w:val="Footer"/>
      <w:framePr w:wrap="auto" w:vAnchor="text" w:hAnchor="text" w:xAlign="center" w:y="1"/>
      <w:rPr>
        <w:rStyle w:val="PageNumber"/>
        <w:rFonts w:cs="Arial"/>
      </w:rPr>
    </w:pPr>
    <w:r>
      <w:rPr>
        <w:rStyle w:val="PageNumber"/>
        <w:rFonts w:cs="Arial"/>
      </w:rPr>
      <w:fldChar w:fldCharType="begin"/>
    </w:r>
    <w:r>
      <w:rPr>
        <w:rStyle w:val="PageNumber"/>
        <w:rFonts w:cs="Arial"/>
      </w:rPr>
      <w:instrText xml:space="preserve">PAGE  </w:instrText>
    </w:r>
    <w:r>
      <w:rPr>
        <w:rStyle w:val="PageNumber"/>
        <w:rFonts w:cs="Arial"/>
      </w:rPr>
      <w:fldChar w:fldCharType="separate"/>
    </w:r>
    <w:r>
      <w:rPr>
        <w:rStyle w:val="PageNumber"/>
        <w:rFonts w:cs="Arial"/>
        <w:noProof/>
        <w:rtl/>
      </w:rPr>
      <w:t>- 34 -</w:t>
    </w:r>
    <w:r>
      <w:rPr>
        <w:rStyle w:val="PageNumber"/>
        <w:rFonts w:cs="Arial"/>
      </w:rPr>
      <w:fldChar w:fldCharType="end"/>
    </w:r>
  </w:p>
  <w:p w:rsidR="00D645A0" w:rsidRDefault="00D645A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45A0" w:rsidRDefault="00D645A0" w:rsidP="0024108B">
      <w:pPr>
        <w:spacing w:after="0" w:line="240" w:lineRule="auto"/>
      </w:pPr>
      <w:r>
        <w:separator/>
      </w:r>
    </w:p>
  </w:footnote>
  <w:footnote w:type="continuationSeparator" w:id="1">
    <w:p w:rsidR="00D645A0" w:rsidRDefault="00D645A0" w:rsidP="002410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5A0" w:rsidRDefault="00D645A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2049" type="#_x0000_t136" style="position:absolute;left:0;text-align:left;margin-left:0;margin-top:0;width:499.2pt;height:299.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Sultan Medium&quot;;font-size:1pt" string="أنا و إنت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66E22"/>
    <w:multiLevelType w:val="hybridMultilevel"/>
    <w:tmpl w:val="DE0C2F84"/>
    <w:lvl w:ilvl="0" w:tplc="22905D9E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">
    <w:nsid w:val="031E34C1"/>
    <w:multiLevelType w:val="hybridMultilevel"/>
    <w:tmpl w:val="BF4E9AA6"/>
    <w:lvl w:ilvl="0" w:tplc="978E8C3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3A207D8"/>
    <w:multiLevelType w:val="hybridMultilevel"/>
    <w:tmpl w:val="7E609794"/>
    <w:lvl w:ilvl="0" w:tplc="B344DBA8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03B86346"/>
    <w:multiLevelType w:val="hybridMultilevel"/>
    <w:tmpl w:val="75DAB006"/>
    <w:lvl w:ilvl="0" w:tplc="C020480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>
    <w:nsid w:val="03ED44AF"/>
    <w:multiLevelType w:val="hybridMultilevel"/>
    <w:tmpl w:val="8DDA8BDE"/>
    <w:lvl w:ilvl="0" w:tplc="26DE8C5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054567A0"/>
    <w:multiLevelType w:val="hybridMultilevel"/>
    <w:tmpl w:val="69DEBFD6"/>
    <w:lvl w:ilvl="0" w:tplc="5BF2C01C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6">
    <w:nsid w:val="056637C2"/>
    <w:multiLevelType w:val="hybridMultilevel"/>
    <w:tmpl w:val="0EECCEA4"/>
    <w:lvl w:ilvl="0" w:tplc="1BEA3330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7">
    <w:nsid w:val="059C68CF"/>
    <w:multiLevelType w:val="hybridMultilevel"/>
    <w:tmpl w:val="ACCA4DB8"/>
    <w:lvl w:ilvl="0" w:tplc="83AE1A0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05BB7903"/>
    <w:multiLevelType w:val="hybridMultilevel"/>
    <w:tmpl w:val="32C4E51A"/>
    <w:lvl w:ilvl="0" w:tplc="65FCE77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9">
    <w:nsid w:val="06104D15"/>
    <w:multiLevelType w:val="hybridMultilevel"/>
    <w:tmpl w:val="93CA4B98"/>
    <w:lvl w:ilvl="0" w:tplc="D31C83B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067A1F04"/>
    <w:multiLevelType w:val="hybridMultilevel"/>
    <w:tmpl w:val="AD86854E"/>
    <w:lvl w:ilvl="0" w:tplc="D2EE75CC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1">
    <w:nsid w:val="07A45A59"/>
    <w:multiLevelType w:val="hybridMultilevel"/>
    <w:tmpl w:val="C29A41D8"/>
    <w:lvl w:ilvl="0" w:tplc="1A80296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07B61478"/>
    <w:multiLevelType w:val="hybridMultilevel"/>
    <w:tmpl w:val="20E424DA"/>
    <w:lvl w:ilvl="0" w:tplc="ECE008CE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3">
    <w:nsid w:val="07B84CB1"/>
    <w:multiLevelType w:val="hybridMultilevel"/>
    <w:tmpl w:val="CA1E9E16"/>
    <w:lvl w:ilvl="0" w:tplc="0636B4F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>
    <w:nsid w:val="08F416BE"/>
    <w:multiLevelType w:val="hybridMultilevel"/>
    <w:tmpl w:val="0270F9FE"/>
    <w:lvl w:ilvl="0" w:tplc="114878B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">
    <w:nsid w:val="097C1426"/>
    <w:multiLevelType w:val="hybridMultilevel"/>
    <w:tmpl w:val="D4BE1A66"/>
    <w:lvl w:ilvl="0" w:tplc="C8B439B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0A9644FD"/>
    <w:multiLevelType w:val="hybridMultilevel"/>
    <w:tmpl w:val="426464D0"/>
    <w:lvl w:ilvl="0" w:tplc="01C41A04">
      <w:start w:val="1"/>
      <w:numFmt w:val="upperLetter"/>
      <w:lvlText w:val="%1."/>
      <w:lvlJc w:val="left"/>
      <w:pPr>
        <w:ind w:left="2385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310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82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54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26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98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70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42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145" w:hanging="180"/>
      </w:pPr>
      <w:rPr>
        <w:rFonts w:cs="Times New Roman"/>
      </w:rPr>
    </w:lvl>
  </w:abstractNum>
  <w:abstractNum w:abstractNumId="17">
    <w:nsid w:val="0B2960D0"/>
    <w:multiLevelType w:val="hybridMultilevel"/>
    <w:tmpl w:val="DBFAC906"/>
    <w:lvl w:ilvl="0" w:tplc="83DAE718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8">
    <w:nsid w:val="0C7E6560"/>
    <w:multiLevelType w:val="hybridMultilevel"/>
    <w:tmpl w:val="311A02CA"/>
    <w:lvl w:ilvl="0" w:tplc="981290A2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9">
    <w:nsid w:val="0CC7629D"/>
    <w:multiLevelType w:val="hybridMultilevel"/>
    <w:tmpl w:val="3DFC3D82"/>
    <w:lvl w:ilvl="0" w:tplc="AC1078AE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0">
    <w:nsid w:val="0D5B0613"/>
    <w:multiLevelType w:val="hybridMultilevel"/>
    <w:tmpl w:val="81483438"/>
    <w:lvl w:ilvl="0" w:tplc="D13A552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>
    <w:nsid w:val="0E51597E"/>
    <w:multiLevelType w:val="hybridMultilevel"/>
    <w:tmpl w:val="90F8F7B6"/>
    <w:lvl w:ilvl="0" w:tplc="DACAF160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2">
    <w:nsid w:val="0ECF57E5"/>
    <w:multiLevelType w:val="hybridMultilevel"/>
    <w:tmpl w:val="C3E02008"/>
    <w:lvl w:ilvl="0" w:tplc="43A44DC4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3">
    <w:nsid w:val="0EFE6BB4"/>
    <w:multiLevelType w:val="hybridMultilevel"/>
    <w:tmpl w:val="D56C3DA4"/>
    <w:lvl w:ilvl="0" w:tplc="14FC4E72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4">
    <w:nsid w:val="0F126185"/>
    <w:multiLevelType w:val="hybridMultilevel"/>
    <w:tmpl w:val="FC641EDE"/>
    <w:lvl w:ilvl="0" w:tplc="B3C2A33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25">
    <w:nsid w:val="0F706808"/>
    <w:multiLevelType w:val="hybridMultilevel"/>
    <w:tmpl w:val="1BFE2C7A"/>
    <w:lvl w:ilvl="0" w:tplc="3B2A0F6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6">
    <w:nsid w:val="0F7F32F7"/>
    <w:multiLevelType w:val="hybridMultilevel"/>
    <w:tmpl w:val="4E486E3C"/>
    <w:lvl w:ilvl="0" w:tplc="26C2629A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27">
    <w:nsid w:val="10263FCD"/>
    <w:multiLevelType w:val="hybridMultilevel"/>
    <w:tmpl w:val="7C949F68"/>
    <w:lvl w:ilvl="0" w:tplc="7C0A2C3C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8">
    <w:nsid w:val="106F23F0"/>
    <w:multiLevelType w:val="hybridMultilevel"/>
    <w:tmpl w:val="A0F8E5E4"/>
    <w:lvl w:ilvl="0" w:tplc="A022C106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29">
    <w:nsid w:val="11546A7A"/>
    <w:multiLevelType w:val="hybridMultilevel"/>
    <w:tmpl w:val="1B004CD6"/>
    <w:lvl w:ilvl="0" w:tplc="13588AC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30">
    <w:nsid w:val="116A4689"/>
    <w:multiLevelType w:val="hybridMultilevel"/>
    <w:tmpl w:val="D7BCFCC0"/>
    <w:lvl w:ilvl="0" w:tplc="79B0C98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31">
    <w:nsid w:val="1261375A"/>
    <w:multiLevelType w:val="hybridMultilevel"/>
    <w:tmpl w:val="941EC302"/>
    <w:lvl w:ilvl="0" w:tplc="95E4F618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32">
    <w:nsid w:val="126321B1"/>
    <w:multiLevelType w:val="hybridMultilevel"/>
    <w:tmpl w:val="8CCCD746"/>
    <w:lvl w:ilvl="0" w:tplc="419A04E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3">
    <w:nsid w:val="13735A7C"/>
    <w:multiLevelType w:val="hybridMultilevel"/>
    <w:tmpl w:val="E0B065A2"/>
    <w:lvl w:ilvl="0" w:tplc="B994E72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4">
    <w:nsid w:val="1476344F"/>
    <w:multiLevelType w:val="hybridMultilevel"/>
    <w:tmpl w:val="D5CC954E"/>
    <w:lvl w:ilvl="0" w:tplc="4D24D3C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35">
    <w:nsid w:val="14BF12B3"/>
    <w:multiLevelType w:val="hybridMultilevel"/>
    <w:tmpl w:val="F482B550"/>
    <w:lvl w:ilvl="0" w:tplc="25B8601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6">
    <w:nsid w:val="14C57337"/>
    <w:multiLevelType w:val="hybridMultilevel"/>
    <w:tmpl w:val="F104DA56"/>
    <w:lvl w:ilvl="0" w:tplc="88F226DA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37">
    <w:nsid w:val="150349C9"/>
    <w:multiLevelType w:val="hybridMultilevel"/>
    <w:tmpl w:val="0FFC9CE4"/>
    <w:lvl w:ilvl="0" w:tplc="6342473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8">
    <w:nsid w:val="1522748B"/>
    <w:multiLevelType w:val="hybridMultilevel"/>
    <w:tmpl w:val="B0620E2C"/>
    <w:lvl w:ilvl="0" w:tplc="540489CA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9">
    <w:nsid w:val="156E6209"/>
    <w:multiLevelType w:val="hybridMultilevel"/>
    <w:tmpl w:val="D5EAF836"/>
    <w:lvl w:ilvl="0" w:tplc="4094E36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40">
    <w:nsid w:val="15935ACD"/>
    <w:multiLevelType w:val="hybridMultilevel"/>
    <w:tmpl w:val="AB9AD828"/>
    <w:lvl w:ilvl="0" w:tplc="CC6027A0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41">
    <w:nsid w:val="16487216"/>
    <w:multiLevelType w:val="hybridMultilevel"/>
    <w:tmpl w:val="80C8F028"/>
    <w:lvl w:ilvl="0" w:tplc="6AAA5788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42">
    <w:nsid w:val="172A48EB"/>
    <w:multiLevelType w:val="hybridMultilevel"/>
    <w:tmpl w:val="FD2E815E"/>
    <w:lvl w:ilvl="0" w:tplc="1E924C8C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3">
    <w:nsid w:val="17CC1297"/>
    <w:multiLevelType w:val="hybridMultilevel"/>
    <w:tmpl w:val="8894F7F0"/>
    <w:lvl w:ilvl="0" w:tplc="59FE00B6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44">
    <w:nsid w:val="1859471D"/>
    <w:multiLevelType w:val="hybridMultilevel"/>
    <w:tmpl w:val="5AD649D2"/>
    <w:lvl w:ilvl="0" w:tplc="4BC41394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45">
    <w:nsid w:val="18F11D7A"/>
    <w:multiLevelType w:val="hybridMultilevel"/>
    <w:tmpl w:val="E286A8F6"/>
    <w:lvl w:ilvl="0" w:tplc="330CBDC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6">
    <w:nsid w:val="19C967F2"/>
    <w:multiLevelType w:val="hybridMultilevel"/>
    <w:tmpl w:val="5DF87C5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>
    <w:nsid w:val="19CE2520"/>
    <w:multiLevelType w:val="hybridMultilevel"/>
    <w:tmpl w:val="963E2FBA"/>
    <w:lvl w:ilvl="0" w:tplc="D5083C1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8">
    <w:nsid w:val="19EF0929"/>
    <w:multiLevelType w:val="hybridMultilevel"/>
    <w:tmpl w:val="471A4202"/>
    <w:lvl w:ilvl="0" w:tplc="0A5E09D4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49">
    <w:nsid w:val="1BEF56FC"/>
    <w:multiLevelType w:val="hybridMultilevel"/>
    <w:tmpl w:val="D69477A8"/>
    <w:lvl w:ilvl="0" w:tplc="0FEAC6C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0">
    <w:nsid w:val="1C436D9A"/>
    <w:multiLevelType w:val="hybridMultilevel"/>
    <w:tmpl w:val="61A08C36"/>
    <w:lvl w:ilvl="0" w:tplc="2EC0D9E2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51">
    <w:nsid w:val="1C744B06"/>
    <w:multiLevelType w:val="hybridMultilevel"/>
    <w:tmpl w:val="24147D48"/>
    <w:lvl w:ilvl="0" w:tplc="2AEC13A0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52">
    <w:nsid w:val="1DB9760A"/>
    <w:multiLevelType w:val="hybridMultilevel"/>
    <w:tmpl w:val="38407156"/>
    <w:lvl w:ilvl="0" w:tplc="0182464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3">
    <w:nsid w:val="1DCF4AB3"/>
    <w:multiLevelType w:val="hybridMultilevel"/>
    <w:tmpl w:val="31DA0606"/>
    <w:lvl w:ilvl="0" w:tplc="6592FB0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4">
    <w:nsid w:val="214637AF"/>
    <w:multiLevelType w:val="hybridMultilevel"/>
    <w:tmpl w:val="9DF44842"/>
    <w:lvl w:ilvl="0" w:tplc="B72E1792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55">
    <w:nsid w:val="222F0CC6"/>
    <w:multiLevelType w:val="hybridMultilevel"/>
    <w:tmpl w:val="E56E390E"/>
    <w:lvl w:ilvl="0" w:tplc="447A750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6">
    <w:nsid w:val="23692B4A"/>
    <w:multiLevelType w:val="hybridMultilevel"/>
    <w:tmpl w:val="86E43A76"/>
    <w:lvl w:ilvl="0" w:tplc="DF56AAA2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57">
    <w:nsid w:val="23F63F9E"/>
    <w:multiLevelType w:val="hybridMultilevel"/>
    <w:tmpl w:val="DDDE2EFA"/>
    <w:lvl w:ilvl="0" w:tplc="AF3C04DC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58">
    <w:nsid w:val="24FE4C7C"/>
    <w:multiLevelType w:val="hybridMultilevel"/>
    <w:tmpl w:val="1A2A015A"/>
    <w:lvl w:ilvl="0" w:tplc="EEC6A6B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9">
    <w:nsid w:val="251D08FC"/>
    <w:multiLevelType w:val="hybridMultilevel"/>
    <w:tmpl w:val="454026F8"/>
    <w:lvl w:ilvl="0" w:tplc="28BE522E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60">
    <w:nsid w:val="25974B55"/>
    <w:multiLevelType w:val="hybridMultilevel"/>
    <w:tmpl w:val="39503A1A"/>
    <w:lvl w:ilvl="0" w:tplc="E81E46B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1">
    <w:nsid w:val="259A5165"/>
    <w:multiLevelType w:val="hybridMultilevel"/>
    <w:tmpl w:val="1F4ABB7E"/>
    <w:lvl w:ilvl="0" w:tplc="9F8E86C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62">
    <w:nsid w:val="278553D3"/>
    <w:multiLevelType w:val="hybridMultilevel"/>
    <w:tmpl w:val="729C349A"/>
    <w:lvl w:ilvl="0" w:tplc="B8C2588C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63">
    <w:nsid w:val="27CE46A6"/>
    <w:multiLevelType w:val="hybridMultilevel"/>
    <w:tmpl w:val="BF8AB0FC"/>
    <w:lvl w:ilvl="0" w:tplc="45C63C88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64">
    <w:nsid w:val="29BF5086"/>
    <w:multiLevelType w:val="hybridMultilevel"/>
    <w:tmpl w:val="C4904544"/>
    <w:lvl w:ilvl="0" w:tplc="59E86F5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5">
    <w:nsid w:val="2A2D3D32"/>
    <w:multiLevelType w:val="hybridMultilevel"/>
    <w:tmpl w:val="1C0A10D0"/>
    <w:lvl w:ilvl="0" w:tplc="C1BC016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66">
    <w:nsid w:val="2A2E5E7D"/>
    <w:multiLevelType w:val="hybridMultilevel"/>
    <w:tmpl w:val="355C6CA2"/>
    <w:lvl w:ilvl="0" w:tplc="7CEA828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7">
    <w:nsid w:val="2A9E1ED5"/>
    <w:multiLevelType w:val="hybridMultilevel"/>
    <w:tmpl w:val="71101678"/>
    <w:lvl w:ilvl="0" w:tplc="FA0AD4D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8">
    <w:nsid w:val="2B995282"/>
    <w:multiLevelType w:val="hybridMultilevel"/>
    <w:tmpl w:val="8BFEFC5C"/>
    <w:lvl w:ilvl="0" w:tplc="A0AC7DE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9">
    <w:nsid w:val="2BEC31A2"/>
    <w:multiLevelType w:val="hybridMultilevel"/>
    <w:tmpl w:val="3BB297D0"/>
    <w:lvl w:ilvl="0" w:tplc="4A1C9FD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0">
    <w:nsid w:val="2C3A7121"/>
    <w:multiLevelType w:val="hybridMultilevel"/>
    <w:tmpl w:val="53229752"/>
    <w:lvl w:ilvl="0" w:tplc="55A4FA98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71">
    <w:nsid w:val="2E844B03"/>
    <w:multiLevelType w:val="hybridMultilevel"/>
    <w:tmpl w:val="9F1C65B8"/>
    <w:lvl w:ilvl="0" w:tplc="FA0677C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72">
    <w:nsid w:val="301B2CAA"/>
    <w:multiLevelType w:val="hybridMultilevel"/>
    <w:tmpl w:val="0340E878"/>
    <w:lvl w:ilvl="0" w:tplc="0E6CAE2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3">
    <w:nsid w:val="304A3FF2"/>
    <w:multiLevelType w:val="hybridMultilevel"/>
    <w:tmpl w:val="C9EAC3EA"/>
    <w:lvl w:ilvl="0" w:tplc="7432236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4">
    <w:nsid w:val="31012E87"/>
    <w:multiLevelType w:val="hybridMultilevel"/>
    <w:tmpl w:val="4E0A4DCE"/>
    <w:lvl w:ilvl="0" w:tplc="1BFE475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75">
    <w:nsid w:val="31291E4C"/>
    <w:multiLevelType w:val="hybridMultilevel"/>
    <w:tmpl w:val="63260874"/>
    <w:lvl w:ilvl="0" w:tplc="621E90F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76">
    <w:nsid w:val="31D5757B"/>
    <w:multiLevelType w:val="hybridMultilevel"/>
    <w:tmpl w:val="DF4C28FE"/>
    <w:lvl w:ilvl="0" w:tplc="8B6E9698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77">
    <w:nsid w:val="33255FBB"/>
    <w:multiLevelType w:val="hybridMultilevel"/>
    <w:tmpl w:val="C22A4730"/>
    <w:lvl w:ilvl="0" w:tplc="97AC267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8">
    <w:nsid w:val="338108F3"/>
    <w:multiLevelType w:val="hybridMultilevel"/>
    <w:tmpl w:val="087CC4B6"/>
    <w:lvl w:ilvl="0" w:tplc="F9FAA240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79">
    <w:nsid w:val="342412B7"/>
    <w:multiLevelType w:val="hybridMultilevel"/>
    <w:tmpl w:val="0930D20A"/>
    <w:lvl w:ilvl="0" w:tplc="ACFA6C3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0">
    <w:nsid w:val="36575E1F"/>
    <w:multiLevelType w:val="hybridMultilevel"/>
    <w:tmpl w:val="A9D014B2"/>
    <w:lvl w:ilvl="0" w:tplc="F8046C2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81">
    <w:nsid w:val="365D454C"/>
    <w:multiLevelType w:val="hybridMultilevel"/>
    <w:tmpl w:val="F30EF5CC"/>
    <w:lvl w:ilvl="0" w:tplc="2AF2D8E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2">
    <w:nsid w:val="368C6979"/>
    <w:multiLevelType w:val="hybridMultilevel"/>
    <w:tmpl w:val="3DF0A48C"/>
    <w:lvl w:ilvl="0" w:tplc="95DE096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3">
    <w:nsid w:val="37125F69"/>
    <w:multiLevelType w:val="hybridMultilevel"/>
    <w:tmpl w:val="D7627484"/>
    <w:lvl w:ilvl="0" w:tplc="D29C233A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84">
    <w:nsid w:val="382A72D0"/>
    <w:multiLevelType w:val="hybridMultilevel"/>
    <w:tmpl w:val="42B8D886"/>
    <w:lvl w:ilvl="0" w:tplc="7B9A5918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85">
    <w:nsid w:val="38DE6D02"/>
    <w:multiLevelType w:val="hybridMultilevel"/>
    <w:tmpl w:val="1556F70E"/>
    <w:lvl w:ilvl="0" w:tplc="0D24942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6">
    <w:nsid w:val="394C5FCD"/>
    <w:multiLevelType w:val="hybridMultilevel"/>
    <w:tmpl w:val="B96CDFFC"/>
    <w:lvl w:ilvl="0" w:tplc="2A4E75C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87">
    <w:nsid w:val="395E1393"/>
    <w:multiLevelType w:val="hybridMultilevel"/>
    <w:tmpl w:val="DA6047AE"/>
    <w:lvl w:ilvl="0" w:tplc="234EF49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8">
    <w:nsid w:val="39E429CA"/>
    <w:multiLevelType w:val="hybridMultilevel"/>
    <w:tmpl w:val="0658B4A6"/>
    <w:lvl w:ilvl="0" w:tplc="D1147996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89">
    <w:nsid w:val="3B172AD6"/>
    <w:multiLevelType w:val="hybridMultilevel"/>
    <w:tmpl w:val="EA9CE372"/>
    <w:lvl w:ilvl="0" w:tplc="E874417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0">
    <w:nsid w:val="3BC4151D"/>
    <w:multiLevelType w:val="hybridMultilevel"/>
    <w:tmpl w:val="BF20C8DC"/>
    <w:lvl w:ilvl="0" w:tplc="4B0EB29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1">
    <w:nsid w:val="3C3208AC"/>
    <w:multiLevelType w:val="hybridMultilevel"/>
    <w:tmpl w:val="9D1A9798"/>
    <w:lvl w:ilvl="0" w:tplc="65DAE8B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2">
    <w:nsid w:val="3ED64FB2"/>
    <w:multiLevelType w:val="hybridMultilevel"/>
    <w:tmpl w:val="87A6575E"/>
    <w:lvl w:ilvl="0" w:tplc="8B14F4D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3">
    <w:nsid w:val="4063584B"/>
    <w:multiLevelType w:val="hybridMultilevel"/>
    <w:tmpl w:val="48649070"/>
    <w:lvl w:ilvl="0" w:tplc="8E62D524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94">
    <w:nsid w:val="412274EA"/>
    <w:multiLevelType w:val="hybridMultilevel"/>
    <w:tmpl w:val="27C4140E"/>
    <w:lvl w:ilvl="0" w:tplc="056EAA4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5">
    <w:nsid w:val="42795B9D"/>
    <w:multiLevelType w:val="hybridMultilevel"/>
    <w:tmpl w:val="23CE119C"/>
    <w:lvl w:ilvl="0" w:tplc="3D88171E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6">
    <w:nsid w:val="428C4233"/>
    <w:multiLevelType w:val="hybridMultilevel"/>
    <w:tmpl w:val="DD70BD22"/>
    <w:lvl w:ilvl="0" w:tplc="BE0C7898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7">
    <w:nsid w:val="44786B56"/>
    <w:multiLevelType w:val="hybridMultilevel"/>
    <w:tmpl w:val="AAD09A82"/>
    <w:lvl w:ilvl="0" w:tplc="B706FB6A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98">
    <w:nsid w:val="452D0000"/>
    <w:multiLevelType w:val="hybridMultilevel"/>
    <w:tmpl w:val="A73ADE9E"/>
    <w:lvl w:ilvl="0" w:tplc="D9067C94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99">
    <w:nsid w:val="453D70FF"/>
    <w:multiLevelType w:val="hybridMultilevel"/>
    <w:tmpl w:val="4FC2388C"/>
    <w:lvl w:ilvl="0" w:tplc="BFA2425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0">
    <w:nsid w:val="45701B81"/>
    <w:multiLevelType w:val="hybridMultilevel"/>
    <w:tmpl w:val="A9383A44"/>
    <w:lvl w:ilvl="0" w:tplc="4A3C6DF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01">
    <w:nsid w:val="45F51D70"/>
    <w:multiLevelType w:val="hybridMultilevel"/>
    <w:tmpl w:val="8F8A3784"/>
    <w:lvl w:ilvl="0" w:tplc="C184565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2">
    <w:nsid w:val="46992345"/>
    <w:multiLevelType w:val="hybridMultilevel"/>
    <w:tmpl w:val="806E5AFE"/>
    <w:lvl w:ilvl="0" w:tplc="DB6E9F80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03">
    <w:nsid w:val="47A37A13"/>
    <w:multiLevelType w:val="hybridMultilevel"/>
    <w:tmpl w:val="6A92E2DE"/>
    <w:lvl w:ilvl="0" w:tplc="44DC195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04">
    <w:nsid w:val="47B06A92"/>
    <w:multiLevelType w:val="hybridMultilevel"/>
    <w:tmpl w:val="C93CAD5C"/>
    <w:lvl w:ilvl="0" w:tplc="5AB09C6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5">
    <w:nsid w:val="49463787"/>
    <w:multiLevelType w:val="hybridMultilevel"/>
    <w:tmpl w:val="0D96A752"/>
    <w:lvl w:ilvl="0" w:tplc="FD3EE454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06">
    <w:nsid w:val="4AC51D48"/>
    <w:multiLevelType w:val="hybridMultilevel"/>
    <w:tmpl w:val="5F325B48"/>
    <w:lvl w:ilvl="0" w:tplc="137837A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7">
    <w:nsid w:val="4B281512"/>
    <w:multiLevelType w:val="hybridMultilevel"/>
    <w:tmpl w:val="E2E65110"/>
    <w:lvl w:ilvl="0" w:tplc="6AC4697A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08">
    <w:nsid w:val="4B6520B4"/>
    <w:multiLevelType w:val="hybridMultilevel"/>
    <w:tmpl w:val="C9DEBFEC"/>
    <w:lvl w:ilvl="0" w:tplc="5824DC0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09">
    <w:nsid w:val="4C6C0C8E"/>
    <w:multiLevelType w:val="hybridMultilevel"/>
    <w:tmpl w:val="77905350"/>
    <w:lvl w:ilvl="0" w:tplc="03542BD2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10">
    <w:nsid w:val="4C7E39E6"/>
    <w:multiLevelType w:val="hybridMultilevel"/>
    <w:tmpl w:val="D696D4C6"/>
    <w:lvl w:ilvl="0" w:tplc="47AC1F6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1">
    <w:nsid w:val="4CD83FE1"/>
    <w:multiLevelType w:val="hybridMultilevel"/>
    <w:tmpl w:val="203E5A98"/>
    <w:lvl w:ilvl="0" w:tplc="EA3EFC8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12">
    <w:nsid w:val="4CF51B70"/>
    <w:multiLevelType w:val="hybridMultilevel"/>
    <w:tmpl w:val="ACF6CCBC"/>
    <w:lvl w:ilvl="0" w:tplc="14DEC784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13">
    <w:nsid w:val="4D6F67D3"/>
    <w:multiLevelType w:val="hybridMultilevel"/>
    <w:tmpl w:val="650C178A"/>
    <w:lvl w:ilvl="0" w:tplc="753AB62C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14">
    <w:nsid w:val="4F397425"/>
    <w:multiLevelType w:val="hybridMultilevel"/>
    <w:tmpl w:val="C964B05A"/>
    <w:lvl w:ilvl="0" w:tplc="1DA6EE5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5">
    <w:nsid w:val="508826AA"/>
    <w:multiLevelType w:val="hybridMultilevel"/>
    <w:tmpl w:val="9208E1B8"/>
    <w:lvl w:ilvl="0" w:tplc="078E3342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16">
    <w:nsid w:val="51DE09F1"/>
    <w:multiLevelType w:val="hybridMultilevel"/>
    <w:tmpl w:val="E954F238"/>
    <w:lvl w:ilvl="0" w:tplc="4CCEF46E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17">
    <w:nsid w:val="521D5A3D"/>
    <w:multiLevelType w:val="hybridMultilevel"/>
    <w:tmpl w:val="FA52C67A"/>
    <w:lvl w:ilvl="0" w:tplc="74B6D286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18">
    <w:nsid w:val="52821D92"/>
    <w:multiLevelType w:val="hybridMultilevel"/>
    <w:tmpl w:val="EE62D576"/>
    <w:lvl w:ilvl="0" w:tplc="DC42599A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19">
    <w:nsid w:val="530539A7"/>
    <w:multiLevelType w:val="hybridMultilevel"/>
    <w:tmpl w:val="C1EAA752"/>
    <w:lvl w:ilvl="0" w:tplc="F260DAAE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20">
    <w:nsid w:val="55CB1D84"/>
    <w:multiLevelType w:val="hybridMultilevel"/>
    <w:tmpl w:val="B7A25B92"/>
    <w:lvl w:ilvl="0" w:tplc="441081A8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21">
    <w:nsid w:val="55F267C5"/>
    <w:multiLevelType w:val="hybridMultilevel"/>
    <w:tmpl w:val="D2AA57EC"/>
    <w:lvl w:ilvl="0" w:tplc="D534BA2C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22">
    <w:nsid w:val="56A53BC1"/>
    <w:multiLevelType w:val="hybridMultilevel"/>
    <w:tmpl w:val="D1CC1738"/>
    <w:lvl w:ilvl="0" w:tplc="0BE0FE0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23">
    <w:nsid w:val="56FB30EF"/>
    <w:multiLevelType w:val="hybridMultilevel"/>
    <w:tmpl w:val="F52C3626"/>
    <w:lvl w:ilvl="0" w:tplc="CEA87E1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24">
    <w:nsid w:val="57344133"/>
    <w:multiLevelType w:val="hybridMultilevel"/>
    <w:tmpl w:val="87A66B88"/>
    <w:lvl w:ilvl="0" w:tplc="B1D857B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25">
    <w:nsid w:val="57494AAE"/>
    <w:multiLevelType w:val="hybridMultilevel"/>
    <w:tmpl w:val="E656F2B6"/>
    <w:lvl w:ilvl="0" w:tplc="958486C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6">
    <w:nsid w:val="586141C5"/>
    <w:multiLevelType w:val="hybridMultilevel"/>
    <w:tmpl w:val="5CA6C502"/>
    <w:lvl w:ilvl="0" w:tplc="CE1EF36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7">
    <w:nsid w:val="58C37365"/>
    <w:multiLevelType w:val="hybridMultilevel"/>
    <w:tmpl w:val="629A1DBA"/>
    <w:lvl w:ilvl="0" w:tplc="3DCC170A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28">
    <w:nsid w:val="592E0E92"/>
    <w:multiLevelType w:val="hybridMultilevel"/>
    <w:tmpl w:val="32F8DDC2"/>
    <w:lvl w:ilvl="0" w:tplc="07105BA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29">
    <w:nsid w:val="5ADB4B32"/>
    <w:multiLevelType w:val="hybridMultilevel"/>
    <w:tmpl w:val="B0589FE8"/>
    <w:lvl w:ilvl="0" w:tplc="7DD6F71C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30">
    <w:nsid w:val="5C3F23A4"/>
    <w:multiLevelType w:val="hybridMultilevel"/>
    <w:tmpl w:val="DB969AE6"/>
    <w:lvl w:ilvl="0" w:tplc="D8DE405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1">
    <w:nsid w:val="5C4A4C59"/>
    <w:multiLevelType w:val="hybridMultilevel"/>
    <w:tmpl w:val="CD7C9052"/>
    <w:lvl w:ilvl="0" w:tplc="DAC66E2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2">
    <w:nsid w:val="5DC92B6A"/>
    <w:multiLevelType w:val="hybridMultilevel"/>
    <w:tmpl w:val="BCC8E98A"/>
    <w:lvl w:ilvl="0" w:tplc="66648C16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33">
    <w:nsid w:val="5EEA7514"/>
    <w:multiLevelType w:val="hybridMultilevel"/>
    <w:tmpl w:val="A2C26D78"/>
    <w:lvl w:ilvl="0" w:tplc="F95A73B0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34">
    <w:nsid w:val="5F175091"/>
    <w:multiLevelType w:val="hybridMultilevel"/>
    <w:tmpl w:val="7E8064E8"/>
    <w:lvl w:ilvl="0" w:tplc="8990F856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35">
    <w:nsid w:val="5FAB6C99"/>
    <w:multiLevelType w:val="hybridMultilevel"/>
    <w:tmpl w:val="ABC09008"/>
    <w:lvl w:ilvl="0" w:tplc="19CE407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36">
    <w:nsid w:val="6109676D"/>
    <w:multiLevelType w:val="hybridMultilevel"/>
    <w:tmpl w:val="E0B41872"/>
    <w:lvl w:ilvl="0" w:tplc="160AFF7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7">
    <w:nsid w:val="61D31814"/>
    <w:multiLevelType w:val="hybridMultilevel"/>
    <w:tmpl w:val="C80A9F2E"/>
    <w:lvl w:ilvl="0" w:tplc="874AC1E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8">
    <w:nsid w:val="627E4AB0"/>
    <w:multiLevelType w:val="hybridMultilevel"/>
    <w:tmpl w:val="87A43ADE"/>
    <w:lvl w:ilvl="0" w:tplc="D084E068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39">
    <w:nsid w:val="62941D0E"/>
    <w:multiLevelType w:val="hybridMultilevel"/>
    <w:tmpl w:val="3CB2F7F8"/>
    <w:lvl w:ilvl="0" w:tplc="F228A8C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40">
    <w:nsid w:val="63A045AB"/>
    <w:multiLevelType w:val="hybridMultilevel"/>
    <w:tmpl w:val="C8642FCC"/>
    <w:lvl w:ilvl="0" w:tplc="F3DCCB2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1">
    <w:nsid w:val="654007BA"/>
    <w:multiLevelType w:val="hybridMultilevel"/>
    <w:tmpl w:val="51B2A9F0"/>
    <w:lvl w:ilvl="0" w:tplc="CF0A4C38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42">
    <w:nsid w:val="655A7288"/>
    <w:multiLevelType w:val="hybridMultilevel"/>
    <w:tmpl w:val="527254A4"/>
    <w:lvl w:ilvl="0" w:tplc="575CE6BC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43">
    <w:nsid w:val="6658133C"/>
    <w:multiLevelType w:val="hybridMultilevel"/>
    <w:tmpl w:val="E26ABCEE"/>
    <w:lvl w:ilvl="0" w:tplc="ACAE14B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4">
    <w:nsid w:val="665933AA"/>
    <w:multiLevelType w:val="hybridMultilevel"/>
    <w:tmpl w:val="0EDA3196"/>
    <w:lvl w:ilvl="0" w:tplc="7C1A6D3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45">
    <w:nsid w:val="668601A1"/>
    <w:multiLevelType w:val="hybridMultilevel"/>
    <w:tmpl w:val="D0503086"/>
    <w:lvl w:ilvl="0" w:tplc="F412E26C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46">
    <w:nsid w:val="6782339F"/>
    <w:multiLevelType w:val="hybridMultilevel"/>
    <w:tmpl w:val="A5E6F64E"/>
    <w:lvl w:ilvl="0" w:tplc="436AC77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47">
    <w:nsid w:val="689910E6"/>
    <w:multiLevelType w:val="hybridMultilevel"/>
    <w:tmpl w:val="40A8DF16"/>
    <w:lvl w:ilvl="0" w:tplc="A0B4BE7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8">
    <w:nsid w:val="6A691F56"/>
    <w:multiLevelType w:val="hybridMultilevel"/>
    <w:tmpl w:val="19F04C72"/>
    <w:lvl w:ilvl="0" w:tplc="8AA8DE0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9">
    <w:nsid w:val="6BC77392"/>
    <w:multiLevelType w:val="hybridMultilevel"/>
    <w:tmpl w:val="189680C2"/>
    <w:lvl w:ilvl="0" w:tplc="9EC68DD2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50">
    <w:nsid w:val="6C315AE4"/>
    <w:multiLevelType w:val="hybridMultilevel"/>
    <w:tmpl w:val="D780D720"/>
    <w:lvl w:ilvl="0" w:tplc="3176D0A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1">
    <w:nsid w:val="6CB23B81"/>
    <w:multiLevelType w:val="hybridMultilevel"/>
    <w:tmpl w:val="0C8CB014"/>
    <w:lvl w:ilvl="0" w:tplc="452C071C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52">
    <w:nsid w:val="6D8C67BC"/>
    <w:multiLevelType w:val="hybridMultilevel"/>
    <w:tmpl w:val="D00E560E"/>
    <w:lvl w:ilvl="0" w:tplc="C2FCD69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53">
    <w:nsid w:val="6E4473B6"/>
    <w:multiLevelType w:val="hybridMultilevel"/>
    <w:tmpl w:val="1C9CFD24"/>
    <w:lvl w:ilvl="0" w:tplc="4C8AC1F2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4">
    <w:nsid w:val="6F80413A"/>
    <w:multiLevelType w:val="hybridMultilevel"/>
    <w:tmpl w:val="4694094A"/>
    <w:lvl w:ilvl="0" w:tplc="B958F1FE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55">
    <w:nsid w:val="705E1CD8"/>
    <w:multiLevelType w:val="hybridMultilevel"/>
    <w:tmpl w:val="478AD320"/>
    <w:lvl w:ilvl="0" w:tplc="0B8A22B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6">
    <w:nsid w:val="71047F06"/>
    <w:multiLevelType w:val="hybridMultilevel"/>
    <w:tmpl w:val="ED32460E"/>
    <w:lvl w:ilvl="0" w:tplc="CC148F0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57">
    <w:nsid w:val="72B72675"/>
    <w:multiLevelType w:val="hybridMultilevel"/>
    <w:tmpl w:val="91284D8A"/>
    <w:lvl w:ilvl="0" w:tplc="4202C5D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8">
    <w:nsid w:val="750C1FEA"/>
    <w:multiLevelType w:val="hybridMultilevel"/>
    <w:tmpl w:val="CC3CCBE2"/>
    <w:lvl w:ilvl="0" w:tplc="8CA63DB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9">
    <w:nsid w:val="75A91D51"/>
    <w:multiLevelType w:val="hybridMultilevel"/>
    <w:tmpl w:val="5E4CDE14"/>
    <w:lvl w:ilvl="0" w:tplc="E5B6054A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60">
    <w:nsid w:val="762B132B"/>
    <w:multiLevelType w:val="hybridMultilevel"/>
    <w:tmpl w:val="0218BE5E"/>
    <w:lvl w:ilvl="0" w:tplc="B5DA248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1">
    <w:nsid w:val="76306DB4"/>
    <w:multiLevelType w:val="hybridMultilevel"/>
    <w:tmpl w:val="7BE2F4EC"/>
    <w:lvl w:ilvl="0" w:tplc="CE74B1B8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2">
    <w:nsid w:val="769C0027"/>
    <w:multiLevelType w:val="hybridMultilevel"/>
    <w:tmpl w:val="6316A516"/>
    <w:lvl w:ilvl="0" w:tplc="21787FE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3">
    <w:nsid w:val="770C674C"/>
    <w:multiLevelType w:val="hybridMultilevel"/>
    <w:tmpl w:val="CBAE5B86"/>
    <w:lvl w:ilvl="0" w:tplc="AE58FB14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64">
    <w:nsid w:val="791D28C8"/>
    <w:multiLevelType w:val="hybridMultilevel"/>
    <w:tmpl w:val="32181460"/>
    <w:lvl w:ilvl="0" w:tplc="1862D8D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5">
    <w:nsid w:val="79E46749"/>
    <w:multiLevelType w:val="hybridMultilevel"/>
    <w:tmpl w:val="5AC49AAE"/>
    <w:lvl w:ilvl="0" w:tplc="5DCE24E2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6">
    <w:nsid w:val="7A6B309C"/>
    <w:multiLevelType w:val="hybridMultilevel"/>
    <w:tmpl w:val="45EE16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444808D2">
      <w:start w:val="2"/>
      <w:numFmt w:val="decimal"/>
      <w:lvlText w:val="%2-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7">
    <w:nsid w:val="7B3F6D52"/>
    <w:multiLevelType w:val="hybridMultilevel"/>
    <w:tmpl w:val="E8CA2B80"/>
    <w:lvl w:ilvl="0" w:tplc="EFD2D82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8">
    <w:nsid w:val="7BA248B5"/>
    <w:multiLevelType w:val="hybridMultilevel"/>
    <w:tmpl w:val="2DB4B3B6"/>
    <w:lvl w:ilvl="0" w:tplc="0216870A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9">
    <w:nsid w:val="7CD37168"/>
    <w:multiLevelType w:val="hybridMultilevel"/>
    <w:tmpl w:val="456481C0"/>
    <w:lvl w:ilvl="0" w:tplc="F9AE544C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70">
    <w:nsid w:val="7D42193B"/>
    <w:multiLevelType w:val="hybridMultilevel"/>
    <w:tmpl w:val="9A0A1554"/>
    <w:lvl w:ilvl="0" w:tplc="9E1E714A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71">
    <w:nsid w:val="7E282188"/>
    <w:multiLevelType w:val="hybridMultilevel"/>
    <w:tmpl w:val="E440F0D2"/>
    <w:lvl w:ilvl="0" w:tplc="73BA20C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2">
    <w:nsid w:val="7EF255C3"/>
    <w:multiLevelType w:val="hybridMultilevel"/>
    <w:tmpl w:val="3536B30A"/>
    <w:lvl w:ilvl="0" w:tplc="881AF27C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num w:numId="1">
    <w:abstractNumId w:val="2"/>
  </w:num>
  <w:num w:numId="2">
    <w:abstractNumId w:val="133"/>
  </w:num>
  <w:num w:numId="3">
    <w:abstractNumId w:val="12"/>
  </w:num>
  <w:num w:numId="4">
    <w:abstractNumId w:val="44"/>
  </w:num>
  <w:num w:numId="5">
    <w:abstractNumId w:val="76"/>
  </w:num>
  <w:num w:numId="6">
    <w:abstractNumId w:val="21"/>
  </w:num>
  <w:num w:numId="7">
    <w:abstractNumId w:val="10"/>
  </w:num>
  <w:num w:numId="8">
    <w:abstractNumId w:val="120"/>
  </w:num>
  <w:num w:numId="9">
    <w:abstractNumId w:val="119"/>
  </w:num>
  <w:num w:numId="10">
    <w:abstractNumId w:val="102"/>
  </w:num>
  <w:num w:numId="11">
    <w:abstractNumId w:val="16"/>
  </w:num>
  <w:num w:numId="12">
    <w:abstractNumId w:val="163"/>
  </w:num>
  <w:num w:numId="13">
    <w:abstractNumId w:val="115"/>
  </w:num>
  <w:num w:numId="14">
    <w:abstractNumId w:val="27"/>
  </w:num>
  <w:num w:numId="15">
    <w:abstractNumId w:val="46"/>
  </w:num>
  <w:num w:numId="16">
    <w:abstractNumId w:val="19"/>
  </w:num>
  <w:num w:numId="17">
    <w:abstractNumId w:val="22"/>
  </w:num>
  <w:num w:numId="18">
    <w:abstractNumId w:val="17"/>
  </w:num>
  <w:num w:numId="19">
    <w:abstractNumId w:val="107"/>
  </w:num>
  <w:num w:numId="20">
    <w:abstractNumId w:val="48"/>
  </w:num>
  <w:num w:numId="21">
    <w:abstractNumId w:val="123"/>
  </w:num>
  <w:num w:numId="22">
    <w:abstractNumId w:val="5"/>
  </w:num>
  <w:num w:numId="23">
    <w:abstractNumId w:val="31"/>
  </w:num>
  <w:num w:numId="24">
    <w:abstractNumId w:val="116"/>
  </w:num>
  <w:num w:numId="25">
    <w:abstractNumId w:val="172"/>
  </w:num>
  <w:num w:numId="26">
    <w:abstractNumId w:val="26"/>
  </w:num>
  <w:num w:numId="27">
    <w:abstractNumId w:val="105"/>
  </w:num>
  <w:num w:numId="28">
    <w:abstractNumId w:val="156"/>
  </w:num>
  <w:num w:numId="29">
    <w:abstractNumId w:val="169"/>
  </w:num>
  <w:num w:numId="30">
    <w:abstractNumId w:val="43"/>
  </w:num>
  <w:num w:numId="31">
    <w:abstractNumId w:val="63"/>
  </w:num>
  <w:num w:numId="32">
    <w:abstractNumId w:val="78"/>
  </w:num>
  <w:num w:numId="33">
    <w:abstractNumId w:val="93"/>
  </w:num>
  <w:num w:numId="34">
    <w:abstractNumId w:val="108"/>
  </w:num>
  <w:num w:numId="35">
    <w:abstractNumId w:val="28"/>
  </w:num>
  <w:num w:numId="36">
    <w:abstractNumId w:val="159"/>
  </w:num>
  <w:num w:numId="37">
    <w:abstractNumId w:val="39"/>
  </w:num>
  <w:num w:numId="38">
    <w:abstractNumId w:val="132"/>
  </w:num>
  <w:num w:numId="39">
    <w:abstractNumId w:val="57"/>
  </w:num>
  <w:num w:numId="40">
    <w:abstractNumId w:val="149"/>
  </w:num>
  <w:num w:numId="41">
    <w:abstractNumId w:val="30"/>
  </w:num>
  <w:num w:numId="42">
    <w:abstractNumId w:val="151"/>
  </w:num>
  <w:num w:numId="43">
    <w:abstractNumId w:val="74"/>
  </w:num>
  <w:num w:numId="44">
    <w:abstractNumId w:val="70"/>
  </w:num>
  <w:num w:numId="45">
    <w:abstractNumId w:val="144"/>
  </w:num>
  <w:num w:numId="46">
    <w:abstractNumId w:val="8"/>
  </w:num>
  <w:num w:numId="47">
    <w:abstractNumId w:val="146"/>
  </w:num>
  <w:num w:numId="48">
    <w:abstractNumId w:val="122"/>
  </w:num>
  <w:num w:numId="49">
    <w:abstractNumId w:val="61"/>
  </w:num>
  <w:num w:numId="50">
    <w:abstractNumId w:val="65"/>
  </w:num>
  <w:num w:numId="51">
    <w:abstractNumId w:val="71"/>
  </w:num>
  <w:num w:numId="52">
    <w:abstractNumId w:val="118"/>
  </w:num>
  <w:num w:numId="53">
    <w:abstractNumId w:val="98"/>
  </w:num>
  <w:num w:numId="54">
    <w:abstractNumId w:val="40"/>
  </w:num>
  <w:num w:numId="55">
    <w:abstractNumId w:val="50"/>
  </w:num>
  <w:num w:numId="56">
    <w:abstractNumId w:val="29"/>
  </w:num>
  <w:num w:numId="57">
    <w:abstractNumId w:val="41"/>
  </w:num>
  <w:num w:numId="58">
    <w:abstractNumId w:val="161"/>
  </w:num>
  <w:num w:numId="59">
    <w:abstractNumId w:val="100"/>
  </w:num>
  <w:num w:numId="60">
    <w:abstractNumId w:val="111"/>
  </w:num>
  <w:num w:numId="61">
    <w:abstractNumId w:val="135"/>
  </w:num>
  <w:num w:numId="62">
    <w:abstractNumId w:val="6"/>
  </w:num>
  <w:num w:numId="63">
    <w:abstractNumId w:val="157"/>
  </w:num>
  <w:num w:numId="64">
    <w:abstractNumId w:val="168"/>
  </w:num>
  <w:num w:numId="65">
    <w:abstractNumId w:val="167"/>
  </w:num>
  <w:num w:numId="66">
    <w:abstractNumId w:val="128"/>
  </w:num>
  <w:num w:numId="67">
    <w:abstractNumId w:val="165"/>
  </w:num>
  <w:num w:numId="68">
    <w:abstractNumId w:val="129"/>
  </w:num>
  <w:num w:numId="69">
    <w:abstractNumId w:val="139"/>
  </w:num>
  <w:num w:numId="70">
    <w:abstractNumId w:val="127"/>
  </w:num>
  <w:num w:numId="71">
    <w:abstractNumId w:val="34"/>
  </w:num>
  <w:num w:numId="72">
    <w:abstractNumId w:val="103"/>
  </w:num>
  <w:num w:numId="73">
    <w:abstractNumId w:val="14"/>
  </w:num>
  <w:num w:numId="74">
    <w:abstractNumId w:val="51"/>
  </w:num>
  <w:num w:numId="75">
    <w:abstractNumId w:val="158"/>
  </w:num>
  <w:num w:numId="76">
    <w:abstractNumId w:val="62"/>
  </w:num>
  <w:num w:numId="77">
    <w:abstractNumId w:val="84"/>
  </w:num>
  <w:num w:numId="78">
    <w:abstractNumId w:val="24"/>
  </w:num>
  <w:num w:numId="79">
    <w:abstractNumId w:val="86"/>
  </w:num>
  <w:num w:numId="80">
    <w:abstractNumId w:val="75"/>
  </w:num>
  <w:num w:numId="81">
    <w:abstractNumId w:val="121"/>
  </w:num>
  <w:num w:numId="82">
    <w:abstractNumId w:val="97"/>
  </w:num>
  <w:num w:numId="83">
    <w:abstractNumId w:val="153"/>
  </w:num>
  <w:num w:numId="84">
    <w:abstractNumId w:val="82"/>
  </w:num>
  <w:num w:numId="85">
    <w:abstractNumId w:val="49"/>
  </w:num>
  <w:num w:numId="86">
    <w:abstractNumId w:val="150"/>
  </w:num>
  <w:num w:numId="87">
    <w:abstractNumId w:val="106"/>
  </w:num>
  <w:num w:numId="88">
    <w:abstractNumId w:val="55"/>
  </w:num>
  <w:num w:numId="89">
    <w:abstractNumId w:val="52"/>
  </w:num>
  <w:num w:numId="90">
    <w:abstractNumId w:val="58"/>
  </w:num>
  <w:num w:numId="91">
    <w:abstractNumId w:val="32"/>
  </w:num>
  <w:num w:numId="92">
    <w:abstractNumId w:val="60"/>
  </w:num>
  <w:num w:numId="93">
    <w:abstractNumId w:val="33"/>
  </w:num>
  <w:num w:numId="94">
    <w:abstractNumId w:val="131"/>
  </w:num>
  <w:num w:numId="95">
    <w:abstractNumId w:val="89"/>
  </w:num>
  <w:num w:numId="96">
    <w:abstractNumId w:val="45"/>
  </w:num>
  <w:num w:numId="97">
    <w:abstractNumId w:val="99"/>
  </w:num>
  <w:num w:numId="98">
    <w:abstractNumId w:val="136"/>
  </w:num>
  <w:num w:numId="99">
    <w:abstractNumId w:val="104"/>
  </w:num>
  <w:num w:numId="100">
    <w:abstractNumId w:val="11"/>
  </w:num>
  <w:num w:numId="101">
    <w:abstractNumId w:val="20"/>
  </w:num>
  <w:num w:numId="102">
    <w:abstractNumId w:val="114"/>
  </w:num>
  <w:num w:numId="103">
    <w:abstractNumId w:val="9"/>
  </w:num>
  <w:num w:numId="104">
    <w:abstractNumId w:val="110"/>
  </w:num>
  <w:num w:numId="105">
    <w:abstractNumId w:val="77"/>
  </w:num>
  <w:num w:numId="106">
    <w:abstractNumId w:val="87"/>
  </w:num>
  <w:num w:numId="107">
    <w:abstractNumId w:val="72"/>
  </w:num>
  <w:num w:numId="108">
    <w:abstractNumId w:val="7"/>
  </w:num>
  <w:num w:numId="109">
    <w:abstractNumId w:val="4"/>
  </w:num>
  <w:num w:numId="110">
    <w:abstractNumId w:val="140"/>
  </w:num>
  <w:num w:numId="111">
    <w:abstractNumId w:val="3"/>
  </w:num>
  <w:num w:numId="112">
    <w:abstractNumId w:val="160"/>
  </w:num>
  <w:num w:numId="113">
    <w:abstractNumId w:val="148"/>
  </w:num>
  <w:num w:numId="114">
    <w:abstractNumId w:val="56"/>
  </w:num>
  <w:num w:numId="115">
    <w:abstractNumId w:val="38"/>
  </w:num>
  <w:num w:numId="116">
    <w:abstractNumId w:val="47"/>
  </w:num>
  <w:num w:numId="117">
    <w:abstractNumId w:val="80"/>
  </w:num>
  <w:num w:numId="118">
    <w:abstractNumId w:val="59"/>
  </w:num>
  <w:num w:numId="119">
    <w:abstractNumId w:val="25"/>
  </w:num>
  <w:num w:numId="120">
    <w:abstractNumId w:val="124"/>
  </w:num>
  <w:num w:numId="121">
    <w:abstractNumId w:val="152"/>
  </w:num>
  <w:num w:numId="122">
    <w:abstractNumId w:val="42"/>
  </w:num>
  <w:num w:numId="123">
    <w:abstractNumId w:val="95"/>
  </w:num>
  <w:num w:numId="124">
    <w:abstractNumId w:val="154"/>
  </w:num>
  <w:num w:numId="125">
    <w:abstractNumId w:val="109"/>
  </w:num>
  <w:num w:numId="126">
    <w:abstractNumId w:val="96"/>
  </w:num>
  <w:num w:numId="127">
    <w:abstractNumId w:val="141"/>
  </w:num>
  <w:num w:numId="128">
    <w:abstractNumId w:val="162"/>
  </w:num>
  <w:num w:numId="129">
    <w:abstractNumId w:val="143"/>
  </w:num>
  <w:num w:numId="130">
    <w:abstractNumId w:val="125"/>
  </w:num>
  <w:num w:numId="131">
    <w:abstractNumId w:val="155"/>
  </w:num>
  <w:num w:numId="132">
    <w:abstractNumId w:val="73"/>
  </w:num>
  <w:num w:numId="133">
    <w:abstractNumId w:val="85"/>
  </w:num>
  <w:num w:numId="134">
    <w:abstractNumId w:val="94"/>
  </w:num>
  <w:num w:numId="135">
    <w:abstractNumId w:val="137"/>
  </w:num>
  <w:num w:numId="136">
    <w:abstractNumId w:val="15"/>
  </w:num>
  <w:num w:numId="137">
    <w:abstractNumId w:val="13"/>
  </w:num>
  <w:num w:numId="138">
    <w:abstractNumId w:val="37"/>
  </w:num>
  <w:num w:numId="139">
    <w:abstractNumId w:val="91"/>
  </w:num>
  <w:num w:numId="140">
    <w:abstractNumId w:val="53"/>
  </w:num>
  <w:num w:numId="141">
    <w:abstractNumId w:val="90"/>
  </w:num>
  <w:num w:numId="142">
    <w:abstractNumId w:val="35"/>
  </w:num>
  <w:num w:numId="143">
    <w:abstractNumId w:val="23"/>
  </w:num>
  <w:num w:numId="144">
    <w:abstractNumId w:val="54"/>
  </w:num>
  <w:num w:numId="145">
    <w:abstractNumId w:val="112"/>
  </w:num>
  <w:num w:numId="146">
    <w:abstractNumId w:val="134"/>
  </w:num>
  <w:num w:numId="147">
    <w:abstractNumId w:val="113"/>
  </w:num>
  <w:num w:numId="148">
    <w:abstractNumId w:val="36"/>
  </w:num>
  <w:num w:numId="149">
    <w:abstractNumId w:val="138"/>
  </w:num>
  <w:num w:numId="150">
    <w:abstractNumId w:val="88"/>
  </w:num>
  <w:num w:numId="151">
    <w:abstractNumId w:val="170"/>
  </w:num>
  <w:num w:numId="152">
    <w:abstractNumId w:val="117"/>
  </w:num>
  <w:num w:numId="153">
    <w:abstractNumId w:val="142"/>
  </w:num>
  <w:num w:numId="154">
    <w:abstractNumId w:val="18"/>
  </w:num>
  <w:num w:numId="155">
    <w:abstractNumId w:val="83"/>
  </w:num>
  <w:num w:numId="156">
    <w:abstractNumId w:val="145"/>
  </w:num>
  <w:num w:numId="157">
    <w:abstractNumId w:val="0"/>
  </w:num>
  <w:num w:numId="158">
    <w:abstractNumId w:val="81"/>
  </w:num>
  <w:num w:numId="159">
    <w:abstractNumId w:val="69"/>
  </w:num>
  <w:num w:numId="160">
    <w:abstractNumId w:val="126"/>
  </w:num>
  <w:num w:numId="161">
    <w:abstractNumId w:val="67"/>
  </w:num>
  <w:num w:numId="162">
    <w:abstractNumId w:val="66"/>
  </w:num>
  <w:num w:numId="163">
    <w:abstractNumId w:val="101"/>
  </w:num>
  <w:num w:numId="164">
    <w:abstractNumId w:val="171"/>
  </w:num>
  <w:num w:numId="165">
    <w:abstractNumId w:val="64"/>
  </w:num>
  <w:num w:numId="166">
    <w:abstractNumId w:val="147"/>
  </w:num>
  <w:num w:numId="167">
    <w:abstractNumId w:val="130"/>
  </w:num>
  <w:num w:numId="168">
    <w:abstractNumId w:val="164"/>
  </w:num>
  <w:num w:numId="169">
    <w:abstractNumId w:val="1"/>
  </w:num>
  <w:num w:numId="170">
    <w:abstractNumId w:val="92"/>
  </w:num>
  <w:num w:numId="171">
    <w:abstractNumId w:val="79"/>
  </w:num>
  <w:num w:numId="172">
    <w:abstractNumId w:val="68"/>
  </w:num>
  <w:num w:numId="173">
    <w:abstractNumId w:val="16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4108B"/>
    <w:rsid w:val="00010BE3"/>
    <w:rsid w:val="00020CC4"/>
    <w:rsid w:val="00030AA0"/>
    <w:rsid w:val="00055AD0"/>
    <w:rsid w:val="0007083A"/>
    <w:rsid w:val="0010523A"/>
    <w:rsid w:val="0016106C"/>
    <w:rsid w:val="00170491"/>
    <w:rsid w:val="001D0070"/>
    <w:rsid w:val="002221C4"/>
    <w:rsid w:val="00227B79"/>
    <w:rsid w:val="0024108B"/>
    <w:rsid w:val="00254366"/>
    <w:rsid w:val="00272270"/>
    <w:rsid w:val="0028092D"/>
    <w:rsid w:val="002B1438"/>
    <w:rsid w:val="002D2C7B"/>
    <w:rsid w:val="002D5830"/>
    <w:rsid w:val="002E34EA"/>
    <w:rsid w:val="002F5E6C"/>
    <w:rsid w:val="0033576C"/>
    <w:rsid w:val="00354B29"/>
    <w:rsid w:val="003A148E"/>
    <w:rsid w:val="003B0E6C"/>
    <w:rsid w:val="003E48AC"/>
    <w:rsid w:val="004742AC"/>
    <w:rsid w:val="004E08CA"/>
    <w:rsid w:val="004E7077"/>
    <w:rsid w:val="005166D5"/>
    <w:rsid w:val="0052077C"/>
    <w:rsid w:val="00521D15"/>
    <w:rsid w:val="00526249"/>
    <w:rsid w:val="00555913"/>
    <w:rsid w:val="00562E69"/>
    <w:rsid w:val="00595B47"/>
    <w:rsid w:val="005A0CBA"/>
    <w:rsid w:val="005A1809"/>
    <w:rsid w:val="005A5B7D"/>
    <w:rsid w:val="005D4158"/>
    <w:rsid w:val="005D4337"/>
    <w:rsid w:val="005F2AFF"/>
    <w:rsid w:val="00623642"/>
    <w:rsid w:val="00647490"/>
    <w:rsid w:val="006B41C1"/>
    <w:rsid w:val="006B552B"/>
    <w:rsid w:val="006C003B"/>
    <w:rsid w:val="006C04BF"/>
    <w:rsid w:val="006D2FBB"/>
    <w:rsid w:val="006E150E"/>
    <w:rsid w:val="006E6595"/>
    <w:rsid w:val="00700862"/>
    <w:rsid w:val="00707430"/>
    <w:rsid w:val="00742B65"/>
    <w:rsid w:val="008208BC"/>
    <w:rsid w:val="00822AE0"/>
    <w:rsid w:val="008571D4"/>
    <w:rsid w:val="00880694"/>
    <w:rsid w:val="008B2FFC"/>
    <w:rsid w:val="008D44AE"/>
    <w:rsid w:val="00901C27"/>
    <w:rsid w:val="009304A0"/>
    <w:rsid w:val="009468F0"/>
    <w:rsid w:val="0099767A"/>
    <w:rsid w:val="009B5FD3"/>
    <w:rsid w:val="009B70F9"/>
    <w:rsid w:val="00A151C9"/>
    <w:rsid w:val="00A21774"/>
    <w:rsid w:val="00A50352"/>
    <w:rsid w:val="00AF2456"/>
    <w:rsid w:val="00B06EBA"/>
    <w:rsid w:val="00B57B77"/>
    <w:rsid w:val="00B82213"/>
    <w:rsid w:val="00B86062"/>
    <w:rsid w:val="00BB063F"/>
    <w:rsid w:val="00BB3762"/>
    <w:rsid w:val="00C7345F"/>
    <w:rsid w:val="00C84BCC"/>
    <w:rsid w:val="00CB1864"/>
    <w:rsid w:val="00CF5647"/>
    <w:rsid w:val="00D01ACA"/>
    <w:rsid w:val="00D26B6B"/>
    <w:rsid w:val="00D3200A"/>
    <w:rsid w:val="00D508BC"/>
    <w:rsid w:val="00D645A0"/>
    <w:rsid w:val="00D85A7E"/>
    <w:rsid w:val="00DA78F4"/>
    <w:rsid w:val="00DB5086"/>
    <w:rsid w:val="00E01A8C"/>
    <w:rsid w:val="00E17898"/>
    <w:rsid w:val="00E84147"/>
    <w:rsid w:val="00EA1313"/>
    <w:rsid w:val="00EB09D4"/>
    <w:rsid w:val="00EE0949"/>
    <w:rsid w:val="00F21FFE"/>
    <w:rsid w:val="00F4404E"/>
    <w:rsid w:val="00F501A0"/>
    <w:rsid w:val="00F7706C"/>
    <w:rsid w:val="00FF6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1A0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99"/>
    <w:qFormat/>
    <w:rsid w:val="0024108B"/>
    <w:pPr>
      <w:bidi/>
    </w:pPr>
    <w:rPr>
      <w:rFonts w:eastAsia="Times New Roman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24108B"/>
    <w:rPr>
      <w:rFonts w:eastAsia="Times New Roman" w:cs="Times New Roman"/>
      <w:sz w:val="22"/>
      <w:szCs w:val="22"/>
      <w:lang w:val="en-US" w:eastAsia="en-US" w:bidi="ar-SA"/>
    </w:rPr>
  </w:style>
  <w:style w:type="paragraph" w:styleId="Header">
    <w:name w:val="header"/>
    <w:basedOn w:val="Normal"/>
    <w:link w:val="HeaderChar"/>
    <w:uiPriority w:val="99"/>
    <w:rsid w:val="0024108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24108B"/>
    <w:rPr>
      <w:rFonts w:cs="Times New Roman"/>
    </w:rPr>
  </w:style>
  <w:style w:type="paragraph" w:styleId="Footer">
    <w:name w:val="footer"/>
    <w:basedOn w:val="Normal"/>
    <w:link w:val="FooterChar"/>
    <w:uiPriority w:val="99"/>
    <w:rsid w:val="0024108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4108B"/>
    <w:rPr>
      <w:rFonts w:cs="Times New Roman"/>
    </w:rPr>
  </w:style>
  <w:style w:type="paragraph" w:styleId="ListParagraph">
    <w:name w:val="List Paragraph"/>
    <w:basedOn w:val="Normal"/>
    <w:uiPriority w:val="99"/>
    <w:qFormat/>
    <w:rsid w:val="0024108B"/>
    <w:pPr>
      <w:ind w:left="720"/>
    </w:pPr>
  </w:style>
  <w:style w:type="character" w:styleId="PageNumber">
    <w:name w:val="page number"/>
    <w:basedOn w:val="DefaultParagraphFont"/>
    <w:uiPriority w:val="99"/>
    <w:rsid w:val="00354B2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148</TotalTime>
  <Pages>34</Pages>
  <Words>4167</Words>
  <Characters>23756</Characters>
  <Application>Microsoft Office Outlook</Application>
  <DocSecurity>0</DocSecurity>
  <Lines>0</Lines>
  <Paragraphs>0</Paragraphs>
  <ScaleCrop>false</ScaleCrop>
  <Company>مبادئ الادارة والاعمال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اسئلة كتاب مبادئ الادارة</dc:title>
  <dc:subject>بقايا شتات</dc:subject>
  <dc:creator>مجهول</dc:creator>
  <cp:keywords/>
  <dc:description/>
  <cp:lastModifiedBy>لا اله الا الله</cp:lastModifiedBy>
  <cp:revision>4</cp:revision>
  <dcterms:created xsi:type="dcterms:W3CDTF">2011-05-16T21:29:00Z</dcterms:created>
  <dcterms:modified xsi:type="dcterms:W3CDTF">2011-05-23T02:22:00Z</dcterms:modified>
</cp:coreProperties>
</file>