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/>
  <w:body>
    <w:p w:rsidR="003F460F" w:rsidRDefault="003F460F" w:rsidP="00B7742A">
      <w:pPr>
        <w:tabs>
          <w:tab w:val="center" w:pos="4153"/>
        </w:tabs>
        <w:rPr>
          <w:noProof/>
          <w:rtl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0" o:spid="_x0000_s1026" type="#_x0000_t75" alt="Simple-Frame-00.png" style="position:absolute;left:0;text-align:left;margin-left:-90.75pt;margin-top:-75pt;width:599.25pt;height:846pt;z-index:-251662848;visibility:visible">
            <v:imagedata r:id="rId5" o:title=""/>
          </v:shape>
        </w:pict>
      </w:r>
      <w:r>
        <w:rPr>
          <w:noProof/>
        </w:rPr>
        <w:pict>
          <v:shape id="_x0000_s1027" type="#_x0000_t75" alt="66.gif" style="position:absolute;left:0;text-align:left;margin-left:62.25pt;margin-top:4.5pt;width:280.5pt;height:33pt;z-index:-251656704;visibility:visible">
            <v:imagedata r:id="rId6" o:title=""/>
            <w10:wrap type="square"/>
          </v:shape>
        </w:pict>
      </w:r>
    </w:p>
    <w:p w:rsidR="003F460F" w:rsidRDefault="003F460F" w:rsidP="00B7742A">
      <w:pPr>
        <w:tabs>
          <w:tab w:val="center" w:pos="4153"/>
        </w:tabs>
        <w:rPr>
          <w:rtl/>
        </w:rPr>
      </w:pPr>
      <w:r>
        <w:rPr>
          <w:rtl/>
        </w:rPr>
        <w:tab/>
      </w:r>
    </w:p>
    <w:p w:rsidR="003F460F" w:rsidRDefault="003F460F"/>
    <w:p w:rsidR="003F460F" w:rsidRPr="00F17910" w:rsidRDefault="003F460F" w:rsidP="00F17910">
      <w:pPr>
        <w:jc w:val="center"/>
        <w:rPr>
          <w:rFonts w:ascii="Bodoni MT Black" w:hAnsi="Bodoni MT Black" w:cs="Tahoma"/>
          <w:color w:val="76923C"/>
          <w:sz w:val="44"/>
          <w:szCs w:val="44"/>
        </w:rPr>
      </w:pPr>
      <w:r w:rsidRPr="00C5659D">
        <w:rPr>
          <w:rFonts w:ascii="Bodoni MT Black" w:hAnsi="Bodoni MT Black" w:cs="Tahoma"/>
          <w:color w:val="76923C"/>
          <w:sz w:val="44"/>
          <w:szCs w:val="44"/>
        </w:rPr>
        <w:t>Choose the correct answer:</w:t>
      </w:r>
    </w:p>
    <w:p w:rsidR="003F460F" w:rsidRPr="00F17910" w:rsidRDefault="003F460F" w:rsidP="00F17910">
      <w:pPr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 xml:space="preserve">1-a heavenly </w:t>
      </w:r>
      <w:r>
        <w:rPr>
          <w:rFonts w:ascii="Berlin Sans FB Demi" w:hAnsi="Berlin Sans FB Demi" w:cs="Tahoma"/>
          <w:b/>
          <w:bCs/>
          <w:color w:val="548DD4"/>
          <w:sz w:val="32"/>
          <w:szCs w:val="32"/>
        </w:rPr>
        <w:t>creature, sent from God, to help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A: servant   </w:t>
      </w: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angle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 bride    D: poison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F17910" w:rsidRDefault="003F460F" w:rsidP="00F17910">
      <w:pPr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  <w:rtl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2- under the influence of chemical substances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  <w:rtl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drugged    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B: ruin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 lounge        D: medicine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F17910" w:rsidRDefault="003F460F" w:rsidP="00F17910">
      <w:pPr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F17910">
        <w:rPr>
          <w:rFonts w:ascii="Berlin Sans FB Demi" w:hAnsi="Berlin Sans FB Demi" w:cs="Tahoma"/>
          <w:b/>
          <w:bCs/>
          <w:color w:val="548DD4"/>
          <w:sz w:val="28"/>
          <w:szCs w:val="28"/>
        </w:rPr>
        <w:t>3- A place with chairs, where people can wait for appointments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A: groom   B: public address system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C: glance     </w:t>
      </w: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D: waiting room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F17910" w:rsidRDefault="003F460F" w:rsidP="00F17910">
      <w:pPr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4- A safe, a locked-up place in a bank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bank vault      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B: non-stop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 coincidence   D: ruin</w:t>
      </w:r>
    </w:p>
    <w:p w:rsidR="003F460F" w:rsidRPr="00F17910" w:rsidRDefault="003F460F" w:rsidP="00F17910">
      <w:pPr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</w:p>
    <w:p w:rsidR="003F460F" w:rsidRPr="00F17910" w:rsidRDefault="003F460F" w:rsidP="00F17910">
      <w:pPr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5-to be on all sides (with something in the middle)</w:t>
      </w:r>
    </w:p>
    <w:p w:rsidR="003F460F" w:rsidRDefault="003F460F" w:rsidP="00F17910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A: stubbornly     </w:t>
      </w:r>
      <w:r w:rsidRPr="005230B5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surround</w:t>
      </w:r>
    </w:p>
    <w:p w:rsidR="003F460F" w:rsidRDefault="003F460F" w:rsidP="00AC1FC4">
      <w:pPr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 obvious   D: motivation</w:t>
      </w:r>
    </w:p>
    <w:p w:rsidR="003F460F" w:rsidRPr="00F17910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  <w:rtl/>
        </w:rPr>
      </w:pPr>
      <w:r>
        <w:rPr>
          <w:noProof/>
        </w:rPr>
        <w:pict>
          <v:shape id="_x0000_s1028" type="#_x0000_t75" alt="Simple-Frame-00.png" style="position:absolute;left:0;text-align:left;margin-left:-90.75pt;margin-top:-74.25pt;width:599.25pt;height:846pt;z-index:-251661824;visibility:visible">
            <v:imagedata r:id="rId5" o:title=""/>
          </v:shape>
        </w:pict>
      </w: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6- One of two air-holding body organs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A: meadow    B: kneel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C: lung      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D: din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F17910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7-an animal that is year old, an adolescent animal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yearling    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B: herd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 pluck   D: adult</w:t>
      </w:r>
    </w:p>
    <w:p w:rsidR="003F460F" w:rsidRPr="00F17910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</w:p>
    <w:p w:rsidR="003F460F" w:rsidRPr="00F17910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8- To use a cloth to clean the surface of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>A: rags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B: dust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 damp   D: wipe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9-not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</w:t>
      </w:r>
      <w:r w:rsidRPr="00F17910">
        <w:rPr>
          <w:rFonts w:ascii="Berlin Sans FB Demi" w:hAnsi="Berlin Sans FB Demi" w:cs="Tahoma"/>
          <w:b/>
          <w:bCs/>
          <w:color w:val="548DD4"/>
          <w:sz w:val="32"/>
          <w:szCs w:val="32"/>
        </w:rPr>
        <w:t>having any weak points or mistakes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  <w:rtl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A: shine   B: porch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F17910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C: perfect    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D: sweep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5230B5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  <w:rtl/>
        </w:rPr>
      </w:pPr>
      <w:r w:rsidRPr="005230B5">
        <w:rPr>
          <w:rFonts w:ascii="Berlin Sans FB Demi" w:hAnsi="Berlin Sans FB Demi" w:cs="Tahoma"/>
          <w:b/>
          <w:bCs/>
          <w:color w:val="548DD4"/>
          <w:sz w:val="28"/>
          <w:szCs w:val="28"/>
        </w:rPr>
        <w:t>10-knives, forks, and spoons used for eating and serving food</w:t>
      </w:r>
    </w:p>
    <w:p w:rsidR="003F460F" w:rsidRDefault="003F460F" w:rsidP="00F1791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 w:rsidRPr="005230B5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A: straighten    </w:t>
      </w:r>
      <w:r w:rsidRPr="005230B5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silverware</w:t>
      </w:r>
    </w:p>
    <w:p w:rsidR="003F460F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5230B5">
        <w:rPr>
          <w:rFonts w:ascii="Berlin Sans FB Demi" w:hAnsi="Berlin Sans FB Demi" w:cs="Tahoma"/>
          <w:b/>
          <w:bCs/>
          <w:color w:val="0D0D0D"/>
          <w:sz w:val="32"/>
          <w:szCs w:val="32"/>
        </w:rPr>
        <w:t>C: mop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       </w:t>
      </w:r>
      <w:r w:rsidRPr="005230B5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D: attachment</w:t>
      </w:r>
    </w:p>
    <w:p w:rsidR="003F460F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3C3E88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548DD4"/>
          <w:sz w:val="32"/>
          <w:szCs w:val="32"/>
        </w:rPr>
        <w:t>11- A curved doorway, usually without a door</w:t>
      </w:r>
    </w:p>
    <w:p w:rsidR="003F460F" w:rsidRPr="003C3E88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  <w:rtl/>
        </w:rPr>
      </w:pP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A: airy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B: drawer</w:t>
      </w:r>
    </w:p>
    <w:p w:rsidR="003F460F" w:rsidRPr="003C3E88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C: bureau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</w:t>
      </w:r>
      <w:r w:rsidRPr="003C3E88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D: arch </w:t>
      </w:r>
    </w:p>
    <w:p w:rsidR="003F460F" w:rsidRPr="003C3E88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>
        <w:rPr>
          <w:noProof/>
        </w:rPr>
        <w:pict>
          <v:shape id="_x0000_s1029" type="#_x0000_t75" alt="Simple-Frame-00.png" style="position:absolute;left:0;text-align:left;margin-left:-90.75pt;margin-top:-77.25pt;width:599.25pt;height:846pt;z-index:-251660800;visibility:visible">
            <v:imagedata r:id="rId5" o:title=""/>
          </v:shape>
        </w:pict>
      </w:r>
      <w:r w:rsidRPr="003C3E88">
        <w:rPr>
          <w:rFonts w:ascii="Berlin Sans FB Demi" w:hAnsi="Berlin Sans FB Demi" w:cs="Tahoma"/>
          <w:b/>
          <w:bCs/>
          <w:color w:val="548DD4"/>
          <w:sz w:val="32"/>
          <w:szCs w:val="32"/>
        </w:rPr>
        <w:t>12-to be too surprised to speak</w:t>
      </w:r>
    </w:p>
    <w:p w:rsidR="003F460F" w:rsidRDefault="003F460F" w:rsidP="005230B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A: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Thriving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</w:t>
      </w:r>
      <w:r w:rsidRPr="003C3E88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Be speechless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C: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Spotless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   D: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Complex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548DD4"/>
          <w:sz w:val="32"/>
          <w:szCs w:val="32"/>
        </w:rPr>
        <w:t>13-</w:t>
      </w:r>
      <w:r>
        <w:rPr>
          <w:rFonts w:ascii="Berlin Sans FB Demi" w:hAnsi="Berlin Sans FB Demi" w:cs="Tahoma"/>
          <w:b/>
          <w:bCs/>
          <w:color w:val="548DD4"/>
          <w:sz w:val="32"/>
          <w:szCs w:val="32"/>
        </w:rPr>
        <w:t xml:space="preserve"> </w:t>
      </w:r>
      <w:r w:rsidRPr="003C3E88">
        <w:rPr>
          <w:rFonts w:ascii="Berlin Sans FB Demi" w:hAnsi="Berlin Sans FB Demi" w:cs="Tahoma"/>
          <w:b/>
          <w:bCs/>
          <w:color w:val="548DD4"/>
          <w:sz w:val="32"/>
          <w:szCs w:val="32"/>
        </w:rPr>
        <w:t>To beg; to ask for something, with sincere feelings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FF0000"/>
          <w:sz w:val="32"/>
          <w:szCs w:val="32"/>
        </w:rPr>
        <w:t>A: Plead</w:t>
      </w:r>
      <w:r>
        <w:rPr>
          <w:rFonts w:ascii="Berlin Sans FB Demi" w:hAnsi="Berlin Sans FB Demi" w:cs="Tahoma"/>
          <w:b/>
          <w:bCs/>
          <w:color w:val="548DD4"/>
          <w:sz w:val="32"/>
          <w:szCs w:val="32"/>
        </w:rPr>
        <w:t xml:space="preserve">               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B: Shiny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>C: Widow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</w:t>
      </w:r>
      <w:r w:rsidRPr="003C3E88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D: Shiny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Pr="0035619A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  <w:rtl/>
        </w:rPr>
      </w:pPr>
      <w:r w:rsidRPr="0035619A">
        <w:rPr>
          <w:rFonts w:ascii="Berlin Sans FB Demi" w:hAnsi="Berlin Sans FB Demi" w:cs="Tahoma"/>
          <w:b/>
          <w:bCs/>
          <w:color w:val="548DD4"/>
          <w:sz w:val="32"/>
          <w:szCs w:val="32"/>
        </w:rPr>
        <w:t>14- A woman whose husband has died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A: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>Spotless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B: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>Passenger seat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>C:</w:t>
      </w:r>
      <w:r w:rsidRPr="0035619A">
        <w:t xml:space="preserve">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>Thriving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 </w:t>
      </w:r>
      <w:r w:rsidRPr="0035619A">
        <w:rPr>
          <w:rFonts w:ascii="Berlin Sans FB Demi" w:hAnsi="Berlin Sans FB Demi" w:cs="Tahoma"/>
          <w:b/>
          <w:bCs/>
          <w:color w:val="FF0000"/>
          <w:sz w:val="32"/>
          <w:szCs w:val="32"/>
        </w:rPr>
        <w:t>D: Widow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</w:p>
    <w:p w:rsidR="003F460F" w:rsidRPr="0035619A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548DD4"/>
          <w:sz w:val="32"/>
          <w:szCs w:val="32"/>
        </w:rPr>
        <w:t>15- difficult to tolerate; severe; hear</w:t>
      </w:r>
    </w:p>
    <w:p w:rsidR="003F460F" w:rsidRPr="0035619A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A: Enroll 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</w:t>
      </w:r>
      <w:r w:rsidRPr="0035619A">
        <w:rPr>
          <w:rFonts w:ascii="Berlin Sans FB Demi" w:hAnsi="Berlin Sans FB Demi" w:cs="Tahoma"/>
          <w:b/>
          <w:bCs/>
          <w:color w:val="FF0000"/>
          <w:sz w:val="32"/>
          <w:szCs w:val="32"/>
        </w:rPr>
        <w:t>B: Harsh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>C:</w:t>
      </w:r>
      <w:r w:rsidRPr="0035619A">
        <w:t xml:space="preserve">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>Veteran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D: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Rights </w:t>
      </w:r>
    </w:p>
    <w:p w:rsidR="003F460F" w:rsidRPr="0035619A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</w:p>
    <w:p w:rsidR="003F460F" w:rsidRPr="0035619A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548DD4"/>
          <w:sz w:val="32"/>
          <w:szCs w:val="32"/>
        </w:rPr>
        <w:t>16- A document that can be used in court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FF0000"/>
          <w:sz w:val="32"/>
          <w:szCs w:val="32"/>
        </w:rPr>
        <w:t>A: Legal paper</w:t>
      </w:r>
      <w:r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         </w:t>
      </w:r>
      <w:r w:rsidRPr="0035619A">
        <w:rPr>
          <w:rFonts w:ascii="Berlin Sans FB Demi" w:hAnsi="Berlin Sans FB Demi" w:cs="Tahoma"/>
          <w:b/>
          <w:bCs/>
          <w:color w:val="000000"/>
          <w:sz w:val="32"/>
          <w:szCs w:val="32"/>
        </w:rPr>
        <w:t>B:</w:t>
      </w:r>
      <w:r w:rsidRPr="0035619A">
        <w:rPr>
          <w:color w:val="000000"/>
        </w:rPr>
        <w:t xml:space="preserve"> </w:t>
      </w:r>
      <w:r w:rsidRPr="0035619A">
        <w:rPr>
          <w:rFonts w:ascii="Berlin Sans FB Demi" w:hAnsi="Berlin Sans FB Demi" w:cs="Tahoma"/>
          <w:b/>
          <w:bCs/>
          <w:color w:val="000000"/>
          <w:sz w:val="32"/>
          <w:szCs w:val="32"/>
        </w:rPr>
        <w:t>Wounded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  <w:r w:rsidRPr="0035619A">
        <w:rPr>
          <w:rFonts w:ascii="Berlin Sans FB Demi" w:hAnsi="Berlin Sans FB Demi" w:cs="Tahoma"/>
          <w:b/>
          <w:bCs/>
          <w:color w:val="000000"/>
          <w:sz w:val="32"/>
          <w:szCs w:val="32"/>
        </w:rPr>
        <w:t>C: Charming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    D: </w: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>Disagreement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</w:rPr>
      </w:pP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color w:val="548DD4"/>
          <w:sz w:val="32"/>
          <w:szCs w:val="32"/>
        </w:rPr>
        <w:t>17</w:t>
      </w:r>
      <w:r>
        <w:rPr>
          <w:rFonts w:ascii="Berlin Sans FB Demi" w:hAnsi="Berlin Sans FB Demi" w:cs="Tahoma"/>
          <w:b/>
          <w:bCs/>
          <w:color w:val="548DD4"/>
          <w:sz w:val="32"/>
          <w:szCs w:val="32"/>
        </w:rPr>
        <w:t xml:space="preserve">- </w:t>
      </w:r>
      <w:r w:rsidRPr="005119A9">
        <w:rPr>
          <w:rFonts w:ascii="Berlin Sans FB Demi" w:hAnsi="Berlin Sans FB Demi" w:cs="Tahoma"/>
          <w:b/>
          <w:bCs/>
          <w:color w:val="548DD4"/>
          <w:sz w:val="32"/>
          <w:szCs w:val="32"/>
        </w:rPr>
        <w:t>A person over the age of 65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color w:val="0D0D0D"/>
          <w:sz w:val="32"/>
          <w:szCs w:val="32"/>
        </w:rPr>
        <w:t>A: Supervisor</w:t>
      </w:r>
      <w:r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</w:t>
      </w:r>
      <w:r w:rsidRPr="005119A9">
        <w:rPr>
          <w:rFonts w:ascii="Berlin Sans FB Demi" w:hAnsi="Berlin Sans FB Demi" w:cs="Tahoma"/>
          <w:b/>
          <w:bCs/>
          <w:color w:val="FF0000"/>
          <w:sz w:val="32"/>
          <w:szCs w:val="32"/>
        </w:rPr>
        <w:t>B:</w:t>
      </w:r>
      <w:r w:rsidRPr="005119A9">
        <w:rPr>
          <w:color w:val="FF0000"/>
        </w:rPr>
        <w:t xml:space="preserve"> </w:t>
      </w:r>
      <w:r w:rsidRPr="005119A9">
        <w:rPr>
          <w:rFonts w:ascii="Berlin Sans FB Demi" w:hAnsi="Berlin Sans FB Demi" w:cs="Tahoma"/>
          <w:b/>
          <w:bCs/>
          <w:color w:val="FF0000"/>
          <w:sz w:val="32"/>
          <w:szCs w:val="32"/>
        </w:rPr>
        <w:t>Senior citizen</w:t>
      </w:r>
    </w:p>
    <w:p w:rsidR="003F460F" w:rsidRPr="005119A9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sz w:val="32"/>
          <w:szCs w:val="32"/>
        </w:rPr>
        <w:t>C: Veteran   D:</w:t>
      </w:r>
      <w:r w:rsidRPr="005119A9">
        <w:t xml:space="preserve">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 xml:space="preserve">Graduate </w:t>
      </w:r>
    </w:p>
    <w:p w:rsidR="003F460F" w:rsidRDefault="003F460F" w:rsidP="0035619A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32"/>
          <w:szCs w:val="32"/>
          <w:rtl/>
        </w:rPr>
      </w:pPr>
      <w:r>
        <w:rPr>
          <w:noProof/>
        </w:rPr>
        <w:pict>
          <v:shape id="_x0000_s1030" type="#_x0000_t75" alt="Simple-Frame-00.png" style="position:absolute;left:0;text-align:left;margin-left:-90.75pt;margin-top:-76.5pt;width:599.25pt;height:846pt;z-index:-251659776;visibility:visible" stroked="t" strokecolor="red">
            <v:imagedata r:id="rId5" o:title=""/>
          </v:shape>
        </w:pict>
      </w:r>
      <w:r w:rsidRPr="0035619A">
        <w:rPr>
          <w:rFonts w:ascii="Berlin Sans FB Demi" w:hAnsi="Berlin Sans FB Demi" w:cs="Tahoma"/>
          <w:b/>
          <w:bCs/>
          <w:color w:val="0D0D0D"/>
          <w:sz w:val="32"/>
          <w:szCs w:val="32"/>
        </w:rPr>
        <w:t xml:space="preserve">          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548DD4"/>
          <w:sz w:val="32"/>
          <w:szCs w:val="32"/>
        </w:rPr>
        <w:t>18-</w:t>
      </w:r>
      <w:r w:rsidRPr="005119A9">
        <w:rPr>
          <w:rFonts w:ascii="Berlin Sans FB Demi" w:hAnsi="Berlin Sans FB Demi" w:cs="Tahoma"/>
          <w:b/>
          <w:bCs/>
          <w:color w:val="548DD4"/>
          <w:sz w:val="32"/>
          <w:szCs w:val="32"/>
        </w:rPr>
        <w:t>food used to catch animal such as fish or mice</w:t>
      </w:r>
    </w:p>
    <w:p w:rsidR="003F460F" w:rsidRPr="005119A9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sz w:val="32"/>
          <w:szCs w:val="32"/>
        </w:rPr>
        <w:t>A: Slit</w:t>
      </w:r>
      <w:r>
        <w:rPr>
          <w:rFonts w:ascii="Berlin Sans FB Demi" w:hAnsi="Berlin Sans FB Demi" w:cs="Tahoma"/>
          <w:b/>
          <w:bCs/>
          <w:sz w:val="32"/>
          <w:szCs w:val="32"/>
        </w:rPr>
        <w:t xml:space="preserve">      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 xml:space="preserve"> B: Stem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 w:rsidRPr="005119A9"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C: Bait       </w:t>
      </w:r>
      <w:r w:rsidRPr="005119A9">
        <w:rPr>
          <w:rFonts w:ascii="Berlin Sans FB Demi" w:hAnsi="Berlin Sans FB Demi" w:cs="Tahoma"/>
          <w:b/>
          <w:bCs/>
          <w:color w:val="548DD4"/>
          <w:sz w:val="32"/>
          <w:szCs w:val="32"/>
        </w:rPr>
        <w:t xml:space="preserve"> 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>D: Fish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</w:p>
    <w:p w:rsidR="003F460F" w:rsidRPr="00B543A1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B543A1">
        <w:rPr>
          <w:rFonts w:ascii="Berlin Sans FB Demi" w:hAnsi="Berlin Sans FB Demi" w:cs="Tahoma"/>
          <w:b/>
          <w:bCs/>
          <w:color w:val="548DD4"/>
          <w:sz w:val="32"/>
          <w:szCs w:val="32"/>
        </w:rPr>
        <w:t>19- To become solid from cold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sz w:val="32"/>
          <w:szCs w:val="32"/>
        </w:rPr>
      </w:pPr>
      <w:r>
        <w:rPr>
          <w:rFonts w:ascii="Berlin Sans FB Demi" w:hAnsi="Berlin Sans FB Demi" w:cs="Tahoma"/>
          <w:b/>
          <w:bCs/>
          <w:sz w:val="32"/>
          <w:szCs w:val="32"/>
        </w:rPr>
        <w:t>A:</w:t>
      </w:r>
      <w:r w:rsidRPr="005119A9">
        <w:t xml:space="preserve"> </w:t>
      </w:r>
      <w:r w:rsidRPr="005119A9">
        <w:rPr>
          <w:rFonts w:ascii="Berlin Sans FB Demi" w:hAnsi="Berlin Sans FB Demi" w:cs="Tahoma"/>
          <w:b/>
          <w:bCs/>
          <w:sz w:val="32"/>
          <w:szCs w:val="32"/>
        </w:rPr>
        <w:t>Furnace</w:t>
      </w:r>
      <w:r>
        <w:rPr>
          <w:rFonts w:ascii="Berlin Sans FB Demi" w:hAnsi="Berlin Sans FB Demi" w:cs="Tahoma"/>
          <w:b/>
          <w:bCs/>
          <w:sz w:val="32"/>
          <w:szCs w:val="32"/>
        </w:rPr>
        <w:t xml:space="preserve">   B: </w:t>
      </w:r>
      <w:r w:rsidRPr="00B543A1">
        <w:rPr>
          <w:rFonts w:ascii="Berlin Sans FB Demi" w:hAnsi="Berlin Sans FB Demi" w:cs="Tahoma"/>
          <w:b/>
          <w:bCs/>
          <w:sz w:val="32"/>
          <w:szCs w:val="32"/>
        </w:rPr>
        <w:t>Gleaming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>
        <w:rPr>
          <w:rFonts w:ascii="Berlin Sans FB Demi" w:hAnsi="Berlin Sans FB Demi" w:cs="Tahoma"/>
          <w:b/>
          <w:bCs/>
          <w:sz w:val="32"/>
          <w:szCs w:val="32"/>
        </w:rPr>
        <w:t xml:space="preserve">C: </w:t>
      </w:r>
      <w:r w:rsidRPr="00B543A1">
        <w:rPr>
          <w:rFonts w:ascii="Berlin Sans FB Demi" w:hAnsi="Berlin Sans FB Demi" w:cs="Tahoma"/>
          <w:b/>
          <w:bCs/>
          <w:sz w:val="32"/>
          <w:szCs w:val="32"/>
        </w:rPr>
        <w:t>Plump</w:t>
      </w:r>
      <w:r>
        <w:rPr>
          <w:rFonts w:ascii="Berlin Sans FB Demi" w:hAnsi="Berlin Sans FB Demi" w:cs="Tahoma"/>
          <w:b/>
          <w:bCs/>
          <w:sz w:val="32"/>
          <w:szCs w:val="32"/>
        </w:rPr>
        <w:t xml:space="preserve">   </w:t>
      </w:r>
      <w:r w:rsidRPr="00B543A1">
        <w:rPr>
          <w:rFonts w:ascii="Berlin Sans FB Demi" w:hAnsi="Berlin Sans FB Demi" w:cs="Tahoma"/>
          <w:b/>
          <w:bCs/>
          <w:color w:val="FF0000"/>
          <w:sz w:val="32"/>
          <w:szCs w:val="32"/>
        </w:rPr>
        <w:t>D: Freeze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</w:p>
    <w:p w:rsidR="003F460F" w:rsidRPr="00B543A1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32"/>
          <w:szCs w:val="32"/>
        </w:rPr>
      </w:pPr>
      <w:r w:rsidRPr="00B543A1">
        <w:rPr>
          <w:rFonts w:ascii="Berlin Sans FB Demi" w:hAnsi="Berlin Sans FB Demi" w:cs="Tahoma"/>
          <w:b/>
          <w:bCs/>
          <w:color w:val="548DD4"/>
          <w:sz w:val="32"/>
          <w:szCs w:val="32"/>
        </w:rPr>
        <w:t>20- A cloth or leather covering for a hand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</w:rPr>
      </w:pPr>
      <w:r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A: </w:t>
      </w:r>
      <w:r w:rsidRPr="00B543A1">
        <w:rPr>
          <w:rFonts w:ascii="Berlin Sans FB Demi" w:hAnsi="Berlin Sans FB Demi" w:cs="Tahoma"/>
          <w:b/>
          <w:bCs/>
          <w:color w:val="FF0000"/>
          <w:sz w:val="32"/>
          <w:szCs w:val="32"/>
        </w:rPr>
        <w:t>Glove</w:t>
      </w:r>
      <w:r>
        <w:rPr>
          <w:rFonts w:ascii="Berlin Sans FB Demi" w:hAnsi="Berlin Sans FB Demi" w:cs="Tahoma"/>
          <w:b/>
          <w:bCs/>
          <w:color w:val="FF0000"/>
          <w:sz w:val="32"/>
          <w:szCs w:val="32"/>
        </w:rPr>
        <w:t xml:space="preserve">  </w:t>
      </w:r>
      <w:r w:rsidRPr="00B543A1">
        <w:rPr>
          <w:rFonts w:ascii="Berlin Sans FB Demi" w:hAnsi="Berlin Sans FB Demi" w:cs="Tahoma"/>
          <w:b/>
          <w:bCs/>
          <w:color w:val="000000"/>
          <w:sz w:val="32"/>
          <w:szCs w:val="32"/>
        </w:rPr>
        <w:t xml:space="preserve"> B:</w:t>
      </w:r>
      <w:r w:rsidRPr="00B543A1">
        <w:rPr>
          <w:color w:val="000000"/>
        </w:rPr>
        <w:t xml:space="preserve"> </w:t>
      </w:r>
      <w:r w:rsidRPr="00B543A1">
        <w:rPr>
          <w:rFonts w:ascii="Berlin Sans FB Demi" w:hAnsi="Berlin Sans FB Demi" w:cs="Tahoma"/>
          <w:b/>
          <w:bCs/>
          <w:color w:val="000000"/>
          <w:sz w:val="32"/>
          <w:szCs w:val="32"/>
        </w:rPr>
        <w:t>Collect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32"/>
          <w:szCs w:val="32"/>
        </w:rPr>
      </w:pPr>
      <w:r w:rsidRPr="00B543A1">
        <w:rPr>
          <w:rFonts w:ascii="Berlin Sans FB Demi" w:hAnsi="Berlin Sans FB Demi" w:cs="Tahoma"/>
          <w:b/>
          <w:bCs/>
          <w:color w:val="000000"/>
          <w:sz w:val="32"/>
          <w:szCs w:val="32"/>
        </w:rPr>
        <w:t xml:space="preserve">C: Ripe  </w:t>
      </w:r>
      <w:r>
        <w:rPr>
          <w:rFonts w:ascii="Berlin Sans FB Demi" w:hAnsi="Berlin Sans FB Demi" w:cs="Tahoma"/>
          <w:b/>
          <w:bCs/>
          <w:color w:val="000000"/>
          <w:sz w:val="32"/>
          <w:szCs w:val="32"/>
        </w:rPr>
        <w:t xml:space="preserve"> </w:t>
      </w:r>
      <w:r w:rsidRPr="00B543A1">
        <w:rPr>
          <w:rFonts w:ascii="Berlin Sans FB Demi" w:hAnsi="Berlin Sans FB Demi" w:cs="Tahoma"/>
          <w:b/>
          <w:bCs/>
          <w:color w:val="000000"/>
          <w:sz w:val="32"/>
          <w:szCs w:val="32"/>
        </w:rPr>
        <w:t>D: Trailer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32"/>
          <w:szCs w:val="32"/>
          <w:rtl/>
        </w:rPr>
      </w:pPr>
      <w:r>
        <w:rPr>
          <w:noProof/>
        </w:rPr>
        <w:pict>
          <v:shape id="Picture 5" o:spid="_x0000_s1031" type="#_x0000_t75" alt="66.gif" style="position:absolute;left:0;text-align:left;margin-left:60.75pt;margin-top:28.3pt;width:280.5pt;height:33pt;z-index:-251657728;visibility:visible">
            <v:imagedata r:id="rId6" o:title=""/>
            <w10:wrap type="square"/>
          </v:shape>
        </w:pic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32"/>
          <w:szCs w:val="32"/>
          <w:rtl/>
        </w:rPr>
      </w:pP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32"/>
          <w:szCs w:val="32"/>
        </w:rPr>
      </w:pPr>
    </w:p>
    <w:p w:rsidR="003F460F" w:rsidRDefault="003F460F" w:rsidP="003C3E88">
      <w:pPr>
        <w:tabs>
          <w:tab w:val="left" w:pos="1586"/>
        </w:tabs>
        <w:jc w:val="center"/>
        <w:rPr>
          <w:rFonts w:ascii="Bodoni MT Black" w:hAnsi="Bodoni MT Black" w:cs="Tahoma"/>
          <w:color w:val="76923C"/>
          <w:sz w:val="44"/>
          <w:szCs w:val="44"/>
        </w:rPr>
      </w:pPr>
      <w:r w:rsidRPr="00B543A1">
        <w:rPr>
          <w:rFonts w:ascii="Bodoni MT Black" w:hAnsi="Bodoni MT Black" w:cs="Tahoma"/>
          <w:color w:val="76923C"/>
          <w:sz w:val="44"/>
          <w:szCs w:val="44"/>
        </w:rPr>
        <w:t>Finding the Meaning in Context</w:t>
      </w:r>
      <w:r>
        <w:rPr>
          <w:rFonts w:ascii="Bodoni MT Black" w:hAnsi="Bodoni MT Black" w:cs="Tahoma"/>
          <w:color w:val="76923C"/>
          <w:sz w:val="44"/>
          <w:szCs w:val="44"/>
        </w:rPr>
        <w:t>:</w:t>
      </w:r>
    </w:p>
    <w:p w:rsidR="003F460F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C157F5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1-the family kept their valuable thing in a </w:t>
      </w:r>
      <w:r w:rsidRPr="00C157F5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safe</w:t>
      </w:r>
      <w:r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 in the bank.</w:t>
      </w:r>
    </w:p>
    <w:p w:rsidR="003F460F" w:rsidRPr="00C157F5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C157F5">
        <w:rPr>
          <w:rFonts w:ascii="Berlin Sans FB Demi" w:hAnsi="Berlin Sans FB Demi" w:cs="Tahoma"/>
          <w:b/>
          <w:bCs/>
          <w:color w:val="FF0000"/>
          <w:sz w:val="28"/>
          <w:szCs w:val="28"/>
        </w:rPr>
        <w:t>A. Vault</w:t>
      </w:r>
      <w:r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             </w:t>
      </w:r>
      <w:r w:rsidRPr="00C157F5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   </w:t>
      </w:r>
      <w:r w:rsidRPr="00C157F5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B.box </w:t>
      </w:r>
    </w:p>
    <w:p w:rsidR="003F460F" w:rsidRPr="00C157F5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C157F5">
        <w:rPr>
          <w:rFonts w:ascii="Berlin Sans FB Demi" w:hAnsi="Berlin Sans FB Demi" w:cs="Tahoma"/>
          <w:b/>
          <w:bCs/>
          <w:color w:val="000000"/>
          <w:sz w:val="28"/>
          <w:szCs w:val="28"/>
        </w:rPr>
        <w:t>C. duffel bag</w:t>
      </w:r>
      <w:r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   </w:t>
      </w:r>
      <w:r w:rsidRPr="00C157F5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  D. knapsack</w:t>
      </w:r>
    </w:p>
    <w:p w:rsidR="003F460F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</w:p>
    <w:p w:rsidR="003F460F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2- The woman was </w:t>
      </w:r>
      <w:r w:rsidRPr="00C157F5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surprised</w:t>
      </w:r>
      <w:r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 by the bad news.</w:t>
      </w:r>
    </w:p>
    <w:p w:rsidR="003F460F" w:rsidRPr="00F313D6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/>
          <w:sz w:val="28"/>
          <w:szCs w:val="28"/>
        </w:rPr>
        <w:t>A. poison     B. ruined</w:t>
      </w:r>
    </w:p>
    <w:p w:rsidR="003F460F" w:rsidRDefault="003F460F" w:rsidP="00C157F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C. ruined    </w:t>
      </w:r>
      <w:r w:rsidRPr="00F313D6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D. shocked </w:t>
      </w: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  <w:rtl/>
        </w:rPr>
      </w:pPr>
      <w:r>
        <w:rPr>
          <w:noProof/>
        </w:rPr>
        <w:pict>
          <v:shape id="_x0000_s1032" type="#_x0000_t75" alt="Simple-Frame-00.png" style="position:absolute;left:0;text-align:left;margin-left:-94.5pt;margin-top:-76.5pt;width:599.25pt;height:846pt;z-index:-251658752;visibility:visible" stroked="t" strokecolor="red">
            <v:imagedata r:id="rId5" o:title=""/>
          </v:shape>
        </w:pict>
      </w: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3-the turkeys </w:t>
      </w:r>
      <w:r w:rsidRPr="00F313D6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 xml:space="preserve">were on all sides of </w:t>
      </w:r>
      <w:r>
        <w:rPr>
          <w:rFonts w:ascii="Berlin Sans FB Demi" w:hAnsi="Berlin Sans FB Demi" w:cs="Tahoma"/>
          <w:b/>
          <w:bCs/>
          <w:color w:val="548DD4"/>
          <w:sz w:val="28"/>
          <w:szCs w:val="28"/>
        </w:rPr>
        <w:t>us.</w:t>
      </w:r>
    </w:p>
    <w:p w:rsidR="003F460F" w:rsidRPr="00F313D6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/>
          <w:sz w:val="28"/>
          <w:szCs w:val="28"/>
        </w:rPr>
        <w:t>A. stretch out on     B. ran to</w:t>
      </w: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F313D6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C. bolted toward     </w:t>
      </w:r>
      <w:r w:rsidRPr="00F313D6">
        <w:rPr>
          <w:rFonts w:ascii="Berlin Sans FB Demi" w:hAnsi="Berlin Sans FB Demi" w:cs="Tahoma"/>
          <w:b/>
          <w:bCs/>
          <w:color w:val="FF0000"/>
          <w:sz w:val="28"/>
          <w:szCs w:val="28"/>
        </w:rPr>
        <w:t>D. surrounded</w:t>
      </w:r>
    </w:p>
    <w:p w:rsidR="003F460F" w:rsidRPr="00C27362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4- I learned a lot about having </w:t>
      </w:r>
      <w:r w:rsidRPr="00C27362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a goal</w:t>
      </w:r>
      <w:r w:rsidRPr="00C27362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 in life from picking beans on the farm.</w:t>
      </w:r>
    </w:p>
    <w:p w:rsidR="003F460F" w:rsidRPr="00C27362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FF0000"/>
          <w:sz w:val="28"/>
          <w:szCs w:val="28"/>
        </w:rPr>
        <w:t>A. motivation</w:t>
      </w:r>
      <w:r w:rsidRPr="00C27362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   B: common sense</w:t>
      </w: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000000"/>
          <w:sz w:val="28"/>
          <w:szCs w:val="28"/>
        </w:rPr>
        <w:t>C: a good lunch    D: another lesson</w:t>
      </w: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</w:p>
    <w:p w:rsidR="003F460F" w:rsidRDefault="003F460F" w:rsidP="00F313D6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</w:pPr>
      <w:r w:rsidRPr="00C27362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5- There was dust on the </w:t>
      </w:r>
      <w:r w:rsidRPr="00C27362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lower part of the window frame.</w:t>
      </w:r>
    </w:p>
    <w:p w:rsidR="003F460F" w:rsidRPr="00C27362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A. window    </w:t>
      </w:r>
      <w:r w:rsidRPr="00C27362">
        <w:rPr>
          <w:rFonts w:ascii="Berlin Sans FB Demi" w:hAnsi="Berlin Sans FB Demi" w:cs="Tahoma"/>
          <w:b/>
          <w:bCs/>
          <w:color w:val="FF0000"/>
          <w:sz w:val="28"/>
          <w:szCs w:val="28"/>
        </w:rPr>
        <w:t>B. window sill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C27362">
        <w:rPr>
          <w:rFonts w:ascii="Berlin Sans FB Demi" w:hAnsi="Berlin Sans FB Demi" w:cs="Tahoma"/>
          <w:b/>
          <w:bCs/>
          <w:color w:val="000000"/>
          <w:sz w:val="28"/>
          <w:szCs w:val="28"/>
        </w:rPr>
        <w:t>C. mirror    D. window top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6- There were three thick </w:t>
      </w:r>
      <w:r w:rsidRPr="00A473C5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pillows</w:t>
      </w:r>
      <w:r w:rsidRPr="00A473C5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 on the sofa.</w:t>
      </w:r>
    </w:p>
    <w:p w:rsidR="003F460F" w:rsidRPr="00A473C5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000000"/>
          <w:sz w:val="28"/>
          <w:szCs w:val="28"/>
        </w:rPr>
        <w:t>A. chairs   B. cloths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C. rags     </w:t>
      </w:r>
      <w:r w:rsidRPr="00A473C5">
        <w:rPr>
          <w:rFonts w:ascii="Berlin Sans FB Demi" w:hAnsi="Berlin Sans FB Demi" w:cs="Tahoma"/>
          <w:b/>
          <w:bCs/>
          <w:color w:val="FF0000"/>
          <w:sz w:val="28"/>
          <w:szCs w:val="28"/>
        </w:rPr>
        <w:t>D. cushions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</w:pPr>
      <w:r w:rsidRPr="00A473C5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7-the weather in that part of the world was </w:t>
      </w:r>
      <w:r w:rsidRPr="00A473C5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cold and damp.</w:t>
      </w:r>
    </w:p>
    <w:p w:rsidR="003F460F" w:rsidRPr="00A473C5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000000"/>
          <w:sz w:val="28"/>
          <w:szCs w:val="28"/>
        </w:rPr>
        <w:t>A. depressed   B.</w:t>
      </w:r>
      <w:r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</w:t>
      </w:r>
      <w:r w:rsidRPr="00A473C5">
        <w:rPr>
          <w:rFonts w:ascii="Berlin Sans FB Demi" w:hAnsi="Berlin Sans FB Demi" w:cs="Tahoma"/>
          <w:b/>
          <w:bCs/>
          <w:color w:val="000000"/>
          <w:sz w:val="28"/>
          <w:szCs w:val="28"/>
        </w:rPr>
        <w:t>wrinkled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A473C5">
        <w:rPr>
          <w:rFonts w:ascii="Berlin Sans FB Demi" w:hAnsi="Berlin Sans FB Demi" w:cs="Tahoma"/>
          <w:b/>
          <w:bCs/>
          <w:color w:val="FF0000"/>
          <w:sz w:val="28"/>
          <w:szCs w:val="28"/>
        </w:rPr>
        <w:t>C. harsh</w:t>
      </w:r>
      <w:r w:rsidRPr="00A473C5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      D. tick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</w:p>
    <w:p w:rsidR="003F460F" w:rsidRPr="0035166B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8- Betty </w:t>
      </w: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joined</w:t>
      </w: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 the Navy.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A. enlisted in     </w:t>
      </w:r>
      <w:r>
        <w:rPr>
          <w:rFonts w:ascii="Berlin Sans FB Demi" w:hAnsi="Berlin Sans FB Demi" w:cs="Tahoma"/>
          <w:b/>
          <w:bCs/>
          <w:color w:val="000000"/>
          <w:sz w:val="28"/>
          <w:szCs w:val="28"/>
        </w:rPr>
        <w:t>B. walked out of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C. intended to      D. fought in 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>
        <w:rPr>
          <w:noProof/>
        </w:rPr>
        <w:pict>
          <v:shape id="_x0000_s1033" type="#_x0000_t75" alt="Simple-Frame-00.png" style="position:absolute;left:0;text-align:left;margin-left:-94.5pt;margin-top:-1in;width:599.25pt;height:846pt;z-index:-251655680;visibility:visible" stroked="t" strokecolor="red">
            <v:imagedata r:id="rId5" o:title=""/>
          </v:shape>
        </w:pic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  <w:rtl/>
        </w:rPr>
      </w:pP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9- The best berries are round and </w:t>
      </w: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full of juice</w:t>
      </w:r>
      <w:r>
        <w:rPr>
          <w:rFonts w:ascii="Berlin Sans FB Demi" w:hAnsi="Berlin Sans FB Demi" w:cs="Tahoma"/>
          <w:b/>
          <w:bCs/>
          <w:color w:val="548DD4"/>
          <w:sz w:val="28"/>
          <w:szCs w:val="28"/>
        </w:rPr>
        <w:t>.</w:t>
      </w:r>
    </w:p>
    <w:p w:rsidR="003F460F" w:rsidRPr="0035166B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000000"/>
          <w:sz w:val="28"/>
          <w:szCs w:val="28"/>
        </w:rPr>
        <w:t>A. wild    B. sour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FF0000"/>
          <w:sz w:val="28"/>
          <w:szCs w:val="28"/>
        </w:rPr>
        <w:t>C. plump</w:t>
      </w:r>
      <w:r w:rsidRPr="0035166B"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    D.</w:t>
      </w:r>
      <w:r>
        <w:rPr>
          <w:rFonts w:ascii="Berlin Sans FB Demi" w:hAnsi="Berlin Sans FB Demi" w:cs="Tahoma"/>
          <w:b/>
          <w:bCs/>
          <w:color w:val="000000"/>
          <w:sz w:val="28"/>
          <w:szCs w:val="28"/>
        </w:rPr>
        <w:t xml:space="preserve"> </w:t>
      </w:r>
      <w:r w:rsidRPr="0035166B">
        <w:rPr>
          <w:rFonts w:ascii="Berlin Sans FB Demi" w:hAnsi="Berlin Sans FB Demi" w:cs="Tahoma"/>
          <w:b/>
          <w:bCs/>
          <w:color w:val="000000"/>
          <w:sz w:val="28"/>
          <w:szCs w:val="28"/>
        </w:rPr>
        <w:t>thick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28"/>
          <w:szCs w:val="28"/>
        </w:rPr>
      </w:pP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</w:rPr>
        <w:t xml:space="preserve">10- The apples were </w:t>
      </w: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  <w:u w:val="single"/>
        </w:rPr>
        <w:t>ready for picking</w:t>
      </w:r>
      <w:r w:rsidRPr="0035166B">
        <w:rPr>
          <w:rFonts w:ascii="Berlin Sans FB Demi" w:hAnsi="Berlin Sans FB Demi" w:cs="Tahoma"/>
          <w:b/>
          <w:bCs/>
          <w:color w:val="548DD4"/>
          <w:sz w:val="28"/>
          <w:szCs w:val="28"/>
        </w:rPr>
        <w:t>.</w:t>
      </w:r>
    </w:p>
    <w:p w:rsidR="003F460F" w:rsidRPr="00AC1FC4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28"/>
          <w:szCs w:val="28"/>
        </w:rPr>
      </w:pPr>
      <w:r w:rsidRPr="00AC1FC4">
        <w:rPr>
          <w:rFonts w:ascii="Berlin Sans FB Demi" w:hAnsi="Berlin Sans FB Demi" w:cs="Tahoma"/>
          <w:b/>
          <w:bCs/>
          <w:color w:val="0D0D0D"/>
          <w:sz w:val="28"/>
          <w:szCs w:val="28"/>
        </w:rPr>
        <w:t>A. sweet   B. sour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 w:rsidRPr="00AC1FC4">
        <w:rPr>
          <w:rFonts w:ascii="Berlin Sans FB Demi" w:hAnsi="Berlin Sans FB Demi" w:cs="Tahoma"/>
          <w:b/>
          <w:bCs/>
          <w:color w:val="0D0D0D"/>
          <w:sz w:val="28"/>
          <w:szCs w:val="28"/>
        </w:rPr>
        <w:t xml:space="preserve">C. plump     </w:t>
      </w:r>
      <w:r w:rsidRPr="00AC1FC4">
        <w:rPr>
          <w:rFonts w:ascii="Berlin Sans FB Demi" w:hAnsi="Berlin Sans FB Demi" w:cs="Tahoma"/>
          <w:b/>
          <w:bCs/>
          <w:color w:val="FF0000"/>
          <w:sz w:val="28"/>
          <w:szCs w:val="28"/>
        </w:rPr>
        <w:t>D. ripe</w: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  <w:r>
        <w:rPr>
          <w:noProof/>
        </w:rPr>
        <w:pict>
          <v:shape id="_x0000_s1034" type="#_x0000_t75" alt="66.gif" style="position:absolute;left:0;text-align:left;margin-left:64.5pt;margin-top:.35pt;width:280.5pt;height:33pt;z-index:-251654656;visibility:visible">
            <v:imagedata r:id="rId6" o:title=""/>
            <w10:wrap type="square"/>
          </v:shape>
        </w:pict>
      </w:r>
    </w:p>
    <w:p w:rsidR="003F460F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28"/>
          <w:szCs w:val="28"/>
        </w:rPr>
      </w:pPr>
    </w:p>
    <w:p w:rsidR="003F460F" w:rsidRPr="00AC1FC4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D0D0D"/>
          <w:sz w:val="28"/>
          <w:szCs w:val="28"/>
          <w:rtl/>
        </w:rPr>
      </w:pPr>
      <w:r w:rsidRPr="00AC1FC4">
        <w:rPr>
          <w:rFonts w:ascii="Berlin Sans FB Demi" w:hAnsi="Berlin Sans FB Demi" w:cs="Tahoma"/>
          <w:b/>
          <w:bCs/>
          <w:color w:val="FF0000"/>
          <w:sz w:val="28"/>
          <w:szCs w:val="28"/>
        </w:rPr>
        <w:t xml:space="preserve"> </w:t>
      </w:r>
    </w:p>
    <w:p w:rsidR="003F460F" w:rsidRPr="0035166B" w:rsidRDefault="003F460F" w:rsidP="00A473C5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548DD4"/>
          <w:sz w:val="28"/>
          <w:szCs w:val="28"/>
        </w:rPr>
      </w:pPr>
    </w:p>
    <w:p w:rsidR="003F460F" w:rsidRPr="00AC1FC4" w:rsidRDefault="003F460F" w:rsidP="00A473C5">
      <w:pPr>
        <w:tabs>
          <w:tab w:val="left" w:pos="1586"/>
        </w:tabs>
        <w:jc w:val="center"/>
        <w:rPr>
          <w:rFonts w:ascii="Berlin Sans FB Demi" w:hAnsi="Berlin Sans FB Demi" w:cs="Aharoni"/>
          <w:b/>
          <w:bCs/>
          <w:color w:val="4A442A"/>
          <w:sz w:val="28"/>
          <w:szCs w:val="28"/>
          <w:u w:val="single"/>
          <w:rtl/>
        </w:rPr>
      </w:pP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</w:pP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وفي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النهاية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..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آمل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اني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وفقت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في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إعداد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الاسئلة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من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مادة</w:t>
      </w:r>
    </w:p>
    <w:p w:rsidR="003F460F" w:rsidRPr="00AC1FC4" w:rsidRDefault="003F460F" w:rsidP="003C3E88">
      <w:pPr>
        <w:tabs>
          <w:tab w:val="left" w:pos="1586"/>
        </w:tabs>
        <w:jc w:val="center"/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</w:pP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[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انجليزي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قراءة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 xml:space="preserve"> ]</w:t>
      </w:r>
    </w:p>
    <w:p w:rsidR="003F460F" w:rsidRPr="00AC1FC4" w:rsidRDefault="003F460F" w:rsidP="003C3E88">
      <w:pPr>
        <w:tabs>
          <w:tab w:val="left" w:pos="1586"/>
        </w:tabs>
        <w:jc w:val="center"/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</w:pPr>
    </w:p>
    <w:p w:rsidR="003F460F" w:rsidRPr="00AC1FC4" w:rsidRDefault="003F460F" w:rsidP="003C3E88">
      <w:pPr>
        <w:tabs>
          <w:tab w:val="left" w:pos="1586"/>
        </w:tabs>
        <w:jc w:val="center"/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</w:pP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rtl/>
        </w:rPr>
        <w:t>/</w:t>
      </w:r>
    </w:p>
    <w:p w:rsidR="003F460F" w:rsidRPr="00AC1FC4" w:rsidRDefault="003F460F" w:rsidP="003C3E88">
      <w:pPr>
        <w:tabs>
          <w:tab w:val="left" w:pos="1586"/>
        </w:tabs>
        <w:jc w:val="center"/>
        <w:rPr>
          <w:rFonts w:ascii="Berlin Sans FB Demi" w:hAnsi="Berlin Sans FB Demi" w:cs="Aharoni"/>
          <w:b/>
          <w:bCs/>
          <w:color w:val="4A442A"/>
          <w:sz w:val="32"/>
          <w:szCs w:val="32"/>
          <w:rtl/>
        </w:rPr>
      </w:pPr>
      <w:r w:rsidRPr="00AC1FC4">
        <w:rPr>
          <w:rFonts w:ascii="Berlin Sans FB Demi" w:hAnsi="Berlin Sans FB Demi" w:cs="Tahoma" w:hint="cs"/>
          <w:b/>
          <w:bCs/>
          <w:color w:val="4A442A"/>
          <w:sz w:val="28"/>
          <w:szCs w:val="28"/>
          <w:rtl/>
        </w:rPr>
        <w:t>ر</w:t>
      </w:r>
      <w:r w:rsidRPr="00AC1FC4">
        <w:rPr>
          <w:rFonts w:ascii="Berlin Sans FB Demi" w:hAnsi="Berlin Sans FB Demi" w:cs="Aharoni"/>
          <w:b/>
          <w:bCs/>
          <w:color w:val="4A442A"/>
          <w:sz w:val="28"/>
          <w:szCs w:val="28"/>
          <w:lang w:bidi="he-IL"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4A442A"/>
          <w:sz w:val="32"/>
          <w:szCs w:val="32"/>
          <w:rtl/>
        </w:rPr>
        <w:t>واسـي</w:t>
      </w:r>
      <w:r w:rsidRPr="00AC1FC4">
        <w:rPr>
          <w:rFonts w:ascii="Berlin Sans FB Demi" w:hAnsi="Berlin Sans FB Demi" w:cs="Aharoni"/>
          <w:b/>
          <w:bCs/>
          <w:color w:val="4A442A"/>
          <w:sz w:val="32"/>
          <w:szCs w:val="32"/>
          <w:rtl/>
        </w:rPr>
        <w:t xml:space="preserve"> </w:t>
      </w:r>
    </w:p>
    <w:p w:rsidR="003F460F" w:rsidRDefault="003F460F" w:rsidP="003C3E88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000000"/>
          <w:sz w:val="32"/>
          <w:szCs w:val="32"/>
          <w:rtl/>
        </w:rPr>
      </w:pPr>
    </w:p>
    <w:p w:rsidR="003F460F" w:rsidRPr="000637A0" w:rsidRDefault="003F460F" w:rsidP="000637A0">
      <w:pPr>
        <w:tabs>
          <w:tab w:val="left" w:pos="1586"/>
        </w:tabs>
        <w:jc w:val="center"/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</w:pPr>
      <w:r w:rsidRPr="00AC1FC4"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  <w:t xml:space="preserve">{ </w:t>
      </w:r>
      <w:r w:rsidRPr="00AC1FC4"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  <w:t>ماأحلل</w:t>
      </w:r>
      <w:r w:rsidRPr="00AC1FC4"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  <w:t>من</w:t>
      </w:r>
      <w:r w:rsidRPr="00AC1FC4"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  <w:t>ينسب</w:t>
      </w:r>
      <w:r w:rsidRPr="00AC1FC4"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  <w:t>جهدي</w:t>
      </w:r>
      <w:r w:rsidRPr="00AC1FC4"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  <w:t xml:space="preserve"> </w:t>
      </w:r>
      <w:r w:rsidRPr="00AC1FC4">
        <w:rPr>
          <w:rFonts w:ascii="Berlin Sans FB Demi" w:hAnsi="Berlin Sans FB Demi" w:cs="Tahoma" w:hint="cs"/>
          <w:b/>
          <w:bCs/>
          <w:color w:val="FF0000"/>
          <w:sz w:val="32"/>
          <w:szCs w:val="32"/>
          <w:rtl/>
        </w:rPr>
        <w:t>لنفسـه</w:t>
      </w:r>
      <w:r w:rsidRPr="00AC1FC4">
        <w:rPr>
          <w:rFonts w:ascii="Berlin Sans FB Demi" w:hAnsi="Berlin Sans FB Demi" w:cs="Tahoma"/>
          <w:b/>
          <w:bCs/>
          <w:color w:val="FF0000"/>
          <w:sz w:val="32"/>
          <w:szCs w:val="32"/>
          <w:rtl/>
        </w:rPr>
        <w:t xml:space="preserve"> }</w:t>
      </w:r>
    </w:p>
    <w:sectPr w:rsidR="003F460F" w:rsidRPr="000637A0" w:rsidSect="003C44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erlin Sans FB Demi">
    <w:altName w:val="Saddlebag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573A9"/>
    <w:multiLevelType w:val="hybridMultilevel"/>
    <w:tmpl w:val="8D1A89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8074C7C"/>
    <w:multiLevelType w:val="hybridMultilevel"/>
    <w:tmpl w:val="645ECC9C"/>
    <w:lvl w:ilvl="0" w:tplc="115073A0">
      <w:start w:val="1"/>
      <w:numFmt w:val="lowerLetter"/>
      <w:lvlText w:val="%1."/>
      <w:lvlJc w:val="left"/>
      <w:pPr>
        <w:ind w:left="1950" w:hanging="159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ED6293"/>
    <w:multiLevelType w:val="hybridMultilevel"/>
    <w:tmpl w:val="2D649F6A"/>
    <w:lvl w:ilvl="0" w:tplc="83003C0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DD15F59"/>
    <w:multiLevelType w:val="hybridMultilevel"/>
    <w:tmpl w:val="B414E516"/>
    <w:lvl w:ilvl="0" w:tplc="584CF800">
      <w:start w:val="1"/>
      <w:numFmt w:val="decimal"/>
      <w:lvlText w:val="%1-"/>
      <w:lvlJc w:val="left"/>
      <w:pPr>
        <w:ind w:left="86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4">
    <w:nsid w:val="37C24BF5"/>
    <w:multiLevelType w:val="hybridMultilevel"/>
    <w:tmpl w:val="B72C982A"/>
    <w:lvl w:ilvl="0" w:tplc="0328711C">
      <w:start w:val="1"/>
      <w:numFmt w:val="decimal"/>
      <w:lvlText w:val="%1-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9E11EE5"/>
    <w:multiLevelType w:val="hybridMultilevel"/>
    <w:tmpl w:val="67E2C2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00F0CE8"/>
    <w:multiLevelType w:val="hybridMultilevel"/>
    <w:tmpl w:val="A75E6BE6"/>
    <w:lvl w:ilvl="0" w:tplc="EB94364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3FD66B8"/>
    <w:multiLevelType w:val="hybridMultilevel"/>
    <w:tmpl w:val="E230C8EE"/>
    <w:lvl w:ilvl="0" w:tplc="8492454C">
      <w:start w:val="1"/>
      <w:numFmt w:val="decimal"/>
      <w:lvlText w:val="%1-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510738B"/>
    <w:multiLevelType w:val="hybridMultilevel"/>
    <w:tmpl w:val="9F4211EE"/>
    <w:lvl w:ilvl="0" w:tplc="43B6065E">
      <w:start w:val="1"/>
      <w:numFmt w:val="decimal"/>
      <w:lvlText w:val="%1-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57866CA"/>
    <w:multiLevelType w:val="hybridMultilevel"/>
    <w:tmpl w:val="ED628328"/>
    <w:lvl w:ilvl="0" w:tplc="66CE48DE">
      <w:start w:val="1"/>
      <w:numFmt w:val="lowerLetter"/>
      <w:lvlText w:val="%1."/>
      <w:lvlJc w:val="left"/>
      <w:pPr>
        <w:ind w:left="720" w:hanging="360"/>
      </w:pPr>
      <w:rPr>
        <w:rFonts w:ascii="Berlin Sans FB Demi" w:hAnsi="Berlin Sans FB Demi" w:cs="Times New Roman" w:hint="default"/>
        <w:b/>
        <w:color w:val="548DD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FA01F1E"/>
    <w:multiLevelType w:val="hybridMultilevel"/>
    <w:tmpl w:val="839EDF7C"/>
    <w:lvl w:ilvl="0" w:tplc="E70EA168">
      <w:start w:val="1"/>
      <w:numFmt w:val="decimal"/>
      <w:lvlText w:val="%1-"/>
      <w:lvlJc w:val="left"/>
      <w:pPr>
        <w:ind w:left="18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75ED4768"/>
    <w:multiLevelType w:val="hybridMultilevel"/>
    <w:tmpl w:val="2AE4E7FC"/>
    <w:lvl w:ilvl="0" w:tplc="3B9402F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FAB08AE"/>
    <w:multiLevelType w:val="hybridMultilevel"/>
    <w:tmpl w:val="B2202B40"/>
    <w:lvl w:ilvl="0" w:tplc="3E9AFB34">
      <w:start w:val="1"/>
      <w:numFmt w:val="decimal"/>
      <w:lvlText w:val="%1-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6"/>
  </w:num>
  <w:num w:numId="3">
    <w:abstractNumId w:val="2"/>
  </w:num>
  <w:num w:numId="4">
    <w:abstractNumId w:val="4"/>
  </w:num>
  <w:num w:numId="5">
    <w:abstractNumId w:val="10"/>
  </w:num>
  <w:num w:numId="6">
    <w:abstractNumId w:val="3"/>
  </w:num>
  <w:num w:numId="7">
    <w:abstractNumId w:val="12"/>
  </w:num>
  <w:num w:numId="8">
    <w:abstractNumId w:val="8"/>
  </w:num>
  <w:num w:numId="9">
    <w:abstractNumId w:val="7"/>
  </w:num>
  <w:num w:numId="10">
    <w:abstractNumId w:val="9"/>
  </w:num>
  <w:num w:numId="11">
    <w:abstractNumId w:val="1"/>
  </w:num>
  <w:num w:numId="12">
    <w:abstractNumId w:val="5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742A"/>
    <w:rsid w:val="000637A0"/>
    <w:rsid w:val="000A44CA"/>
    <w:rsid w:val="000D691E"/>
    <w:rsid w:val="0013613B"/>
    <w:rsid w:val="0035166B"/>
    <w:rsid w:val="00354DDE"/>
    <w:rsid w:val="0035619A"/>
    <w:rsid w:val="003B1193"/>
    <w:rsid w:val="003C3E88"/>
    <w:rsid w:val="003C4462"/>
    <w:rsid w:val="003F460F"/>
    <w:rsid w:val="00413FBB"/>
    <w:rsid w:val="005119A9"/>
    <w:rsid w:val="005230B5"/>
    <w:rsid w:val="006204EB"/>
    <w:rsid w:val="006A6DB9"/>
    <w:rsid w:val="00747BB2"/>
    <w:rsid w:val="009A536F"/>
    <w:rsid w:val="00A1049E"/>
    <w:rsid w:val="00A473C5"/>
    <w:rsid w:val="00A87AE0"/>
    <w:rsid w:val="00A944B2"/>
    <w:rsid w:val="00AC1FC4"/>
    <w:rsid w:val="00B543A1"/>
    <w:rsid w:val="00B7742A"/>
    <w:rsid w:val="00C157F5"/>
    <w:rsid w:val="00C27362"/>
    <w:rsid w:val="00C5659D"/>
    <w:rsid w:val="00D52287"/>
    <w:rsid w:val="00F17910"/>
    <w:rsid w:val="00F313D6"/>
    <w:rsid w:val="00F41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7AE0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7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74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522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316</TotalTime>
  <Pages>7</Pages>
  <Words>481</Words>
  <Characters>2748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hh:mm</dc:creator>
  <cp:keywords/>
  <dc:description/>
  <cp:lastModifiedBy>ABUMADA</cp:lastModifiedBy>
  <cp:revision>7</cp:revision>
  <dcterms:created xsi:type="dcterms:W3CDTF">2010-12-10T15:01:00Z</dcterms:created>
  <dcterms:modified xsi:type="dcterms:W3CDTF">2011-10-15T23:48:00Z</dcterms:modified>
</cp:coreProperties>
</file>