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center"/>
        <w:rPr>
          <w:rFonts w:cs="PT Bold Heading"/>
          <w:sz w:val="36"/>
          <w:szCs w:val="36"/>
          <w:rtl/>
        </w:rPr>
      </w:pPr>
      <w:r w:rsidRPr="00C72FA1">
        <w:rPr>
          <w:rFonts w:cs="PT Bold Heading" w:hint="cs"/>
          <w:sz w:val="36"/>
          <w:szCs w:val="36"/>
          <w:rtl/>
        </w:rPr>
        <w:t>الفصل</w:t>
      </w:r>
      <w:r w:rsidRPr="00C72FA1">
        <w:rPr>
          <w:rFonts w:cs="PT Bold Heading"/>
          <w:sz w:val="36"/>
          <w:szCs w:val="36"/>
          <w:rtl/>
        </w:rPr>
        <w:t xml:space="preserve"> </w:t>
      </w:r>
      <w:r w:rsidRPr="00C72FA1">
        <w:rPr>
          <w:rFonts w:cs="PT Bold Heading" w:hint="cs"/>
          <w:sz w:val="36"/>
          <w:szCs w:val="36"/>
          <w:rtl/>
        </w:rPr>
        <w:t>الأول</w:t>
      </w:r>
    </w:p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center"/>
        <w:rPr>
          <w:rFonts w:cs="PT Bold Heading"/>
          <w:sz w:val="36"/>
          <w:szCs w:val="36"/>
          <w:rtl/>
        </w:rPr>
      </w:pPr>
      <w:r w:rsidRPr="00C72FA1">
        <w:rPr>
          <w:rFonts w:cs="PT Bold Heading" w:hint="cs"/>
          <w:sz w:val="36"/>
          <w:szCs w:val="36"/>
          <w:rtl/>
        </w:rPr>
        <w:t>أساسيات</w:t>
      </w:r>
      <w:r w:rsidRPr="00C72FA1">
        <w:rPr>
          <w:rFonts w:cs="PT Bold Heading"/>
          <w:sz w:val="36"/>
          <w:szCs w:val="36"/>
          <w:rtl/>
        </w:rPr>
        <w:t xml:space="preserve"> </w:t>
      </w:r>
      <w:r w:rsidRPr="00C72FA1">
        <w:rPr>
          <w:rFonts w:cs="PT Bold Heading" w:hint="cs"/>
          <w:sz w:val="36"/>
          <w:szCs w:val="36"/>
          <w:rtl/>
        </w:rPr>
        <w:t>ريادة</w:t>
      </w:r>
      <w:r w:rsidRPr="00C72FA1">
        <w:rPr>
          <w:rFonts w:cs="PT Bold Heading"/>
          <w:sz w:val="36"/>
          <w:szCs w:val="36"/>
          <w:rtl/>
        </w:rPr>
        <w:t xml:space="preserve"> </w:t>
      </w:r>
      <w:r w:rsidRPr="00C72FA1">
        <w:rPr>
          <w:rFonts w:cs="PT Bold Heading" w:hint="cs"/>
          <w:sz w:val="36"/>
          <w:szCs w:val="36"/>
          <w:rtl/>
        </w:rPr>
        <w:t>الأعمال</w:t>
      </w:r>
    </w:p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both"/>
        <w:rPr>
          <w:rFonts w:cs="PT Bold Heading"/>
          <w:b/>
          <w:bCs/>
          <w:sz w:val="36"/>
          <w:szCs w:val="36"/>
          <w:rtl/>
        </w:rPr>
      </w:pP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مقدمة</w:t>
      </w: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التوجه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نحو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ريادة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تعريف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ريادة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تطور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ونمو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ريادة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العوامل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الداعمة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لظهور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رواد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Pr="00C72FA1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HacenTunisia" w:cs="PT Bold Heading"/>
          <w:sz w:val="28"/>
          <w:szCs w:val="28"/>
        </w:rPr>
      </w:pPr>
      <w:r w:rsidRPr="00C72FA1">
        <w:rPr>
          <w:rFonts w:cs="PT Bold Heading" w:hint="cs"/>
          <w:sz w:val="28"/>
          <w:szCs w:val="28"/>
          <w:rtl/>
        </w:rPr>
        <w:t>فوائد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ريادة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Default="00AF00CE" w:rsidP="00C72FA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HacenCasablancaLight" w:cs="PT Bold Heading"/>
          <w:b/>
          <w:bCs/>
          <w:sz w:val="36"/>
          <w:szCs w:val="36"/>
        </w:rPr>
      </w:pPr>
      <w:r w:rsidRPr="00C72FA1">
        <w:rPr>
          <w:rFonts w:cs="PT Bold Heading" w:hint="cs"/>
          <w:sz w:val="28"/>
          <w:szCs w:val="28"/>
          <w:rtl/>
        </w:rPr>
        <w:t>السلبيات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والمخاطر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المحتملة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لريادة</w:t>
      </w:r>
      <w:r w:rsidRPr="00C72FA1">
        <w:rPr>
          <w:rFonts w:ascii="HacenTunisia" w:eastAsia="Times New Roman" w:cs="PT Bold Heading"/>
          <w:sz w:val="28"/>
          <w:szCs w:val="28"/>
        </w:rPr>
        <w:t xml:space="preserve"> </w:t>
      </w:r>
      <w:r w:rsidRPr="00C72FA1">
        <w:rPr>
          <w:rFonts w:cs="PT Bold Heading" w:hint="cs"/>
          <w:sz w:val="28"/>
          <w:szCs w:val="28"/>
          <w:rtl/>
        </w:rPr>
        <w:t>الأعمال</w:t>
      </w:r>
    </w:p>
    <w:p w:rsidR="00AF00CE" w:rsidRPr="00C72FA1" w:rsidRDefault="00AF00CE" w:rsidP="00C72FA1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cs="PT Bold Heading"/>
          <w:b/>
          <w:bCs/>
          <w:sz w:val="36"/>
          <w:szCs w:val="36"/>
          <w:rtl/>
        </w:rPr>
      </w:pPr>
    </w:p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both"/>
        <w:rPr>
          <w:rFonts w:cs="Simplified Arabic"/>
          <w:b/>
          <w:bCs/>
          <w:sz w:val="36"/>
          <w:szCs w:val="36"/>
          <w:rtl/>
        </w:rPr>
      </w:pPr>
      <w:r w:rsidRPr="00C72FA1">
        <w:rPr>
          <w:rFonts w:cs="Simplified Arabic" w:hint="cs"/>
          <w:b/>
          <w:bCs/>
          <w:sz w:val="36"/>
          <w:szCs w:val="36"/>
          <w:rtl/>
        </w:rPr>
        <w:t>المقدمة</w:t>
      </w:r>
      <w:r w:rsidRPr="00C72FA1">
        <w:rPr>
          <w:rFonts w:cs="Simplified Arabic"/>
          <w:b/>
          <w:bCs/>
          <w:sz w:val="36"/>
          <w:szCs w:val="36"/>
          <w:rtl/>
        </w:rPr>
        <w:t xml:space="preserve"> </w:t>
      </w:r>
    </w:p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72FA1">
        <w:rPr>
          <w:rFonts w:cs="Simplified Arabic" w:hint="cs"/>
          <w:b/>
          <w:bCs/>
          <w:sz w:val="36"/>
          <w:szCs w:val="36"/>
          <w:rtl/>
        </w:rPr>
        <w:t>هناك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العديد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من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التطورات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في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عالم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الاستثمار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والتي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تعكس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التوجه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نحو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ريادة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لذلك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صمم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هذا</w:t>
      </w:r>
      <w:r>
        <w:rPr>
          <w:rFonts w:cs="Simplified Arabic"/>
          <w:b/>
          <w:bCs/>
          <w:sz w:val="36"/>
          <w:szCs w:val="36"/>
          <w:rtl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الفصل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ليلقي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الضوء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على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هذه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التطورات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C72FA1">
        <w:rPr>
          <w:rFonts w:cs="Simplified Arabic" w:hint="cs"/>
          <w:b/>
          <w:bCs/>
          <w:sz w:val="36"/>
          <w:szCs w:val="36"/>
          <w:rtl/>
        </w:rPr>
        <w:t>كما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أن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التوجه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نحو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ريادة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عالمياً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قد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استلزم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تقديم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تعريف</w:t>
      </w:r>
      <w:r>
        <w:rPr>
          <w:rFonts w:cs="Simplified Arabic"/>
          <w:b/>
          <w:bCs/>
          <w:sz w:val="36"/>
          <w:szCs w:val="36"/>
          <w:rtl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واضح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ودقيق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لمعنى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ريادة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Entrepreneurship </w:t>
      </w:r>
      <w:r w:rsidRPr="00C72FA1">
        <w:rPr>
          <w:rFonts w:cs="Simplified Arabic" w:hint="cs"/>
          <w:b/>
          <w:bCs/>
          <w:sz w:val="36"/>
          <w:szCs w:val="36"/>
          <w:rtl/>
        </w:rPr>
        <w:t>حيث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يتم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استعراض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العديد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منها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ليتم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بعد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ذلك</w:t>
      </w:r>
      <w:r>
        <w:rPr>
          <w:rFonts w:cs="Simplified Arabic"/>
          <w:b/>
          <w:bCs/>
          <w:sz w:val="36"/>
          <w:szCs w:val="36"/>
          <w:rtl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استخلاص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تعريف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خاص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بالمؤلفين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72FA1" w:rsidRDefault="00AF00CE" w:rsidP="00C72FA1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72FA1">
        <w:rPr>
          <w:rFonts w:cs="Simplified Arabic" w:hint="cs"/>
          <w:b/>
          <w:bCs/>
          <w:sz w:val="36"/>
          <w:szCs w:val="36"/>
          <w:rtl/>
        </w:rPr>
        <w:t>أيضاً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يوضح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هذا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الفصل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في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العوامل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ساعدت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على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تطور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ونمو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ريادة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وخاصة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في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دول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المنشأ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>.</w:t>
      </w:r>
      <w:r>
        <w:rPr>
          <w:rFonts w:cs="Simplified Arabic"/>
          <w:b/>
          <w:bCs/>
          <w:sz w:val="36"/>
          <w:szCs w:val="36"/>
          <w:rtl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وهي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الدول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المتقدمة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  <w:r w:rsidRPr="00C72FA1">
        <w:rPr>
          <w:rFonts w:cs="Simplified Arabic" w:hint="cs"/>
          <w:b/>
          <w:bCs/>
          <w:sz w:val="36"/>
          <w:szCs w:val="36"/>
          <w:rtl/>
        </w:rPr>
        <w:t>ثم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يستعرض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هذا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الفصل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أهم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الفوائد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تحققها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ريادة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وأهم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الصعوبات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التي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تواجه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رواد</w:t>
      </w:r>
      <w:r w:rsidRPr="00C72FA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72FA1">
        <w:rPr>
          <w:rFonts w:cs="Simplified Arabic" w:hint="cs"/>
          <w:b/>
          <w:bCs/>
          <w:sz w:val="36"/>
          <w:szCs w:val="36"/>
          <w:rtl/>
        </w:rPr>
        <w:t>الأعمال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tl/>
        </w:rPr>
      </w:pPr>
      <w:r w:rsidRPr="00C72FA1"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الثاني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 w:rsidRPr="00265D92">
        <w:rPr>
          <w:rFonts w:cs="PT Bold Heading" w:hint="cs"/>
          <w:sz w:val="36"/>
          <w:szCs w:val="36"/>
          <w:rtl/>
        </w:rPr>
        <w:t>صفات</w:t>
      </w:r>
      <w:r w:rsidRPr="00265D92">
        <w:rPr>
          <w:rFonts w:ascii="onaizahothimeen" w:eastAsia="Times New Roman" w:cs="PT Bold Heading"/>
          <w:sz w:val="36"/>
          <w:szCs w:val="36"/>
        </w:rPr>
        <w:t xml:space="preserve"> </w:t>
      </w:r>
      <w:r w:rsidRPr="00265D92">
        <w:rPr>
          <w:rFonts w:cs="PT Bold Heading" w:hint="cs"/>
          <w:sz w:val="36"/>
          <w:szCs w:val="36"/>
          <w:rtl/>
        </w:rPr>
        <w:t>ومهارات</w:t>
      </w:r>
      <w:r w:rsidRPr="00265D92">
        <w:rPr>
          <w:rFonts w:ascii="onaizahothimeen" w:eastAsia="Times New Roman" w:cs="PT Bold Heading"/>
          <w:sz w:val="36"/>
          <w:szCs w:val="36"/>
        </w:rPr>
        <w:t xml:space="preserve"> </w:t>
      </w:r>
      <w:r w:rsidRPr="00265D92">
        <w:rPr>
          <w:rFonts w:cs="PT Bold Heading" w:hint="cs"/>
          <w:sz w:val="36"/>
          <w:szCs w:val="36"/>
          <w:rtl/>
        </w:rPr>
        <w:t>رائد</w:t>
      </w:r>
      <w:r w:rsidRPr="00265D92">
        <w:rPr>
          <w:rFonts w:ascii="onaizahothimeen" w:eastAsia="Times New Roman" w:cs="PT Bold Heading"/>
          <w:sz w:val="36"/>
          <w:szCs w:val="36"/>
        </w:rPr>
        <w:t xml:space="preserve"> </w:t>
      </w:r>
      <w:r w:rsidRPr="00265D92">
        <w:rPr>
          <w:rFonts w:cs="PT Bold Heading" w:hint="cs"/>
          <w:sz w:val="36"/>
          <w:szCs w:val="36"/>
          <w:rtl/>
        </w:rPr>
        <w:t>الأعمال</w:t>
      </w:r>
      <w:r w:rsidRPr="00265D92">
        <w:rPr>
          <w:rFonts w:cs="PT Bold Heading"/>
          <w:sz w:val="36"/>
          <w:szCs w:val="36"/>
          <w:rtl/>
        </w:rPr>
        <w:t xml:space="preserve"> 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مقدمة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اعرف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نفسك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صفات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رائد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الأعمال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مدارس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صفات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رائد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الأعمال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مدرسة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السمات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المدرسة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البيئية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المدرسة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السلوكية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المدرسة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المعاصرة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قصة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نجاح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أسئلة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و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واجبات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مصطلحات</w:t>
      </w:r>
    </w:p>
    <w:p w:rsidR="00AF00CE" w:rsidRPr="00386908" w:rsidRDefault="00AF00CE" w:rsidP="00A76ED2">
      <w:pPr>
        <w:pStyle w:val="ListParagraph"/>
        <w:numPr>
          <w:ilvl w:val="0"/>
          <w:numId w:val="2"/>
        </w:numPr>
        <w:ind w:left="84" w:firstLine="0"/>
        <w:jc w:val="both"/>
        <w:rPr>
          <w:rFonts w:cs="PT Bold Heading"/>
          <w:sz w:val="28"/>
          <w:szCs w:val="28"/>
        </w:rPr>
      </w:pPr>
      <w:r w:rsidRPr="00386908">
        <w:rPr>
          <w:rFonts w:cs="PT Bold Heading" w:hint="cs"/>
          <w:sz w:val="28"/>
          <w:szCs w:val="28"/>
          <w:rtl/>
        </w:rPr>
        <w:t>مواقع</w:t>
      </w:r>
      <w:r w:rsidRPr="00386908">
        <w:rPr>
          <w:rFonts w:cs="PT Bold Heading"/>
          <w:sz w:val="28"/>
          <w:szCs w:val="28"/>
          <w:rtl/>
        </w:rPr>
        <w:t xml:space="preserve"> </w:t>
      </w:r>
      <w:r w:rsidRPr="00386908">
        <w:rPr>
          <w:rFonts w:cs="PT Bold Heading" w:hint="cs"/>
          <w:sz w:val="28"/>
          <w:szCs w:val="28"/>
          <w:rtl/>
        </w:rPr>
        <w:t>أنترنت</w:t>
      </w:r>
    </w:p>
    <w:p w:rsidR="00AF00CE" w:rsidRPr="00386908" w:rsidRDefault="00AF00CE" w:rsidP="00A76ED2">
      <w:pPr>
        <w:rPr>
          <w:rFonts w:cs="Simplified Arabic"/>
          <w:b/>
          <w:bCs/>
          <w:color w:val="000000"/>
          <w:sz w:val="36"/>
          <w:szCs w:val="36"/>
          <w:rtl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المقدمة</w:t>
      </w:r>
    </w:p>
    <w:p w:rsidR="00AF00CE" w:rsidRPr="00386908" w:rsidRDefault="00AF00CE" w:rsidP="00A76ED2">
      <w:pPr>
        <w:jc w:val="both"/>
        <w:rPr>
          <w:rFonts w:cs="Simplified Arabic"/>
          <w:b/>
          <w:bCs/>
          <w:color w:val="000000"/>
          <w:sz w:val="36"/>
          <w:szCs w:val="36"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الصفات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والمهارات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الشخصية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من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العوامل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الرئيسية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لنجاح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رائد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الأعمال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ومعرفتها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ودراستها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ستساهم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في</w:t>
      </w:r>
    </w:p>
    <w:p w:rsidR="00AF00CE" w:rsidRPr="00386908" w:rsidRDefault="00AF00CE" w:rsidP="00A76ED2">
      <w:pPr>
        <w:rPr>
          <w:rFonts w:cs="Simplified Arabic"/>
          <w:b/>
          <w:bCs/>
          <w:color w:val="000000"/>
          <w:sz w:val="36"/>
          <w:szCs w:val="36"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بناء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نموذج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لرائد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الأعمال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يمكن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أن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يحتذى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به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من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قبل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الشباب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.</w:t>
      </w:r>
    </w:p>
    <w:p w:rsidR="00AF00CE" w:rsidRPr="00386908" w:rsidRDefault="00AF00CE" w:rsidP="00A76ED2">
      <w:pPr>
        <w:rPr>
          <w:rFonts w:cs="Simplified Arabic"/>
          <w:b/>
          <w:bCs/>
          <w:color w:val="000000"/>
          <w:sz w:val="36"/>
          <w:szCs w:val="36"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هذا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الفصل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يستعرض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صفات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ومهارات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رائد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الأعمال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ويبدأ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بالتعرف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على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المهارات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والخصائص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الشخصية</w:t>
      </w:r>
    </w:p>
    <w:p w:rsidR="00AF00CE" w:rsidRPr="00386908" w:rsidRDefault="00AF00CE" w:rsidP="00A76ED2">
      <w:pPr>
        <w:rPr>
          <w:rFonts w:cs="Simplified Arabic"/>
          <w:b/>
          <w:bCs/>
          <w:color w:val="000000"/>
          <w:sz w:val="36"/>
          <w:szCs w:val="36"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ثم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يلقي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الضوء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على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الصفات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التي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يتمتع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بها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رائد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الأعمال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.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وأخيراً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يشير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هذا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الفصل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إلى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أهم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النظريات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التي</w:t>
      </w:r>
    </w:p>
    <w:p w:rsidR="00AF00CE" w:rsidRPr="00386908" w:rsidRDefault="00AF00CE" w:rsidP="00A76ED2">
      <w:pPr>
        <w:rPr>
          <w:rFonts w:cs="Simplified Arabic"/>
          <w:b/>
          <w:bCs/>
          <w:color w:val="000000"/>
          <w:sz w:val="36"/>
          <w:szCs w:val="36"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تصنف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رائد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الأعمال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والمدارس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المشهورة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وهي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مدرسة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السمات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،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ومدرسة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البيئة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،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والمدرسة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السلوكية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،</w:t>
      </w:r>
    </w:p>
    <w:p w:rsidR="00AF00CE" w:rsidRPr="00386908" w:rsidRDefault="00AF00CE" w:rsidP="00A76ED2">
      <w:pPr>
        <w:rPr>
          <w:rFonts w:cs="Simplified Arabic"/>
          <w:b/>
          <w:bCs/>
          <w:sz w:val="36"/>
          <w:szCs w:val="36"/>
          <w:rtl/>
        </w:rPr>
      </w:pP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والمدرسة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</w:t>
      </w:r>
      <w:r w:rsidRPr="00386908">
        <w:rPr>
          <w:rFonts w:cs="Simplified Arabic" w:hint="cs"/>
          <w:b/>
          <w:bCs/>
          <w:color w:val="000000"/>
          <w:sz w:val="36"/>
          <w:szCs w:val="36"/>
          <w:rtl/>
        </w:rPr>
        <w:t>المعاصرة</w:t>
      </w:r>
      <w:r w:rsidRPr="00386908">
        <w:rPr>
          <w:rFonts w:cs="Simplified Arabic"/>
          <w:b/>
          <w:bCs/>
          <w:color w:val="000000"/>
          <w:sz w:val="36"/>
          <w:szCs w:val="36"/>
        </w:rPr>
        <w:t xml:space="preserve"> 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الثالث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الإبداع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والابتكار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ريادة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الأعمال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مقدمة</w:t>
      </w:r>
      <w:r w:rsidRPr="00E06F7B">
        <w:rPr>
          <w:rFonts w:cs="PT Bold Heading"/>
          <w:sz w:val="28"/>
          <w:szCs w:val="28"/>
          <w:rtl/>
        </w:rPr>
        <w:t xml:space="preserve"> 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مفهوم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الإبداع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التفكير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و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الإبداع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سمات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المبدع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عوامل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دعم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الإبداع</w:t>
      </w:r>
      <w:r w:rsidRPr="00E06F7B">
        <w:rPr>
          <w:rFonts w:cs="PT Bold Heading"/>
          <w:sz w:val="28"/>
          <w:szCs w:val="28"/>
          <w:rtl/>
        </w:rPr>
        <w:t xml:space="preserve"> 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عوائق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الإبداع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الابتكار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و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ريادة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الأعمال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قصة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نجاح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أسئلة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و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واجبات</w:t>
      </w:r>
    </w:p>
    <w:p w:rsidR="00AF00CE" w:rsidRPr="00E06F7B" w:rsidRDefault="00AF00CE" w:rsidP="00A76ED2">
      <w:pPr>
        <w:pStyle w:val="ListParagraph"/>
        <w:numPr>
          <w:ilvl w:val="0"/>
          <w:numId w:val="3"/>
        </w:numPr>
        <w:rPr>
          <w:rFonts w:cs="PT Bold Heading"/>
          <w:sz w:val="28"/>
          <w:szCs w:val="28"/>
        </w:rPr>
      </w:pPr>
      <w:r w:rsidRPr="00E06F7B">
        <w:rPr>
          <w:rFonts w:cs="PT Bold Heading" w:hint="cs"/>
          <w:sz w:val="28"/>
          <w:szCs w:val="28"/>
          <w:rtl/>
        </w:rPr>
        <w:t>مصطلحات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مواقع</w:t>
      </w:r>
      <w:r w:rsidRPr="00E06F7B">
        <w:rPr>
          <w:rFonts w:cs="PT Bold Heading"/>
          <w:sz w:val="28"/>
          <w:szCs w:val="28"/>
          <w:rtl/>
        </w:rPr>
        <w:t xml:space="preserve"> </w:t>
      </w:r>
      <w:r w:rsidRPr="00E06F7B">
        <w:rPr>
          <w:rFonts w:cs="PT Bold Heading" w:hint="cs"/>
          <w:sz w:val="28"/>
          <w:szCs w:val="28"/>
          <w:rtl/>
        </w:rPr>
        <w:t>انترنت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Tunisia" w:cs="Simplified Arabic"/>
          <w:b/>
          <w:bCs/>
          <w:sz w:val="36"/>
          <w:szCs w:val="36"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E06F7B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CasablancaLight" w:cs="Simplified Arabic"/>
          <w:b/>
          <w:bCs/>
          <w:sz w:val="36"/>
          <w:szCs w:val="36"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الإبداع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يعتبره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الكثير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من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أهم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السمات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التي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يتمتع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بها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رائد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،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حيث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أن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هذه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السمة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تعزز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قدرة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رائد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على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CasablancaLight" w:cs="Simplified Arabic"/>
          <w:b/>
          <w:bCs/>
          <w:sz w:val="36"/>
          <w:szCs w:val="36"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التفكير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المبدع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،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وتحليل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المشاكل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،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وسعة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الأفق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وغيرها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من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المهارات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اللازمة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لريادة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E06F7B">
        <w:rPr>
          <w:rFonts w:cs="Simplified Arabic" w:hint="cs"/>
          <w:b/>
          <w:bCs/>
          <w:sz w:val="36"/>
          <w:szCs w:val="36"/>
          <w:rtl/>
        </w:rPr>
        <w:t>أما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الابتكار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فإنه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يمثل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CasablancaLight" w:cs="Simplified Arabic"/>
          <w:b/>
          <w:bCs/>
          <w:sz w:val="36"/>
          <w:szCs w:val="36"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أحد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المجالات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المهمة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التي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يمكن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أن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تعزز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ريادة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،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تشجع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الاستثمارات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،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لذا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يقدم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هذا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الكتيب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خلفية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واضحة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عن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الإبداع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كأحد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سمات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ريادة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وكيفية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تنميته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مع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توضيح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العلاقة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بين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الابتكار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وريادة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الاعمال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E06F7B" w:rsidRDefault="00AF00CE" w:rsidP="00A76ED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acenCasablancaLight" w:cs="Simplified Arabic"/>
          <w:b/>
          <w:bCs/>
          <w:sz w:val="36"/>
          <w:szCs w:val="36"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هذا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الفصل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يستعرض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مفهوم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الإبداع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والمداخل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التي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تحدد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هذا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المفهوم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E06F7B">
        <w:rPr>
          <w:rFonts w:cs="Simplified Arabic" w:hint="cs"/>
          <w:b/>
          <w:bCs/>
          <w:sz w:val="36"/>
          <w:szCs w:val="36"/>
          <w:rtl/>
        </w:rPr>
        <w:t>كما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يستعرض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موضوع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التفكير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والإبداع</w:t>
      </w:r>
    </w:p>
    <w:p w:rsidR="00AF00CE" w:rsidRPr="00E06F7B" w:rsidRDefault="00AF00CE" w:rsidP="00A76ED2">
      <w:pPr>
        <w:ind w:left="360"/>
        <w:jc w:val="both"/>
        <w:rPr>
          <w:rFonts w:cs="Simplified Arabic"/>
          <w:b/>
          <w:bCs/>
          <w:sz w:val="36"/>
          <w:szCs w:val="36"/>
          <w:rtl/>
        </w:rPr>
      </w:pPr>
      <w:r w:rsidRPr="00E06F7B">
        <w:rPr>
          <w:rFonts w:cs="Simplified Arabic" w:hint="cs"/>
          <w:b/>
          <w:bCs/>
          <w:sz w:val="36"/>
          <w:szCs w:val="36"/>
          <w:rtl/>
        </w:rPr>
        <w:t>وسمات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المبدع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والعوامل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التي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تدعم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الابداع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وأخيراً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عوائق</w:t>
      </w:r>
      <w:r w:rsidRPr="00E06F7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E06F7B">
        <w:rPr>
          <w:rFonts w:cs="Simplified Arabic" w:hint="cs"/>
          <w:b/>
          <w:bCs/>
          <w:sz w:val="36"/>
          <w:szCs w:val="36"/>
          <w:rtl/>
        </w:rPr>
        <w:t>الابداع</w:t>
      </w:r>
    </w:p>
    <w:p w:rsidR="00AF00CE" w:rsidRDefault="00AF00CE" w:rsidP="00A76ED2">
      <w:pPr>
        <w:rPr>
          <w:rFonts w:cs="PT Bold Heading"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الرابع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محفزات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الإبداع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والابتكار</w:t>
      </w:r>
    </w:p>
    <w:p w:rsidR="00AF00CE" w:rsidRPr="00FB0D01" w:rsidRDefault="00AF00CE" w:rsidP="00A76ED2">
      <w:pPr>
        <w:pStyle w:val="ListParagraph"/>
        <w:numPr>
          <w:ilvl w:val="0"/>
          <w:numId w:val="4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مقدمة</w:t>
      </w:r>
    </w:p>
    <w:p w:rsidR="00AF00CE" w:rsidRPr="00FB0D01" w:rsidRDefault="00AF00CE" w:rsidP="00A76ED2">
      <w:pPr>
        <w:pStyle w:val="ListParagraph"/>
        <w:numPr>
          <w:ilvl w:val="0"/>
          <w:numId w:val="4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محفزات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الإبداع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والابتكار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الصفات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الشخصية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لرائد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الأعمال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الفكرة</w:t>
      </w:r>
      <w:r w:rsidRPr="00FB0D01">
        <w:rPr>
          <w:rFonts w:cs="PT Bold Heading"/>
          <w:sz w:val="24"/>
          <w:szCs w:val="24"/>
          <w:rtl/>
        </w:rPr>
        <w:t xml:space="preserve"> 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الرؤية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الإبداع</w:t>
      </w:r>
      <w:r w:rsidRPr="00FB0D01">
        <w:rPr>
          <w:rFonts w:cs="PT Bold Heading"/>
          <w:sz w:val="24"/>
          <w:szCs w:val="24"/>
          <w:rtl/>
        </w:rPr>
        <w:t xml:space="preserve"> </w:t>
      </w:r>
      <w:r w:rsidRPr="00FB0D01">
        <w:rPr>
          <w:rFonts w:cs="PT Bold Heading" w:hint="cs"/>
          <w:sz w:val="24"/>
          <w:szCs w:val="24"/>
          <w:rtl/>
        </w:rPr>
        <w:t>والخيال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الإخلاص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الأساس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المعرفة</w:t>
      </w:r>
      <w:r w:rsidRPr="00FB0D01">
        <w:rPr>
          <w:rFonts w:cs="PT Bold Heading"/>
          <w:sz w:val="24"/>
          <w:szCs w:val="24"/>
          <w:rtl/>
        </w:rPr>
        <w:t xml:space="preserve"> </w:t>
      </w:r>
      <w:r w:rsidRPr="00FB0D01">
        <w:rPr>
          <w:rFonts w:cs="PT Bold Heading" w:hint="cs"/>
          <w:sz w:val="24"/>
          <w:szCs w:val="24"/>
          <w:rtl/>
        </w:rPr>
        <w:t>الصحيحة</w:t>
      </w:r>
    </w:p>
    <w:p w:rsidR="00AF00CE" w:rsidRPr="00FB0D01" w:rsidRDefault="00AF00CE" w:rsidP="00A76ED2">
      <w:pPr>
        <w:pStyle w:val="ListParagraph"/>
        <w:numPr>
          <w:ilvl w:val="0"/>
          <w:numId w:val="5"/>
        </w:numPr>
        <w:rPr>
          <w:rFonts w:cs="PT Bold Heading"/>
          <w:sz w:val="24"/>
          <w:szCs w:val="24"/>
        </w:rPr>
      </w:pPr>
      <w:r w:rsidRPr="00FB0D01">
        <w:rPr>
          <w:rFonts w:cs="PT Bold Heading" w:hint="cs"/>
          <w:sz w:val="24"/>
          <w:szCs w:val="24"/>
          <w:rtl/>
        </w:rPr>
        <w:t>تجنب</w:t>
      </w:r>
      <w:r w:rsidRPr="00FB0D01">
        <w:rPr>
          <w:rFonts w:cs="PT Bold Heading"/>
          <w:sz w:val="24"/>
          <w:szCs w:val="24"/>
          <w:rtl/>
        </w:rPr>
        <w:t xml:space="preserve"> </w:t>
      </w:r>
      <w:r w:rsidRPr="00FB0D01">
        <w:rPr>
          <w:rFonts w:cs="PT Bold Heading" w:hint="cs"/>
          <w:sz w:val="24"/>
          <w:szCs w:val="24"/>
          <w:rtl/>
        </w:rPr>
        <w:t>المصائد</w:t>
      </w:r>
    </w:p>
    <w:p w:rsidR="00AF00CE" w:rsidRPr="00FB0D01" w:rsidRDefault="00AF00CE" w:rsidP="00A76ED2">
      <w:pPr>
        <w:pStyle w:val="ListParagraph"/>
        <w:numPr>
          <w:ilvl w:val="0"/>
          <w:numId w:val="6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دوافع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إنشاء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المشروع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الصغير</w:t>
      </w:r>
    </w:p>
    <w:p w:rsidR="00AF00CE" w:rsidRPr="00FB0D01" w:rsidRDefault="00AF00CE" w:rsidP="00A76ED2">
      <w:pPr>
        <w:pStyle w:val="ListParagraph"/>
        <w:numPr>
          <w:ilvl w:val="0"/>
          <w:numId w:val="6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قصة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نجاح</w:t>
      </w:r>
      <w:r w:rsidRPr="00FB0D01">
        <w:rPr>
          <w:rFonts w:cs="PT Bold Heading"/>
          <w:sz w:val="28"/>
          <w:szCs w:val="28"/>
          <w:rtl/>
        </w:rPr>
        <w:t xml:space="preserve"> </w:t>
      </w:r>
    </w:p>
    <w:p w:rsidR="00AF00CE" w:rsidRPr="00FB0D01" w:rsidRDefault="00AF00CE" w:rsidP="00A76ED2">
      <w:pPr>
        <w:pStyle w:val="ListParagraph"/>
        <w:numPr>
          <w:ilvl w:val="0"/>
          <w:numId w:val="6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أسئلة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و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واجبات</w:t>
      </w:r>
    </w:p>
    <w:p w:rsidR="00AF00CE" w:rsidRPr="00FB0D01" w:rsidRDefault="00AF00CE" w:rsidP="00A76ED2">
      <w:pPr>
        <w:pStyle w:val="ListParagraph"/>
        <w:numPr>
          <w:ilvl w:val="0"/>
          <w:numId w:val="6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مصطلحات</w:t>
      </w:r>
      <w:r w:rsidRPr="00FB0D01">
        <w:rPr>
          <w:rFonts w:cs="PT Bold Heading"/>
          <w:sz w:val="28"/>
          <w:szCs w:val="28"/>
          <w:rtl/>
        </w:rPr>
        <w:t xml:space="preserve"> </w:t>
      </w:r>
    </w:p>
    <w:p w:rsidR="00AF00CE" w:rsidRPr="00FB0D01" w:rsidRDefault="00AF00CE" w:rsidP="00A76ED2">
      <w:pPr>
        <w:pStyle w:val="ListParagraph"/>
        <w:numPr>
          <w:ilvl w:val="0"/>
          <w:numId w:val="6"/>
        </w:numPr>
        <w:rPr>
          <w:rFonts w:cs="PT Bold Heading"/>
          <w:sz w:val="28"/>
          <w:szCs w:val="28"/>
        </w:rPr>
      </w:pPr>
      <w:r w:rsidRPr="00FB0D01">
        <w:rPr>
          <w:rFonts w:cs="PT Bold Heading" w:hint="cs"/>
          <w:sz w:val="28"/>
          <w:szCs w:val="28"/>
          <w:rtl/>
        </w:rPr>
        <w:t>مواقع</w:t>
      </w:r>
      <w:r w:rsidRPr="00FB0D01">
        <w:rPr>
          <w:rFonts w:cs="PT Bold Heading"/>
          <w:sz w:val="28"/>
          <w:szCs w:val="28"/>
          <w:rtl/>
        </w:rPr>
        <w:t xml:space="preserve"> </w:t>
      </w:r>
      <w:r w:rsidRPr="00FB0D01">
        <w:rPr>
          <w:rFonts w:cs="PT Bold Heading" w:hint="cs"/>
          <w:sz w:val="28"/>
          <w:szCs w:val="28"/>
          <w:rtl/>
        </w:rPr>
        <w:t>انترنت</w:t>
      </w:r>
    </w:p>
    <w:p w:rsidR="00AF00CE" w:rsidRDefault="00AF00CE" w:rsidP="00A76ED2">
      <w:pPr>
        <w:rPr>
          <w:rFonts w:cs="PT Bold Heading"/>
          <w:sz w:val="36"/>
          <w:szCs w:val="36"/>
          <w:rtl/>
        </w:rPr>
      </w:pPr>
    </w:p>
    <w:p w:rsidR="00AF00CE" w:rsidRPr="00FB0D01" w:rsidRDefault="00AF00CE" w:rsidP="00A76ED2">
      <w:pPr>
        <w:rPr>
          <w:rFonts w:cs="Simplified Arabic"/>
          <w:b/>
          <w:bCs/>
          <w:sz w:val="36"/>
          <w:szCs w:val="36"/>
          <w:rtl/>
        </w:rPr>
      </w:pPr>
    </w:p>
    <w:p w:rsidR="00AF00CE" w:rsidRPr="00FB0D01" w:rsidRDefault="00AF00CE" w:rsidP="00A76ED2">
      <w:pPr>
        <w:tabs>
          <w:tab w:val="center" w:pos="4153"/>
          <w:tab w:val="left" w:pos="5220"/>
        </w:tabs>
        <w:autoSpaceDE w:val="0"/>
        <w:autoSpaceDN w:val="0"/>
        <w:adjustRightInd w:val="0"/>
        <w:spacing w:after="0" w:line="240" w:lineRule="auto"/>
        <w:rPr>
          <w:rFonts w:cs="Simplified Arabic"/>
          <w:b/>
          <w:bCs/>
          <w:sz w:val="36"/>
          <w:szCs w:val="36"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FB0D01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FB0D01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cs="Simplified Arabic"/>
          <w:b/>
          <w:bCs/>
          <w:sz w:val="36"/>
          <w:szCs w:val="36"/>
        </w:rPr>
      </w:pPr>
      <w:r w:rsidRPr="00FB0D01">
        <w:rPr>
          <w:rFonts w:cs="Simplified Arabic" w:hint="cs"/>
          <w:b/>
          <w:bCs/>
          <w:sz w:val="36"/>
          <w:szCs w:val="36"/>
          <w:rtl/>
        </w:rPr>
        <w:t>شرارة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الإبداع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تبدأ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من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الذات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ودوافع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الابتكار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تبدأ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من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النفس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ثم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يلي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ذلك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العوامل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والمؤثرات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الأخرى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هذا</w:t>
      </w:r>
    </w:p>
    <w:p w:rsidR="00AF00CE" w:rsidRPr="00FB0D01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cs="Simplified Arabic"/>
          <w:b/>
          <w:bCs/>
          <w:sz w:val="36"/>
          <w:szCs w:val="36"/>
        </w:rPr>
      </w:pPr>
      <w:r w:rsidRPr="00FB0D01">
        <w:rPr>
          <w:rFonts w:cs="Simplified Arabic" w:hint="cs"/>
          <w:b/>
          <w:bCs/>
          <w:sz w:val="36"/>
          <w:szCs w:val="36"/>
          <w:rtl/>
        </w:rPr>
        <w:t>الفصل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يستعرض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محفزات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الإبداع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التي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يمكن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تصنيفها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إلى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صفات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شخصية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وفكرة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ورؤية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وخيال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</w:p>
    <w:p w:rsidR="00AF00CE" w:rsidRPr="00FB0D01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B0D01">
        <w:rPr>
          <w:rFonts w:cs="Simplified Arabic" w:hint="cs"/>
          <w:b/>
          <w:bCs/>
          <w:sz w:val="36"/>
          <w:szCs w:val="36"/>
          <w:rtl/>
        </w:rPr>
        <w:t>وإخلاص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وأساس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ومعرفة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وأخيراً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تجنب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المصائد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B0D01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cs="Simplified Arabic"/>
          <w:b/>
          <w:bCs/>
          <w:sz w:val="36"/>
          <w:szCs w:val="36"/>
        </w:rPr>
      </w:pPr>
      <w:r w:rsidRPr="00FB0D01">
        <w:rPr>
          <w:rFonts w:cs="Simplified Arabic" w:hint="cs"/>
          <w:b/>
          <w:bCs/>
          <w:sz w:val="36"/>
          <w:szCs w:val="36"/>
          <w:rtl/>
        </w:rPr>
        <w:t>ثم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يستعرض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الفصل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دوافع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إنشاء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الصغير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كالأسباب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المالية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والأسباب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الاجتماعية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والأسباب</w:t>
      </w:r>
    </w:p>
    <w:p w:rsidR="00AF00CE" w:rsidRPr="00FB0D01" w:rsidRDefault="00AF00CE" w:rsidP="00A76ED2">
      <w:pPr>
        <w:rPr>
          <w:rFonts w:cs="Simplified Arabic"/>
          <w:b/>
          <w:bCs/>
          <w:sz w:val="36"/>
          <w:szCs w:val="36"/>
        </w:rPr>
      </w:pPr>
      <w:r w:rsidRPr="00FB0D01">
        <w:rPr>
          <w:rFonts w:cs="Simplified Arabic" w:hint="cs"/>
          <w:b/>
          <w:bCs/>
          <w:sz w:val="36"/>
          <w:szCs w:val="36"/>
          <w:rtl/>
        </w:rPr>
        <w:t>العائلية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،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وأخيراً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أسباب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تحقيق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الذات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الذي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بدأت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منه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شرارة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B0D01">
        <w:rPr>
          <w:rFonts w:cs="Simplified Arabic" w:hint="cs"/>
          <w:b/>
          <w:bCs/>
          <w:sz w:val="36"/>
          <w:szCs w:val="36"/>
          <w:rtl/>
        </w:rPr>
        <w:t>الابداع</w:t>
      </w:r>
      <w:r w:rsidRPr="00FB0D01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الخامس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تحويل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الأفكار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إلى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مشاريع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مقدمة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مكونات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إنشاء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الأعمال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مصادر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الأفكار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لإنشاء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مشروع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صغير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الفكرة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و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أثرها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على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نجاح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رائد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الأعمال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التفكير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الأفقي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مقابل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التفكير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العمودي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الخطة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خيارات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إنشاء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المشروع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الصغير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الامتياز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التجاري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هل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يمكن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تطبيق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فكرتك؟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مراحل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تطوير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الفكرة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إلى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مشروع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كيف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تقلل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من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مخاطر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البدء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في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مشروع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مصادر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المعلومات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لإنشاء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المشروع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الجديد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أسئلة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و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واجبات</w:t>
      </w:r>
      <w:r w:rsidRPr="008453CB">
        <w:rPr>
          <w:rFonts w:cs="PT Bold Heading"/>
          <w:sz w:val="28"/>
          <w:szCs w:val="28"/>
          <w:rtl/>
        </w:rPr>
        <w:t xml:space="preserve"> </w:t>
      </w:r>
    </w:p>
    <w:p w:rsidR="00AF00CE" w:rsidRPr="008453CB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28"/>
          <w:szCs w:val="28"/>
        </w:rPr>
      </w:pPr>
      <w:r w:rsidRPr="008453CB">
        <w:rPr>
          <w:rFonts w:cs="PT Bold Heading" w:hint="cs"/>
          <w:sz w:val="28"/>
          <w:szCs w:val="28"/>
          <w:rtl/>
        </w:rPr>
        <w:t>مصطلحات</w:t>
      </w:r>
      <w:r w:rsidRPr="008453CB">
        <w:rPr>
          <w:rFonts w:cs="PT Bold Heading"/>
          <w:sz w:val="28"/>
          <w:szCs w:val="28"/>
          <w:rtl/>
        </w:rPr>
        <w:t xml:space="preserve"> </w:t>
      </w:r>
    </w:p>
    <w:p w:rsidR="00AF00CE" w:rsidRDefault="00AF00CE" w:rsidP="00A76ED2">
      <w:pPr>
        <w:pStyle w:val="ListParagraph"/>
        <w:numPr>
          <w:ilvl w:val="0"/>
          <w:numId w:val="7"/>
        </w:numPr>
        <w:rPr>
          <w:rFonts w:cs="PT Bold Heading"/>
          <w:sz w:val="36"/>
          <w:szCs w:val="36"/>
        </w:rPr>
      </w:pPr>
      <w:r w:rsidRPr="008453CB">
        <w:rPr>
          <w:rFonts w:cs="PT Bold Heading" w:hint="cs"/>
          <w:sz w:val="28"/>
          <w:szCs w:val="28"/>
          <w:rtl/>
        </w:rPr>
        <w:t>مواقع</w:t>
      </w:r>
      <w:r w:rsidRPr="008453CB">
        <w:rPr>
          <w:rFonts w:cs="PT Bold Heading"/>
          <w:sz w:val="28"/>
          <w:szCs w:val="28"/>
          <w:rtl/>
        </w:rPr>
        <w:t xml:space="preserve"> </w:t>
      </w:r>
      <w:r w:rsidRPr="008453CB">
        <w:rPr>
          <w:rFonts w:cs="PT Bold Heading" w:hint="cs"/>
          <w:sz w:val="28"/>
          <w:szCs w:val="28"/>
          <w:rtl/>
        </w:rPr>
        <w:t>انترنت</w:t>
      </w:r>
    </w:p>
    <w:p w:rsidR="00AF00CE" w:rsidRDefault="00AF00CE" w:rsidP="00A76ED2">
      <w:pPr>
        <w:pStyle w:val="ListParagraph"/>
        <w:rPr>
          <w:rFonts w:cs="PT Bold Heading"/>
          <w:sz w:val="36"/>
          <w:szCs w:val="36"/>
          <w:rtl/>
        </w:rPr>
      </w:pP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cs="Simplified Arabic"/>
          <w:sz w:val="36"/>
          <w:szCs w:val="36"/>
          <w:rtl/>
        </w:rPr>
      </w:pPr>
      <w:r>
        <w:rPr>
          <w:rFonts w:cs="Simplified Arabic" w:hint="cs"/>
          <w:sz w:val="36"/>
          <w:szCs w:val="36"/>
          <w:rtl/>
        </w:rPr>
        <w:t>ال</w:t>
      </w:r>
      <w:r w:rsidRPr="008453CB">
        <w:rPr>
          <w:rFonts w:cs="Simplified Arabic" w:hint="cs"/>
          <w:sz w:val="36"/>
          <w:szCs w:val="36"/>
          <w:rtl/>
        </w:rPr>
        <w:t>مقدمة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هناك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موازنة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بين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الفكرة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وتنفيذ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الفكرة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. </w:t>
      </w:r>
      <w:r w:rsidRPr="008453CB">
        <w:rPr>
          <w:rFonts w:cs="Simplified Arabic" w:hint="cs"/>
          <w:sz w:val="36"/>
          <w:szCs w:val="36"/>
          <w:rtl/>
        </w:rPr>
        <w:t>فمعظم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الناس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يأتون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بأفكار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عن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العمل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التجاري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ويأتون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بانتظام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بهذه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الأفكار،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لكنهم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ينفذونها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. </w:t>
      </w:r>
      <w:r w:rsidRPr="008453CB">
        <w:rPr>
          <w:rFonts w:cs="Simplified Arabic" w:hint="cs"/>
          <w:sz w:val="36"/>
          <w:szCs w:val="36"/>
          <w:rtl/>
        </w:rPr>
        <w:t>معظم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هذه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الأفكار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جيدة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ويمكن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تطويرها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إلى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عمل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تجاري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ناجح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لكنها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تتجاوز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مرحلة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التفكير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. </w:t>
      </w:r>
      <w:r w:rsidRPr="008453CB">
        <w:rPr>
          <w:rFonts w:cs="Simplified Arabic" w:hint="cs"/>
          <w:sz w:val="36"/>
          <w:szCs w:val="36"/>
          <w:rtl/>
        </w:rPr>
        <w:t>لكن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الكثير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رواد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الأعمال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يقررون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بأنهم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يرغبون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في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يصبحوا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أصحاب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منشآت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صغيرة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قبل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تتولد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لديهم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الفكرة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. </w:t>
      </w:r>
      <w:r w:rsidRPr="008453CB">
        <w:rPr>
          <w:rFonts w:cs="Simplified Arabic" w:hint="cs"/>
          <w:sz w:val="36"/>
          <w:szCs w:val="36"/>
          <w:rtl/>
        </w:rPr>
        <w:t>فليس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بالضرورة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تشكل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الفكرة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الجيدة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رائد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الأعمال،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لكن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رائد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الأعمال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الذي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يقرر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بصفة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نهائية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العمل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بأفضل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الأفكار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المتاحة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هو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الذي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يتعين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عليه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يصنع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الفكرة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الجيدة</w:t>
      </w:r>
      <w:r w:rsidRPr="008453CB">
        <w:rPr>
          <w:rFonts w:ascii="HacenCasablancaLight" w:eastAsia="Times New Roman" w:cs="Simplified Arabic"/>
          <w:sz w:val="36"/>
          <w:szCs w:val="36"/>
        </w:rPr>
        <w:t>.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ومع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ذلك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فإن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تأسيس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أي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مشروع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استثماري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يتطلب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الإعداد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والتجهيز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والذي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سيستغرق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فترة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زمنية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تسبق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بدء</w:t>
      </w:r>
    </w:p>
    <w:p w:rsidR="00AF00CE" w:rsidRPr="008453C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تشغيله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. </w:t>
      </w:r>
      <w:r w:rsidRPr="008453CB">
        <w:rPr>
          <w:rFonts w:cs="Simplified Arabic" w:hint="cs"/>
          <w:sz w:val="36"/>
          <w:szCs w:val="36"/>
          <w:rtl/>
        </w:rPr>
        <w:t>ونظراً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لأن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ذلك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يقوم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على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العديد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المتطلبات،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تبدأ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من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القدرة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على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تحويل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الأفكار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إلى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مشاريع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فقد</w:t>
      </w:r>
    </w:p>
    <w:p w:rsidR="00AF00CE" w:rsidRPr="008453CB" w:rsidRDefault="00AF00CE" w:rsidP="00A76ED2">
      <w:pPr>
        <w:pStyle w:val="ListParagraph"/>
        <w:jc w:val="both"/>
        <w:rPr>
          <w:rFonts w:cs="Simplified Arabic"/>
          <w:sz w:val="36"/>
          <w:szCs w:val="36"/>
        </w:rPr>
      </w:pPr>
      <w:r w:rsidRPr="008453CB">
        <w:rPr>
          <w:rFonts w:cs="Simplified Arabic" w:hint="cs"/>
          <w:sz w:val="36"/>
          <w:szCs w:val="36"/>
          <w:rtl/>
        </w:rPr>
        <w:t>تم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تخصيص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هذا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الفصل</w:t>
      </w:r>
      <w:r w:rsidRPr="008453CB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8453CB">
        <w:rPr>
          <w:rFonts w:cs="Simplified Arabic" w:hint="cs"/>
          <w:sz w:val="36"/>
          <w:szCs w:val="36"/>
          <w:rtl/>
        </w:rPr>
        <w:t>لذلك</w:t>
      </w:r>
      <w:r w:rsidRPr="008453CB">
        <w:rPr>
          <w:rFonts w:ascii="HacenCasablancaLight" w:eastAsia="Times New Roman" w:cs="Simplified Arabic"/>
          <w:sz w:val="36"/>
          <w:szCs w:val="36"/>
        </w:rPr>
        <w:t>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السادس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ريادة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الأعمال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المنشآت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الصغيرة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مقدمة</w:t>
      </w:r>
      <w:r w:rsidRPr="006422B6">
        <w:rPr>
          <w:rFonts w:cs="PT Bold Heading"/>
          <w:sz w:val="28"/>
          <w:szCs w:val="28"/>
          <w:rtl/>
        </w:rPr>
        <w:t xml:space="preserve"> 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مفهوم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المنشآت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الصغيرة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الشكل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القانوني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للمنشأة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الصغيرة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خصائص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المنشآت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الصغيرة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الجهات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الداعمة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لرواد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الأعمال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قصة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نجاح</w:t>
      </w:r>
      <w:r w:rsidRPr="006422B6">
        <w:rPr>
          <w:rFonts w:cs="PT Bold Heading"/>
          <w:sz w:val="28"/>
          <w:szCs w:val="28"/>
          <w:rtl/>
        </w:rPr>
        <w:t xml:space="preserve"> 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أسئلة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و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واجبات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مصطلحات</w:t>
      </w:r>
      <w:r w:rsidRPr="006422B6">
        <w:rPr>
          <w:rFonts w:cs="PT Bold Heading"/>
          <w:sz w:val="28"/>
          <w:szCs w:val="28"/>
          <w:rtl/>
        </w:rPr>
        <w:t xml:space="preserve"> </w:t>
      </w:r>
    </w:p>
    <w:p w:rsidR="00AF00CE" w:rsidRPr="006422B6" w:rsidRDefault="00AF00CE" w:rsidP="00A76ED2">
      <w:pPr>
        <w:pStyle w:val="ListParagraph"/>
        <w:numPr>
          <w:ilvl w:val="0"/>
          <w:numId w:val="8"/>
        </w:numPr>
        <w:rPr>
          <w:rFonts w:cs="PT Bold Heading"/>
          <w:sz w:val="28"/>
          <w:szCs w:val="28"/>
        </w:rPr>
      </w:pPr>
      <w:r w:rsidRPr="006422B6">
        <w:rPr>
          <w:rFonts w:cs="PT Bold Heading" w:hint="cs"/>
          <w:sz w:val="28"/>
          <w:szCs w:val="28"/>
          <w:rtl/>
        </w:rPr>
        <w:t>مواقع</w:t>
      </w:r>
      <w:r w:rsidRPr="006422B6">
        <w:rPr>
          <w:rFonts w:cs="PT Bold Heading"/>
          <w:sz w:val="28"/>
          <w:szCs w:val="28"/>
          <w:rtl/>
        </w:rPr>
        <w:t xml:space="preserve"> </w:t>
      </w:r>
      <w:r w:rsidRPr="006422B6">
        <w:rPr>
          <w:rFonts w:cs="PT Bold Heading" w:hint="cs"/>
          <w:sz w:val="28"/>
          <w:szCs w:val="28"/>
          <w:rtl/>
        </w:rPr>
        <w:t>انترنت</w:t>
      </w:r>
    </w:p>
    <w:p w:rsidR="00AF00CE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Pr="006422B6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  <w:rtl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المقدمة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إن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التوجهات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العالمية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السائدة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نحو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تشجيع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الانفتاح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العالمي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وما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تتبعه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توجهات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ومتغيرات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مساندة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الوقت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الحاضر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كالعولمة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والتجارة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الإلكترونية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وثورة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الاتصالات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والشركات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المتعددة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الجنسيات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والخصخصة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وغيرها،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العوامل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مجتمعة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حفزت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كثير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الاقتصاديات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نحو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إعادة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الهيكلة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وإيجاد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البيئة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الملائمة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لمواجهة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التحديات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22B6">
        <w:rPr>
          <w:rFonts w:cs="Simplified Arabic" w:hint="cs"/>
          <w:b/>
          <w:bCs/>
          <w:sz w:val="36"/>
          <w:szCs w:val="36"/>
          <w:rtl/>
        </w:rPr>
        <w:t>وقد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شجع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ذلك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كثيراً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على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نمو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وإيجاد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الهياكل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الاقتصادية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الكبيرة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وخاصة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الدول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المتقدمة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إلا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اهتمام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الدول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بالمنشآت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الكبيرة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يشغلها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عن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إعطاء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أهمية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والمشاريع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الصغيرة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بدرجات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متباينة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ومختلفة،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ودعمها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بالقدرات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والإمكانات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المتاحة،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وضع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استراتيجيات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واضحة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المعالم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لتشجيعها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22B6">
        <w:rPr>
          <w:rFonts w:cs="Simplified Arabic" w:hint="cs"/>
          <w:b/>
          <w:bCs/>
          <w:sz w:val="36"/>
          <w:szCs w:val="36"/>
          <w:rtl/>
        </w:rPr>
        <w:t>وبالنظر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إلى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الهياكل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الاقتصادية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لبعض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الدول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المتقدمة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نجد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تمثل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90 % </w:t>
      </w: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المنتجة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الولايات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المتحدة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الأمريكية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95 % </w:t>
      </w: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المنتجة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المملكة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المتحدة،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97 %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المنتجة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اليابان،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وذلك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يوضح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تعاظم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الاهتمام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بالمنشآت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الصغيرة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وقد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أدركت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العديد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الدول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العالم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النامي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أهمية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وتكامل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قطاع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القطاعات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الاقتصادية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الأخرى،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مما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دفعها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إلى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اتخاذ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الطرق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والوسائل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لنمو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القطاع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22B6">
        <w:rPr>
          <w:rFonts w:cs="Simplified Arabic" w:hint="cs"/>
          <w:b/>
          <w:bCs/>
          <w:sz w:val="36"/>
          <w:szCs w:val="36"/>
          <w:rtl/>
        </w:rPr>
        <w:t>وقد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شهدت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بعض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التجارب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نجاحاً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انعكس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أثره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على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انتعاش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اقتصادياتها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22B6">
        <w:rPr>
          <w:rFonts w:cs="Simplified Arabic" w:hint="cs"/>
          <w:b/>
          <w:bCs/>
          <w:sz w:val="36"/>
          <w:szCs w:val="36"/>
          <w:rtl/>
        </w:rPr>
        <w:t>ومن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أبرز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التجارب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تجربة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الهند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ومصر،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وبعض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التجارب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الناجحة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في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دول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الخليج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العربي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كالمملكة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العربية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السعودية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والكويت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والبحرين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وغيرها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6422B6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ورغم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الانتشار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الواسع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لهذه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إلا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أن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تمييزها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بشكل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دقيق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وقاطع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لم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يتحقق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22B6">
        <w:rPr>
          <w:rFonts w:cs="Simplified Arabic" w:hint="cs"/>
          <w:b/>
          <w:bCs/>
          <w:sz w:val="36"/>
          <w:szCs w:val="36"/>
          <w:rtl/>
        </w:rPr>
        <w:t>لذا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يأتي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هذا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الفصل</w:t>
      </w:r>
    </w:p>
    <w:p w:rsidR="00AF00CE" w:rsidRDefault="00AF00CE" w:rsidP="00A76ED2">
      <w:pPr>
        <w:pStyle w:val="ListParagraph"/>
        <w:jc w:val="both"/>
        <w:rPr>
          <w:rFonts w:cs="PT Bold Heading"/>
          <w:sz w:val="36"/>
          <w:szCs w:val="36"/>
        </w:rPr>
      </w:pPr>
      <w:r w:rsidRPr="006422B6">
        <w:rPr>
          <w:rFonts w:cs="Simplified Arabic" w:hint="cs"/>
          <w:b/>
          <w:bCs/>
          <w:sz w:val="36"/>
          <w:szCs w:val="36"/>
          <w:rtl/>
        </w:rPr>
        <w:t>للتعرف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على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طبيعة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وأنواعها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وأشكالها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22B6">
        <w:rPr>
          <w:rFonts w:cs="Simplified Arabic" w:hint="cs"/>
          <w:b/>
          <w:bCs/>
          <w:sz w:val="36"/>
          <w:szCs w:val="36"/>
          <w:rtl/>
        </w:rPr>
        <w:t>ومجالاتها</w:t>
      </w:r>
      <w:r w:rsidRPr="006422B6">
        <w:rPr>
          <w:rFonts w:ascii="HacenCasablancaLight" w:eastAsia="Times New Roman" w:cs="Simplified Arabic"/>
          <w:b/>
          <w:bCs/>
          <w:sz w:val="36"/>
          <w:szCs w:val="36"/>
        </w:rPr>
        <w:t>.</w:t>
      </w:r>
      <w:r>
        <w:rPr>
          <w:rFonts w:cs="PT Bold Heading"/>
          <w:sz w:val="36"/>
          <w:szCs w:val="36"/>
          <w:rtl/>
        </w:rPr>
        <w:t xml:space="preserve">  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السابع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نجاح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فشل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المنشآت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الصغيرة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مقدمة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فشل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المشروعات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الصغيرة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مشاكل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البيئة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الخارجية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مشاكل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البيئة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الداخلية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نجاح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المنشآت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الصغيرة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العوامل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الشخصية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العوامل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المتعلقة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بالمنشأة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العوامل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المتعلقة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بالبيئة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كيف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يمكن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أن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تتجنب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الفشل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؟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قصة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نجاح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أسئلة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و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واجبات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مصطلحات</w:t>
      </w:r>
    </w:p>
    <w:p w:rsidR="00AF00CE" w:rsidRPr="006452D4" w:rsidRDefault="00AF00CE" w:rsidP="00A76ED2">
      <w:pPr>
        <w:pStyle w:val="ListParagraph"/>
        <w:numPr>
          <w:ilvl w:val="0"/>
          <w:numId w:val="9"/>
        </w:numPr>
        <w:rPr>
          <w:rFonts w:cs="PT Bold Heading"/>
          <w:sz w:val="28"/>
          <w:szCs w:val="28"/>
        </w:rPr>
      </w:pPr>
      <w:r w:rsidRPr="006452D4">
        <w:rPr>
          <w:rFonts w:cs="PT Bold Heading" w:hint="cs"/>
          <w:sz w:val="28"/>
          <w:szCs w:val="28"/>
          <w:rtl/>
        </w:rPr>
        <w:t>مواقع</w:t>
      </w:r>
      <w:r w:rsidRPr="006452D4">
        <w:rPr>
          <w:rFonts w:cs="PT Bold Heading"/>
          <w:sz w:val="28"/>
          <w:szCs w:val="28"/>
          <w:rtl/>
        </w:rPr>
        <w:t xml:space="preserve"> </w:t>
      </w:r>
      <w:r w:rsidRPr="006452D4">
        <w:rPr>
          <w:rFonts w:cs="PT Bold Heading" w:hint="cs"/>
          <w:sz w:val="28"/>
          <w:szCs w:val="28"/>
          <w:rtl/>
        </w:rPr>
        <w:t>انترنت</w:t>
      </w:r>
    </w:p>
    <w:p w:rsidR="00AF00CE" w:rsidRPr="006452D4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  <w:rtl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6452D4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امتداداً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لدور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الهام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الاقتصاد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الوطني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فإن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فشل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هذه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يؤدي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إلى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حدوث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نتائج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سلبية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متعددة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تمتد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آثارها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لتشمل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الدائنين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يفقدون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أموالهم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قاموا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بإقراضها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للمشروع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مراحل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سابقة،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وأصحاب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يفقدون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ثرواتهم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ومدخراتهم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المستثمرة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المشروع،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والعاملين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الذين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يفقدون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وظائفهم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ودخولهم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تمثل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المصدر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الرئيس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لتغطية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نفقاتهم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المعيشية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وتوفير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المدخرات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اللازمة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لمواجهة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الأعباء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المستقبلية،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والمستهلكين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يفقدون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مصدر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هام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للسلعة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اعتادوا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شرائها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بمواصفات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تتفق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رغباتهم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بصورة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كافية،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والموردين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يفقدون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منفذاً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لتوزيع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منتجاتهم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كانت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تباع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للمشروعات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الصغيرة،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وأخيراً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الحكومة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تفقد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مصدراً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مصادر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الدخل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كانت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تحصل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عليه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في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صورة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ضرائب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تدفعها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تلك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المشروعات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فضلاً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عن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مساهمة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هذه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المشروعات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الفاعلة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دعم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مستوى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الناتج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المحلي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وانطلاقاً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أهمية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الآثار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المترتبة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على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الصغير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فإنه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يصبح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الضروري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التعرف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على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أهم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المعوقات</w:t>
      </w:r>
    </w:p>
    <w:p w:rsidR="00AF00CE" w:rsidRPr="006452D4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والمشكلات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التي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تدفع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للفشل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6452D4">
        <w:rPr>
          <w:rFonts w:cs="Simplified Arabic" w:hint="cs"/>
          <w:b/>
          <w:bCs/>
          <w:sz w:val="36"/>
          <w:szCs w:val="36"/>
          <w:rtl/>
        </w:rPr>
        <w:t>حيث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يتناول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هذا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الجزء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من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الدراسة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أنواع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الفشل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الذي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يمكن</w:t>
      </w:r>
    </w:p>
    <w:p w:rsidR="00AF00CE" w:rsidRPr="006452D4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</w:rPr>
      </w:pPr>
      <w:r w:rsidRPr="006452D4">
        <w:rPr>
          <w:rFonts w:cs="Simplified Arabic" w:hint="cs"/>
          <w:b/>
          <w:bCs/>
          <w:sz w:val="36"/>
          <w:szCs w:val="36"/>
          <w:rtl/>
        </w:rPr>
        <w:t>أن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تتعرض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له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ومن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ثم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يتم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استعراض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أهم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المشكلات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الخاصة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بالمشروعات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6452D4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6452D4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الثامن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خطة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مقدمة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ماهي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العمل؟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لماذا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التخطيط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للعمل؟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متطلبات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التخطيط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للعمل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حدود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كتابة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لغة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صفات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الجيدة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عناصر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العمل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تقديم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الخطة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معايير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هامة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يجب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مراعاتها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عند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وضع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خطة</w:t>
      </w:r>
      <w:r w:rsidRPr="004C3D9C">
        <w:rPr>
          <w:rFonts w:cs="PT Bold Heading"/>
          <w:sz w:val="28"/>
          <w:szCs w:val="28"/>
          <w:rtl/>
        </w:rPr>
        <w:t xml:space="preserve"> 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قصة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نجاح</w:t>
      </w:r>
      <w:r w:rsidRPr="004C3D9C">
        <w:rPr>
          <w:rFonts w:cs="PT Bold Heading"/>
          <w:sz w:val="28"/>
          <w:szCs w:val="28"/>
          <w:rtl/>
        </w:rPr>
        <w:t xml:space="preserve"> 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أسئلة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و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أجوبة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مصطلحات</w:t>
      </w:r>
      <w:r w:rsidRPr="004C3D9C">
        <w:rPr>
          <w:rFonts w:cs="PT Bold Heading"/>
          <w:sz w:val="28"/>
          <w:szCs w:val="28"/>
          <w:rtl/>
        </w:rPr>
        <w:t xml:space="preserve"> </w:t>
      </w:r>
    </w:p>
    <w:p w:rsidR="00AF00CE" w:rsidRPr="004C3D9C" w:rsidRDefault="00AF00CE" w:rsidP="00A76ED2">
      <w:pPr>
        <w:pStyle w:val="ListParagraph"/>
        <w:numPr>
          <w:ilvl w:val="0"/>
          <w:numId w:val="10"/>
        </w:numPr>
        <w:rPr>
          <w:rFonts w:cs="PT Bold Heading"/>
          <w:sz w:val="28"/>
          <w:szCs w:val="28"/>
        </w:rPr>
      </w:pPr>
      <w:r w:rsidRPr="004C3D9C">
        <w:rPr>
          <w:rFonts w:cs="PT Bold Heading" w:hint="cs"/>
          <w:sz w:val="28"/>
          <w:szCs w:val="28"/>
          <w:rtl/>
        </w:rPr>
        <w:t>مواقع</w:t>
      </w:r>
      <w:r w:rsidRPr="004C3D9C">
        <w:rPr>
          <w:rFonts w:cs="PT Bold Heading"/>
          <w:sz w:val="28"/>
          <w:szCs w:val="28"/>
          <w:rtl/>
        </w:rPr>
        <w:t xml:space="preserve"> </w:t>
      </w:r>
      <w:r w:rsidRPr="004C3D9C">
        <w:rPr>
          <w:rFonts w:cs="PT Bold Heading" w:hint="cs"/>
          <w:sz w:val="28"/>
          <w:szCs w:val="28"/>
          <w:rtl/>
        </w:rPr>
        <w:t>انترنت</w:t>
      </w:r>
    </w:p>
    <w:p w:rsidR="00AF00CE" w:rsidRDefault="00AF00CE" w:rsidP="00A76ED2">
      <w:pPr>
        <w:pStyle w:val="ListParagraph"/>
        <w:jc w:val="center"/>
        <w:rPr>
          <w:rFonts w:cs="PT Bold Heading"/>
          <w:sz w:val="36"/>
          <w:szCs w:val="36"/>
          <w:rtl/>
        </w:rPr>
      </w:pPr>
    </w:p>
    <w:p w:rsidR="00AF00CE" w:rsidRPr="004C3D9C" w:rsidRDefault="00AF00CE" w:rsidP="00A76ED2">
      <w:pPr>
        <w:pStyle w:val="ListParagraph"/>
        <w:jc w:val="both"/>
        <w:rPr>
          <w:rFonts w:cs="Simplified Arabic"/>
          <w:sz w:val="36"/>
          <w:szCs w:val="36"/>
          <w:rtl/>
        </w:rPr>
      </w:pPr>
      <w:r w:rsidRPr="004C3D9C">
        <w:rPr>
          <w:rFonts w:cs="Simplified Arabic" w:hint="cs"/>
          <w:sz w:val="36"/>
          <w:szCs w:val="36"/>
          <w:rtl/>
        </w:rPr>
        <w:t>المقدمة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العمل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هي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خارطة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الطريق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التي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تنير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للمشروع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دربة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وتضع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له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معالم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المسير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. </w:t>
      </w:r>
      <w:r w:rsidRPr="004C3D9C">
        <w:rPr>
          <w:rFonts w:cs="Simplified Arabic" w:hint="cs"/>
          <w:sz w:val="36"/>
          <w:szCs w:val="36"/>
          <w:rtl/>
        </w:rPr>
        <w:t>والمشروع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الناجح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هو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ذلك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المشروع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الذي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يسير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وفق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محددة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توصله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إلى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الأهداف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المنشورة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.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هذا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الفصل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الفصل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يلقي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الضوء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على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أهم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مكونات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الإعداد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لأي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وهو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العمل،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ويبين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مدى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أهمية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لأي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وماهي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المتطلبات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الأساسية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للتخطيط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للعمل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والمعايير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التي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يجب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أن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تكون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عليها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الخطة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والمتمثلة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في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البساطة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والدقة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والعملية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.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ثم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يستعرض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الفصل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التوجيهات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اللازمة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لكتابة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العمل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مشتملاً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لغة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وصفات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وعناصر</w:t>
      </w:r>
    </w:p>
    <w:p w:rsidR="00AF00CE" w:rsidRPr="004C3D9C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sz w:val="36"/>
          <w:szCs w:val="36"/>
        </w:rPr>
      </w:pP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ونصائح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تقديم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،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وأهم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المعايير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التي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يجب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مراعاتها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عند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وضع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.</w:t>
      </w:r>
    </w:p>
    <w:p w:rsidR="00AF00CE" w:rsidRPr="004C3D9C" w:rsidRDefault="00AF00CE" w:rsidP="00A76ED2">
      <w:pPr>
        <w:pStyle w:val="ListParagraph"/>
        <w:jc w:val="both"/>
        <w:rPr>
          <w:rFonts w:cs="Simplified Arabic"/>
          <w:sz w:val="36"/>
          <w:szCs w:val="36"/>
          <w:rtl/>
        </w:rPr>
      </w:pPr>
      <w:r w:rsidRPr="004C3D9C">
        <w:rPr>
          <w:rFonts w:cs="Simplified Arabic" w:hint="cs"/>
          <w:sz w:val="36"/>
          <w:szCs w:val="36"/>
          <w:rtl/>
        </w:rPr>
        <w:t>وأخيراً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يقدم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الفصل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نموذجاً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مختصرا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لخطة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عمل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نموذجية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لمشروع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</w:t>
      </w:r>
      <w:r w:rsidRPr="004C3D9C">
        <w:rPr>
          <w:rFonts w:cs="Simplified Arabic" w:hint="cs"/>
          <w:sz w:val="36"/>
          <w:szCs w:val="36"/>
          <w:rtl/>
        </w:rPr>
        <w:t>صغير</w:t>
      </w:r>
      <w:r w:rsidRPr="004C3D9C">
        <w:rPr>
          <w:rFonts w:ascii="HacenCasablancaLight" w:eastAsia="Times New Roman" w:cs="Simplified Arabic"/>
          <w:sz w:val="36"/>
          <w:szCs w:val="36"/>
        </w:rPr>
        <w:t xml:space="preserve"> 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التاسع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فريق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الإدارة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المحاسبة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و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التسويق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مقدمة</w:t>
      </w:r>
      <w:r w:rsidRPr="00F5418B">
        <w:rPr>
          <w:rFonts w:cs="PT Bold Heading"/>
          <w:sz w:val="28"/>
          <w:szCs w:val="28"/>
          <w:rtl/>
        </w:rPr>
        <w:t xml:space="preserve"> 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تكوين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فريق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العمل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تخطيط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الموارد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البشرية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النظام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المحاسبي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التسويق</w:t>
      </w:r>
      <w:r w:rsidRPr="00F5418B">
        <w:rPr>
          <w:rFonts w:cs="PT Bold Heading"/>
          <w:sz w:val="28"/>
          <w:szCs w:val="28"/>
          <w:rtl/>
        </w:rPr>
        <w:t xml:space="preserve"> 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المزيج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التسويقي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موقع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المشروع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الخطة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التسويقية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قصة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نجاح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أسئلة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و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واجبات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مصطلحات</w:t>
      </w:r>
      <w:r w:rsidRPr="00F5418B">
        <w:rPr>
          <w:rFonts w:cs="PT Bold Heading"/>
          <w:sz w:val="28"/>
          <w:szCs w:val="28"/>
          <w:rtl/>
        </w:rPr>
        <w:t xml:space="preserve"> </w:t>
      </w:r>
    </w:p>
    <w:p w:rsidR="00AF00CE" w:rsidRPr="00F5418B" w:rsidRDefault="00AF00CE" w:rsidP="00A76ED2">
      <w:pPr>
        <w:pStyle w:val="ListParagraph"/>
        <w:numPr>
          <w:ilvl w:val="0"/>
          <w:numId w:val="11"/>
        </w:numPr>
        <w:rPr>
          <w:rFonts w:cs="PT Bold Heading"/>
          <w:sz w:val="28"/>
          <w:szCs w:val="28"/>
        </w:rPr>
      </w:pPr>
      <w:r w:rsidRPr="00F5418B">
        <w:rPr>
          <w:rFonts w:cs="PT Bold Heading" w:hint="cs"/>
          <w:sz w:val="28"/>
          <w:szCs w:val="28"/>
          <w:rtl/>
        </w:rPr>
        <w:t>مواقع</w:t>
      </w:r>
      <w:r w:rsidRPr="00F5418B">
        <w:rPr>
          <w:rFonts w:cs="PT Bold Heading"/>
          <w:sz w:val="28"/>
          <w:szCs w:val="28"/>
          <w:rtl/>
        </w:rPr>
        <w:t xml:space="preserve"> </w:t>
      </w:r>
      <w:r w:rsidRPr="00F5418B">
        <w:rPr>
          <w:rFonts w:cs="PT Bold Heading" w:hint="cs"/>
          <w:sz w:val="28"/>
          <w:szCs w:val="28"/>
          <w:rtl/>
        </w:rPr>
        <w:t>انترنت</w:t>
      </w:r>
    </w:p>
    <w:p w:rsidR="00AF00CE" w:rsidRPr="00F5418B" w:rsidRDefault="00AF00CE" w:rsidP="00A76ED2">
      <w:pPr>
        <w:jc w:val="both"/>
        <w:rPr>
          <w:rFonts w:cs="Simplified Arabic"/>
          <w:b/>
          <w:bCs/>
          <w:sz w:val="36"/>
          <w:szCs w:val="36"/>
          <w:rtl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F5418B">
        <w:rPr>
          <w:rFonts w:cs="Simplified Arabic" w:hint="cs"/>
          <w:b/>
          <w:bCs/>
          <w:sz w:val="36"/>
          <w:szCs w:val="36"/>
          <w:rtl/>
        </w:rPr>
        <w:t>مقدمة</w:t>
      </w:r>
      <w:r w:rsidRPr="00F5418B">
        <w:rPr>
          <w:rFonts w:cs="Simplified Arabic"/>
          <w:b/>
          <w:bCs/>
          <w:sz w:val="36"/>
          <w:szCs w:val="36"/>
          <w:rtl/>
        </w:rPr>
        <w:t xml:space="preserve"> 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onaizahothimeen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التاسع</w:t>
      </w:r>
      <w:r w:rsidRPr="00F5418B">
        <w:rPr>
          <w:rFonts w:ascii="onaizahothimeen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الإدارة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أساس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النجاح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ولربما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توفرت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الفكرة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الإبداعية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ورأس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المال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المستثمر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لكن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يبقى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فريق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العمل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الإداري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العامل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الحاسم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نجاح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وفي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هذا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نتطرق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إلى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كيفية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تكوين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فريق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العمل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الصغير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بما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ذلك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الدور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الذي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تلعبه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إدارة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الموارد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البشرية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تحليل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للوظائف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وتخطيط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للموارد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البشرية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والتدريب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إلى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مرحلة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التقويم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كما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سيتطرق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إلى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تكوين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النظام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المحاسبي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للمشروع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وبيان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أهمية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ذلك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وتوضيح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العناصر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الأساسية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للنظام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المحاسبي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والمتمثلة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المستندات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والدفاتر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والسجلات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المحاسبية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والقوائم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المالية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ويستعرض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أيضاً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وظيفة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التسويق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وأهميتها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نجاح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أي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مشروع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ثم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يبين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عناصر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المزيج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التسويقي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الأربعة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وهي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: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المنتج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والتسعير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والترويج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والتوزيع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ثم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عناصر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المزيج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الترويجي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المتمثلة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الإعلان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والبيع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الشخصي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والدعاية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وتنشيط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المبيعات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،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والتسويق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المباشر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ويتطرق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إلى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أهمية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موقع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المشروع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وكيفية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اختيار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الموقع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المباشر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والعوامل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التي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يجب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مراعاتها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عند</w:t>
      </w:r>
    </w:p>
    <w:p w:rsidR="00AF00CE" w:rsidRPr="00F5418B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الاختيار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F5418B" w:rsidRDefault="00AF00CE" w:rsidP="00A76ED2">
      <w:pPr>
        <w:jc w:val="both"/>
        <w:rPr>
          <w:rFonts w:cs="Simplified Arabic"/>
          <w:b/>
          <w:bCs/>
          <w:sz w:val="36"/>
          <w:szCs w:val="36"/>
        </w:rPr>
      </w:pPr>
      <w:r w:rsidRPr="00F5418B">
        <w:rPr>
          <w:rFonts w:cs="Simplified Arabic" w:hint="cs"/>
          <w:b/>
          <w:bCs/>
          <w:sz w:val="36"/>
          <w:szCs w:val="36"/>
          <w:rtl/>
        </w:rPr>
        <w:t>وأخيراً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ايستعرض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الفصل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نموذجاً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لخطة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تسويقية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مختصرة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صالحة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لاستخدامها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في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المشاريع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F5418B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F5418B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العاشر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تمويل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المشروع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مقدمة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التمويل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الأولي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التمويل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بالملكية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و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التمويل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بالاقتراض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مصادر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تمويل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رواد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الأعمال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عوامل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اختيار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مصدر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التمويل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المناسب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قصة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نجاح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أسئلة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و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واجبات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مصطلحات</w:t>
      </w:r>
    </w:p>
    <w:p w:rsidR="00AF00CE" w:rsidRPr="00953567" w:rsidRDefault="00AF00CE" w:rsidP="00A76ED2">
      <w:pPr>
        <w:pStyle w:val="ListParagraph"/>
        <w:numPr>
          <w:ilvl w:val="0"/>
          <w:numId w:val="12"/>
        </w:numPr>
        <w:rPr>
          <w:rFonts w:cs="PT Bold Heading"/>
          <w:sz w:val="28"/>
          <w:szCs w:val="28"/>
        </w:rPr>
      </w:pPr>
      <w:r w:rsidRPr="00953567">
        <w:rPr>
          <w:rFonts w:cs="PT Bold Heading" w:hint="cs"/>
          <w:sz w:val="28"/>
          <w:szCs w:val="28"/>
          <w:rtl/>
        </w:rPr>
        <w:t>مواقع</w:t>
      </w:r>
      <w:r w:rsidRPr="00953567">
        <w:rPr>
          <w:rFonts w:cs="PT Bold Heading"/>
          <w:sz w:val="28"/>
          <w:szCs w:val="28"/>
          <w:rtl/>
        </w:rPr>
        <w:t xml:space="preserve"> </w:t>
      </w:r>
      <w:r w:rsidRPr="00953567">
        <w:rPr>
          <w:rFonts w:cs="PT Bold Heading" w:hint="cs"/>
          <w:sz w:val="28"/>
          <w:szCs w:val="28"/>
          <w:rtl/>
        </w:rPr>
        <w:t>انترنت</w:t>
      </w:r>
    </w:p>
    <w:p w:rsidR="00AF00CE" w:rsidRPr="00953567" w:rsidRDefault="00AF00CE" w:rsidP="00A76ED2">
      <w:pPr>
        <w:ind w:left="360"/>
        <w:jc w:val="both"/>
        <w:rPr>
          <w:rFonts w:cs="Simplified Arabic"/>
          <w:b/>
          <w:bCs/>
          <w:sz w:val="36"/>
          <w:szCs w:val="36"/>
          <w:rtl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953567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في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هذا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الفصل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سوف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نتناول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طرق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وأساليب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تمويل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مثل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الاقتراض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الأصدقاء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والأقارب،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أو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البنوك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أو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المستثمرين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الممولين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وداعمو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المشاريع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ذات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المخاطر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ولكي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تتمكن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فكرة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العمل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تثبيت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أقدامها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فإن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الإمكانيات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المالية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تعتبر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ضرورية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حتى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تصل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الفكرة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إلى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التنفيذ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953567">
        <w:rPr>
          <w:rFonts w:cs="Simplified Arabic" w:hint="cs"/>
          <w:b/>
          <w:bCs/>
          <w:sz w:val="36"/>
          <w:szCs w:val="36"/>
          <w:rtl/>
        </w:rPr>
        <w:t>وقد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يحدث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هذا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الأمر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مفارقة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واضحة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بالنسبة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لصاحب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الجديد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953567">
        <w:rPr>
          <w:rFonts w:cs="Simplified Arabic" w:hint="cs"/>
          <w:b/>
          <w:bCs/>
          <w:sz w:val="36"/>
          <w:szCs w:val="36"/>
          <w:rtl/>
        </w:rPr>
        <w:t>فالمشروع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الصغير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يهدف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إلىالربح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كغيره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المشاريع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وقد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يفاجأ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صاحبه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أنه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يحتاج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قدراً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كبيراً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المال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فقط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لكي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يبدأ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الحركة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ومن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الطبيعي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أن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يختلف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مشروع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عن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الآخر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فيما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يتعلق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بمتطلباته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المالية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المقترحة،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وفي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الأحوال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فإن</w:t>
      </w:r>
    </w:p>
    <w:p w:rsidR="00AF00CE" w:rsidRPr="00953567" w:rsidRDefault="00AF00CE" w:rsidP="00A76ED2">
      <w:pPr>
        <w:autoSpaceDE w:val="0"/>
        <w:autoSpaceDN w:val="0"/>
        <w:adjustRightInd w:val="0"/>
        <w:spacing w:after="0" w:line="240" w:lineRule="auto"/>
        <w:rPr>
          <w:rFonts w:ascii="HacenCasablancaLight" w:cs="Simplified Arabic"/>
          <w:b/>
          <w:bCs/>
          <w:sz w:val="36"/>
          <w:szCs w:val="36"/>
        </w:rPr>
      </w:pPr>
      <w:r w:rsidRPr="00953567">
        <w:rPr>
          <w:rFonts w:cs="Simplified Arabic" w:hint="cs"/>
          <w:b/>
          <w:bCs/>
          <w:sz w:val="36"/>
          <w:szCs w:val="36"/>
          <w:rtl/>
        </w:rPr>
        <w:t>أهمية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المال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للمشروع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كأهمية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الهواء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والماء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بالنسبة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للإنسان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953567">
        <w:rPr>
          <w:rFonts w:cs="Simplified Arabic" w:hint="cs"/>
          <w:b/>
          <w:bCs/>
          <w:sz w:val="36"/>
          <w:szCs w:val="36"/>
          <w:rtl/>
        </w:rPr>
        <w:t>وقد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قال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الفيلسوف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الألماني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آرثر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شوبنباوير</w:t>
      </w:r>
    </w:p>
    <w:p w:rsidR="00AF00CE" w:rsidRPr="00953567" w:rsidRDefault="00AF00CE" w:rsidP="00A76ED2">
      <w:pPr>
        <w:ind w:left="360"/>
        <w:jc w:val="center"/>
        <w:rPr>
          <w:rFonts w:cs="Simplified Arabic"/>
          <w:b/>
          <w:bCs/>
          <w:sz w:val="36"/>
          <w:szCs w:val="36"/>
        </w:rPr>
      </w:pP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" </w:t>
      </w:r>
      <w:r w:rsidRPr="00953567">
        <w:rPr>
          <w:rFonts w:cs="Simplified Arabic" w:hint="cs"/>
          <w:b/>
          <w:bCs/>
          <w:sz w:val="36"/>
          <w:szCs w:val="36"/>
          <w:rtl/>
        </w:rPr>
        <w:t>الثروة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مثل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ماء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البحر،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كلما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شربنا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منه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ازددنا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953567">
        <w:rPr>
          <w:rFonts w:cs="Simplified Arabic" w:hint="cs"/>
          <w:b/>
          <w:bCs/>
          <w:sz w:val="36"/>
          <w:szCs w:val="36"/>
          <w:rtl/>
        </w:rPr>
        <w:t>ظمأً</w:t>
      </w:r>
      <w:r w:rsidRPr="00953567">
        <w:rPr>
          <w:rFonts w:ascii="HacenCasablancaLight" w:eastAsia="Times New Roman" w:cs="Simplified Arabic"/>
          <w:b/>
          <w:bCs/>
          <w:sz w:val="36"/>
          <w:szCs w:val="36"/>
        </w:rPr>
        <w:t xml:space="preserve"> ".</w:t>
      </w: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الحادي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عشر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الخطة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التشغيلية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مقدمة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أهداف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الخطة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التشغيلية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عناصر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الخطة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التشغيلية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خطوات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وضع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الخطة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التشغيلية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تفاصيل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الخطة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مراقبة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تنفيذ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الخطة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قصة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نجاح</w:t>
      </w:r>
      <w:r w:rsidRPr="00CE2612">
        <w:rPr>
          <w:rFonts w:cs="PT Bold Heading"/>
          <w:sz w:val="28"/>
          <w:szCs w:val="28"/>
          <w:rtl/>
        </w:rPr>
        <w:t xml:space="preserve"> 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أسئلة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و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واجبات</w:t>
      </w:r>
      <w:r w:rsidRPr="00CE2612">
        <w:rPr>
          <w:rFonts w:cs="PT Bold Heading"/>
          <w:sz w:val="28"/>
          <w:szCs w:val="28"/>
          <w:rtl/>
        </w:rPr>
        <w:t xml:space="preserve"> 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مصطلحات</w:t>
      </w:r>
      <w:r w:rsidRPr="00CE2612">
        <w:rPr>
          <w:rFonts w:cs="PT Bold Heading"/>
          <w:sz w:val="28"/>
          <w:szCs w:val="28"/>
          <w:rtl/>
        </w:rPr>
        <w:t xml:space="preserve"> </w:t>
      </w:r>
    </w:p>
    <w:p w:rsidR="00AF00CE" w:rsidRPr="00CE2612" w:rsidRDefault="00AF00CE" w:rsidP="00A76ED2">
      <w:pPr>
        <w:pStyle w:val="ListParagraph"/>
        <w:numPr>
          <w:ilvl w:val="0"/>
          <w:numId w:val="13"/>
        </w:numPr>
        <w:rPr>
          <w:rFonts w:cs="PT Bold Heading"/>
          <w:sz w:val="28"/>
          <w:szCs w:val="28"/>
        </w:rPr>
      </w:pPr>
      <w:r w:rsidRPr="00CE2612">
        <w:rPr>
          <w:rFonts w:cs="PT Bold Heading" w:hint="cs"/>
          <w:sz w:val="28"/>
          <w:szCs w:val="28"/>
          <w:rtl/>
        </w:rPr>
        <w:t>مواقع</w:t>
      </w:r>
      <w:r w:rsidRPr="00CE2612">
        <w:rPr>
          <w:rFonts w:cs="PT Bold Heading"/>
          <w:sz w:val="28"/>
          <w:szCs w:val="28"/>
          <w:rtl/>
        </w:rPr>
        <w:t xml:space="preserve"> </w:t>
      </w:r>
      <w:r w:rsidRPr="00CE2612">
        <w:rPr>
          <w:rFonts w:cs="PT Bold Heading" w:hint="cs"/>
          <w:sz w:val="28"/>
          <w:szCs w:val="28"/>
          <w:rtl/>
        </w:rPr>
        <w:t>انترنت</w:t>
      </w:r>
    </w:p>
    <w:p w:rsidR="00AF00CE" w:rsidRPr="00CE2612" w:rsidRDefault="00AF00CE" w:rsidP="00A76ED2">
      <w:pPr>
        <w:jc w:val="both"/>
        <w:rPr>
          <w:rFonts w:cs="Simplified Arabic"/>
          <w:b/>
          <w:bCs/>
          <w:sz w:val="36"/>
          <w:szCs w:val="36"/>
          <w:rtl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CE2612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إن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الصغيرة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وسط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الشركات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والمنشآت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الكبرى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سوق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المنافسة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شبيهة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بالدراجة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النارية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التي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تسير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وسط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الزحام،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حيث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أنه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السهل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عليها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تراوغ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السيارات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المجاورة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لكنها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نفس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الوقت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معرضة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للدهس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والمخاطر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سيارات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الشحن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الكبيرة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CE2612">
        <w:rPr>
          <w:rFonts w:cs="Simplified Arabic" w:hint="cs"/>
          <w:b/>
          <w:bCs/>
          <w:sz w:val="36"/>
          <w:szCs w:val="36"/>
          <w:rtl/>
        </w:rPr>
        <w:t>كما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هذه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المخاطر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تزيد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كلما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زادت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مسافة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الرحلة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. </w:t>
      </w:r>
      <w:r w:rsidRPr="00CE2612">
        <w:rPr>
          <w:rFonts w:cs="Simplified Arabic" w:hint="cs"/>
          <w:b/>
          <w:bCs/>
          <w:sz w:val="36"/>
          <w:szCs w:val="36"/>
          <w:rtl/>
        </w:rPr>
        <w:t>لذا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فإن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المنشآت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الصغرى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تتطلب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تخطيطاً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فعالاً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أكثر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غيرها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حتى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تستطيع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تسير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الطريق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بأمان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واتزان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يجنبها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مخاطر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السير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الشاحنات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الكبرى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إن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فوائد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التخطيط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المسبق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للمنشأة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التجارية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كثيرة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ومتعددة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فضلاً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أنه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يجنب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الوقوع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الأخطاء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والمعانات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ظهور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المشاكل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فإنه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سيعين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الآتي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: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1. </w:t>
      </w:r>
      <w:r w:rsidRPr="00CE2612">
        <w:rPr>
          <w:rFonts w:cs="Simplified Arabic" w:hint="cs"/>
          <w:b/>
          <w:bCs/>
          <w:sz w:val="36"/>
          <w:szCs w:val="36"/>
          <w:rtl/>
        </w:rPr>
        <w:t>يساعد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التخطيط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كشف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جوانب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العمل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لم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تخضع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إلى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رقابة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كافية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2. </w:t>
      </w:r>
      <w:r w:rsidRPr="00CE2612">
        <w:rPr>
          <w:rFonts w:cs="Simplified Arabic" w:hint="cs"/>
          <w:b/>
          <w:bCs/>
          <w:sz w:val="36"/>
          <w:szCs w:val="36"/>
          <w:rtl/>
        </w:rPr>
        <w:t>يوضح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جوانب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القوة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والضعف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3. </w:t>
      </w:r>
      <w:r w:rsidRPr="00CE2612">
        <w:rPr>
          <w:rFonts w:cs="Simplified Arabic" w:hint="cs"/>
          <w:b/>
          <w:bCs/>
          <w:sz w:val="36"/>
          <w:szCs w:val="36"/>
          <w:rtl/>
        </w:rPr>
        <w:t>أن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المحكمة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هي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بمثابة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الإطار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العام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الواضح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الذي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سيسعى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جميع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العاملين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العمل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من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خلاله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4.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التخطيط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الجيد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يطور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ويدعم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نظام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المعلومات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المنشأة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5.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التخطيط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يوفر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الأساسات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اللازمة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لاتخاذ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القرار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والتنبؤ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قصير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الأجل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6. </w:t>
      </w:r>
      <w:r w:rsidRPr="00CE2612">
        <w:rPr>
          <w:rFonts w:cs="Simplified Arabic" w:hint="cs"/>
          <w:b/>
          <w:bCs/>
          <w:sz w:val="36"/>
          <w:szCs w:val="36"/>
          <w:rtl/>
        </w:rPr>
        <w:t>وجود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متكاملة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يسهل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الشركة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تقديم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كاف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للحصول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على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تمويل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خارجي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CE2612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وفي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هذا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الفصل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سنناقش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التشغيلية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بدايةً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باستعراض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أهداف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،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ثم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شرح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عناصرها،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ثم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خطوات</w:t>
      </w:r>
    </w:p>
    <w:p w:rsidR="00AF00CE" w:rsidRPr="00CE2612" w:rsidRDefault="00AF00CE" w:rsidP="00A76ED2">
      <w:pPr>
        <w:jc w:val="both"/>
        <w:rPr>
          <w:rFonts w:cs="Simplified Arabic"/>
          <w:b/>
          <w:bCs/>
          <w:sz w:val="36"/>
          <w:szCs w:val="36"/>
        </w:rPr>
      </w:pPr>
      <w:r w:rsidRPr="00CE2612">
        <w:rPr>
          <w:rFonts w:cs="Simplified Arabic" w:hint="cs"/>
          <w:b/>
          <w:bCs/>
          <w:sz w:val="36"/>
          <w:szCs w:val="36"/>
          <w:rtl/>
        </w:rPr>
        <w:t>وضع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التشغيلية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CE2612">
        <w:rPr>
          <w:rFonts w:cs="Simplified Arabic" w:hint="cs"/>
          <w:b/>
          <w:bCs/>
          <w:sz w:val="36"/>
          <w:szCs w:val="36"/>
          <w:rtl/>
        </w:rPr>
        <w:t>كما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سيوضح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الفصل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تفاصيل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الخطة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التشغيلية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CE2612">
        <w:rPr>
          <w:rFonts w:cs="Simplified Arabic" w:hint="cs"/>
          <w:b/>
          <w:bCs/>
          <w:sz w:val="36"/>
          <w:szCs w:val="36"/>
          <w:rtl/>
        </w:rPr>
        <w:t>ومراقبتها</w:t>
      </w:r>
      <w:r w:rsidRPr="00CE2612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الفصل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الثاني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عشر</w:t>
      </w:r>
      <w:r>
        <w:rPr>
          <w:rFonts w:cs="PT Bold Heading"/>
          <w:sz w:val="36"/>
          <w:szCs w:val="36"/>
          <w:rtl/>
        </w:rPr>
        <w:t xml:space="preserve"> </w:t>
      </w:r>
    </w:p>
    <w:p w:rsidR="00AF00CE" w:rsidRDefault="00AF00CE" w:rsidP="00A76ED2">
      <w:pPr>
        <w:jc w:val="center"/>
        <w:rPr>
          <w:rFonts w:cs="PT Bold Heading"/>
          <w:sz w:val="36"/>
          <w:szCs w:val="36"/>
          <w:rtl/>
        </w:rPr>
      </w:pPr>
      <w:r>
        <w:rPr>
          <w:rFonts w:cs="PT Bold Heading" w:hint="cs"/>
          <w:sz w:val="36"/>
          <w:szCs w:val="36"/>
          <w:rtl/>
        </w:rPr>
        <w:t>متطلبات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النجاح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في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سوق</w:t>
      </w:r>
      <w:r>
        <w:rPr>
          <w:rFonts w:cs="PT Bold Heading"/>
          <w:sz w:val="36"/>
          <w:szCs w:val="36"/>
          <w:rtl/>
        </w:rPr>
        <w:t xml:space="preserve"> </w:t>
      </w:r>
      <w:r>
        <w:rPr>
          <w:rFonts w:cs="PT Bold Heading" w:hint="cs"/>
          <w:sz w:val="36"/>
          <w:szCs w:val="36"/>
          <w:rtl/>
        </w:rPr>
        <w:t>العمل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مقدمة</w:t>
      </w:r>
      <w:r w:rsidRPr="001B0471">
        <w:rPr>
          <w:rFonts w:cs="PT Bold Heading"/>
          <w:sz w:val="28"/>
          <w:szCs w:val="28"/>
          <w:rtl/>
        </w:rPr>
        <w:t xml:space="preserve"> 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المسؤولية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الاجتماعية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أبعاد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المسؤولية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الاجتماعية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أخلاقيات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العمل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أخلاقيات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رائد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العمل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ظروف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العمل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في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القطاع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الخاص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مراحل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التوظيف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في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القطاع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الخاص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السيرة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الذاتية</w:t>
      </w:r>
      <w:r w:rsidRPr="001B0471">
        <w:rPr>
          <w:rFonts w:cs="PT Bold Heading"/>
          <w:sz w:val="28"/>
          <w:szCs w:val="28"/>
          <w:rtl/>
        </w:rPr>
        <w:t xml:space="preserve"> 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المقابلة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الشخصية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قصة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نجاح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أسئلة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و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واجبات</w:t>
      </w:r>
      <w:r w:rsidRPr="001B0471">
        <w:rPr>
          <w:rFonts w:cs="PT Bold Heading"/>
          <w:sz w:val="28"/>
          <w:szCs w:val="28"/>
          <w:rtl/>
        </w:rPr>
        <w:t xml:space="preserve"> 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مصطلحات</w:t>
      </w:r>
      <w:r w:rsidRPr="001B0471">
        <w:rPr>
          <w:rFonts w:cs="PT Bold Heading"/>
          <w:sz w:val="28"/>
          <w:szCs w:val="28"/>
          <w:rtl/>
        </w:rPr>
        <w:t xml:space="preserve"> </w:t>
      </w:r>
    </w:p>
    <w:p w:rsidR="00AF00CE" w:rsidRPr="001B0471" w:rsidRDefault="00AF00CE" w:rsidP="00A76ED2">
      <w:pPr>
        <w:pStyle w:val="ListParagraph"/>
        <w:numPr>
          <w:ilvl w:val="0"/>
          <w:numId w:val="14"/>
        </w:numPr>
        <w:rPr>
          <w:rFonts w:cs="PT Bold Heading"/>
          <w:sz w:val="28"/>
          <w:szCs w:val="28"/>
        </w:rPr>
      </w:pPr>
      <w:r w:rsidRPr="001B0471">
        <w:rPr>
          <w:rFonts w:cs="PT Bold Heading" w:hint="cs"/>
          <w:sz w:val="28"/>
          <w:szCs w:val="28"/>
          <w:rtl/>
        </w:rPr>
        <w:t>مواقع</w:t>
      </w:r>
      <w:r w:rsidRPr="001B0471">
        <w:rPr>
          <w:rFonts w:cs="PT Bold Heading"/>
          <w:sz w:val="28"/>
          <w:szCs w:val="28"/>
          <w:rtl/>
        </w:rPr>
        <w:t xml:space="preserve"> </w:t>
      </w:r>
      <w:r w:rsidRPr="001B0471">
        <w:rPr>
          <w:rFonts w:cs="PT Bold Heading" w:hint="cs"/>
          <w:sz w:val="28"/>
          <w:szCs w:val="28"/>
          <w:rtl/>
        </w:rPr>
        <w:t>انترنت</w:t>
      </w:r>
    </w:p>
    <w:p w:rsidR="00AF00CE" w:rsidRPr="001B0471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  <w:rtl/>
        </w:rPr>
      </w:pPr>
      <w:r>
        <w:rPr>
          <w:rFonts w:cs="Simplified Arabic" w:hint="cs"/>
          <w:b/>
          <w:bCs/>
          <w:sz w:val="36"/>
          <w:szCs w:val="36"/>
          <w:rtl/>
        </w:rPr>
        <w:t>ال</w:t>
      </w:r>
      <w:r w:rsidRPr="001B0471">
        <w:rPr>
          <w:rFonts w:cs="Simplified Arabic" w:hint="cs"/>
          <w:b/>
          <w:bCs/>
          <w:sz w:val="36"/>
          <w:szCs w:val="36"/>
          <w:rtl/>
        </w:rPr>
        <w:t>مقدمة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إن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البيئة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التي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تنشأ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مشاريع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تعد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أهم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العوامل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اللازمة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لنجاحها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1B0471">
        <w:rPr>
          <w:rFonts w:cs="Simplified Arabic" w:hint="cs"/>
          <w:b/>
          <w:bCs/>
          <w:sz w:val="36"/>
          <w:szCs w:val="36"/>
          <w:rtl/>
        </w:rPr>
        <w:t>حيث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تتعدد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هذه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العوامل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وتتنوع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بتنوع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واختلاف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البيئة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المحيطة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1B0471">
        <w:rPr>
          <w:rFonts w:cs="Simplified Arabic" w:hint="cs"/>
          <w:b/>
          <w:bCs/>
          <w:sz w:val="36"/>
          <w:szCs w:val="36"/>
          <w:rtl/>
        </w:rPr>
        <w:t>ويظل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المهم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لرائد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فهم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وإدراك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متطلبات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هذه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البيئة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وآثارها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على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نجاح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وقد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خصص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هذا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الفصل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لإلقاء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الضوء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على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مجموعة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متطلبات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النجاح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سوق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العمل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مثل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المسؤولية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الاجتماعية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ومعرفة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فوائدها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وأبعادها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،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وكذلك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أخلاقيات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العمل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كما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سيتم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هذا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الفصل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استعراض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عدد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المتطلبات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المرتبطة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مباشرة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برائد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واللازمة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لنجاحه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سوق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العمل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 </w:t>
      </w:r>
      <w:r w:rsidRPr="001B0471">
        <w:rPr>
          <w:rFonts w:cs="Simplified Arabic" w:hint="cs"/>
          <w:b/>
          <w:bCs/>
          <w:sz w:val="36"/>
          <w:szCs w:val="36"/>
          <w:rtl/>
        </w:rPr>
        <w:t>مثل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أخلاقيات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رائد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،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ومعرفة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ظروف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العمل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القطاع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الخاص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،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ومراحل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التوظيف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eastAsia="Times New Roman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القطاع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الخاص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ليبحث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عن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وظيفة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ولكنها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امتداد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لما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يجب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يعرفه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لتوظيف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أشخاص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في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القطاع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الخاص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>.</w:t>
      </w:r>
    </w:p>
    <w:p w:rsidR="00AF00CE" w:rsidRPr="001B0471" w:rsidRDefault="00AF00CE" w:rsidP="00A76ED2">
      <w:pPr>
        <w:autoSpaceDE w:val="0"/>
        <w:autoSpaceDN w:val="0"/>
        <w:adjustRightInd w:val="0"/>
        <w:spacing w:after="0" w:line="240" w:lineRule="auto"/>
        <w:jc w:val="both"/>
        <w:rPr>
          <w:rFonts w:ascii="HacenCasablancaLight"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كما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يوضح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الفصل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أهمية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معرفة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كيفية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إعداد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وكتابة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السيرة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الذاتية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كجواز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سفر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هام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للنجاح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والتسويق</w:t>
      </w:r>
    </w:p>
    <w:p w:rsidR="00AF00CE" w:rsidRPr="001B0471" w:rsidRDefault="00AF00CE" w:rsidP="00A76ED2">
      <w:pPr>
        <w:pStyle w:val="ListParagraph"/>
        <w:jc w:val="both"/>
        <w:rPr>
          <w:rFonts w:cs="Simplified Arabic"/>
          <w:b/>
          <w:bCs/>
          <w:sz w:val="36"/>
          <w:szCs w:val="36"/>
        </w:rPr>
      </w:pPr>
      <w:r w:rsidRPr="001B0471">
        <w:rPr>
          <w:rFonts w:cs="Simplified Arabic" w:hint="cs"/>
          <w:b/>
          <w:bCs/>
          <w:sz w:val="36"/>
          <w:szCs w:val="36"/>
          <w:rtl/>
        </w:rPr>
        <w:t>الراقي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لرائد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لأعمال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،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ثم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بيان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كيفية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تجاوز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المقابلة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الشخصية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</w:t>
      </w:r>
      <w:r w:rsidRPr="001B0471">
        <w:rPr>
          <w:rFonts w:cs="Simplified Arabic" w:hint="cs"/>
          <w:b/>
          <w:bCs/>
          <w:sz w:val="36"/>
          <w:szCs w:val="36"/>
          <w:rtl/>
        </w:rPr>
        <w:t>بنجاح</w:t>
      </w:r>
      <w:r w:rsidRPr="001B0471">
        <w:rPr>
          <w:rFonts w:ascii="HacenCasablancaLight" w:eastAsia="Times New Roman" w:cs="Simplified Arabic"/>
          <w:b/>
          <w:bCs/>
          <w:sz w:val="36"/>
          <w:szCs w:val="36"/>
        </w:rPr>
        <w:t xml:space="preserve"> .</w:t>
      </w:r>
    </w:p>
    <w:p w:rsidR="00AF00CE" w:rsidRPr="00A76ED2" w:rsidRDefault="00AF00CE" w:rsidP="00C72FA1">
      <w:pPr>
        <w:jc w:val="both"/>
        <w:rPr>
          <w:rFonts w:cs="Simplified Arabic"/>
          <w:b/>
          <w:bCs/>
          <w:sz w:val="36"/>
          <w:szCs w:val="36"/>
          <w:rtl/>
        </w:rPr>
      </w:pPr>
    </w:p>
    <w:sectPr w:rsidR="00AF00CE" w:rsidRPr="00A76ED2" w:rsidSect="00405D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HacenTunisia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HacenCasablancaLigh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onaizahothim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2FE3"/>
    <w:multiLevelType w:val="hybridMultilevel"/>
    <w:tmpl w:val="5F407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056233"/>
    <w:multiLevelType w:val="hybridMultilevel"/>
    <w:tmpl w:val="05B67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DC0168"/>
    <w:multiLevelType w:val="hybridMultilevel"/>
    <w:tmpl w:val="4BB23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84F8F"/>
    <w:multiLevelType w:val="hybridMultilevel"/>
    <w:tmpl w:val="39E8F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12553D"/>
    <w:multiLevelType w:val="hybridMultilevel"/>
    <w:tmpl w:val="84A8ADF8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5">
    <w:nsid w:val="2C7C3E6B"/>
    <w:multiLevelType w:val="hybridMultilevel"/>
    <w:tmpl w:val="99D61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647DC1"/>
    <w:multiLevelType w:val="hybridMultilevel"/>
    <w:tmpl w:val="754C7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3E27C3"/>
    <w:multiLevelType w:val="hybridMultilevel"/>
    <w:tmpl w:val="6254C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B81B26"/>
    <w:multiLevelType w:val="hybridMultilevel"/>
    <w:tmpl w:val="69D0B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B041FC"/>
    <w:multiLevelType w:val="hybridMultilevel"/>
    <w:tmpl w:val="3C12E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E074A7"/>
    <w:multiLevelType w:val="hybridMultilevel"/>
    <w:tmpl w:val="DC0EA55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16640D8"/>
    <w:multiLevelType w:val="hybridMultilevel"/>
    <w:tmpl w:val="E60C1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F34CDE"/>
    <w:multiLevelType w:val="hybridMultilevel"/>
    <w:tmpl w:val="4056B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C52C51"/>
    <w:multiLevelType w:val="hybridMultilevel"/>
    <w:tmpl w:val="D47E6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4"/>
  </w:num>
  <w:num w:numId="7">
    <w:abstractNumId w:val="8"/>
  </w:num>
  <w:num w:numId="8">
    <w:abstractNumId w:val="1"/>
  </w:num>
  <w:num w:numId="9">
    <w:abstractNumId w:val="5"/>
  </w:num>
  <w:num w:numId="10">
    <w:abstractNumId w:val="11"/>
  </w:num>
  <w:num w:numId="11">
    <w:abstractNumId w:val="13"/>
  </w:num>
  <w:num w:numId="12">
    <w:abstractNumId w:val="9"/>
  </w:num>
  <w:num w:numId="13">
    <w:abstractNumId w:val="1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2FA1"/>
    <w:rsid w:val="00116AEA"/>
    <w:rsid w:val="001B0471"/>
    <w:rsid w:val="00265D92"/>
    <w:rsid w:val="0034218E"/>
    <w:rsid w:val="00386908"/>
    <w:rsid w:val="00405DC8"/>
    <w:rsid w:val="004C3D9C"/>
    <w:rsid w:val="006422B6"/>
    <w:rsid w:val="006452D4"/>
    <w:rsid w:val="00761C94"/>
    <w:rsid w:val="008016C7"/>
    <w:rsid w:val="008453CB"/>
    <w:rsid w:val="00953567"/>
    <w:rsid w:val="00A76ED2"/>
    <w:rsid w:val="00AC2099"/>
    <w:rsid w:val="00AF00CE"/>
    <w:rsid w:val="00C72FA1"/>
    <w:rsid w:val="00CE2612"/>
    <w:rsid w:val="00E06F7B"/>
    <w:rsid w:val="00F5418B"/>
    <w:rsid w:val="00FB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099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72FA1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24</Pages>
  <Words>1824</Words>
  <Characters>10398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الفصل الأول</dc:title>
  <dc:subject/>
  <dc:creator>Dr. Ahmed</dc:creator>
  <cp:keywords/>
  <dc:description/>
  <cp:lastModifiedBy>e7sas</cp:lastModifiedBy>
  <cp:revision>2</cp:revision>
  <dcterms:created xsi:type="dcterms:W3CDTF">2014-10-20T17:29:00Z</dcterms:created>
  <dcterms:modified xsi:type="dcterms:W3CDTF">2014-10-20T17:29:00Z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0x010100DF907EB3338A6A4D96779F05D6BE3A0C</vt:lpwstr>
  </property>
</Properties>
</file>