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2541" w:rsidRPr="00D71BD5" w:rsidRDefault="00702541" w:rsidP="00131658">
      <w:pPr>
        <w:jc w:val="cente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المحاضرة الأولى</w:t>
      </w:r>
    </w:p>
    <w:p w:rsidR="00702541" w:rsidRPr="00D71BD5" w:rsidRDefault="00702541" w:rsidP="0064197B">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المنهج بالمفهوم التقليدي :</w:t>
      </w:r>
    </w:p>
    <w:p w:rsidR="00702541" w:rsidRPr="00D71BD5" w:rsidRDefault="00702541" w:rsidP="00131658">
      <w:pPr>
        <w:ind w:left="284"/>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المنهج عبارة عن مجموعة المواد الدراسية التي يدرسها الطلبة أو التلاميذ لأجل النجاح في نهاية السنة الدراسية . </w:t>
      </w:r>
      <w:r w:rsidRPr="00D71BD5">
        <w:rPr>
          <w:rFonts w:ascii="Times New Roman" w:hAnsi="Times New Roman" w:cs="Times New Roman"/>
          <w:b/>
          <w:bCs/>
          <w:color w:val="FF3399"/>
          <w:sz w:val="24"/>
          <w:szCs w:val="24"/>
          <w:rtl/>
        </w:rPr>
        <w:t>( في معظم مدارس العالم تهتم تلك المدارس بشكل كبير على المحتوى العلمي أو المادة العلمية وتتجاهل العوامل الأخرى , لذا ربط المنهج التقليدي بالمادة العلمية بغض النظر إلي العوامل او المهارات الأخرى التي تكتسب داخل المدرسة )</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noProof/>
          <w:sz w:val="24"/>
          <w:szCs w:val="24"/>
        </w:rPr>
        <w:t xml:space="preserve"> </w:t>
      </w:r>
    </w:p>
    <w:p w:rsidR="00702541" w:rsidRPr="00D71BD5" w:rsidRDefault="00702541" w:rsidP="00131658">
      <w:pPr>
        <w:ind w:left="284"/>
        <w:rPr>
          <w:rFonts w:ascii="Times New Roman" w:hAnsi="Times New Roman" w:cs="Times New Roman"/>
          <w:b/>
          <w:bCs/>
          <w:color w:val="DD2BBB"/>
          <w:sz w:val="24"/>
          <w:szCs w:val="24"/>
          <w:rtl/>
        </w:rPr>
      </w:pPr>
      <w:r w:rsidRPr="00D71BD5">
        <w:rPr>
          <w:rFonts w:ascii="Times New Roman" w:hAnsi="Times New Roman" w:cs="Times New Roman"/>
          <w:b/>
          <w:bCs/>
          <w:color w:val="FF3399"/>
          <w:sz w:val="24"/>
          <w:szCs w:val="24"/>
          <w:rtl/>
        </w:rPr>
        <w:t>( فالمنهج التقليدي ركز على نقل التراث والمعلومات من الأجيال السابقة  إلى الأجيال اللاحقة  عن طريق استردادها )</w:t>
      </w:r>
      <w:r w:rsidRPr="00D71BD5">
        <w:rPr>
          <w:rFonts w:ascii="Times New Roman" w:hAnsi="Times New Roman" w:cs="Times New Roman"/>
          <w:b/>
          <w:bCs/>
          <w:color w:val="DD2BBB"/>
          <w:sz w:val="24"/>
          <w:szCs w:val="24"/>
          <w:rtl/>
        </w:rPr>
        <w:t xml:space="preserve"> .</w:t>
      </w:r>
      <w:r w:rsidRPr="00D71BD5">
        <w:rPr>
          <w:rFonts w:ascii="Times New Roman" w:hAnsi="Times New Roman" w:cs="Times New Roman"/>
          <w:b/>
          <w:bCs/>
          <w:color w:val="DD2BBB"/>
          <w:sz w:val="24"/>
          <w:szCs w:val="24"/>
        </w:rPr>
        <w:t xml:space="preserve"> </w:t>
      </w:r>
    </w:p>
    <w:p w:rsidR="00702541" w:rsidRPr="00D71BD5" w:rsidRDefault="00702541" w:rsidP="00131658">
      <w:pPr>
        <w:rPr>
          <w:rFonts w:ascii="Times New Roman" w:hAnsi="Times New Roman" w:cs="Times New Roman"/>
          <w:b/>
          <w:bCs/>
          <w:color w:val="0070C0"/>
          <w:sz w:val="24"/>
          <w:szCs w:val="24"/>
          <w:rtl/>
        </w:rPr>
      </w:pPr>
      <w:r w:rsidRPr="00D71BD5">
        <w:rPr>
          <w:rFonts w:ascii="Times New Roman" w:hAnsi="Times New Roman" w:cs="Times New Roman"/>
          <w:b/>
          <w:bCs/>
          <w:color w:val="006600"/>
          <w:sz w:val="24"/>
          <w:szCs w:val="24"/>
          <w:rtl/>
        </w:rPr>
        <w:t>المنهج بالمفهوم الحديث :</w:t>
      </w:r>
      <w:r w:rsidRPr="00D71BD5">
        <w:rPr>
          <w:rFonts w:ascii="Times New Roman" w:hAnsi="Times New Roman" w:cs="Times New Roman"/>
          <w:b/>
          <w:bCs/>
          <w:color w:val="DD2BBB"/>
          <w:sz w:val="24"/>
          <w:szCs w:val="24"/>
          <w:rtl/>
        </w:rPr>
        <w:t xml:space="preserve"> </w:t>
      </w:r>
      <w:r w:rsidRPr="00D71BD5">
        <w:rPr>
          <w:rFonts w:ascii="Times New Roman" w:hAnsi="Times New Roman" w:cs="Times New Roman"/>
          <w:b/>
          <w:bCs/>
          <w:color w:val="FF3399"/>
          <w:sz w:val="24"/>
          <w:szCs w:val="24"/>
          <w:rtl/>
        </w:rPr>
        <w:t xml:space="preserve">( مفهوم أوسع وأكبر ) </w:t>
      </w:r>
    </w:p>
    <w:p w:rsidR="00702541" w:rsidRPr="00D71BD5" w:rsidRDefault="00702541" w:rsidP="0064197B">
      <w:pPr>
        <w:rPr>
          <w:rFonts w:ascii="Times New Roman" w:hAnsi="Times New Roman" w:cs="Times New Roman"/>
          <w:b/>
          <w:bCs/>
          <w:sz w:val="24"/>
          <w:szCs w:val="24"/>
          <w:rtl/>
        </w:rPr>
      </w:pPr>
      <w:r w:rsidRPr="00D71BD5">
        <w:rPr>
          <w:rFonts w:ascii="Times New Roman" w:hAnsi="Times New Roman" w:cs="Times New Roman"/>
          <w:b/>
          <w:bCs/>
          <w:sz w:val="24"/>
          <w:szCs w:val="24"/>
          <w:rtl/>
        </w:rPr>
        <w:t>إن المنهج الحديث هو جميع الخبرات التربوية التي تقدمها المدرسة إلى التلاميذ داخل الفصل أو خارجه وفق أهداف محددة لتساعد على تحقق النمو الشامل من جميع النواحي الجسمية والعقلية والاجتماعية والنفسية .</w:t>
      </w:r>
    </w:p>
    <w:p w:rsidR="00702541" w:rsidRPr="00D71BD5" w:rsidRDefault="00702541" w:rsidP="00131658">
      <w:pPr>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 لا تهتم بالمادة العلمية فقط بل تهتم بجميع جوانب المتعلم بشكل أكبر ( جسمية – نفسية – عقلية – اجتماعية ) وهذا يعكس لنا لماذا لجاءنا إلى المفهوم الحديث ؟ لأن المفهوم التقليدي يتجاهل الجوانب النفسية والاجتماعية ) .</w:t>
      </w:r>
    </w:p>
    <w:p w:rsidR="00702541" w:rsidRPr="00D71BD5" w:rsidRDefault="00702541" w:rsidP="0064197B">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مزايا وعيوب المنهج التقليدي : ( خصائص المفهوم التقليدي ) </w:t>
      </w:r>
    </w:p>
    <w:p w:rsidR="00702541" w:rsidRPr="00D71BD5" w:rsidRDefault="00702541" w:rsidP="00131658">
      <w:pPr>
        <w:rPr>
          <w:rFonts w:ascii="Times New Roman" w:hAnsi="Times New Roman" w:cs="Times New Roman"/>
          <w:b/>
          <w:bCs/>
          <w:sz w:val="24"/>
          <w:szCs w:val="24"/>
          <w:rtl/>
        </w:rPr>
      </w:pPr>
      <w:r w:rsidRPr="00D71BD5">
        <w:rPr>
          <w:rFonts w:ascii="Times New Roman" w:hAnsi="Times New Roman" w:cs="Times New Roman"/>
          <w:b/>
          <w:bCs/>
          <w:sz w:val="24"/>
          <w:szCs w:val="24"/>
          <w:rtl/>
        </w:rPr>
        <w:t>- الاقتصار على الناحية العقلية في نموهم , دون الاهتمام بجوانب الشخصية الأخرى .</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3399"/>
          <w:sz w:val="24"/>
          <w:szCs w:val="24"/>
          <w:rtl/>
        </w:rPr>
        <w:t>( أعطاء معلومة واسترجاعها  دون الاهتمام بالشخصية مثل ( الثقة بالنفس – الخطابة – التحدث للآخرين والاستماع لهم )</w:t>
      </w:r>
    </w:p>
    <w:p w:rsidR="00702541" w:rsidRPr="00D71BD5" w:rsidRDefault="00702541" w:rsidP="00131658">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 عدم ربط المواد الدراسية ببعضها اذى وجد انفصال وعدم ترابط المقررات الدراسية وبذلك تجزأت المعرفة وضعفت قدرة التلميذ على الاستفادة منها . </w:t>
      </w:r>
      <w:r w:rsidRPr="00D71BD5">
        <w:rPr>
          <w:rFonts w:ascii="Times New Roman" w:hAnsi="Times New Roman" w:cs="Times New Roman"/>
          <w:b/>
          <w:bCs/>
          <w:color w:val="FF3399"/>
          <w:sz w:val="24"/>
          <w:szCs w:val="24"/>
          <w:rtl/>
        </w:rPr>
        <w:t>( لا يستفيد منها الطالب في حياته اليومية والعملية ) .</w:t>
      </w:r>
    </w:p>
    <w:p w:rsidR="00702541" w:rsidRPr="00D71BD5" w:rsidRDefault="00702541" w:rsidP="00131658">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 لا يساعد المنهج بشكله التقليدي المعلم على أن يقوم بدورة كاملا " في توجيه تلاميذه التوجيه السليم الذي يساعد على النجاح في الحياة . </w:t>
      </w:r>
      <w:r w:rsidRPr="00D71BD5">
        <w:rPr>
          <w:rFonts w:ascii="Times New Roman" w:hAnsi="Times New Roman" w:cs="Times New Roman"/>
          <w:b/>
          <w:bCs/>
          <w:color w:val="FF3399"/>
          <w:sz w:val="24"/>
          <w:szCs w:val="24"/>
          <w:rtl/>
        </w:rPr>
        <w:t>( المعلم ليس ملقن للمعلومة في المفهوم الحديث بل ينمي ويوجه سلوك المتعلم في جميع النواحي .. اذاً يفترض من المدارس ان لاتركز فقط على الاهتمام بالمعلومة واكتسابها بل بجميع الجوانب الأخرى التي تأتي مع المعلومة مثل تعديل السلوك وهو أمر مهم في الناحية التربوية )</w:t>
      </w:r>
      <w:r w:rsidRPr="00D71BD5">
        <w:rPr>
          <w:rFonts w:ascii="Times New Roman" w:hAnsi="Times New Roman" w:cs="Times New Roman"/>
          <w:b/>
          <w:bCs/>
          <w:color w:val="DD2BBB"/>
          <w:sz w:val="24"/>
          <w:szCs w:val="24"/>
          <w:rtl/>
        </w:rPr>
        <w:t xml:space="preserve"> </w:t>
      </w:r>
      <w:r w:rsidRPr="00D71BD5">
        <w:rPr>
          <w:rFonts w:ascii="Times New Roman" w:hAnsi="Times New Roman" w:cs="Times New Roman"/>
          <w:b/>
          <w:bCs/>
          <w:color w:val="002060"/>
          <w:sz w:val="24"/>
          <w:szCs w:val="24"/>
          <w:rtl/>
        </w:rPr>
        <w:t>.</w:t>
      </w:r>
    </w:p>
    <w:p w:rsidR="00702541" w:rsidRPr="00D71BD5" w:rsidRDefault="00702541" w:rsidP="00754E2F">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أصبح الامتحان غاية في حد ذاته لاعتماده على الحفظ والتلقين .</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3399"/>
          <w:sz w:val="24"/>
          <w:szCs w:val="24"/>
          <w:rtl/>
        </w:rPr>
        <w:t>( لانه بالحفظ والتلقين سينسى كل ماتعلمة بعد فتره ) .</w:t>
      </w:r>
    </w:p>
    <w:p w:rsidR="00702541" w:rsidRPr="00D71BD5" w:rsidRDefault="00702541" w:rsidP="00131658">
      <w:pPr>
        <w:rPr>
          <w:rFonts w:ascii="Times New Roman" w:hAnsi="Times New Roman" w:cs="Times New Roman"/>
          <w:b/>
          <w:bCs/>
          <w:color w:val="002060"/>
          <w:sz w:val="24"/>
          <w:szCs w:val="24"/>
          <w:rtl/>
        </w:rPr>
      </w:pPr>
    </w:p>
    <w:p w:rsidR="00702541" w:rsidRPr="00D71BD5" w:rsidRDefault="00702541" w:rsidP="00131658">
      <w:pPr>
        <w:rPr>
          <w:rFonts w:ascii="Times New Roman" w:hAnsi="Times New Roman" w:cs="Times New Roman"/>
          <w:b/>
          <w:bCs/>
          <w:color w:val="002060"/>
          <w:sz w:val="24"/>
          <w:szCs w:val="24"/>
          <w:rtl/>
        </w:rPr>
      </w:pPr>
    </w:p>
    <w:p w:rsidR="00702541" w:rsidRPr="00D71BD5" w:rsidRDefault="00702541" w:rsidP="00131658">
      <w:pPr>
        <w:rPr>
          <w:rFonts w:ascii="Times New Roman" w:hAnsi="Times New Roman" w:cs="Times New Roman"/>
          <w:b/>
          <w:bCs/>
          <w:color w:val="002060"/>
          <w:sz w:val="24"/>
          <w:szCs w:val="24"/>
          <w:rtl/>
        </w:rPr>
      </w:pPr>
    </w:p>
    <w:p w:rsidR="00702541" w:rsidRPr="00D71BD5" w:rsidRDefault="00702541" w:rsidP="00131658">
      <w:pPr>
        <w:rPr>
          <w:rFonts w:ascii="Times New Roman" w:hAnsi="Times New Roman" w:cs="Times New Roman"/>
          <w:b/>
          <w:bCs/>
          <w:color w:val="002060"/>
          <w:sz w:val="24"/>
          <w:szCs w:val="24"/>
          <w:rtl/>
        </w:rPr>
      </w:pPr>
    </w:p>
    <w:p w:rsidR="00702541" w:rsidRPr="00D71BD5" w:rsidRDefault="00702541" w:rsidP="00131658">
      <w:pPr>
        <w:rPr>
          <w:rFonts w:ascii="Times New Roman" w:hAnsi="Times New Roman" w:cs="Times New Roman"/>
          <w:b/>
          <w:bCs/>
          <w:color w:val="002060"/>
          <w:sz w:val="24"/>
          <w:szCs w:val="24"/>
          <w:rtl/>
        </w:rPr>
      </w:pPr>
    </w:p>
    <w:p w:rsidR="00702541" w:rsidRPr="00D71BD5" w:rsidRDefault="00702541" w:rsidP="00131658">
      <w:pPr>
        <w:rPr>
          <w:rFonts w:ascii="Times New Roman" w:hAnsi="Times New Roman" w:cs="Times New Roman"/>
          <w:b/>
          <w:bCs/>
          <w:color w:val="002060"/>
          <w:sz w:val="24"/>
          <w:szCs w:val="24"/>
          <w:rtl/>
        </w:rPr>
      </w:pPr>
    </w:p>
    <w:p w:rsidR="00702541" w:rsidRPr="00D71BD5" w:rsidRDefault="00702541" w:rsidP="00131658">
      <w:pPr>
        <w:rPr>
          <w:rFonts w:ascii="Times New Roman" w:hAnsi="Times New Roman" w:cs="Times New Roman"/>
          <w:b/>
          <w:bCs/>
          <w:color w:val="002060"/>
          <w:sz w:val="24"/>
          <w:szCs w:val="24"/>
          <w:rtl/>
        </w:rPr>
      </w:pPr>
    </w:p>
    <w:p w:rsidR="00702541" w:rsidRPr="00D71BD5" w:rsidRDefault="00702541" w:rsidP="00796383">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مزايا وعيوب المفهوم الحديث :</w:t>
      </w:r>
    </w:p>
    <w:p w:rsidR="00702541" w:rsidRPr="00D71BD5" w:rsidRDefault="00702541" w:rsidP="00131658">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أدى الاهتمام من المادة الدراسية إلى المتعلم نفسه إلى نظرة جديدة إلى المنهج تهتم بالمعلم إعداده إعدادا متكاملا يراعي جميع جوانب الشخصية . </w:t>
      </w:r>
      <w:r w:rsidRPr="00D71BD5">
        <w:rPr>
          <w:rFonts w:ascii="Times New Roman" w:hAnsi="Times New Roman" w:cs="Times New Roman"/>
          <w:b/>
          <w:bCs/>
          <w:color w:val="FF3399"/>
          <w:sz w:val="24"/>
          <w:szCs w:val="24"/>
          <w:rtl/>
        </w:rPr>
        <w:t>( يهتم بالمتعلم ودور المعلم فهو موجه للطلاب في التعليم والعملية التعليمة ) .</w:t>
      </w:r>
    </w:p>
    <w:p w:rsidR="00702541" w:rsidRPr="00D71BD5" w:rsidRDefault="00702541" w:rsidP="00131658">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واتسعت دائرة المنهج لتشمل كل النشاط المدرسي ما كان منها داخل الجدول الدراسي أو كان خارجه . </w:t>
      </w:r>
      <w:r w:rsidRPr="00D71BD5">
        <w:rPr>
          <w:rFonts w:ascii="Times New Roman" w:hAnsi="Times New Roman" w:cs="Times New Roman"/>
          <w:b/>
          <w:bCs/>
          <w:color w:val="FF3399"/>
          <w:sz w:val="24"/>
          <w:szCs w:val="24"/>
          <w:rtl/>
        </w:rPr>
        <w:t xml:space="preserve">( الكتاب المدرسي ليس هو المنهج ! فالمنهج يشمل جميع العناصر وليس فقط المدة العلمية .. فهو جميع ما يحتك به الطالب من خلال المدرسة  (بيئة المدرسة – الأنشطة – الوسائل – طرق التدريس – أدارة المدرسة ) هي جميعها من ضمن المنهج ) . </w:t>
      </w:r>
    </w:p>
    <w:p w:rsidR="00702541" w:rsidRPr="00D71BD5" w:rsidRDefault="00702541" w:rsidP="00131658">
      <w:pPr>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 بشرط ان تكون خبرات تربوية مربيه وليست خبرات سلبية ) .</w:t>
      </w:r>
    </w:p>
    <w:p w:rsidR="00702541" w:rsidRPr="00D71BD5" w:rsidRDefault="00702541" w:rsidP="00A301DF">
      <w:pPr>
        <w:pBdr>
          <w:bottom w:val="single" w:sz="4" w:space="1" w:color="auto"/>
        </w:pBdr>
        <w:rPr>
          <w:rFonts w:ascii="Times New Roman" w:hAnsi="Times New Roman" w:cs="Times New Roman"/>
          <w:b/>
          <w:bCs/>
          <w:sz w:val="24"/>
          <w:szCs w:val="24"/>
        </w:rPr>
      </w:pPr>
    </w:p>
    <w:p w:rsidR="00702541" w:rsidRPr="00D71BD5" w:rsidRDefault="00702541" w:rsidP="0064197B">
      <w:pPr>
        <w:rPr>
          <w:rFonts w:ascii="Times New Roman" w:hAnsi="Times New Roman" w:cs="Times New Roman"/>
          <w:b/>
          <w:bCs/>
          <w:sz w:val="24"/>
          <w:szCs w:val="24"/>
        </w:rPr>
      </w:pPr>
    </w:p>
    <w:p w:rsidR="00702541" w:rsidRPr="00D71BD5" w:rsidRDefault="00702541" w:rsidP="00D83036">
      <w:pPr>
        <w:jc w:val="cente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المحاضرة الثانية</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 xml:space="preserve">أسس بناء المنهج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هناك أربعة أسس يستند إليها المنهج:</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u w:val="single"/>
          <w:rtl/>
        </w:rPr>
        <w:t xml:space="preserve">الأساس الفلسفي: </w:t>
      </w:r>
    </w:p>
    <w:p w:rsidR="00702541" w:rsidRPr="00D71BD5" w:rsidRDefault="00702541" w:rsidP="00131658">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فالفلسفة الحديثة تهتم بالمتعلم كعنصر اساسي في اعداد المناهج في حين كانت الاتجاهات القديمة تهتم بكمية المعرفة وتلقينها للمتعلم من قبل المعلم فقط. </w:t>
      </w:r>
      <w:r w:rsidRPr="00D71BD5">
        <w:rPr>
          <w:rFonts w:ascii="Times New Roman" w:hAnsi="Times New Roman" w:cs="Times New Roman"/>
          <w:b/>
          <w:bCs/>
          <w:color w:val="FF3399"/>
          <w:sz w:val="24"/>
          <w:szCs w:val="24"/>
          <w:rtl/>
        </w:rPr>
        <w:t>( كان في الماضي الاهتمام بالمعلم فقط فهو ملقن للمادة , الآن اصبح المتعلم هو الأساس في إعداد المناهج ويضاً تهتم بطريقة التدريس وكيف نعطي الطالب المعلومة .. المتعلم في السابق كان سلبيا فهو يتلقى المعلومه فقط والمعلم هو الذي لهو دور الملقن ) .</w:t>
      </w:r>
    </w:p>
    <w:p w:rsidR="00702541" w:rsidRPr="00D71BD5" w:rsidRDefault="00702541" w:rsidP="00131658">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الاتجاهات الحديثة تهتم بالتعلم التعاوني والتعلم باللعب والاستكشاف. </w:t>
      </w:r>
      <w:r w:rsidRPr="00D71BD5">
        <w:rPr>
          <w:rFonts w:ascii="Times New Roman" w:hAnsi="Times New Roman" w:cs="Times New Roman"/>
          <w:b/>
          <w:bCs/>
          <w:color w:val="FF3399"/>
          <w:sz w:val="24"/>
          <w:szCs w:val="24"/>
          <w:rtl/>
        </w:rPr>
        <w:t>( ولعب الأدوار  )</w:t>
      </w:r>
      <w:r w:rsidRPr="00D71BD5">
        <w:rPr>
          <w:rFonts w:ascii="Times New Roman" w:hAnsi="Times New Roman" w:cs="Times New Roman"/>
          <w:b/>
          <w:bCs/>
          <w:sz w:val="24"/>
          <w:szCs w:val="24"/>
          <w:rtl/>
        </w:rPr>
        <w:br/>
      </w:r>
      <w:r w:rsidRPr="00D71BD5">
        <w:rPr>
          <w:rFonts w:ascii="Times New Roman" w:hAnsi="Times New Roman" w:cs="Times New Roman"/>
          <w:b/>
          <w:bCs/>
          <w:color w:val="FF3399"/>
          <w:sz w:val="24"/>
          <w:szCs w:val="24"/>
          <w:rtl/>
        </w:rPr>
        <w:t>( لها اساس فلسفي فالطالب يحفز ويتعلم من اخطائه )</w:t>
      </w:r>
    </w:p>
    <w:p w:rsidR="00702541" w:rsidRPr="00D71BD5" w:rsidRDefault="00702541" w:rsidP="00D83036">
      <w:pPr>
        <w:rPr>
          <w:rFonts w:ascii="Times New Roman" w:hAnsi="Times New Roman" w:cs="Times New Roman"/>
          <w:b/>
          <w:bCs/>
          <w:color w:val="0070C0"/>
          <w:sz w:val="24"/>
          <w:szCs w:val="24"/>
          <w:u w:val="single"/>
          <w:rtl/>
        </w:rPr>
      </w:pPr>
      <w:r w:rsidRPr="00D71BD5">
        <w:rPr>
          <w:rFonts w:ascii="Times New Roman" w:hAnsi="Times New Roman" w:cs="Times New Roman"/>
          <w:b/>
          <w:bCs/>
          <w:color w:val="0070C0"/>
          <w:sz w:val="24"/>
          <w:szCs w:val="24"/>
          <w:u w:val="single"/>
          <w:rtl/>
        </w:rPr>
        <w:t>الأساس النفسي:</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المنهج يجب أن يحقق أهداف المجتمع و كذا يراعي بنفس الدرجة حاجة المتعلمين. </w:t>
      </w:r>
    </w:p>
    <w:p w:rsidR="00702541" w:rsidRPr="00D71BD5" w:rsidRDefault="00702541" w:rsidP="007A6123">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المتعلم في مجال التربية الخاصة هو نفس المتعلم من حيث ان له حاجاته و مطالب النمو لديه كغيره من الافراد.  </w:t>
      </w:r>
      <w:r w:rsidRPr="00D71BD5">
        <w:rPr>
          <w:rFonts w:ascii="Times New Roman" w:hAnsi="Times New Roman" w:cs="Times New Roman"/>
          <w:b/>
          <w:bCs/>
          <w:color w:val="FF3399"/>
          <w:sz w:val="24"/>
          <w:szCs w:val="24"/>
          <w:rtl/>
        </w:rPr>
        <w:t>( يجب الاهتمام بلأساس النفسي اثناء تصميمنا للمنهج ونرى احتياجات المتعلمين وتلبيتها من خلال صيغتنا للمادة العلمية والاهداف وطرق تدريس المادة . بحيث نجعل لهم بيئه مشجعه للتعليم )</w:t>
      </w:r>
    </w:p>
    <w:p w:rsidR="00702541" w:rsidRPr="00D71BD5" w:rsidRDefault="00702541" w:rsidP="007A6123">
      <w:pPr>
        <w:rPr>
          <w:rFonts w:ascii="Times New Roman" w:hAnsi="Times New Roman" w:cs="Times New Roman"/>
          <w:b/>
          <w:bCs/>
          <w:color w:val="FF3399"/>
          <w:sz w:val="24"/>
          <w:szCs w:val="24"/>
        </w:rPr>
      </w:pPr>
      <w:r w:rsidRPr="00D71BD5">
        <w:rPr>
          <w:rFonts w:ascii="Times New Roman" w:hAnsi="Times New Roman" w:cs="Times New Roman"/>
          <w:b/>
          <w:bCs/>
          <w:color w:val="FF3399"/>
          <w:sz w:val="24"/>
          <w:szCs w:val="24"/>
          <w:rtl/>
        </w:rPr>
        <w:t xml:space="preserve">( المتعلم في مجال التربية الخاصة بلأخص هو نفس المتعلم في المدارس العادية بحيث له حاجاته ومتطلبات لنموه كغيره من الافراد ) </w:t>
      </w:r>
    </w:p>
    <w:p w:rsidR="00702541" w:rsidRPr="00D71BD5" w:rsidRDefault="00702541" w:rsidP="007A6123">
      <w:pPr>
        <w:rPr>
          <w:rFonts w:ascii="Times New Roman" w:hAnsi="Times New Roman" w:cs="Times New Roman"/>
          <w:b/>
          <w:bCs/>
          <w:color w:val="FF3399"/>
          <w:sz w:val="24"/>
          <w:szCs w:val="24"/>
        </w:rPr>
      </w:pPr>
    </w:p>
    <w:p w:rsidR="00702541" w:rsidRPr="00D71BD5" w:rsidRDefault="00702541" w:rsidP="007A6123">
      <w:pPr>
        <w:rPr>
          <w:rFonts w:ascii="Times New Roman" w:hAnsi="Times New Roman" w:cs="Times New Roman"/>
          <w:b/>
          <w:bCs/>
          <w:color w:val="FF3399"/>
          <w:sz w:val="24"/>
          <w:szCs w:val="24"/>
        </w:rPr>
      </w:pPr>
    </w:p>
    <w:p w:rsidR="00702541" w:rsidRPr="00D71BD5" w:rsidRDefault="00702541" w:rsidP="007A6123">
      <w:pPr>
        <w:rPr>
          <w:rFonts w:ascii="Times New Roman" w:hAnsi="Times New Roman" w:cs="Times New Roman"/>
          <w:b/>
          <w:bCs/>
          <w:color w:val="FF3399"/>
          <w:sz w:val="24"/>
          <w:szCs w:val="24"/>
          <w:rtl/>
        </w:rPr>
      </w:pPr>
    </w:p>
    <w:p w:rsidR="00702541" w:rsidRPr="00D71BD5" w:rsidRDefault="00702541" w:rsidP="00D83036">
      <w:pPr>
        <w:rPr>
          <w:rFonts w:ascii="Times New Roman" w:hAnsi="Times New Roman" w:cs="Times New Roman"/>
          <w:b/>
          <w:bCs/>
          <w:color w:val="0070C0"/>
          <w:sz w:val="24"/>
          <w:szCs w:val="24"/>
          <w:u w:val="single"/>
          <w:rtl/>
        </w:rPr>
      </w:pPr>
      <w:r w:rsidRPr="00D71BD5">
        <w:rPr>
          <w:rFonts w:ascii="Times New Roman" w:hAnsi="Times New Roman" w:cs="Times New Roman"/>
          <w:b/>
          <w:bCs/>
          <w:color w:val="0070C0"/>
          <w:sz w:val="24"/>
          <w:szCs w:val="24"/>
          <w:u w:val="single"/>
          <w:rtl/>
        </w:rPr>
        <w:t xml:space="preserve">الأسس الاجتماعية و الثقافية </w:t>
      </w:r>
    </w:p>
    <w:p w:rsidR="00702541" w:rsidRPr="00D71BD5" w:rsidRDefault="00702541" w:rsidP="007A6123">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وذلك لتشكيل شخصية المتعلم الاجتماعية حتى يتوافق مع بيئته و يتكيف و يستجيب لمتطلبات هذه البيئة. </w:t>
      </w:r>
      <w:r w:rsidRPr="00D71BD5">
        <w:rPr>
          <w:rFonts w:ascii="Times New Roman" w:hAnsi="Times New Roman" w:cs="Times New Roman"/>
          <w:b/>
          <w:bCs/>
          <w:color w:val="FF3399"/>
          <w:sz w:val="24"/>
          <w:szCs w:val="24"/>
          <w:rtl/>
        </w:rPr>
        <w:t>( لا نخرج طلاب منفصلين عن بيئتهم يدرسون شيء ويرون في الواقع شيء اخر ويمارسون  في المدرسة اشياء غير موجودة في واقعهم  . الطلاب في بيئتهم المدرسية يدرسون معلومات مجردة لا تمد بالواقع بشي فيجب أن نراعي هذا الاتجاه ’’ ( يولد لديهم انفصام في التفكير ) .</w:t>
      </w:r>
    </w:p>
    <w:p w:rsidR="00702541" w:rsidRPr="00D71BD5" w:rsidRDefault="00702541" w:rsidP="007A6123">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فالمنهج الشامل من المفترض أن يلبي الاحتياجات الفردية للمتعلم ويبنيه لمستقبله الاجتماعي . </w:t>
      </w:r>
      <w:r w:rsidRPr="00D71BD5">
        <w:rPr>
          <w:rFonts w:ascii="Times New Roman" w:hAnsi="Times New Roman" w:cs="Times New Roman"/>
          <w:b/>
          <w:bCs/>
          <w:color w:val="FF3399"/>
          <w:sz w:val="24"/>
          <w:szCs w:val="24"/>
          <w:rtl/>
        </w:rPr>
        <w:t xml:space="preserve">( والعملي وجميع نواحي الحياة للطالب ) .   </w:t>
      </w:r>
    </w:p>
    <w:p w:rsidR="00702541" w:rsidRPr="00D71BD5" w:rsidRDefault="00702541" w:rsidP="00D83036">
      <w:pPr>
        <w:rPr>
          <w:rFonts w:ascii="Times New Roman" w:hAnsi="Times New Roman" w:cs="Times New Roman"/>
          <w:b/>
          <w:bCs/>
          <w:color w:val="0070C0"/>
          <w:sz w:val="24"/>
          <w:szCs w:val="24"/>
          <w:u w:val="single"/>
          <w:rtl/>
        </w:rPr>
      </w:pPr>
      <w:r w:rsidRPr="00D71BD5">
        <w:rPr>
          <w:rFonts w:ascii="Times New Roman" w:hAnsi="Times New Roman" w:cs="Times New Roman"/>
          <w:b/>
          <w:bCs/>
          <w:color w:val="0070C0"/>
          <w:sz w:val="24"/>
          <w:szCs w:val="24"/>
          <w:u w:val="single"/>
          <w:rtl/>
        </w:rPr>
        <w:t xml:space="preserve">الأسس العلمية </w:t>
      </w:r>
    </w:p>
    <w:p w:rsidR="00702541" w:rsidRPr="00D71BD5" w:rsidRDefault="00702541" w:rsidP="00A055EF">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إن التغير الكبير والمتفجر الذي يرتبط بالمتغيرات العلمية والتكنولوجية السريعة، يعتبر عاملا هاما في المناهج بشكل واضح، لذا لابد من مراعاة مظاهر تطور العلوم في شتى المجالات. وتعد هذه العلوم ( الاتصالات و التقنية) علوم أساسية لا بد من بناء المنهاج على أساسها. </w:t>
      </w:r>
      <w:r w:rsidRPr="00D71BD5">
        <w:rPr>
          <w:rFonts w:ascii="Times New Roman" w:hAnsi="Times New Roman" w:cs="Times New Roman"/>
          <w:b/>
          <w:bCs/>
          <w:color w:val="FF3399"/>
          <w:sz w:val="24"/>
          <w:szCs w:val="24"/>
          <w:rtl/>
        </w:rPr>
        <w:t xml:space="preserve">(البشرية مرت بمراحل عدة منها مرحله ارحنا فيها العضلات فاخترعنا آلآت التكسير والنقل ,, ومرحله ارحنا فيها العقول فاخترعنا  الكمبيوتر والالات الحاسبه ,, ومرحله اختصرنا الزمن والاماكن فانتقلنا الى الفضاء للتواصل بواسطة الاقمار الصناعية ) </w:t>
      </w:r>
    </w:p>
    <w:p w:rsidR="00702541" w:rsidRPr="00D71BD5" w:rsidRDefault="00702541" w:rsidP="00E746A4">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لأن الكتاب أو المقرر الدراسي لم يعد مصدر المعرفة الأوحد بل تعددت المصادر لذا يجب أن تكون المناهج مرنة متطورة لتواكب هذه التغيرات السريعة الهائلة في جميع الميادين من طب وتقنية و حاسوب. </w:t>
      </w:r>
      <w:r w:rsidRPr="00D71BD5">
        <w:rPr>
          <w:rFonts w:ascii="Times New Roman" w:hAnsi="Times New Roman" w:cs="Times New Roman"/>
          <w:b/>
          <w:bCs/>
          <w:color w:val="FF3399"/>
          <w:sz w:val="24"/>
          <w:szCs w:val="24"/>
          <w:rtl/>
        </w:rPr>
        <w:t>( يجب في بناء المنهج لأي ماده ان تربط بالواقع فالطالب لايعيش في عالم معزول بل هو يمارس هذه الاشياء فيجب ان تتداخل معه لكي يحس بقيمة المنهج وكيف تعالج القضايا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 xml:space="preserve">عناصر المنهج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يشتمل المنهج بشكل عام على مجموعة من العناصر المترابطة والمتكاملة فيما بينها.</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وهذه العناصر هي : </w:t>
      </w:r>
    </w:p>
    <w:p w:rsidR="00702541" w:rsidRPr="00D71BD5" w:rsidRDefault="00702541" w:rsidP="00765478">
      <w:pPr>
        <w:numPr>
          <w:ilvl w:val="0"/>
          <w:numId w:val="1"/>
        </w:numPr>
        <w:rPr>
          <w:rFonts w:ascii="Times New Roman" w:hAnsi="Times New Roman" w:cs="Times New Roman"/>
          <w:b/>
          <w:bCs/>
          <w:color w:val="DD2BBB"/>
          <w:sz w:val="24"/>
          <w:szCs w:val="24"/>
          <w:rtl/>
        </w:rPr>
      </w:pPr>
      <w:r w:rsidRPr="00D71BD5">
        <w:rPr>
          <w:rFonts w:ascii="Times New Roman" w:hAnsi="Times New Roman" w:cs="Times New Roman"/>
          <w:b/>
          <w:bCs/>
          <w:sz w:val="24"/>
          <w:szCs w:val="24"/>
          <w:rtl/>
        </w:rPr>
        <w:t xml:space="preserve">الاهداف التعليمية ( السلوكية ) </w:t>
      </w:r>
      <w:r w:rsidRPr="00D71BD5">
        <w:rPr>
          <w:rFonts w:ascii="Times New Roman" w:hAnsi="Times New Roman" w:cs="Times New Roman"/>
          <w:b/>
          <w:bCs/>
          <w:color w:val="FF3399"/>
          <w:sz w:val="24"/>
          <w:szCs w:val="24"/>
          <w:rtl/>
        </w:rPr>
        <w:t>( سلوكية أي يمكن أن تلاحظ وتقاس لأنها تغير سلوك الطلاب )</w:t>
      </w:r>
    </w:p>
    <w:p w:rsidR="00702541" w:rsidRPr="00D71BD5" w:rsidRDefault="00702541" w:rsidP="00765478">
      <w:pPr>
        <w:numPr>
          <w:ilvl w:val="0"/>
          <w:numId w:val="1"/>
        </w:num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المحتوى </w:t>
      </w:r>
      <w:r w:rsidRPr="00D71BD5">
        <w:rPr>
          <w:rFonts w:ascii="Times New Roman" w:hAnsi="Times New Roman" w:cs="Times New Roman"/>
          <w:b/>
          <w:bCs/>
          <w:color w:val="FF3399"/>
          <w:sz w:val="24"/>
          <w:szCs w:val="24"/>
          <w:rtl/>
        </w:rPr>
        <w:t>( الذي يقدم من خلاله المادة والمنهج )</w:t>
      </w:r>
    </w:p>
    <w:p w:rsidR="00702541" w:rsidRPr="00D71BD5" w:rsidRDefault="00702541" w:rsidP="00765478">
      <w:pPr>
        <w:numPr>
          <w:ilvl w:val="0"/>
          <w:numId w:val="1"/>
        </w:num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التدريس ( التنفيذ) </w:t>
      </w:r>
      <w:r w:rsidRPr="00D71BD5">
        <w:rPr>
          <w:rFonts w:ascii="Times New Roman" w:hAnsi="Times New Roman" w:cs="Times New Roman"/>
          <w:b/>
          <w:bCs/>
          <w:color w:val="FF3399"/>
          <w:sz w:val="24"/>
          <w:szCs w:val="24"/>
          <w:rtl/>
        </w:rPr>
        <w:t>( الإجراءات التي يمرر من خلالها الاهداف والمحتوى )</w:t>
      </w:r>
    </w:p>
    <w:p w:rsidR="00702541" w:rsidRPr="00D71BD5" w:rsidRDefault="00702541" w:rsidP="00765478">
      <w:pPr>
        <w:numPr>
          <w:ilvl w:val="0"/>
          <w:numId w:val="1"/>
        </w:numPr>
        <w:rPr>
          <w:rFonts w:ascii="Times New Roman" w:hAnsi="Times New Roman" w:cs="Times New Roman"/>
          <w:b/>
          <w:bCs/>
          <w:color w:val="FF3399"/>
          <w:sz w:val="24"/>
          <w:szCs w:val="24"/>
        </w:rPr>
      </w:pPr>
      <w:r w:rsidRPr="00D71BD5">
        <w:rPr>
          <w:rFonts w:ascii="Times New Roman" w:hAnsi="Times New Roman" w:cs="Times New Roman"/>
          <w:b/>
          <w:bCs/>
          <w:sz w:val="24"/>
          <w:szCs w:val="24"/>
          <w:rtl/>
        </w:rPr>
        <w:t xml:space="preserve">التقويم </w:t>
      </w:r>
      <w:r w:rsidRPr="00D71BD5">
        <w:rPr>
          <w:rFonts w:ascii="Times New Roman" w:hAnsi="Times New Roman" w:cs="Times New Roman"/>
          <w:b/>
          <w:bCs/>
          <w:color w:val="FF3399"/>
          <w:sz w:val="24"/>
          <w:szCs w:val="24"/>
          <w:rtl/>
        </w:rPr>
        <w:t>( لا يعني أنه يجري في الاخير , فالتقويم يبدأ في كل المراحل وينتهي  بكل المراحل )</w:t>
      </w:r>
    </w:p>
    <w:p w:rsidR="00702541" w:rsidRPr="00D71BD5" w:rsidRDefault="00702541" w:rsidP="00E746A4">
      <w:pPr>
        <w:ind w:left="720"/>
        <w:rPr>
          <w:rFonts w:ascii="Times New Roman" w:hAnsi="Times New Roman" w:cs="Times New Roman"/>
          <w:b/>
          <w:bCs/>
          <w:color w:val="002060"/>
          <w:sz w:val="24"/>
          <w:szCs w:val="24"/>
        </w:rPr>
      </w:pP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ما هو نموذج رالف تايلر 1949</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اقترح تايلر كوصف لعملية بناء المنهج أربعة أسئلة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ماهي الأهداف التربوية التي ينبغي أن تسعى المدرسة لتحقيقها؟</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ما الخبرات التعليمية التي يمكن توفيرها، والتي يحتمل أن تحقق هذه الأهداف.</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كيف يمكن تنظيم هذه الخبرات التعليمية؟</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كيف نحكم على هذه الأهداف هل تحققت أم لا؟</w:t>
      </w:r>
    </w:p>
    <w:p w:rsidR="00702541" w:rsidRPr="00D71BD5" w:rsidRDefault="00702541" w:rsidP="00B02F42">
      <w:pPr>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 هذه الأسئلة يمكن الإجابة عليها من خلال عناصر المنهج ( أهداف – محتوي –تدريس – تقويم )</w:t>
      </w:r>
    </w:p>
    <w:p w:rsidR="00702541" w:rsidRPr="00D71BD5" w:rsidRDefault="00702541" w:rsidP="00A301DF">
      <w:pPr>
        <w:rPr>
          <w:rFonts w:ascii="Times New Roman" w:hAnsi="Times New Roman" w:cs="Times New Roman"/>
          <w:b/>
          <w:bCs/>
          <w:sz w:val="24"/>
          <w:szCs w:val="24"/>
          <w:rtl/>
        </w:rPr>
      </w:pPr>
      <w:r w:rsidRPr="00D71BD5">
        <w:rPr>
          <w:rFonts w:ascii="Times New Roman" w:hAnsi="Times New Roman" w:cs="Times New Roman"/>
          <w:b/>
          <w:bCs/>
          <w:sz w:val="24"/>
          <w:szCs w:val="24"/>
          <w:rtl/>
        </w:rPr>
        <w:t>بداية الأهداف وتكون مصاغة للمتعلم وليس للمعلم وكان يرى أن الأهداف يجب أن يكون مصدرها من المتعلمين والحياة المعاصرة و خبراء المادة و علم النفس و من ثم ينطلق بناء المنهج من هذه الاهداف لنصل إلى المحتوى و التنظيم و من ثم التقويم.</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أنموذج رالف تايلر</w:t>
      </w:r>
    </w:p>
    <w:p w:rsidR="00702541" w:rsidRPr="00D71BD5" w:rsidRDefault="00702541" w:rsidP="00765478">
      <w:pPr>
        <w:numPr>
          <w:ilvl w:val="0"/>
          <w:numId w:val="3"/>
        </w:numPr>
        <w:spacing w:line="360" w:lineRule="auto"/>
        <w:rPr>
          <w:rFonts w:ascii="Times New Roman" w:hAnsi="Times New Roman" w:cs="Times New Roman"/>
          <w:b/>
          <w:bCs/>
          <w:color w:val="FF3399"/>
          <w:sz w:val="24"/>
          <w:szCs w:val="24"/>
        </w:rPr>
      </w:pPr>
      <w:r>
        <w:rPr>
          <w:noProof/>
        </w:rPr>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_x0000_s1026" type="#_x0000_t67" style="position:absolute;left:0;text-align:left;margin-left:366pt;margin-top:13.8pt;width:7.15pt;height:8.25pt;z-index:251650048">
            <w10:wrap anchorx="page"/>
          </v:shape>
        </w:pict>
      </w:r>
      <w:r w:rsidRPr="00D71BD5">
        <w:rPr>
          <w:rFonts w:ascii="Times New Roman" w:hAnsi="Times New Roman" w:cs="Times New Roman"/>
          <w:b/>
          <w:bCs/>
          <w:sz w:val="24"/>
          <w:szCs w:val="24"/>
          <w:rtl/>
        </w:rPr>
        <w:t xml:space="preserve">الأهداف  </w:t>
      </w:r>
      <w:r w:rsidRPr="00D71BD5">
        <w:rPr>
          <w:rFonts w:ascii="Times New Roman" w:hAnsi="Times New Roman" w:cs="Times New Roman"/>
          <w:b/>
          <w:bCs/>
          <w:color w:val="FF3399"/>
          <w:sz w:val="24"/>
          <w:szCs w:val="24"/>
          <w:rtl/>
        </w:rPr>
        <w:t>( مصاغة للمتعلم , ماذا ستحقق له الدروس فالمتعلم لابد أن يكون له دور إيجابي لانه</w:t>
      </w:r>
    </w:p>
    <w:p w:rsidR="00702541" w:rsidRPr="00D71BD5" w:rsidRDefault="00702541" w:rsidP="00765478">
      <w:pPr>
        <w:pStyle w:val="ListParagraph"/>
        <w:numPr>
          <w:ilvl w:val="0"/>
          <w:numId w:val="4"/>
        </w:numPr>
        <w:spacing w:line="360" w:lineRule="auto"/>
        <w:rPr>
          <w:rFonts w:ascii="Times New Roman" w:hAnsi="Times New Roman" w:cs="Times New Roman"/>
          <w:b/>
          <w:bCs/>
          <w:sz w:val="24"/>
          <w:szCs w:val="24"/>
        </w:rPr>
      </w:pPr>
      <w:r>
        <w:rPr>
          <w:noProof/>
        </w:rPr>
        <w:pict>
          <v:shape id="_x0000_s1027" type="#_x0000_t67" style="position:absolute;left:0;text-align:left;margin-left:366pt;margin-top:11.95pt;width:7.15pt;height:8.25pt;z-index:251651072">
            <w10:wrap anchorx="page"/>
          </v:shape>
        </w:pict>
      </w:r>
      <w:r w:rsidRPr="00D71BD5">
        <w:rPr>
          <w:rFonts w:ascii="Times New Roman" w:hAnsi="Times New Roman" w:cs="Times New Roman"/>
          <w:b/>
          <w:bCs/>
          <w:sz w:val="24"/>
          <w:szCs w:val="24"/>
          <w:rtl/>
        </w:rPr>
        <w:t xml:space="preserve">المحتوي                                                                                    </w:t>
      </w:r>
      <w:r w:rsidRPr="00D71BD5">
        <w:rPr>
          <w:rFonts w:ascii="Times New Roman" w:hAnsi="Times New Roman" w:cs="Times New Roman"/>
          <w:b/>
          <w:bCs/>
          <w:color w:val="FF3399"/>
          <w:sz w:val="24"/>
          <w:szCs w:val="24"/>
          <w:rtl/>
        </w:rPr>
        <w:t>محور عملية التعلم)</w:t>
      </w:r>
    </w:p>
    <w:p w:rsidR="00702541" w:rsidRPr="00D71BD5" w:rsidRDefault="00702541" w:rsidP="00765478">
      <w:pPr>
        <w:pStyle w:val="ListParagraph"/>
        <w:numPr>
          <w:ilvl w:val="0"/>
          <w:numId w:val="4"/>
        </w:numPr>
        <w:spacing w:line="360" w:lineRule="auto"/>
        <w:rPr>
          <w:rFonts w:ascii="Times New Roman" w:hAnsi="Times New Roman" w:cs="Times New Roman"/>
          <w:b/>
          <w:bCs/>
          <w:sz w:val="24"/>
          <w:szCs w:val="24"/>
        </w:rPr>
      </w:pPr>
      <w:r>
        <w:rPr>
          <w:noProof/>
        </w:rPr>
        <w:pict>
          <v:shape id="_x0000_s1028" type="#_x0000_t67" style="position:absolute;left:0;text-align:left;margin-left:366pt;margin-top:11.45pt;width:7.15pt;height:8.25pt;z-index:251652096">
            <w10:wrap anchorx="page"/>
          </v:shape>
        </w:pict>
      </w:r>
      <w:r w:rsidRPr="00D71BD5">
        <w:rPr>
          <w:rFonts w:ascii="Times New Roman" w:hAnsi="Times New Roman" w:cs="Times New Roman"/>
          <w:b/>
          <w:bCs/>
          <w:sz w:val="24"/>
          <w:szCs w:val="24"/>
          <w:rtl/>
        </w:rPr>
        <w:t xml:space="preserve">التنظيم </w:t>
      </w:r>
    </w:p>
    <w:p w:rsidR="00702541" w:rsidRPr="00D71BD5" w:rsidRDefault="00702541" w:rsidP="00A301DF">
      <w:pPr>
        <w:pStyle w:val="ListParagraph"/>
        <w:numPr>
          <w:ilvl w:val="0"/>
          <w:numId w:val="4"/>
        </w:numPr>
        <w:spacing w:line="360" w:lineRule="auto"/>
        <w:rPr>
          <w:rFonts w:ascii="Times New Roman" w:hAnsi="Times New Roman" w:cs="Times New Roman"/>
          <w:b/>
          <w:bCs/>
          <w:color w:val="DD2BBB"/>
          <w:sz w:val="24"/>
          <w:szCs w:val="24"/>
          <w:rtl/>
        </w:rPr>
      </w:pPr>
      <w:r w:rsidRPr="00D71BD5">
        <w:rPr>
          <w:rFonts w:ascii="Times New Roman" w:hAnsi="Times New Roman" w:cs="Times New Roman"/>
          <w:b/>
          <w:bCs/>
          <w:sz w:val="24"/>
          <w:szCs w:val="24"/>
          <w:rtl/>
        </w:rPr>
        <w:t xml:space="preserve">التقويم </w:t>
      </w:r>
      <w:r w:rsidRPr="00D71BD5">
        <w:rPr>
          <w:rFonts w:ascii="Times New Roman" w:hAnsi="Times New Roman" w:cs="Times New Roman"/>
          <w:b/>
          <w:bCs/>
          <w:color w:val="FF3399"/>
          <w:sz w:val="24"/>
          <w:szCs w:val="24"/>
          <w:rtl/>
        </w:rPr>
        <w:t>( هو مستمر في العناصر (الأهداف والمحتوي والتنظيم ) في جميع المراحل ولايقتصر في النهاية فقط .. بل نقوم لاهداف ونقوم المحتوى ونقوم عملية التنظيم ,,)</w:t>
      </w:r>
      <w:r w:rsidRPr="00D71BD5">
        <w:rPr>
          <w:rFonts w:ascii="Times New Roman" w:hAnsi="Times New Roman" w:cs="Times New Roman"/>
          <w:b/>
          <w:bCs/>
          <w:color w:val="DD2BBB"/>
          <w:sz w:val="24"/>
          <w:szCs w:val="24"/>
          <w:rtl/>
        </w:rPr>
        <w:t xml:space="preserve">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أنموذج رالف تايلر</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الاهداف السلوكية :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عند تحديد واختيار الخبرات التعليمية يجب ربطها بعدد من الأهداف التي نريد تحقيقها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لذا يجب أن تحدد الأهداف بشكل واضح لكي يتم اختيار المعلومات والخبرات بشكل صحيح ومناسب والأهداف التي تصف السلوك المتوقع لا بد أن تكون:</w:t>
      </w:r>
    </w:p>
    <w:p w:rsidR="00702541" w:rsidRPr="00D71BD5" w:rsidRDefault="00702541" w:rsidP="00765478">
      <w:pPr>
        <w:numPr>
          <w:ilvl w:val="0"/>
          <w:numId w:val="2"/>
        </w:numPr>
        <w:tabs>
          <w:tab w:val="num" w:pos="720"/>
        </w:tabs>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واضحة ومحددة</w:t>
      </w:r>
      <w:r w:rsidRPr="00D71BD5">
        <w:rPr>
          <w:rFonts w:ascii="Times New Roman" w:hAnsi="Times New Roman" w:cs="Times New Roman"/>
          <w:b/>
          <w:bCs/>
          <w:sz w:val="24"/>
          <w:szCs w:val="24"/>
        </w:rPr>
        <w:t xml:space="preserve"> </w:t>
      </w:r>
      <w:r w:rsidRPr="00D71BD5">
        <w:rPr>
          <w:rFonts w:ascii="Times New Roman" w:hAnsi="Times New Roman" w:cs="Times New Roman"/>
          <w:b/>
          <w:bCs/>
          <w:color w:val="FF3399"/>
          <w:sz w:val="24"/>
          <w:szCs w:val="24"/>
          <w:rtl/>
        </w:rPr>
        <w:t>( غير عشوائية ومبهمه )</w:t>
      </w:r>
    </w:p>
    <w:p w:rsidR="00702541" w:rsidRPr="00D71BD5" w:rsidRDefault="00702541" w:rsidP="00765478">
      <w:pPr>
        <w:numPr>
          <w:ilvl w:val="0"/>
          <w:numId w:val="2"/>
        </w:numPr>
        <w:tabs>
          <w:tab w:val="num" w:pos="720"/>
        </w:tabs>
        <w:rPr>
          <w:rFonts w:ascii="Times New Roman" w:hAnsi="Times New Roman" w:cs="Times New Roman"/>
          <w:b/>
          <w:bCs/>
          <w:color w:val="DD2BBB"/>
          <w:sz w:val="24"/>
          <w:szCs w:val="24"/>
        </w:rPr>
      </w:pPr>
      <w:r w:rsidRPr="00D71BD5">
        <w:rPr>
          <w:rFonts w:ascii="Times New Roman" w:hAnsi="Times New Roman" w:cs="Times New Roman"/>
          <w:b/>
          <w:bCs/>
          <w:sz w:val="24"/>
          <w:szCs w:val="24"/>
          <w:rtl/>
        </w:rPr>
        <w:t xml:space="preserve">قابلة للملاحظة والقياس </w:t>
      </w:r>
      <w:r w:rsidRPr="00D71BD5">
        <w:rPr>
          <w:rFonts w:ascii="Times New Roman" w:hAnsi="Times New Roman" w:cs="Times New Roman"/>
          <w:b/>
          <w:bCs/>
          <w:color w:val="FF3399"/>
          <w:sz w:val="24"/>
          <w:szCs w:val="24"/>
          <w:rtl/>
        </w:rPr>
        <w:t>( لا نذكر أهداف لا نستطيع قياسها أو تحقيقها )</w:t>
      </w:r>
    </w:p>
    <w:p w:rsidR="00702541" w:rsidRPr="00D71BD5" w:rsidRDefault="00702541" w:rsidP="00B02F42">
      <w:pPr>
        <w:tabs>
          <w:tab w:val="num" w:pos="720"/>
        </w:tabs>
        <w:ind w:left="502"/>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 xml:space="preserve">( عملية التعليم حدثت ولكن لاتحدث عملية التعلم بسبب عدم وضوح الأهداف ) </w:t>
      </w:r>
    </w:p>
    <w:p w:rsidR="00702541" w:rsidRPr="00D71BD5" w:rsidRDefault="00702541" w:rsidP="00765478">
      <w:pPr>
        <w:numPr>
          <w:ilvl w:val="0"/>
          <w:numId w:val="2"/>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 مناسبة لمستوى التلاميذ </w:t>
      </w:r>
      <w:r w:rsidRPr="00D71BD5">
        <w:rPr>
          <w:rFonts w:ascii="Times New Roman" w:hAnsi="Times New Roman" w:cs="Times New Roman"/>
          <w:b/>
          <w:bCs/>
          <w:color w:val="FF3399"/>
          <w:sz w:val="24"/>
          <w:szCs w:val="24"/>
          <w:rtl/>
        </w:rPr>
        <w:t>( المستوي العمري للتلميذ وايضاً انها حقيقية وليست من الخيال )</w:t>
      </w:r>
    </w:p>
    <w:p w:rsidR="00702541" w:rsidRPr="00D71BD5" w:rsidRDefault="00702541" w:rsidP="00765478">
      <w:pPr>
        <w:numPr>
          <w:ilvl w:val="0"/>
          <w:numId w:val="2"/>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ان تكون الاهداف شاملة : لجميع الجوانب والمجالات من حيث المجال المعرفي و الوجداني و حركي </w:t>
      </w:r>
    </w:p>
    <w:p w:rsidR="00702541" w:rsidRPr="00D71BD5" w:rsidRDefault="00702541" w:rsidP="00D83036">
      <w:pPr>
        <w:ind w:left="502"/>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 اي لانهتم بجانب ونهمل الجوانب الاخرى بل تكون شاملة ومتكاملة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الاهداف السلوكية :</w:t>
      </w:r>
    </w:p>
    <w:p w:rsidR="00702541" w:rsidRPr="00D71BD5" w:rsidRDefault="00702541" w:rsidP="00D83036">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مستويات المجال المعرفي حسب تصنيف بلوم: </w:t>
      </w:r>
      <w:r w:rsidRPr="00D71BD5">
        <w:rPr>
          <w:rFonts w:ascii="Times New Roman" w:hAnsi="Times New Roman" w:cs="Times New Roman"/>
          <w:b/>
          <w:bCs/>
          <w:color w:val="FF3399"/>
          <w:sz w:val="24"/>
          <w:szCs w:val="24"/>
          <w:rtl/>
        </w:rPr>
        <w:t xml:space="preserve">( بلوم لدية 3 مجالاات ,, مجال معرفي . مجال وجداني . مجال حركي ) </w:t>
      </w:r>
    </w:p>
    <w:p w:rsidR="00702541" w:rsidRPr="00D71BD5" w:rsidRDefault="00702541" w:rsidP="00D83036">
      <w:pPr>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 xml:space="preserve">هنا سنتطرق للاهداف السلوكيه المعرفية وكيف سيتم صياغتها ,, ) </w:t>
      </w:r>
    </w:p>
    <w:p w:rsidR="00702541" w:rsidRPr="00D71BD5" w:rsidRDefault="00702541" w:rsidP="00D83036">
      <w:pPr>
        <w:rPr>
          <w:rFonts w:ascii="Times New Roman" w:hAnsi="Times New Roman" w:cs="Times New Roman"/>
          <w:b/>
          <w:bCs/>
          <w:sz w:val="24"/>
          <w:szCs w:val="24"/>
          <w:rtl/>
        </w:rPr>
      </w:pPr>
      <w:r w:rsidRPr="00A04DEE">
        <w:rPr>
          <w:rFonts w:ascii="Times New Roman" w:hAnsi="Times New Roman" w:cs="Times New Roman"/>
          <w:b/>
          <w:bCs/>
          <w:noProof/>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كائن 1" o:spid="_x0000_i1025" type="#_x0000_t75" style="width:283.5pt;height:191.25pt;visibility:visible">
            <v:imagedata r:id="rId7" o:title="" cropbottom="-223f"/>
            <o:lock v:ext="edit" aspectratio="f"/>
          </v:shape>
        </w:pict>
      </w:r>
    </w:p>
    <w:p w:rsidR="00702541" w:rsidRPr="00D71BD5" w:rsidRDefault="00702541" w:rsidP="00D83036">
      <w:pPr>
        <w:rPr>
          <w:rFonts w:ascii="Times New Roman" w:hAnsi="Times New Roman" w:cs="Times New Roman"/>
          <w:b/>
          <w:bCs/>
          <w:color w:val="DD2BBB"/>
          <w:sz w:val="24"/>
          <w:szCs w:val="24"/>
          <w:rtl/>
        </w:rPr>
      </w:pPr>
    </w:p>
    <w:p w:rsidR="00702541" w:rsidRPr="00D71BD5" w:rsidRDefault="00702541" w:rsidP="003F75E3">
      <w:pPr>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 xml:space="preserve">( خرج مؤخرا تعديل من عالم اسمة اندرسن 2001 او 2002 على تصنيف بلوم فوضع بدل التقويم الابداع . </w:t>
      </w:r>
    </w:p>
    <w:p w:rsidR="00702541" w:rsidRPr="00D71BD5" w:rsidRDefault="00702541" w:rsidP="003F75E3">
      <w:pPr>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 xml:space="preserve">وبدل المصدر نضع فعل ) .. نحن هنا مطالبين بالتصنيف القديم تصنيف بلوم ). </w:t>
      </w: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 xml:space="preserve">أمثلة على استخدام تصنيف بلوم للأهداف السلوكية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قبل البدء يجب أ ن تعرف مكونات الهدف السلوكي الجيد.</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حيث يجب أن يتضمن الآتي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أن + </w:t>
      </w:r>
      <w:r w:rsidRPr="00D71BD5">
        <w:rPr>
          <w:rFonts w:ascii="Times New Roman" w:hAnsi="Times New Roman" w:cs="Times New Roman"/>
          <w:b/>
          <w:bCs/>
          <w:color w:val="FF0000"/>
          <w:sz w:val="24"/>
          <w:szCs w:val="24"/>
          <w:rtl/>
        </w:rPr>
        <w:t>الفعل السلوكي</w:t>
      </w:r>
      <w:r w:rsidRPr="00D71BD5">
        <w:rPr>
          <w:rFonts w:ascii="Times New Roman" w:hAnsi="Times New Roman" w:cs="Times New Roman"/>
          <w:b/>
          <w:bCs/>
          <w:sz w:val="24"/>
          <w:szCs w:val="24"/>
          <w:rtl/>
        </w:rPr>
        <w:t xml:space="preserve"> + الطالب + </w:t>
      </w:r>
      <w:r w:rsidRPr="00D71BD5">
        <w:rPr>
          <w:rFonts w:ascii="Times New Roman" w:hAnsi="Times New Roman" w:cs="Times New Roman"/>
          <w:b/>
          <w:bCs/>
          <w:color w:val="FF0000"/>
          <w:sz w:val="24"/>
          <w:szCs w:val="24"/>
          <w:rtl/>
        </w:rPr>
        <w:t>محتوى التعلم</w:t>
      </w:r>
      <w:r w:rsidRPr="00D71BD5">
        <w:rPr>
          <w:rFonts w:ascii="Times New Roman" w:hAnsi="Times New Roman" w:cs="Times New Roman"/>
          <w:b/>
          <w:bCs/>
          <w:sz w:val="24"/>
          <w:szCs w:val="24"/>
          <w:rtl/>
        </w:rPr>
        <w:t xml:space="preserve"> + </w:t>
      </w:r>
      <w:r w:rsidRPr="00D71BD5">
        <w:rPr>
          <w:rFonts w:ascii="Times New Roman" w:hAnsi="Times New Roman" w:cs="Times New Roman"/>
          <w:b/>
          <w:bCs/>
          <w:color w:val="FF0000"/>
          <w:sz w:val="24"/>
          <w:szCs w:val="24"/>
          <w:rtl/>
        </w:rPr>
        <w:t xml:space="preserve">شرط الفعل السلوكي </w:t>
      </w:r>
      <w:r w:rsidRPr="00D71BD5">
        <w:rPr>
          <w:rFonts w:ascii="Times New Roman" w:hAnsi="Times New Roman" w:cs="Times New Roman"/>
          <w:b/>
          <w:bCs/>
          <w:color w:val="FF3399"/>
          <w:sz w:val="24"/>
          <w:szCs w:val="24"/>
          <w:rtl/>
        </w:rPr>
        <w:t>( شروط الأداء)</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مثال: فعل ( يرسم)</w:t>
      </w:r>
    </w:p>
    <w:p w:rsidR="00702541" w:rsidRPr="00D71BD5" w:rsidRDefault="00702541" w:rsidP="003F75E3">
      <w:pPr>
        <w:rPr>
          <w:rFonts w:ascii="Times New Roman" w:hAnsi="Times New Roman" w:cs="Times New Roman"/>
          <w:b/>
          <w:bCs/>
          <w:sz w:val="24"/>
          <w:szCs w:val="24"/>
          <w:rtl/>
        </w:rPr>
      </w:pPr>
      <w:r w:rsidRPr="00D71BD5">
        <w:rPr>
          <w:rFonts w:ascii="Times New Roman" w:hAnsi="Times New Roman" w:cs="Times New Roman"/>
          <w:b/>
          <w:bCs/>
          <w:sz w:val="24"/>
          <w:szCs w:val="24"/>
        </w:rPr>
        <w:t xml:space="preserve"> </w:t>
      </w:r>
      <w:r w:rsidRPr="00D71BD5">
        <w:rPr>
          <w:rFonts w:ascii="Times New Roman" w:hAnsi="Times New Roman" w:cs="Times New Roman"/>
          <w:b/>
          <w:bCs/>
          <w:sz w:val="24"/>
          <w:szCs w:val="24"/>
          <w:rtl/>
        </w:rPr>
        <w:t xml:space="preserve">أن + يرسم + الطالب + المربع + بطريقة صحيحة .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أن + يقارن + الطالب + بين نوعي البذور ( فلقة وفلقتين) بثلاثة فروق.</w:t>
      </w:r>
    </w:p>
    <w:p w:rsidR="00702541" w:rsidRPr="00D71BD5" w:rsidRDefault="00702541" w:rsidP="00D83036">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بعض المربين لايهتم بالشرط الاخير ( شرط الفعل السلوكي .. شرط الاداء ) وهذا يعتبر فعل سلوكي ناقص لانك لم تحدد الهدف )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 xml:space="preserve">أمثلة على الافعال السلوكية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أمثلة على الافعال السلوكية التي يمكن ملاحظتها وقياسها: </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يُعَرف- يصف - يحدد- يسمي- يخطط – يعدد </w:t>
      </w:r>
      <w:r w:rsidRPr="00D71BD5">
        <w:rPr>
          <w:rFonts w:ascii="Times New Roman" w:hAnsi="Times New Roman" w:cs="Times New Roman"/>
          <w:b/>
          <w:bCs/>
          <w:color w:val="FF3399"/>
          <w:sz w:val="24"/>
          <w:szCs w:val="24"/>
          <w:rtl/>
        </w:rPr>
        <w:t>( مستوي التذكر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يميز- يعيد كتابة- يترجم- يستخلص- يتوقع- يفسر </w:t>
      </w:r>
      <w:r w:rsidRPr="00D71BD5">
        <w:rPr>
          <w:rFonts w:ascii="Times New Roman" w:hAnsi="Times New Roman" w:cs="Times New Roman"/>
          <w:b/>
          <w:bCs/>
          <w:color w:val="FF3399"/>
          <w:sz w:val="24"/>
          <w:szCs w:val="24"/>
          <w:rtl/>
        </w:rPr>
        <w:t>( مستوي الفهم )</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sz w:val="24"/>
          <w:szCs w:val="24"/>
          <w:rtl/>
        </w:rPr>
        <w:t>يعدل- يربط – يطبق</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3399"/>
          <w:sz w:val="24"/>
          <w:szCs w:val="24"/>
          <w:rtl/>
        </w:rPr>
        <w:t>(مستوي التطبيق )</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يفكك- يستخرج- يقسم </w:t>
      </w:r>
      <w:r w:rsidRPr="00D71BD5">
        <w:rPr>
          <w:rFonts w:ascii="Times New Roman" w:hAnsi="Times New Roman" w:cs="Times New Roman"/>
          <w:b/>
          <w:bCs/>
          <w:color w:val="FF3399"/>
          <w:sz w:val="24"/>
          <w:szCs w:val="24"/>
          <w:rtl/>
        </w:rPr>
        <w:t>( مستوي التحليل )</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يربط - يعيد بناء- يصمم- يؤلف </w:t>
      </w:r>
      <w:r w:rsidRPr="00D71BD5">
        <w:rPr>
          <w:rFonts w:ascii="Times New Roman" w:hAnsi="Times New Roman" w:cs="Times New Roman"/>
          <w:b/>
          <w:bCs/>
          <w:color w:val="FF3399"/>
          <w:sz w:val="24"/>
          <w:szCs w:val="24"/>
          <w:rtl/>
        </w:rPr>
        <w:t>( مستوي التركيب )</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ينقد- يبرهن- يتحقق  </w:t>
      </w:r>
      <w:r w:rsidRPr="00D71BD5">
        <w:rPr>
          <w:rFonts w:ascii="Times New Roman" w:hAnsi="Times New Roman" w:cs="Times New Roman"/>
          <w:b/>
          <w:bCs/>
          <w:color w:val="FF3399"/>
          <w:sz w:val="24"/>
          <w:szCs w:val="24"/>
          <w:rtl/>
        </w:rPr>
        <w:t>( مستوي التقويم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مثال على درس : المجموعة الشمسية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 xml:space="preserve">الاهداف السلوكية : </w:t>
      </w:r>
    </w:p>
    <w:p w:rsidR="00702541" w:rsidRPr="00D71BD5" w:rsidRDefault="00702541" w:rsidP="00995D70">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أن يعدد الطالب كواكب المجموعة الشمسية بطريقة صحيحة من </w:t>
      </w:r>
      <w:r w:rsidRPr="00D71BD5">
        <w:rPr>
          <w:rFonts w:ascii="Times New Roman" w:hAnsi="Times New Roman" w:cs="Times New Roman"/>
          <w:b/>
          <w:bCs/>
          <w:sz w:val="24"/>
          <w:szCs w:val="24"/>
          <w:u w:val="single"/>
          <w:rtl/>
        </w:rPr>
        <w:t>الاقرب إلى الابعد.</w:t>
      </w:r>
      <w:r w:rsidRPr="00D71BD5">
        <w:rPr>
          <w:rFonts w:ascii="Times New Roman" w:hAnsi="Times New Roman" w:cs="Times New Roman"/>
          <w:b/>
          <w:bCs/>
          <w:sz w:val="24"/>
          <w:szCs w:val="24"/>
          <w:rtl/>
        </w:rPr>
        <w:t xml:space="preserve">  </w:t>
      </w:r>
      <w:r w:rsidRPr="00D71BD5">
        <w:rPr>
          <w:rFonts w:ascii="Times New Roman" w:hAnsi="Times New Roman" w:cs="Times New Roman"/>
          <w:b/>
          <w:bCs/>
          <w:color w:val="FF3399"/>
          <w:sz w:val="24"/>
          <w:szCs w:val="24"/>
          <w:rtl/>
        </w:rPr>
        <w:t>( شرط الاداء . يعدد: في مستوي التذكر )</w:t>
      </w:r>
    </w:p>
    <w:p w:rsidR="00702541" w:rsidRPr="00D71BD5" w:rsidRDefault="00702541" w:rsidP="00A301DF">
      <w:pPr>
        <w:rPr>
          <w:rFonts w:ascii="Times New Roman" w:hAnsi="Times New Roman" w:cs="Times New Roman"/>
          <w:b/>
          <w:bCs/>
          <w:sz w:val="24"/>
          <w:szCs w:val="24"/>
        </w:rPr>
      </w:pPr>
      <w:r w:rsidRPr="00D71BD5">
        <w:rPr>
          <w:rFonts w:ascii="Times New Roman" w:hAnsi="Times New Roman" w:cs="Times New Roman"/>
          <w:b/>
          <w:bCs/>
          <w:sz w:val="24"/>
          <w:szCs w:val="24"/>
          <w:rtl/>
        </w:rPr>
        <w:t xml:space="preserve">أن يفسر الطالب سبب اختلاف درجات الحرارة في كل من الارض والمريخ </w:t>
      </w:r>
      <w:r w:rsidRPr="00D71BD5">
        <w:rPr>
          <w:rFonts w:ascii="Times New Roman" w:hAnsi="Times New Roman" w:cs="Times New Roman"/>
          <w:b/>
          <w:bCs/>
          <w:color w:val="FF3399"/>
          <w:sz w:val="24"/>
          <w:szCs w:val="24"/>
          <w:rtl/>
        </w:rPr>
        <w:t>( يفسر: هي في مستوي الفهم )</w:t>
      </w:r>
    </w:p>
    <w:p w:rsidR="00702541" w:rsidRPr="00D71BD5" w:rsidRDefault="00702541" w:rsidP="00A301DF">
      <w:pPr>
        <w:pBdr>
          <w:bottom w:val="single" w:sz="4" w:space="1" w:color="auto"/>
        </w:pBdr>
        <w:rPr>
          <w:rFonts w:ascii="Times New Roman" w:hAnsi="Times New Roman" w:cs="Times New Roman"/>
          <w:b/>
          <w:bCs/>
          <w:sz w:val="24"/>
          <w:szCs w:val="24"/>
        </w:rPr>
      </w:pPr>
    </w:p>
    <w:p w:rsidR="00702541" w:rsidRPr="00D71BD5" w:rsidRDefault="00702541" w:rsidP="0064197B">
      <w:pPr>
        <w:rPr>
          <w:rFonts w:ascii="Times New Roman" w:hAnsi="Times New Roman" w:cs="Times New Roman"/>
          <w:b/>
          <w:bCs/>
          <w:sz w:val="24"/>
          <w:szCs w:val="24"/>
        </w:rPr>
      </w:pPr>
    </w:p>
    <w:p w:rsidR="00702541" w:rsidRPr="00D71BD5" w:rsidRDefault="00702541" w:rsidP="00D454D3">
      <w:pPr>
        <w:jc w:val="center"/>
        <w:rPr>
          <w:rFonts w:ascii="Times New Roman" w:hAnsi="Times New Roman" w:cs="Times New Roman"/>
          <w:b/>
          <w:bCs/>
          <w:color w:val="FF0000"/>
          <w:sz w:val="24"/>
          <w:szCs w:val="24"/>
        </w:rPr>
      </w:pPr>
      <w:r w:rsidRPr="00D71BD5">
        <w:rPr>
          <w:rFonts w:ascii="Times New Roman" w:hAnsi="Times New Roman" w:cs="Times New Roman"/>
          <w:b/>
          <w:bCs/>
          <w:color w:val="FF0000"/>
          <w:sz w:val="24"/>
          <w:szCs w:val="24"/>
          <w:rtl/>
        </w:rPr>
        <w:t>المحاضرة الثالثة</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ما هو المحتوى؟</w:t>
      </w:r>
    </w:p>
    <w:p w:rsidR="00702541" w:rsidRPr="00D71BD5" w:rsidRDefault="00702541" w:rsidP="00746968">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المادة العلمية و المهارات والسلوك الذي نريد تحقيقه من العملية التربوية من خلال مواقف تعليمية </w:t>
      </w:r>
      <w:r w:rsidRPr="00D71BD5">
        <w:rPr>
          <w:rFonts w:ascii="Times New Roman" w:hAnsi="Times New Roman" w:cs="Times New Roman"/>
          <w:b/>
          <w:bCs/>
          <w:color w:val="FF3399"/>
          <w:sz w:val="24"/>
          <w:szCs w:val="24"/>
          <w:rtl/>
        </w:rPr>
        <w:t xml:space="preserve">( المحتوي ليس المادة العلمية المكتوبة فقط , بل المهارات والسلوك بلإضافة الى المادة العلمية )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يجب أن يتناسب المحتوى العلمي مع الوقت المتاح بحيث يمكن أن يشمل جميع المادة العلمية و أن يتناسب مع المرحلة العمرية للمتعلمين.</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 xml:space="preserve">معايير اختيار المحتوى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صلة المحتوى بالأهداف:</w:t>
      </w:r>
    </w:p>
    <w:p w:rsidR="00702541" w:rsidRPr="00D71BD5" w:rsidRDefault="00702541" w:rsidP="00765478">
      <w:pPr>
        <w:numPr>
          <w:ilvl w:val="0"/>
          <w:numId w:val="5"/>
        </w:numPr>
        <w:rPr>
          <w:rFonts w:ascii="Times New Roman" w:hAnsi="Times New Roman" w:cs="Times New Roman"/>
          <w:b/>
          <w:bCs/>
          <w:sz w:val="24"/>
          <w:szCs w:val="24"/>
          <w:rtl/>
        </w:rPr>
      </w:pPr>
      <w:r w:rsidRPr="00D71BD5">
        <w:rPr>
          <w:rFonts w:ascii="Times New Roman" w:hAnsi="Times New Roman" w:cs="Times New Roman"/>
          <w:b/>
          <w:bCs/>
          <w:sz w:val="24"/>
          <w:szCs w:val="24"/>
          <w:rtl/>
        </w:rPr>
        <w:t>أن تكون أهداف المنهج مرتبطة وذات صلة بالمحتوى و تتناسب مع أعمار التلاميذ .</w:t>
      </w:r>
    </w:p>
    <w:p w:rsidR="00702541" w:rsidRPr="00D71BD5" w:rsidRDefault="00702541" w:rsidP="00765478">
      <w:pPr>
        <w:numPr>
          <w:ilvl w:val="0"/>
          <w:numId w:val="5"/>
        </w:num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أن تكون المادة العلمية صادقة </w:t>
      </w:r>
      <w:r w:rsidRPr="00D71BD5">
        <w:rPr>
          <w:rFonts w:ascii="Times New Roman" w:hAnsi="Times New Roman" w:cs="Times New Roman"/>
          <w:b/>
          <w:bCs/>
          <w:color w:val="FF3399"/>
          <w:sz w:val="24"/>
          <w:szCs w:val="24"/>
          <w:rtl/>
        </w:rPr>
        <w:t xml:space="preserve">( أي حقيقة  وتكون مرتبطة بالبيئة وليست منعزلة عنها ) </w:t>
      </w:r>
      <w:r w:rsidRPr="00D71BD5">
        <w:rPr>
          <w:rFonts w:ascii="Times New Roman" w:hAnsi="Times New Roman" w:cs="Times New Roman"/>
          <w:b/>
          <w:bCs/>
          <w:sz w:val="24"/>
          <w:szCs w:val="24"/>
          <w:rtl/>
        </w:rPr>
        <w:t>وذات صلة بالحياة اليومية للمتعلمين، ومرتبطة كذلك بيئتهم ومجتمعهم.</w:t>
      </w:r>
    </w:p>
    <w:p w:rsidR="00702541" w:rsidRPr="00D71BD5" w:rsidRDefault="00702541" w:rsidP="00765478">
      <w:pPr>
        <w:numPr>
          <w:ilvl w:val="0"/>
          <w:numId w:val="5"/>
        </w:num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أن تراعي ميول التلاميذ فكلما كانت مرتبة بمرحلتهم العمرية ميولهم أصبحت تعني لهم شيئا ملموسا وليس مجردا بعيد عن واقعهم. </w:t>
      </w:r>
      <w:r w:rsidRPr="00D71BD5">
        <w:rPr>
          <w:rFonts w:ascii="Times New Roman" w:hAnsi="Times New Roman" w:cs="Times New Roman"/>
          <w:b/>
          <w:bCs/>
          <w:color w:val="FF3399"/>
          <w:sz w:val="24"/>
          <w:szCs w:val="24"/>
          <w:rtl/>
        </w:rPr>
        <w:t>( الا تتصادم مع ميول الطلاب, بل لابد أن تهتم بالميول وتحث على التعلم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معايير اختيار المحتوى:</w:t>
      </w:r>
    </w:p>
    <w:p w:rsidR="00702541" w:rsidRPr="00D71BD5" w:rsidRDefault="00702541" w:rsidP="0002456A">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أن تراعي الفروق الفردية بين المتعلمين فكلما كانت المادة العلمية أو المحتوى مرنا قابلا للتمايز بين التلاميذ كلما كان أكثر أثرا على سلوك المتعلمين. حيث يمكن من خلال مراعاة الفروق الفردية بين المتعلمين خلص فرص كبيرة للتعلم وتشجيع للجميع سواء سريعي التعلم وبطيء التعلم. بالبطيء يعطى جرعات تناسب سرعته, وسريع التعلم يعطى مواد ومناشط أكثر عمقا وأتساع لكي لا يصاب بالملل أو الضجر</w:t>
      </w:r>
      <w:r w:rsidRPr="00D71BD5">
        <w:rPr>
          <w:rFonts w:ascii="Times New Roman" w:hAnsi="Times New Roman" w:cs="Times New Roman"/>
          <w:b/>
          <w:bCs/>
          <w:color w:val="DD2BBB"/>
          <w:sz w:val="24"/>
          <w:szCs w:val="24"/>
          <w:rtl/>
        </w:rPr>
        <w:t xml:space="preserve">.  </w:t>
      </w:r>
      <w:r w:rsidRPr="00D71BD5">
        <w:rPr>
          <w:rFonts w:ascii="Times New Roman" w:hAnsi="Times New Roman" w:cs="Times New Roman"/>
          <w:b/>
          <w:bCs/>
          <w:color w:val="FF3399"/>
          <w:sz w:val="24"/>
          <w:szCs w:val="24"/>
          <w:rtl/>
        </w:rPr>
        <w:t>( المنهج لابد أن يصمم على درجة عاليه من المرونة ليتسنى للمعلم تدريسه لجميع الطلاب مراعيا الفروق الفردية بينهم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التدريس؟؟</w:t>
      </w:r>
    </w:p>
    <w:p w:rsidR="00702541" w:rsidRPr="00D71BD5" w:rsidRDefault="00702541" w:rsidP="0002456A">
      <w:pPr>
        <w:rPr>
          <w:rFonts w:ascii="Times New Roman" w:hAnsi="Times New Roman" w:cs="Times New Roman"/>
          <w:b/>
          <w:bCs/>
          <w:sz w:val="24"/>
          <w:szCs w:val="24"/>
          <w:rtl/>
        </w:rPr>
      </w:pPr>
      <w:r w:rsidRPr="00D71BD5">
        <w:rPr>
          <w:rFonts w:ascii="Times New Roman" w:hAnsi="Times New Roman" w:cs="Times New Roman"/>
          <w:b/>
          <w:bCs/>
          <w:color w:val="006600"/>
          <w:sz w:val="24"/>
          <w:szCs w:val="24"/>
          <w:rtl/>
        </w:rPr>
        <w:t>التدريس :</w:t>
      </w:r>
      <w:r w:rsidRPr="00D71BD5">
        <w:rPr>
          <w:rFonts w:ascii="Times New Roman" w:hAnsi="Times New Roman" w:cs="Times New Roman"/>
          <w:b/>
          <w:bCs/>
          <w:sz w:val="24"/>
          <w:szCs w:val="24"/>
          <w:rtl/>
        </w:rPr>
        <w:t xml:space="preserve"> هو نشاط هادف يقصد به مساعدة المتعلمين على تحقيق الاهداف التربوية المرسومة لإحداث تغييرات سلوكية مرغوبة.</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3399"/>
          <w:sz w:val="24"/>
          <w:szCs w:val="24"/>
          <w:rtl/>
        </w:rPr>
        <w:t>( لتطوير قدرات الطلاب وخبراتهم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التدريس :</w:t>
      </w:r>
      <w:r w:rsidRPr="00D71BD5">
        <w:rPr>
          <w:rFonts w:ascii="Times New Roman" w:hAnsi="Times New Roman" w:cs="Times New Roman"/>
          <w:b/>
          <w:bCs/>
          <w:sz w:val="24"/>
          <w:szCs w:val="24"/>
          <w:rtl/>
        </w:rPr>
        <w:t xml:space="preserve">عملية تفاعلية بين المتعلم والمعلم والبيئة التعليمية </w:t>
      </w:r>
      <w:r w:rsidRPr="00D71BD5">
        <w:rPr>
          <w:rFonts w:ascii="Times New Roman" w:hAnsi="Times New Roman" w:cs="Times New Roman"/>
          <w:b/>
          <w:bCs/>
          <w:color w:val="006600"/>
          <w:sz w:val="24"/>
          <w:szCs w:val="24"/>
          <w:rtl/>
        </w:rPr>
        <w:t xml:space="preserve"> </w:t>
      </w:r>
    </w:p>
    <w:p w:rsidR="00702541" w:rsidRPr="00D71BD5" w:rsidRDefault="00702541" w:rsidP="0002456A">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عملية ديناميكية بحيث يحدث فيها التأثر والتأثير. فالمعلم قد يعطي وقد يتعلم من خلال المواقف التعليمية المتعددة</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3399"/>
          <w:sz w:val="24"/>
          <w:szCs w:val="24"/>
          <w:rtl/>
        </w:rPr>
        <w:t>( يتعلم المعلم من طلابه اثناء الممارسة في التدريس فيستفيد منهم ويستفيدون منه الطلاب )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مراحل التدريس:</w:t>
      </w:r>
    </w:p>
    <w:p w:rsidR="00702541" w:rsidRPr="00D71BD5" w:rsidRDefault="00702541" w:rsidP="00765478">
      <w:pPr>
        <w:pStyle w:val="ListParagraph"/>
        <w:numPr>
          <w:ilvl w:val="0"/>
          <w:numId w:val="7"/>
        </w:num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التخطيط </w:t>
      </w:r>
      <w:r w:rsidRPr="00D71BD5">
        <w:rPr>
          <w:rFonts w:ascii="Times New Roman" w:hAnsi="Times New Roman" w:cs="Times New Roman"/>
          <w:b/>
          <w:bCs/>
          <w:color w:val="FF3399"/>
          <w:sz w:val="24"/>
          <w:szCs w:val="24"/>
          <w:rtl/>
        </w:rPr>
        <w:t>( يكون قبل التدريس من ( جمع مراجع – وضع انشطة – تحديد الخطة – تحديد طريقة التدريس – الادوات والوسائل المتاحة – توزيع الوقت – قدرات الطلاب )</w:t>
      </w:r>
    </w:p>
    <w:p w:rsidR="00702541" w:rsidRPr="00D71BD5" w:rsidRDefault="00702541" w:rsidP="00765478">
      <w:pPr>
        <w:pStyle w:val="ListParagraph"/>
        <w:numPr>
          <w:ilvl w:val="0"/>
          <w:numId w:val="7"/>
        </w:numPr>
        <w:rPr>
          <w:rFonts w:ascii="Times New Roman" w:hAnsi="Times New Roman" w:cs="Times New Roman"/>
          <w:b/>
          <w:bCs/>
          <w:sz w:val="24"/>
          <w:szCs w:val="24"/>
          <w:rtl/>
        </w:rPr>
      </w:pPr>
      <w:r w:rsidRPr="00D71BD5">
        <w:rPr>
          <w:rFonts w:ascii="Times New Roman" w:hAnsi="Times New Roman" w:cs="Times New Roman"/>
          <w:b/>
          <w:bCs/>
          <w:sz w:val="24"/>
          <w:szCs w:val="24"/>
          <w:rtl/>
        </w:rPr>
        <w:t>التنفيذ</w:t>
      </w:r>
    </w:p>
    <w:p w:rsidR="00702541" w:rsidRPr="00D71BD5" w:rsidRDefault="00702541" w:rsidP="00765478">
      <w:pPr>
        <w:pStyle w:val="ListParagraph"/>
        <w:numPr>
          <w:ilvl w:val="0"/>
          <w:numId w:val="7"/>
        </w:num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التقويم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color w:val="FF0000"/>
          <w:sz w:val="24"/>
          <w:szCs w:val="24"/>
          <w:rtl/>
        </w:rPr>
        <w:t>المرحلة الأولى :</w:t>
      </w:r>
      <w:r w:rsidRPr="00D71BD5">
        <w:rPr>
          <w:rFonts w:ascii="Times New Roman" w:hAnsi="Times New Roman" w:cs="Times New Roman"/>
          <w:b/>
          <w:bCs/>
          <w:sz w:val="24"/>
          <w:szCs w:val="24"/>
          <w:rtl/>
        </w:rPr>
        <w:t xml:space="preserve"> يقوم المعلم فيها بتحديد وجمع كل ما يتطلب لتحقيق الأهداف التربوية من معلومات ومناشط وأدوات </w:t>
      </w:r>
    </w:p>
    <w:p w:rsidR="00702541" w:rsidRPr="00D71BD5" w:rsidRDefault="00702541" w:rsidP="00995D70">
      <w:pPr>
        <w:rPr>
          <w:rFonts w:ascii="Times New Roman" w:hAnsi="Times New Roman" w:cs="Times New Roman"/>
          <w:b/>
          <w:bCs/>
          <w:color w:val="FF3399"/>
          <w:sz w:val="24"/>
          <w:szCs w:val="24"/>
          <w:rtl/>
        </w:rPr>
      </w:pPr>
      <w:r w:rsidRPr="00D71BD5">
        <w:rPr>
          <w:rFonts w:ascii="Times New Roman" w:hAnsi="Times New Roman" w:cs="Times New Roman"/>
          <w:b/>
          <w:bCs/>
          <w:color w:val="FF0000"/>
          <w:sz w:val="24"/>
          <w:szCs w:val="24"/>
          <w:rtl/>
        </w:rPr>
        <w:t>المرحلة الثانية :</w:t>
      </w:r>
      <w:r w:rsidRPr="00D71BD5">
        <w:rPr>
          <w:rFonts w:ascii="Times New Roman" w:hAnsi="Times New Roman" w:cs="Times New Roman"/>
          <w:b/>
          <w:bCs/>
          <w:sz w:val="24"/>
          <w:szCs w:val="24"/>
          <w:rtl/>
        </w:rPr>
        <w:t xml:space="preserve"> مرحلة التفاعل بين المتعلمين والخبرات التعلمية عن طريق المعلم و الأدوات الاخرى المساعدة </w:t>
      </w:r>
      <w:r w:rsidRPr="00D71BD5">
        <w:rPr>
          <w:rFonts w:ascii="Times New Roman" w:hAnsi="Times New Roman" w:cs="Times New Roman"/>
          <w:b/>
          <w:bCs/>
          <w:color w:val="FF3399"/>
          <w:sz w:val="24"/>
          <w:szCs w:val="24"/>
          <w:rtl/>
        </w:rPr>
        <w:t>( الادوات المساعده مثل ( السبورة – الاقلام – المجسمات – الاشكال – اشرطة الفديو – الانترنت – مراجع اخرى – زيارات ميدانية لحقل او مدرسة متميزة أو زيارة عالم يستفيد منه الطلاب , او زياره داخلية  كزيارة لحديقة المدرسة مثلا )</w:t>
      </w:r>
    </w:p>
    <w:p w:rsidR="00702541" w:rsidRPr="00D71BD5" w:rsidRDefault="00702541" w:rsidP="00002B6D">
      <w:pPr>
        <w:rPr>
          <w:rFonts w:ascii="Times New Roman" w:hAnsi="Times New Roman" w:cs="Times New Roman"/>
          <w:b/>
          <w:bCs/>
          <w:color w:val="002060"/>
          <w:sz w:val="24"/>
          <w:szCs w:val="24"/>
          <w:rtl/>
        </w:rPr>
      </w:pPr>
      <w:r w:rsidRPr="00D71BD5">
        <w:rPr>
          <w:rFonts w:ascii="Times New Roman" w:hAnsi="Times New Roman" w:cs="Times New Roman"/>
          <w:b/>
          <w:bCs/>
          <w:color w:val="FF0000"/>
          <w:sz w:val="24"/>
          <w:szCs w:val="24"/>
          <w:rtl/>
        </w:rPr>
        <w:t>المرحلة الثالثة :</w:t>
      </w:r>
      <w:r w:rsidRPr="00D71BD5">
        <w:rPr>
          <w:rFonts w:ascii="Times New Roman" w:hAnsi="Times New Roman" w:cs="Times New Roman"/>
          <w:b/>
          <w:bCs/>
          <w:sz w:val="24"/>
          <w:szCs w:val="24"/>
          <w:rtl/>
        </w:rPr>
        <w:t xml:space="preserve"> عملية المتابعة والتقويم للأثر والتعلم الذي تم الأعداد له من قبل المعلم أو المؤسسة التعليمية أو المجتمع. بحيث تعكس عملية التقويم مدى تعلم الطلاب أو اكتسابهم للخبرات المخطط لها أو تعديل سلوك للتلاميذ </w:t>
      </w:r>
      <w:r w:rsidRPr="00D71BD5">
        <w:rPr>
          <w:rFonts w:ascii="Times New Roman" w:hAnsi="Times New Roman" w:cs="Times New Roman"/>
          <w:b/>
          <w:bCs/>
          <w:color w:val="FF3399"/>
          <w:sz w:val="24"/>
          <w:szCs w:val="24"/>
          <w:rtl/>
        </w:rPr>
        <w:t>( أي هل تحققت الاهداف أم لا ؟ )</w:t>
      </w:r>
    </w:p>
    <w:p w:rsidR="00702541" w:rsidRPr="00D71BD5" w:rsidRDefault="00702541" w:rsidP="00002B6D">
      <w:pPr>
        <w:rPr>
          <w:rFonts w:ascii="Times New Roman" w:hAnsi="Times New Roman" w:cs="Times New Roman"/>
          <w:b/>
          <w:bCs/>
          <w:sz w:val="24"/>
          <w:szCs w:val="24"/>
          <w:rtl/>
        </w:rPr>
      </w:pPr>
      <w:r w:rsidRPr="00D71BD5">
        <w:rPr>
          <w:rFonts w:ascii="Times New Roman" w:hAnsi="Times New Roman" w:cs="Times New Roman"/>
          <w:b/>
          <w:bCs/>
          <w:color w:val="006600"/>
          <w:sz w:val="24"/>
          <w:szCs w:val="24"/>
          <w:rtl/>
        </w:rPr>
        <w:t>طرق التدريس:</w:t>
      </w:r>
      <w:r w:rsidRPr="00D71BD5">
        <w:rPr>
          <w:rFonts w:ascii="Times New Roman" w:hAnsi="Times New Roman" w:cs="Times New Roman"/>
          <w:b/>
          <w:bCs/>
          <w:sz w:val="24"/>
          <w:szCs w:val="24"/>
          <w:rtl/>
        </w:rPr>
        <w:t xml:space="preserve"> يوجد العديد من طرق التدريس و لكل طريقة مزاياها و سلبياتها, لذا على المعلم الناجح ان يعد و يختار لكل درس أو موضوع ما يناسبه من طريقة تدريس تلائم المادة وطبيعتها , وكذا حسب الإمكانات المتوافرة في البيئة الصفية أو التعليمية. فمن الصعوبة بمكان تدريس الطلاب الطريقة التعاونية مثلا في صف مزدحم بالطلاب حيث لا يمكنهم الحركة او ترتيب الصف بالطريقة المناسبة للطريقة.</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و من الممكن في الدرس الواحد ان يدمج المعلم اكثر من طريقة او يستخدم طريقتين حسب ما يتناسب مع الظروف التي تخدم الطلاب و تسهل عملية التعلم واكتساب المهارات المناسبة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 xml:space="preserve">أمثلة على طرق التدريس المختلفة: </w:t>
      </w:r>
    </w:p>
    <w:p w:rsidR="00702541" w:rsidRPr="00D71BD5" w:rsidRDefault="00702541" w:rsidP="00765478">
      <w:pPr>
        <w:numPr>
          <w:ilvl w:val="0"/>
          <w:numId w:val="6"/>
        </w:numPr>
        <w:rPr>
          <w:rFonts w:ascii="Times New Roman" w:hAnsi="Times New Roman" w:cs="Times New Roman"/>
          <w:b/>
          <w:bCs/>
          <w:sz w:val="24"/>
          <w:szCs w:val="24"/>
          <w:rtl/>
        </w:rPr>
      </w:pPr>
      <w:r w:rsidRPr="00D71BD5">
        <w:rPr>
          <w:rFonts w:ascii="Times New Roman" w:hAnsi="Times New Roman" w:cs="Times New Roman"/>
          <w:b/>
          <w:bCs/>
          <w:sz w:val="24"/>
          <w:szCs w:val="24"/>
          <w:rtl/>
        </w:rPr>
        <w:t>طريقة المحاضرة</w:t>
      </w:r>
    </w:p>
    <w:p w:rsidR="00702541" w:rsidRPr="00D71BD5" w:rsidRDefault="00702541" w:rsidP="00765478">
      <w:pPr>
        <w:numPr>
          <w:ilvl w:val="0"/>
          <w:numId w:val="6"/>
        </w:numPr>
        <w:rPr>
          <w:rFonts w:ascii="Times New Roman" w:hAnsi="Times New Roman" w:cs="Times New Roman"/>
          <w:b/>
          <w:bCs/>
          <w:sz w:val="24"/>
          <w:szCs w:val="24"/>
          <w:rtl/>
        </w:rPr>
      </w:pPr>
      <w:r w:rsidRPr="00D71BD5">
        <w:rPr>
          <w:rFonts w:ascii="Times New Roman" w:hAnsi="Times New Roman" w:cs="Times New Roman"/>
          <w:b/>
          <w:bCs/>
          <w:sz w:val="24"/>
          <w:szCs w:val="24"/>
          <w:rtl/>
        </w:rPr>
        <w:t>طريقة المناقشة</w:t>
      </w:r>
    </w:p>
    <w:p w:rsidR="00702541" w:rsidRPr="00D71BD5" w:rsidRDefault="00702541" w:rsidP="00765478">
      <w:pPr>
        <w:numPr>
          <w:ilvl w:val="0"/>
          <w:numId w:val="6"/>
        </w:numPr>
        <w:rPr>
          <w:rFonts w:ascii="Times New Roman" w:hAnsi="Times New Roman" w:cs="Times New Roman"/>
          <w:b/>
          <w:bCs/>
          <w:sz w:val="24"/>
          <w:szCs w:val="24"/>
          <w:rtl/>
        </w:rPr>
      </w:pPr>
      <w:r w:rsidRPr="00D71BD5">
        <w:rPr>
          <w:rFonts w:ascii="Times New Roman" w:hAnsi="Times New Roman" w:cs="Times New Roman"/>
          <w:b/>
          <w:bCs/>
          <w:sz w:val="24"/>
          <w:szCs w:val="24"/>
          <w:rtl/>
        </w:rPr>
        <w:t>طريقة التعلم التعاوني</w:t>
      </w:r>
    </w:p>
    <w:p w:rsidR="00702541" w:rsidRPr="00D71BD5" w:rsidRDefault="00702541" w:rsidP="00765478">
      <w:pPr>
        <w:numPr>
          <w:ilvl w:val="0"/>
          <w:numId w:val="6"/>
        </w:numPr>
        <w:rPr>
          <w:rFonts w:ascii="Times New Roman" w:hAnsi="Times New Roman" w:cs="Times New Roman"/>
          <w:b/>
          <w:bCs/>
          <w:sz w:val="24"/>
          <w:szCs w:val="24"/>
        </w:rPr>
      </w:pPr>
      <w:r w:rsidRPr="00D71BD5">
        <w:rPr>
          <w:rFonts w:ascii="Times New Roman" w:hAnsi="Times New Roman" w:cs="Times New Roman"/>
          <w:b/>
          <w:bCs/>
          <w:sz w:val="24"/>
          <w:szCs w:val="24"/>
          <w:rtl/>
        </w:rPr>
        <w:t>طريقة التدريس المصغر</w:t>
      </w:r>
    </w:p>
    <w:p w:rsidR="00702541" w:rsidRPr="00D71BD5" w:rsidRDefault="00702541" w:rsidP="00995D70">
      <w:pPr>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 الطرق الثلاث الأولي الأكثر شيوعا أما الأخيرة طريقة التدريس المصغر في مراحل التدريب والمراحل المتقدمة (  المرحلة الجامعية )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طرق التدريس :</w:t>
      </w:r>
    </w:p>
    <w:p w:rsidR="00702541" w:rsidRPr="00D71BD5" w:rsidRDefault="00702541" w:rsidP="00D83036">
      <w:pPr>
        <w:rPr>
          <w:rFonts w:ascii="Times New Roman" w:hAnsi="Times New Roman" w:cs="Times New Roman"/>
          <w:b/>
          <w:bCs/>
          <w:color w:val="FF3399"/>
          <w:sz w:val="24"/>
          <w:szCs w:val="24"/>
          <w:rtl/>
        </w:rPr>
      </w:pPr>
      <w:r w:rsidRPr="00D71BD5">
        <w:rPr>
          <w:rFonts w:ascii="Times New Roman" w:hAnsi="Times New Roman" w:cs="Times New Roman"/>
          <w:b/>
          <w:bCs/>
          <w:color w:val="0070C0"/>
          <w:sz w:val="24"/>
          <w:szCs w:val="24"/>
          <w:rtl/>
        </w:rPr>
        <w:t xml:space="preserve">المحاضرة : </w:t>
      </w:r>
      <w:r w:rsidRPr="00D71BD5">
        <w:rPr>
          <w:rFonts w:ascii="Times New Roman" w:hAnsi="Times New Roman" w:cs="Times New Roman"/>
          <w:b/>
          <w:bCs/>
          <w:color w:val="FF3399"/>
          <w:sz w:val="24"/>
          <w:szCs w:val="24"/>
          <w:rtl/>
        </w:rPr>
        <w:t>( وهي الأسهل للمعلم .. فهو يجمع المعلومات ويلقيها للطلاب . دور الطالب سلبي هنا )</w:t>
      </w:r>
    </w:p>
    <w:p w:rsidR="00702541" w:rsidRPr="00D71BD5" w:rsidRDefault="00702541" w:rsidP="00002B6D">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من الطرق الاكثر شيوعا و انتشارا و هي تتناسب مع الاعداد الكبيرة و غير مجدية بعض الاحيان مع ذوي الحاجات الخاصة </w:t>
      </w:r>
      <w:r w:rsidRPr="00D71BD5">
        <w:rPr>
          <w:rFonts w:ascii="Times New Roman" w:hAnsi="Times New Roman" w:cs="Times New Roman"/>
          <w:b/>
          <w:bCs/>
          <w:color w:val="FF3399"/>
          <w:sz w:val="24"/>
          <w:szCs w:val="24"/>
          <w:rtl/>
        </w:rPr>
        <w:t>( اي لايوجد تفاعل )</w:t>
      </w:r>
      <w:r w:rsidRPr="00D71BD5">
        <w:rPr>
          <w:rFonts w:ascii="Times New Roman" w:hAnsi="Times New Roman" w:cs="Times New Roman"/>
          <w:b/>
          <w:bCs/>
          <w:sz w:val="24"/>
          <w:szCs w:val="24"/>
          <w:rtl/>
        </w:rPr>
        <w:t xml:space="preserve"> .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يكون فيها المتعلم سلبيا و هو هنا المستقبل و المعلم هو محور عملية التدريس حيث دور المتعلم هو الاستماع فقط.</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عادة المتعلمون يحسون بالضجر و الملل من خلال بعض المحاضرات التي يكون دورهم فيها التلقي وعدم المشاركة الحقيقية في عملية التعليم.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المناقشة و الحوار :</w:t>
      </w:r>
    </w:p>
    <w:p w:rsidR="00702541" w:rsidRPr="00D71BD5" w:rsidRDefault="00702541" w:rsidP="00002B6D">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لعل هذه الطريقة تعطي الطالب مجالا في التفاعل مع المعلم او الموقف التعليمي. حيث يكون من خلال المناقشة أو الحوار تبادل الخبرات من قبل الطرفين المعلم والمتعلم ويتاح للمتعلم حرية التعبير إلى حد ما عن وجهة نظره إلى حد ما . فيمكن أن نشبه الحوار بين المعلم وأحد المتعلمين مثل لعبة التنس ( واحد لواحد) أما المناقشة </w:t>
      </w:r>
      <w:r w:rsidRPr="00D71BD5">
        <w:rPr>
          <w:rFonts w:ascii="Times New Roman" w:hAnsi="Times New Roman" w:cs="Times New Roman"/>
          <w:b/>
          <w:bCs/>
          <w:color w:val="FF3399"/>
          <w:sz w:val="24"/>
          <w:szCs w:val="24"/>
          <w:rtl/>
        </w:rPr>
        <w:t>( تكون اوسع واكثر فائدة )</w:t>
      </w:r>
      <w:r w:rsidRPr="00D71BD5">
        <w:rPr>
          <w:rFonts w:ascii="Times New Roman" w:hAnsi="Times New Roman" w:cs="Times New Roman"/>
          <w:b/>
          <w:bCs/>
          <w:sz w:val="24"/>
          <w:szCs w:val="24"/>
          <w:rtl/>
        </w:rPr>
        <w:t xml:space="preserve"> فقد تكون بين المعلم وبين المتعلمين أو بين المتعلمين أنفسهم مثل كرة السلة في انتقالها بين اللاعبين.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التعلم التعاوني :</w:t>
      </w:r>
    </w:p>
    <w:p w:rsidR="00702541" w:rsidRPr="00D71BD5" w:rsidRDefault="00702541" w:rsidP="004965F4">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هذه الطريقة تتيح للمتعلمين التعلم و الاستفادة بعضهم من بعض بتوجيه من المتعلم و إشراف منه لتوجيه العملية التعلمية. حيث يتاح للمتعلمين مناقشة فكرة ما أو قضية ما ومن ثم عرضها على الزملاء او الدفاع عنها من وجهة نظر ما. </w:t>
      </w:r>
      <w:r w:rsidRPr="00D71BD5">
        <w:rPr>
          <w:rFonts w:ascii="Times New Roman" w:hAnsi="Times New Roman" w:cs="Times New Roman"/>
          <w:b/>
          <w:bCs/>
          <w:color w:val="FF3399"/>
          <w:sz w:val="24"/>
          <w:szCs w:val="24"/>
          <w:rtl/>
        </w:rPr>
        <w:t>( في البداية قد لا يتقبلها الطلاب ويشعرون بالحرج . عندما طبقت هذه الطريقة في إحدى المدارس الثانوية شعر الطلاب بالحرج في أول أسبوعين ثم ظهر بعد ذلك إبداعهم  )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هذه الطريقة لها فوائد جيدة من حيث :</w:t>
      </w:r>
    </w:p>
    <w:p w:rsidR="00702541" w:rsidRPr="00D71BD5" w:rsidRDefault="00702541" w:rsidP="00765478">
      <w:pPr>
        <w:pStyle w:val="ListParagraph"/>
        <w:numPr>
          <w:ilvl w:val="0"/>
          <w:numId w:val="8"/>
        </w:numPr>
        <w:rPr>
          <w:rFonts w:ascii="Times New Roman" w:hAnsi="Times New Roman" w:cs="Times New Roman"/>
          <w:b/>
          <w:bCs/>
          <w:sz w:val="24"/>
          <w:szCs w:val="24"/>
        </w:rPr>
      </w:pPr>
      <w:r w:rsidRPr="00D71BD5">
        <w:rPr>
          <w:rFonts w:ascii="Times New Roman" w:hAnsi="Times New Roman" w:cs="Times New Roman"/>
          <w:b/>
          <w:bCs/>
          <w:sz w:val="24"/>
          <w:szCs w:val="24"/>
          <w:rtl/>
        </w:rPr>
        <w:t>إعطاء الطالب الثقة بالنفس للتحدث أمام الآخرين .</w:t>
      </w:r>
    </w:p>
    <w:p w:rsidR="00702541" w:rsidRPr="00D71BD5" w:rsidRDefault="00702541" w:rsidP="00765478">
      <w:pPr>
        <w:pStyle w:val="ListParagraph"/>
        <w:numPr>
          <w:ilvl w:val="0"/>
          <w:numId w:val="8"/>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كذلك تبني والدفاع عن أفكارك . </w:t>
      </w:r>
    </w:p>
    <w:p w:rsidR="00702541" w:rsidRPr="00D71BD5" w:rsidRDefault="00702541" w:rsidP="00765478">
      <w:pPr>
        <w:pStyle w:val="ListParagraph"/>
        <w:numPr>
          <w:ilvl w:val="0"/>
          <w:numId w:val="8"/>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تتيح كذلك للمتعلم التعلم من المشاركين . </w:t>
      </w:r>
    </w:p>
    <w:p w:rsidR="00702541" w:rsidRPr="00D71BD5" w:rsidRDefault="00702541" w:rsidP="00765478">
      <w:pPr>
        <w:pStyle w:val="ListParagraph"/>
        <w:numPr>
          <w:ilvl w:val="0"/>
          <w:numId w:val="8"/>
        </w:num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وتعودهم على أن دورهم منتج للعلم وليس فقط متلقي مثل بعض الطرق التقليدية التي يكون فيها سلبيا.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color w:val="FF0000"/>
          <w:sz w:val="24"/>
          <w:szCs w:val="24"/>
          <w:rtl/>
        </w:rPr>
        <w:t>لكن من المآخذ عليها</w:t>
      </w:r>
      <w:r w:rsidRPr="00D71BD5">
        <w:rPr>
          <w:rFonts w:ascii="Times New Roman" w:hAnsi="Times New Roman" w:cs="Times New Roman"/>
          <w:b/>
          <w:bCs/>
          <w:sz w:val="24"/>
          <w:szCs w:val="24"/>
          <w:rtl/>
        </w:rPr>
        <w:t xml:space="preserve"> :</w:t>
      </w:r>
    </w:p>
    <w:p w:rsidR="00702541" w:rsidRPr="00D71BD5" w:rsidRDefault="00702541" w:rsidP="00765478">
      <w:pPr>
        <w:pStyle w:val="ListParagraph"/>
        <w:numPr>
          <w:ilvl w:val="0"/>
          <w:numId w:val="9"/>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أنها لا تتيح للطلاب تعلم قدر كبير من المادة العلمية حيث تحتاج وقت أكثر من الطرق الأخرى حيث قضية المناقشة والتبادل الرأي وعرض الافكار تأخذ جزء كبير من الوقت. </w:t>
      </w:r>
    </w:p>
    <w:p w:rsidR="00702541" w:rsidRPr="00D71BD5" w:rsidRDefault="00702541" w:rsidP="00D83036">
      <w:pPr>
        <w:pStyle w:val="ListParagraph"/>
        <w:ind w:left="360"/>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التدريس المصغر :</w:t>
      </w:r>
    </w:p>
    <w:p w:rsidR="00702541" w:rsidRPr="00D71BD5" w:rsidRDefault="00702541" w:rsidP="00995D70">
      <w:pPr>
        <w:rPr>
          <w:rFonts w:ascii="Times New Roman" w:hAnsi="Times New Roman" w:cs="Times New Roman"/>
          <w:b/>
          <w:bCs/>
          <w:color w:val="FF3399"/>
          <w:sz w:val="24"/>
          <w:szCs w:val="24"/>
        </w:rPr>
      </w:pPr>
      <w:r w:rsidRPr="00D71BD5">
        <w:rPr>
          <w:rFonts w:ascii="Times New Roman" w:hAnsi="Times New Roman" w:cs="Times New Roman"/>
          <w:b/>
          <w:bCs/>
          <w:sz w:val="24"/>
          <w:szCs w:val="24"/>
          <w:rtl/>
        </w:rPr>
        <w:t xml:space="preserve">هو موقف تعليمي محدد أو جزء من موضوع أ, مهارة محددة يتم تدريس الطلاب من خلال موقف تدريسي مشابه حيث يستفاد منها في تدريب أو تعليم المدرسين المبتدئين أو الخريجين لكي يوضعوا في مواقف مشابهة كالمواقف التي سيتعرضون لها في الواقع.  </w:t>
      </w:r>
      <w:r w:rsidRPr="00D71BD5">
        <w:rPr>
          <w:rFonts w:ascii="Times New Roman" w:hAnsi="Times New Roman" w:cs="Times New Roman"/>
          <w:b/>
          <w:bCs/>
          <w:color w:val="FF3399"/>
          <w:sz w:val="24"/>
          <w:szCs w:val="24"/>
          <w:rtl/>
        </w:rPr>
        <w:t>( تستخدم هذه الطريقة لتدريب المعلمين الجدد او المتدربين الذين لم يتخرجوا ويمكن استخدامها داخل المدارس ,, فالمعلم المدرب يوضع في فصل ويطلب منه أن يدرس كمعلم الفصل الذي له خبره طويله في مجال التدريس وهذا ظلم للمتدرب ) .</w:t>
      </w:r>
    </w:p>
    <w:p w:rsidR="00702541" w:rsidRPr="00D71BD5" w:rsidRDefault="00702541" w:rsidP="00995D70">
      <w:pPr>
        <w:rPr>
          <w:rFonts w:ascii="Times New Roman" w:hAnsi="Times New Roman" w:cs="Times New Roman"/>
          <w:b/>
          <w:bCs/>
          <w:color w:val="FF3399"/>
          <w:sz w:val="24"/>
          <w:szCs w:val="24"/>
        </w:rPr>
      </w:pPr>
    </w:p>
    <w:p w:rsidR="00702541" w:rsidRPr="00D71BD5" w:rsidRDefault="00702541" w:rsidP="00995D70">
      <w:pPr>
        <w:rPr>
          <w:rFonts w:ascii="Times New Roman" w:hAnsi="Times New Roman" w:cs="Times New Roman"/>
          <w:b/>
          <w:bCs/>
          <w:color w:val="002060"/>
          <w:sz w:val="24"/>
          <w:szCs w:val="24"/>
          <w:rtl/>
        </w:rPr>
      </w:pP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رابعا التقويم : </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إن التحقق من نجاح عملية التعلم و مدى تحقق الأهداف المرسومة لتعديل أو اكساب المتعلمين خبرات جديدة من خلال عملية التعليم هو هدف أساس لعملية التقويم . لذا يمكن القول أن التقويم هو المعيار الأساسي لقياس مدى حدوث التعلم.  </w:t>
      </w:r>
      <w:r w:rsidRPr="00D71BD5">
        <w:rPr>
          <w:rFonts w:ascii="Times New Roman" w:hAnsi="Times New Roman" w:cs="Times New Roman"/>
          <w:b/>
          <w:bCs/>
          <w:color w:val="FF3399"/>
          <w:sz w:val="24"/>
          <w:szCs w:val="24"/>
          <w:rtl/>
        </w:rPr>
        <w:t>( التقويم ليس في نهاية المرحلة .. لدينا مايسمى بـ التقويم المستمر أو ( التقويم البنائي مثلا نبدأ في الاهداف السلوكية والمحتوي والتدريس والتقويم جميعها نطورها اثناء الممارسة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 xml:space="preserve">التقويم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التقويم يشمل جميع عناصر المنهج وليس فقط يقتصر على الخطوة أو المرحلة النهائية في التعليم:</w:t>
      </w:r>
    </w:p>
    <w:p w:rsidR="00702541" w:rsidRPr="00D71BD5" w:rsidRDefault="00702541" w:rsidP="00D454D3">
      <w:pPr>
        <w:rPr>
          <w:rFonts w:ascii="Times New Roman" w:hAnsi="Times New Roman" w:cs="Times New Roman"/>
          <w:b/>
          <w:bCs/>
          <w:color w:val="DD2BBB"/>
          <w:sz w:val="24"/>
          <w:szCs w:val="24"/>
          <w:rtl/>
        </w:rPr>
      </w:pPr>
      <w:r w:rsidRPr="00D71BD5">
        <w:rPr>
          <w:rFonts w:ascii="Times New Roman" w:hAnsi="Times New Roman" w:cs="Times New Roman"/>
          <w:b/>
          <w:bCs/>
          <w:color w:val="FF0000"/>
          <w:sz w:val="24"/>
          <w:szCs w:val="24"/>
          <w:rtl/>
        </w:rPr>
        <w:t>تقويم الأهداف:</w:t>
      </w:r>
      <w:r w:rsidRPr="00D71BD5">
        <w:rPr>
          <w:rFonts w:ascii="Times New Roman" w:hAnsi="Times New Roman" w:cs="Times New Roman"/>
          <w:b/>
          <w:bCs/>
          <w:sz w:val="24"/>
          <w:szCs w:val="24"/>
          <w:rtl/>
        </w:rPr>
        <w:t xml:space="preserve"> وضوحها ، تنوعها.</w:t>
      </w:r>
      <w:r w:rsidRPr="00D71BD5">
        <w:rPr>
          <w:rFonts w:ascii="Times New Roman" w:hAnsi="Times New Roman" w:cs="Times New Roman"/>
          <w:b/>
          <w:bCs/>
          <w:sz w:val="24"/>
          <w:szCs w:val="24"/>
        </w:rPr>
        <w:t xml:space="preserve"> </w:t>
      </w:r>
      <w:r w:rsidRPr="00D71BD5">
        <w:rPr>
          <w:rFonts w:ascii="Times New Roman" w:hAnsi="Times New Roman" w:cs="Times New Roman"/>
          <w:b/>
          <w:bCs/>
          <w:color w:val="FF3399"/>
          <w:sz w:val="24"/>
          <w:szCs w:val="24"/>
          <w:rtl/>
        </w:rPr>
        <w:t>( هل شملت جميع المحتوى العلمي الذي نريده )</w:t>
      </w:r>
      <w:r w:rsidRPr="00D71BD5">
        <w:rPr>
          <w:rFonts w:ascii="Times New Roman" w:hAnsi="Times New Roman" w:cs="Times New Roman"/>
          <w:b/>
          <w:bCs/>
          <w:color w:val="DD2BBB"/>
          <w:sz w:val="24"/>
          <w:szCs w:val="24"/>
          <w:rtl/>
        </w:rPr>
        <w:t xml:space="preserve">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color w:val="FF0000"/>
          <w:sz w:val="24"/>
          <w:szCs w:val="24"/>
          <w:rtl/>
        </w:rPr>
        <w:t>تقويم المحتوى :</w:t>
      </w:r>
      <w:r w:rsidRPr="00D71BD5">
        <w:rPr>
          <w:rFonts w:ascii="Times New Roman" w:hAnsi="Times New Roman" w:cs="Times New Roman"/>
          <w:b/>
          <w:bCs/>
          <w:sz w:val="24"/>
          <w:szCs w:val="24"/>
          <w:rtl/>
        </w:rPr>
        <w:t xml:space="preserve"> صلتها بالأهداف، مناسبتها للمجتمع . </w:t>
      </w:r>
    </w:p>
    <w:p w:rsidR="00702541" w:rsidRPr="00D71BD5" w:rsidRDefault="00702541" w:rsidP="00D454D3">
      <w:pPr>
        <w:rPr>
          <w:rFonts w:ascii="Times New Roman" w:hAnsi="Times New Roman" w:cs="Times New Roman"/>
          <w:b/>
          <w:bCs/>
          <w:color w:val="FF3399"/>
          <w:sz w:val="24"/>
          <w:szCs w:val="24"/>
          <w:rtl/>
        </w:rPr>
      </w:pPr>
      <w:r w:rsidRPr="00D71BD5">
        <w:rPr>
          <w:rFonts w:ascii="Times New Roman" w:hAnsi="Times New Roman" w:cs="Times New Roman"/>
          <w:b/>
          <w:bCs/>
          <w:color w:val="FF0000"/>
          <w:sz w:val="24"/>
          <w:szCs w:val="24"/>
          <w:rtl/>
        </w:rPr>
        <w:t>تقويم التدريس:</w:t>
      </w:r>
      <w:r w:rsidRPr="00D71BD5">
        <w:rPr>
          <w:rFonts w:ascii="Times New Roman" w:hAnsi="Times New Roman" w:cs="Times New Roman"/>
          <w:b/>
          <w:bCs/>
          <w:sz w:val="24"/>
          <w:szCs w:val="24"/>
          <w:rtl/>
        </w:rPr>
        <w:t xml:space="preserve"> مدى مناسبتها للمتعلمين و أعمارهم مستوياتهم</w:t>
      </w:r>
      <w:r w:rsidRPr="00D71BD5">
        <w:rPr>
          <w:rFonts w:ascii="Times New Roman" w:hAnsi="Times New Roman" w:cs="Times New Roman"/>
          <w:b/>
          <w:bCs/>
          <w:color w:val="FF3399"/>
          <w:sz w:val="24"/>
          <w:szCs w:val="24"/>
          <w:rtl/>
        </w:rPr>
        <w:t>. (مناسبة البيئة التعليمة والامكانات المتاحة و الوسائل التعليمية )</w:t>
      </w:r>
    </w:p>
    <w:p w:rsidR="00702541" w:rsidRPr="00D71BD5" w:rsidRDefault="00702541" w:rsidP="00995D70">
      <w:pPr>
        <w:rPr>
          <w:rFonts w:ascii="Times New Roman" w:hAnsi="Times New Roman" w:cs="Times New Roman"/>
          <w:b/>
          <w:bCs/>
          <w:sz w:val="24"/>
          <w:szCs w:val="24"/>
        </w:rPr>
      </w:pPr>
      <w:r w:rsidRPr="00D71BD5">
        <w:rPr>
          <w:rFonts w:ascii="Times New Roman" w:hAnsi="Times New Roman" w:cs="Times New Roman"/>
          <w:b/>
          <w:bCs/>
          <w:color w:val="FF0000"/>
          <w:sz w:val="24"/>
          <w:szCs w:val="24"/>
          <w:rtl/>
        </w:rPr>
        <w:t>تقويم المنهج إجمالا:</w:t>
      </w:r>
      <w:r w:rsidRPr="00D71BD5">
        <w:rPr>
          <w:rFonts w:ascii="Times New Roman" w:hAnsi="Times New Roman" w:cs="Times New Roman"/>
          <w:b/>
          <w:bCs/>
          <w:sz w:val="24"/>
          <w:szCs w:val="24"/>
          <w:rtl/>
        </w:rPr>
        <w:t xml:space="preserve"> مدى مواكبة المادة العلمية والطرق المستخدمة للتطور العلمي والتقني و يهدف على تطوير العملية التعليمية إجمالا. </w:t>
      </w:r>
    </w:p>
    <w:p w:rsidR="00702541" w:rsidRPr="00D71BD5" w:rsidRDefault="00702541" w:rsidP="00A301DF">
      <w:pPr>
        <w:pBdr>
          <w:bottom w:val="single" w:sz="4" w:space="1" w:color="auto"/>
        </w:pBdr>
        <w:rPr>
          <w:rFonts w:ascii="Times New Roman" w:hAnsi="Times New Roman" w:cs="Times New Roman"/>
          <w:b/>
          <w:bCs/>
          <w:sz w:val="24"/>
          <w:szCs w:val="24"/>
        </w:rPr>
      </w:pPr>
    </w:p>
    <w:p w:rsidR="00702541" w:rsidRPr="00D71BD5" w:rsidRDefault="00702541" w:rsidP="00D454D3">
      <w:pPr>
        <w:jc w:val="center"/>
        <w:rPr>
          <w:rFonts w:ascii="Times New Roman" w:hAnsi="Times New Roman" w:cs="Times New Roman"/>
          <w:b/>
          <w:bCs/>
          <w:color w:val="FF0000"/>
          <w:sz w:val="24"/>
          <w:szCs w:val="24"/>
        </w:rPr>
      </w:pPr>
    </w:p>
    <w:p w:rsidR="00702541" w:rsidRPr="00D71BD5" w:rsidRDefault="00702541" w:rsidP="00D454D3">
      <w:pPr>
        <w:jc w:val="center"/>
        <w:rPr>
          <w:rFonts w:ascii="Times New Roman" w:hAnsi="Times New Roman" w:cs="Times New Roman"/>
          <w:b/>
          <w:bCs/>
          <w:color w:val="FF0000"/>
          <w:sz w:val="24"/>
          <w:szCs w:val="24"/>
        </w:rPr>
      </w:pPr>
      <w:r w:rsidRPr="00D71BD5">
        <w:rPr>
          <w:rFonts w:ascii="Times New Roman" w:hAnsi="Times New Roman" w:cs="Times New Roman"/>
          <w:b/>
          <w:bCs/>
          <w:color w:val="FF0000"/>
          <w:sz w:val="24"/>
          <w:szCs w:val="24"/>
          <w:rtl/>
        </w:rPr>
        <w:t>المحاضرة الرابعة</w:t>
      </w:r>
    </w:p>
    <w:p w:rsidR="00702541" w:rsidRPr="00D71BD5" w:rsidRDefault="00702541" w:rsidP="00D83036">
      <w:pP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 xml:space="preserve">منهج ذوي الحاجات الخاصة </w:t>
      </w:r>
    </w:p>
    <w:p w:rsidR="00702541" w:rsidRPr="00D71BD5" w:rsidRDefault="00702541" w:rsidP="00D454D3">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الحاجات الخاصة هي التي تتطلب أساليب ومحتوي وأنشطة لذوي الحاجات الخاصة من جهة وفي نفس الوقت تتطلب تعديلات وإجراءات خاصة نقوم بها في المنهج العادي . </w:t>
      </w:r>
      <w:r w:rsidRPr="00D71BD5">
        <w:rPr>
          <w:rFonts w:ascii="Times New Roman" w:hAnsi="Times New Roman" w:cs="Times New Roman"/>
          <w:b/>
          <w:bCs/>
          <w:color w:val="FF3399"/>
          <w:sz w:val="24"/>
          <w:szCs w:val="24"/>
          <w:rtl/>
        </w:rPr>
        <w:t>( هو منهج عادي يتم تعديله وتطويره ونضيف إليه حسب الحاجة أو الحالة  للمتعلمين ذوي الحاجات الخاصة فالتعديل إما في المحتوي أو الأدوات أو الوسائل ) .</w:t>
      </w:r>
    </w:p>
    <w:p w:rsidR="00702541" w:rsidRPr="00D71BD5" w:rsidRDefault="00702541" w:rsidP="00995D70">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الهدف منها هو تنمية استعدادات وقدرات الأفراد الذين لا يستفيدون من الفرص التربوية المتاحة في التعليم العادي وفق الفلسفة العامة للمنهج العادي . </w:t>
      </w:r>
      <w:r w:rsidRPr="00D71BD5">
        <w:rPr>
          <w:rFonts w:ascii="Times New Roman" w:hAnsi="Times New Roman" w:cs="Times New Roman"/>
          <w:b/>
          <w:bCs/>
          <w:color w:val="FF3399"/>
          <w:sz w:val="24"/>
          <w:szCs w:val="24"/>
          <w:rtl/>
        </w:rPr>
        <w:t>( سواء كانوا أفراد ذوي احتياجات خاصة أو موهوبين فهم لا يستفيدون من المنهج العادي لأنه يشعرهم بالملل والضجر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ثلاث قضايا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أولا :الحاجة الخاصة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ما هي العوامل والأسباب التى أدت وجود حاجة خاصة لدى المتعلم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هل هي إعاقة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أم أسباب متعلقة بالمنهج ؟</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أم تفوق عقلي ؟ تجعل من المنهج العادي عاجز عن تلبية احتياجات هذه القدرات في المنهج العادي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ثانيا : الظروف البيئية والمدرسية .</w:t>
      </w:r>
    </w:p>
    <w:p w:rsidR="00702541" w:rsidRPr="00D71BD5" w:rsidRDefault="00702541" w:rsidP="00DA4CE9">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هل الظروف تخلق جو غير مناسب يسبب صعوبة الاستفادة من المنهج ؟ هل يتطلب تغيير أو تعديل في طرق التدريس ؟ </w:t>
      </w:r>
      <w:r w:rsidRPr="00D71BD5">
        <w:rPr>
          <w:rFonts w:ascii="Times New Roman" w:hAnsi="Times New Roman" w:cs="Times New Roman"/>
          <w:b/>
          <w:bCs/>
          <w:color w:val="FF3399"/>
          <w:sz w:val="24"/>
          <w:szCs w:val="24"/>
          <w:rtl/>
        </w:rPr>
        <w:t>( يجب علينا تعديل المناخ المدرسي  وطرق التدريس والبيئة المدرسية في الصف نفسه لكي نواكب هذة الحاجات ونلبيها )</w:t>
      </w:r>
      <w:r w:rsidRPr="00D71BD5">
        <w:rPr>
          <w:rFonts w:ascii="Times New Roman" w:hAnsi="Times New Roman" w:cs="Times New Roman"/>
          <w:b/>
          <w:bCs/>
          <w:sz w:val="24"/>
          <w:szCs w:val="24"/>
          <w:rtl/>
        </w:rPr>
        <w:t xml:space="preserve"> </w:t>
      </w:r>
    </w:p>
    <w:p w:rsidR="00702541" w:rsidRPr="00D71BD5" w:rsidRDefault="00702541" w:rsidP="00DA4CE9">
      <w:pPr>
        <w:rPr>
          <w:rFonts w:ascii="Times New Roman" w:hAnsi="Times New Roman" w:cs="Times New Roman"/>
          <w:b/>
          <w:bCs/>
          <w:color w:val="002060"/>
          <w:sz w:val="24"/>
          <w:szCs w:val="24"/>
          <w:rtl/>
        </w:rPr>
      </w:pPr>
      <w:r w:rsidRPr="00D71BD5">
        <w:rPr>
          <w:rFonts w:ascii="Times New Roman" w:hAnsi="Times New Roman" w:cs="Times New Roman"/>
          <w:b/>
          <w:bCs/>
          <w:color w:val="006600"/>
          <w:sz w:val="24"/>
          <w:szCs w:val="24"/>
          <w:rtl/>
        </w:rPr>
        <w:t>الاضطرابات الانفعالية والسلوكية :</w:t>
      </w:r>
      <w:r w:rsidRPr="00D71BD5">
        <w:rPr>
          <w:rFonts w:ascii="Times New Roman" w:hAnsi="Times New Roman" w:cs="Times New Roman"/>
          <w:b/>
          <w:bCs/>
          <w:sz w:val="24"/>
          <w:szCs w:val="24"/>
          <w:rtl/>
        </w:rPr>
        <w:t xml:space="preserve"> هل تتأثر شخصية المتعلم وتحصيله ببعض المشكلات مع الأسرة أو الرفاق مما يؤدي سلوكيات غير سوية تتطلب إضافة برامج أو مهارات خاصة كبرامج علاجية تكون جزء من المنهج . </w:t>
      </w:r>
      <w:r w:rsidRPr="00D71BD5">
        <w:rPr>
          <w:rFonts w:ascii="Times New Roman" w:hAnsi="Times New Roman" w:cs="Times New Roman"/>
          <w:b/>
          <w:bCs/>
          <w:color w:val="FF3399"/>
          <w:sz w:val="24"/>
          <w:szCs w:val="24"/>
          <w:rtl/>
        </w:rPr>
        <w:t>( لان المنهج الاعتيادي لايشمل على هذة الخطط او البرامج العلاجية ,, منها سريعي الانفعال والتشتت وكثيري الحركة يحتاجون الى خطط للعلاج )</w:t>
      </w:r>
      <w:r w:rsidRPr="00D71BD5">
        <w:rPr>
          <w:rFonts w:ascii="Times New Roman" w:hAnsi="Times New Roman" w:cs="Times New Roman"/>
          <w:b/>
          <w:bCs/>
          <w:color w:val="002060"/>
          <w:sz w:val="24"/>
          <w:szCs w:val="24"/>
          <w:rtl/>
        </w:rPr>
        <w:t xml:space="preserve"> </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color w:val="002060"/>
          <w:sz w:val="24"/>
          <w:szCs w:val="24"/>
          <w:rtl/>
        </w:rPr>
        <w:t>يمكن القول بعد النظر في الثلاث قضايا السابقة أن :</w:t>
      </w:r>
      <w:r w:rsidRPr="00D71BD5">
        <w:rPr>
          <w:rFonts w:ascii="Times New Roman" w:hAnsi="Times New Roman" w:cs="Times New Roman"/>
          <w:b/>
          <w:bCs/>
          <w:sz w:val="24"/>
          <w:szCs w:val="24"/>
          <w:rtl/>
        </w:rPr>
        <w:t xml:space="preserve"> تلك البرامج التربوية والتعليمية التى تصمم في ضوء المنهج العادي والذي يهدف إلى منهاج خاص للطلبة الذين توجد لديهم حاجات تربوية خاصة .</w:t>
      </w:r>
    </w:p>
    <w:p w:rsidR="00702541" w:rsidRPr="00D71BD5" w:rsidRDefault="00702541" w:rsidP="00D83036">
      <w:pPr>
        <w:rPr>
          <w:rFonts w:ascii="Times New Roman" w:hAnsi="Times New Roman" w:cs="Times New Roman"/>
          <w:b/>
          <w:bCs/>
          <w:color w:val="FF0000"/>
          <w:sz w:val="24"/>
          <w:szCs w:val="24"/>
        </w:rPr>
      </w:pP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ماذا يتضمن المنهج الخاص ... </w:t>
      </w:r>
    </w:p>
    <w:p w:rsidR="00702541" w:rsidRPr="00D71BD5" w:rsidRDefault="00702541" w:rsidP="00765478">
      <w:pPr>
        <w:pStyle w:val="ListParagraph"/>
        <w:numPr>
          <w:ilvl w:val="0"/>
          <w:numId w:val="10"/>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البرامج التربوية والتعليمية والعلاجية . </w:t>
      </w:r>
    </w:p>
    <w:p w:rsidR="00702541" w:rsidRPr="00D71BD5" w:rsidRDefault="00702541" w:rsidP="00765478">
      <w:pPr>
        <w:pStyle w:val="ListParagraph"/>
        <w:numPr>
          <w:ilvl w:val="0"/>
          <w:numId w:val="10"/>
        </w:numPr>
        <w:rPr>
          <w:rFonts w:ascii="Times New Roman" w:hAnsi="Times New Roman" w:cs="Times New Roman"/>
          <w:b/>
          <w:bCs/>
          <w:sz w:val="24"/>
          <w:szCs w:val="24"/>
        </w:rPr>
      </w:pPr>
      <w:r w:rsidRPr="00D71BD5">
        <w:rPr>
          <w:rFonts w:ascii="Times New Roman" w:hAnsi="Times New Roman" w:cs="Times New Roman"/>
          <w:b/>
          <w:bCs/>
          <w:sz w:val="24"/>
          <w:szCs w:val="24"/>
          <w:rtl/>
        </w:rPr>
        <w:t>تصميم المنهج .</w:t>
      </w:r>
    </w:p>
    <w:p w:rsidR="00702541" w:rsidRPr="00D71BD5" w:rsidRDefault="00702541" w:rsidP="00765478">
      <w:pPr>
        <w:pStyle w:val="ListParagraph"/>
        <w:numPr>
          <w:ilvl w:val="0"/>
          <w:numId w:val="10"/>
        </w:numPr>
        <w:rPr>
          <w:rFonts w:ascii="Times New Roman" w:hAnsi="Times New Roman" w:cs="Times New Roman"/>
          <w:b/>
          <w:bCs/>
          <w:sz w:val="24"/>
          <w:szCs w:val="24"/>
        </w:rPr>
      </w:pPr>
      <w:r w:rsidRPr="00D71BD5">
        <w:rPr>
          <w:rFonts w:ascii="Times New Roman" w:hAnsi="Times New Roman" w:cs="Times New Roman"/>
          <w:b/>
          <w:bCs/>
          <w:sz w:val="24"/>
          <w:szCs w:val="24"/>
          <w:rtl/>
        </w:rPr>
        <w:t>البيئة التعليمية .</w:t>
      </w:r>
    </w:p>
    <w:p w:rsidR="00702541" w:rsidRPr="00D71BD5" w:rsidRDefault="00702541" w:rsidP="00765478">
      <w:pPr>
        <w:pStyle w:val="ListParagraph"/>
        <w:numPr>
          <w:ilvl w:val="0"/>
          <w:numId w:val="10"/>
        </w:numPr>
        <w:rPr>
          <w:rFonts w:ascii="Times New Roman" w:hAnsi="Times New Roman" w:cs="Times New Roman"/>
          <w:b/>
          <w:bCs/>
          <w:sz w:val="24"/>
          <w:szCs w:val="24"/>
          <w:rtl/>
        </w:rPr>
      </w:pPr>
      <w:r w:rsidRPr="00D71BD5">
        <w:rPr>
          <w:rFonts w:ascii="Times New Roman" w:hAnsi="Times New Roman" w:cs="Times New Roman"/>
          <w:b/>
          <w:bCs/>
          <w:sz w:val="24"/>
          <w:szCs w:val="24"/>
          <w:rtl/>
        </w:rPr>
        <w:t>الحاجة التربوية الخاصة .</w:t>
      </w:r>
    </w:p>
    <w:p w:rsidR="00702541" w:rsidRPr="00D71BD5" w:rsidRDefault="00702541" w:rsidP="00D83036">
      <w:pP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 xml:space="preserve">أولا : البرامج التربوية والتعليمية والعلاجية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هي الخدمات والبرامج التي تهدف إلى مساعدة الأفراد ذوي الحاجات الخاصة على تنمية قدراتهم لتوظيفها في حياتهم </w:t>
      </w:r>
      <w:r w:rsidRPr="00D71BD5">
        <w:rPr>
          <w:rFonts w:ascii="Times New Roman" w:hAnsi="Times New Roman" w:cs="Times New Roman"/>
          <w:b/>
          <w:bCs/>
          <w:color w:val="FF3399"/>
          <w:sz w:val="24"/>
          <w:szCs w:val="24"/>
          <w:rtl/>
        </w:rPr>
        <w:t>( اي ربط هذه المهارات والبرامج التي سوف نكسبها لهم او الخبرات في الحياة )</w:t>
      </w:r>
      <w:r w:rsidRPr="00D71BD5">
        <w:rPr>
          <w:rFonts w:ascii="Times New Roman" w:hAnsi="Times New Roman" w:cs="Times New Roman"/>
          <w:b/>
          <w:bCs/>
          <w:color w:val="DD2BBB"/>
          <w:sz w:val="24"/>
          <w:szCs w:val="24"/>
          <w:rtl/>
        </w:rPr>
        <w:t xml:space="preserve"> </w:t>
      </w:r>
      <w:r w:rsidRPr="00D71BD5">
        <w:rPr>
          <w:rFonts w:ascii="Times New Roman" w:hAnsi="Times New Roman" w:cs="Times New Roman"/>
          <w:b/>
          <w:bCs/>
          <w:sz w:val="24"/>
          <w:szCs w:val="24"/>
          <w:rtl/>
        </w:rPr>
        <w:t>والاستفادة منها في مواقف تعليمية :</w:t>
      </w:r>
      <w:r w:rsidRPr="00D71BD5">
        <w:rPr>
          <w:rFonts w:ascii="Times New Roman" w:hAnsi="Times New Roman" w:cs="Times New Roman"/>
          <w:b/>
          <w:bCs/>
          <w:sz w:val="24"/>
          <w:szCs w:val="24"/>
        </w:rPr>
        <w:t xml:space="preserve">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قد تكون مهارات تعليم أساسية (قراءة ، كتابة ، ..)</w:t>
      </w:r>
    </w:p>
    <w:p w:rsidR="00702541" w:rsidRPr="00D71BD5" w:rsidRDefault="00702541" w:rsidP="00995D70">
      <w:pPr>
        <w:rPr>
          <w:rFonts w:ascii="Times New Roman" w:hAnsi="Times New Roman" w:cs="Times New Roman"/>
          <w:b/>
          <w:bCs/>
          <w:color w:val="DD2BBB"/>
          <w:sz w:val="24"/>
          <w:szCs w:val="24"/>
          <w:rtl/>
        </w:rPr>
      </w:pPr>
      <w:r w:rsidRPr="00D71BD5">
        <w:rPr>
          <w:rFonts w:ascii="Times New Roman" w:hAnsi="Times New Roman" w:cs="Times New Roman"/>
          <w:b/>
          <w:bCs/>
          <w:sz w:val="24"/>
          <w:szCs w:val="24"/>
          <w:rtl/>
        </w:rPr>
        <w:t xml:space="preserve">برامج تربوية على شكل وحدات |(برنامج أثرائي ) </w:t>
      </w:r>
      <w:r w:rsidRPr="00D71BD5">
        <w:rPr>
          <w:rFonts w:ascii="Times New Roman" w:hAnsi="Times New Roman" w:cs="Times New Roman"/>
          <w:b/>
          <w:bCs/>
          <w:color w:val="FF3399"/>
          <w:sz w:val="24"/>
          <w:szCs w:val="24"/>
          <w:rtl/>
        </w:rPr>
        <w:t>( للمتفوقين والموهوبين )</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برامج علاجية مثل التي تستخدم في علاج النطق أو علاج صعوبة تعلم .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 xml:space="preserve">ثانيا : تصميم المنهج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يمكن أن </w:t>
      </w:r>
      <w:r w:rsidRPr="00D71BD5">
        <w:rPr>
          <w:rFonts w:ascii="Times New Roman" w:hAnsi="Times New Roman" w:cs="Times New Roman"/>
          <w:b/>
          <w:bCs/>
          <w:color w:val="006600"/>
          <w:sz w:val="24"/>
          <w:szCs w:val="24"/>
          <w:u w:val="single"/>
          <w:rtl/>
        </w:rPr>
        <w:t>نطلق عليها الخطط التربوية الفردية</w:t>
      </w:r>
      <w:r w:rsidRPr="00D71BD5">
        <w:rPr>
          <w:rFonts w:ascii="Times New Roman" w:hAnsi="Times New Roman" w:cs="Times New Roman"/>
          <w:b/>
          <w:bCs/>
          <w:color w:val="006600"/>
          <w:sz w:val="24"/>
          <w:szCs w:val="24"/>
          <w:rtl/>
        </w:rPr>
        <w:t xml:space="preserve"> </w:t>
      </w:r>
      <w:r w:rsidRPr="00D71BD5">
        <w:rPr>
          <w:rFonts w:ascii="Times New Roman" w:hAnsi="Times New Roman" w:cs="Times New Roman"/>
          <w:b/>
          <w:bCs/>
          <w:sz w:val="24"/>
          <w:szCs w:val="24"/>
          <w:rtl/>
        </w:rPr>
        <w:t xml:space="preserve">: </w:t>
      </w:r>
    </w:p>
    <w:p w:rsidR="00702541" w:rsidRPr="00D71BD5" w:rsidRDefault="00702541" w:rsidP="00765478">
      <w:pPr>
        <w:pStyle w:val="ListParagraph"/>
        <w:numPr>
          <w:ilvl w:val="0"/>
          <w:numId w:val="11"/>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بناء المنهج </w:t>
      </w:r>
    </w:p>
    <w:p w:rsidR="00702541" w:rsidRPr="00D71BD5" w:rsidRDefault="00702541" w:rsidP="00765478">
      <w:pPr>
        <w:pStyle w:val="ListParagraph"/>
        <w:numPr>
          <w:ilvl w:val="0"/>
          <w:numId w:val="11"/>
        </w:numPr>
        <w:rPr>
          <w:rFonts w:ascii="Times New Roman" w:hAnsi="Times New Roman" w:cs="Times New Roman"/>
          <w:b/>
          <w:bCs/>
          <w:color w:val="DD2BBB"/>
          <w:sz w:val="24"/>
          <w:szCs w:val="24"/>
          <w:rtl/>
        </w:rPr>
      </w:pPr>
      <w:r w:rsidRPr="00D71BD5">
        <w:rPr>
          <w:rFonts w:ascii="Times New Roman" w:hAnsi="Times New Roman" w:cs="Times New Roman"/>
          <w:b/>
          <w:bCs/>
          <w:sz w:val="24"/>
          <w:szCs w:val="24"/>
          <w:rtl/>
        </w:rPr>
        <w:t xml:space="preserve">تعديل المنهاج : قائم ليصبح ملائما للحاجة الخاصة القائمة . </w:t>
      </w:r>
      <w:r w:rsidRPr="00D71BD5">
        <w:rPr>
          <w:rFonts w:ascii="Times New Roman" w:hAnsi="Times New Roman" w:cs="Times New Roman"/>
          <w:b/>
          <w:bCs/>
          <w:color w:val="FF3399"/>
          <w:sz w:val="24"/>
          <w:szCs w:val="24"/>
          <w:rtl/>
        </w:rPr>
        <w:t>( تعديله وفق حاجات الفرد نفسه )</w:t>
      </w:r>
      <w:r w:rsidRPr="00D71BD5">
        <w:rPr>
          <w:rFonts w:ascii="Times New Roman" w:hAnsi="Times New Roman" w:cs="Times New Roman"/>
          <w:b/>
          <w:bCs/>
          <w:color w:val="DD2BBB"/>
          <w:sz w:val="24"/>
          <w:szCs w:val="24"/>
          <w:rtl/>
        </w:rPr>
        <w:t xml:space="preserve">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color w:val="FF0000"/>
          <w:sz w:val="24"/>
          <w:szCs w:val="24"/>
          <w:rtl/>
        </w:rPr>
        <w:t>مثلا :</w:t>
      </w:r>
      <w:r w:rsidRPr="00D71BD5">
        <w:rPr>
          <w:rFonts w:ascii="Times New Roman" w:hAnsi="Times New Roman" w:cs="Times New Roman"/>
          <w:b/>
          <w:bCs/>
          <w:sz w:val="24"/>
          <w:szCs w:val="24"/>
          <w:rtl/>
        </w:rPr>
        <w:t xml:space="preserve"> طفل ذو إعاقة عقلية أو سمعية أو متعدد الإعاقات .</w:t>
      </w:r>
    </w:p>
    <w:p w:rsidR="00702541" w:rsidRPr="00D71BD5" w:rsidRDefault="00702541" w:rsidP="00D43356">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لذا يجب أن نتعامل مع الحالات الخاصة بشكل فردي ، نقوم بعملية التصميم الشامل لها . </w:t>
      </w:r>
      <w:r w:rsidRPr="00D71BD5">
        <w:rPr>
          <w:rFonts w:ascii="Times New Roman" w:hAnsi="Times New Roman" w:cs="Times New Roman"/>
          <w:b/>
          <w:bCs/>
          <w:color w:val="FF3399"/>
          <w:sz w:val="24"/>
          <w:szCs w:val="24"/>
          <w:rtl/>
        </w:rPr>
        <w:t>( أي نقوم بدراسة حالة الطالب من جميع النواحي ثم نعدل المنهج حسب حاجته في ظل الفلسفة العامة للمنهج  ).</w:t>
      </w:r>
    </w:p>
    <w:p w:rsidR="00702541" w:rsidRPr="00D71BD5" w:rsidRDefault="00702541" w:rsidP="00765478">
      <w:pPr>
        <w:pStyle w:val="ListParagraph"/>
        <w:numPr>
          <w:ilvl w:val="0"/>
          <w:numId w:val="12"/>
        </w:numPr>
        <w:rPr>
          <w:rFonts w:ascii="Times New Roman" w:hAnsi="Times New Roman" w:cs="Times New Roman"/>
          <w:b/>
          <w:bCs/>
          <w:sz w:val="24"/>
          <w:szCs w:val="24"/>
          <w:rtl/>
        </w:rPr>
      </w:pPr>
      <w:r w:rsidRPr="00D71BD5">
        <w:rPr>
          <w:rFonts w:ascii="Times New Roman" w:hAnsi="Times New Roman" w:cs="Times New Roman"/>
          <w:b/>
          <w:bCs/>
          <w:sz w:val="24"/>
          <w:szCs w:val="24"/>
          <w:rtl/>
        </w:rPr>
        <w:t>أو يتضمن إجراء تعديلات لمناهج قائمة تتضمن بشكل مباشر أخذ المنهج المستخدم في المدارس العادية أو إدخال أو إجراء التعديلات المناسبة :</w:t>
      </w:r>
    </w:p>
    <w:p w:rsidR="00702541" w:rsidRPr="00D71BD5" w:rsidRDefault="00702541" w:rsidP="00765478">
      <w:pPr>
        <w:pStyle w:val="ListParagraph"/>
        <w:numPr>
          <w:ilvl w:val="0"/>
          <w:numId w:val="13"/>
        </w:numPr>
        <w:rPr>
          <w:rFonts w:ascii="Times New Roman" w:hAnsi="Times New Roman" w:cs="Times New Roman"/>
          <w:b/>
          <w:bCs/>
          <w:color w:val="FF3399"/>
          <w:sz w:val="24"/>
          <w:szCs w:val="24"/>
        </w:rPr>
      </w:pPr>
      <w:r w:rsidRPr="00D71BD5">
        <w:rPr>
          <w:rFonts w:ascii="Times New Roman" w:hAnsi="Times New Roman" w:cs="Times New Roman"/>
          <w:b/>
          <w:bCs/>
          <w:sz w:val="24"/>
          <w:szCs w:val="24"/>
          <w:rtl/>
        </w:rPr>
        <w:t xml:space="preserve">في المحتوي أو إجزاء منه  </w:t>
      </w:r>
      <w:r w:rsidRPr="00D71BD5">
        <w:rPr>
          <w:rFonts w:ascii="Times New Roman" w:hAnsi="Times New Roman" w:cs="Times New Roman"/>
          <w:b/>
          <w:bCs/>
          <w:color w:val="FF3399"/>
          <w:sz w:val="24"/>
          <w:szCs w:val="24"/>
          <w:rtl/>
        </w:rPr>
        <w:t xml:space="preserve">( فالمحتوى الكبير لا يستوعبه بطئ التعلم فنأخذ جزء منه,, أوالعكس الطلاب سريعي التعلم والمتفوقين والموهوبين يجدون ان المنهج سهل جداً بالنسبة لهم فنقوم بعمل تعديله نجعله اكثر صعوبة ليكون بمثابة تحدي لهم ) </w:t>
      </w:r>
    </w:p>
    <w:p w:rsidR="00702541" w:rsidRPr="00D71BD5" w:rsidRDefault="00702541" w:rsidP="00765478">
      <w:pPr>
        <w:pStyle w:val="ListParagraph"/>
        <w:numPr>
          <w:ilvl w:val="0"/>
          <w:numId w:val="13"/>
        </w:numPr>
        <w:rPr>
          <w:rFonts w:ascii="Times New Roman" w:hAnsi="Times New Roman" w:cs="Times New Roman"/>
          <w:b/>
          <w:bCs/>
          <w:color w:val="FF3399"/>
          <w:sz w:val="24"/>
          <w:szCs w:val="24"/>
        </w:rPr>
      </w:pPr>
      <w:r w:rsidRPr="00D71BD5">
        <w:rPr>
          <w:rFonts w:ascii="Times New Roman" w:hAnsi="Times New Roman" w:cs="Times New Roman"/>
          <w:b/>
          <w:bCs/>
          <w:sz w:val="24"/>
          <w:szCs w:val="24"/>
          <w:rtl/>
        </w:rPr>
        <w:t xml:space="preserve">الوسائل التعليمية  </w:t>
      </w:r>
      <w:r w:rsidRPr="00D71BD5">
        <w:rPr>
          <w:rFonts w:ascii="Times New Roman" w:hAnsi="Times New Roman" w:cs="Times New Roman"/>
          <w:b/>
          <w:bCs/>
          <w:color w:val="FF3399"/>
          <w:sz w:val="24"/>
          <w:szCs w:val="24"/>
          <w:rtl/>
        </w:rPr>
        <w:t>( لن بعض الحالات تحتاج الى وسائل خاصة لا تتوفر بالمدارس العادية , فنقوم بتعديلها للتلائمهم  )</w:t>
      </w:r>
    </w:p>
    <w:p w:rsidR="00702541" w:rsidRPr="00D71BD5" w:rsidRDefault="00702541" w:rsidP="00765478">
      <w:pPr>
        <w:pStyle w:val="ListParagraph"/>
        <w:numPr>
          <w:ilvl w:val="0"/>
          <w:numId w:val="13"/>
        </w:numPr>
        <w:rPr>
          <w:rFonts w:ascii="Times New Roman" w:hAnsi="Times New Roman" w:cs="Times New Roman"/>
          <w:b/>
          <w:bCs/>
          <w:color w:val="002060"/>
          <w:sz w:val="24"/>
          <w:szCs w:val="24"/>
        </w:rPr>
      </w:pPr>
      <w:r w:rsidRPr="00D71BD5">
        <w:rPr>
          <w:rFonts w:ascii="Times New Roman" w:hAnsi="Times New Roman" w:cs="Times New Roman"/>
          <w:b/>
          <w:bCs/>
          <w:sz w:val="24"/>
          <w:szCs w:val="24"/>
          <w:rtl/>
        </w:rPr>
        <w:t xml:space="preserve">تنظيم الفصول  </w:t>
      </w:r>
      <w:r w:rsidRPr="00D71BD5">
        <w:rPr>
          <w:rFonts w:ascii="Times New Roman" w:hAnsi="Times New Roman" w:cs="Times New Roman"/>
          <w:b/>
          <w:bCs/>
          <w:color w:val="FF3399"/>
          <w:sz w:val="24"/>
          <w:szCs w:val="24"/>
          <w:rtl/>
        </w:rPr>
        <w:t>( وتنظيم المدرسة أيضا لتناسب المعاقين حركياً ... )</w:t>
      </w:r>
      <w:r w:rsidRPr="00D71BD5">
        <w:rPr>
          <w:rFonts w:ascii="Times New Roman" w:hAnsi="Times New Roman" w:cs="Times New Roman"/>
          <w:b/>
          <w:bCs/>
          <w:color w:val="002060"/>
          <w:sz w:val="24"/>
          <w:szCs w:val="24"/>
          <w:rtl/>
        </w:rPr>
        <w:t xml:space="preserve"> </w:t>
      </w:r>
    </w:p>
    <w:p w:rsidR="00702541" w:rsidRPr="00D71BD5" w:rsidRDefault="00702541" w:rsidP="00765478">
      <w:pPr>
        <w:pStyle w:val="ListParagraph"/>
        <w:numPr>
          <w:ilvl w:val="0"/>
          <w:numId w:val="13"/>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الوقت وأنظمة الاختبارات  </w:t>
      </w:r>
      <w:r w:rsidRPr="00D71BD5">
        <w:rPr>
          <w:rFonts w:ascii="Times New Roman" w:hAnsi="Times New Roman" w:cs="Times New Roman"/>
          <w:b/>
          <w:bCs/>
          <w:color w:val="FF3399"/>
          <w:sz w:val="24"/>
          <w:szCs w:val="24"/>
          <w:rtl/>
        </w:rPr>
        <w:t>( لابد أن تتسم بالمرونة  )</w:t>
      </w:r>
    </w:p>
    <w:p w:rsidR="00702541" w:rsidRPr="00D71BD5" w:rsidRDefault="00702541" w:rsidP="00765478">
      <w:pPr>
        <w:pStyle w:val="ListParagraph"/>
        <w:numPr>
          <w:ilvl w:val="0"/>
          <w:numId w:val="13"/>
        </w:num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الأنشطة / المشرفين أو المعلمين المختصين . </w:t>
      </w:r>
      <w:r w:rsidRPr="00D71BD5">
        <w:rPr>
          <w:rFonts w:ascii="Times New Roman" w:hAnsi="Times New Roman" w:cs="Times New Roman"/>
          <w:b/>
          <w:bCs/>
          <w:color w:val="FF3399"/>
          <w:sz w:val="24"/>
          <w:szCs w:val="24"/>
          <w:rtl/>
        </w:rPr>
        <w:t xml:space="preserve">( الأنشطة لا تناسب جميع الطلاب بل حسب كل حالة  )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مثال طالب بطئ تعلم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نحوله فصل الخاص وقد يترتب على ذلك أن تعديل المحتوي أو الاختصار منه وتقليل إعداد التلاميذ إلى عدد يناسب تعلمهم .</w:t>
      </w:r>
    </w:p>
    <w:p w:rsidR="00702541" w:rsidRPr="00D71BD5" w:rsidRDefault="00702541" w:rsidP="00995D70">
      <w:pPr>
        <w:rPr>
          <w:rFonts w:ascii="Times New Roman" w:hAnsi="Times New Roman" w:cs="Times New Roman"/>
          <w:b/>
          <w:bCs/>
          <w:sz w:val="24"/>
          <w:szCs w:val="24"/>
          <w:rtl/>
        </w:rPr>
      </w:pPr>
      <w:r w:rsidRPr="00D71BD5">
        <w:rPr>
          <w:rFonts w:ascii="Times New Roman" w:hAnsi="Times New Roman" w:cs="Times New Roman"/>
          <w:b/>
          <w:bCs/>
          <w:sz w:val="24"/>
          <w:szCs w:val="24"/>
          <w:rtl/>
        </w:rPr>
        <w:t>لذا ... هذه التعديلات شاملة ومتعددة الأشكال والمستويات بحيث يستفيد منها أكثر فائدة لأنها ستكون مصممة في ضوء حاجاته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ثالثا : البيئة التعليمية :</w:t>
      </w:r>
    </w:p>
    <w:p w:rsidR="00702541" w:rsidRPr="00D71BD5" w:rsidRDefault="00702541" w:rsidP="00D43356">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عنصر البيئة عنصر أساسي عند التصميم لأننا نعلم جيدا أن التعليم ليس مجرد تدريس نظري بحت ، بل يتم في بيئة متكاملة من بناء مدرسي ومرافق مختلفة هامة للمتعلمين مثل بيئة الصف الدراسي ومهاراته . </w:t>
      </w:r>
      <w:r w:rsidRPr="00D71BD5">
        <w:rPr>
          <w:rFonts w:ascii="Times New Roman" w:hAnsi="Times New Roman" w:cs="Times New Roman"/>
          <w:b/>
          <w:bCs/>
          <w:color w:val="FF3399"/>
          <w:sz w:val="24"/>
          <w:szCs w:val="24"/>
          <w:rtl/>
        </w:rPr>
        <w:t>( تدريس خاوي وأجوف اي يتعلم الطالب معلومات نظرية دون ربطها بحياته اليومية ) .</w:t>
      </w:r>
    </w:p>
    <w:p w:rsidR="00702541" w:rsidRPr="00D71BD5" w:rsidRDefault="00702541" w:rsidP="00995D70">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فمثلا المتعلمين ذوي المشكلات الانفعالية هؤلاء قد يحتاجون إلى بيئات أقل تقييدا وبيئة أكثر مرونة . </w:t>
      </w:r>
      <w:r w:rsidRPr="00D71BD5">
        <w:rPr>
          <w:rFonts w:ascii="Times New Roman" w:hAnsi="Times New Roman" w:cs="Times New Roman"/>
          <w:b/>
          <w:bCs/>
          <w:color w:val="FF3399"/>
          <w:sz w:val="24"/>
          <w:szCs w:val="24"/>
          <w:rtl/>
        </w:rPr>
        <w:t xml:space="preserve">( وتكون آمن أيضا للأسف بعض المدارس لا تكون آمنه لطالب ذوي الحاجات الخاصة وللطلاب الآخرين )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رابعا : الحاجات التربوية الخاصة :</w:t>
      </w:r>
    </w:p>
    <w:p w:rsidR="00702541" w:rsidRPr="00D71BD5" w:rsidRDefault="00702541" w:rsidP="00995D70">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يحتاج المتعلم لخدمات تربوية خاصة عندما توجد لدية ظروف خاصة أو إعاقة أو عجز يجعله غير قادر على التعلم في المدارس الاعتيادية .  </w:t>
      </w:r>
      <w:r w:rsidRPr="00D71BD5">
        <w:rPr>
          <w:rFonts w:ascii="Times New Roman" w:hAnsi="Times New Roman" w:cs="Times New Roman"/>
          <w:b/>
          <w:bCs/>
          <w:color w:val="FF3399"/>
          <w:sz w:val="24"/>
          <w:szCs w:val="24"/>
          <w:rtl/>
        </w:rPr>
        <w:t>( المشكلة ان لدينا منهج عادي وطلاب غير عاديين أو موهوبين ، هنا نقوم بتعديل المنهج ونطوره حسب احتياجات كل طالب فنغير في صياغة الاهداف فتصبح أكثر وضوحا ودقة , ونقلل المحتوي أو نزيد او نسهله حسب الحاجة ، ونقدمها لهم بطريقة مناسبة تناسب عقليتهم في ضوء إمكانياتهم وقدراتهم )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 xml:space="preserve">الحاجة التربوية تكون إما </w:t>
      </w:r>
    </w:p>
    <w:p w:rsidR="00702541" w:rsidRPr="00D71BD5" w:rsidRDefault="00702541" w:rsidP="00765478">
      <w:pPr>
        <w:pStyle w:val="ListParagraph"/>
        <w:numPr>
          <w:ilvl w:val="0"/>
          <w:numId w:val="14"/>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مظاهر من العجز الجسمي / العقلي / الحسي . </w:t>
      </w:r>
    </w:p>
    <w:p w:rsidR="00702541" w:rsidRPr="00D71BD5" w:rsidRDefault="00702541" w:rsidP="00765478">
      <w:pPr>
        <w:pStyle w:val="ListParagraph"/>
        <w:numPr>
          <w:ilvl w:val="0"/>
          <w:numId w:val="14"/>
        </w:numPr>
        <w:rPr>
          <w:rFonts w:ascii="Times New Roman" w:hAnsi="Times New Roman" w:cs="Times New Roman"/>
          <w:b/>
          <w:bCs/>
          <w:sz w:val="24"/>
          <w:szCs w:val="24"/>
        </w:rPr>
      </w:pPr>
      <w:r w:rsidRPr="00D71BD5">
        <w:rPr>
          <w:rFonts w:ascii="Times New Roman" w:hAnsi="Times New Roman" w:cs="Times New Roman"/>
          <w:b/>
          <w:bCs/>
          <w:sz w:val="24"/>
          <w:szCs w:val="24"/>
          <w:rtl/>
        </w:rPr>
        <w:t>صعوبات تعليمية ناجمة عن مشاكل انفعالية أو سلوكية .</w:t>
      </w:r>
    </w:p>
    <w:p w:rsidR="00702541" w:rsidRPr="00D71BD5" w:rsidRDefault="00702541" w:rsidP="00765478">
      <w:pPr>
        <w:pStyle w:val="ListParagraph"/>
        <w:numPr>
          <w:ilvl w:val="0"/>
          <w:numId w:val="14"/>
        </w:numPr>
        <w:rPr>
          <w:rFonts w:ascii="Times New Roman" w:hAnsi="Times New Roman" w:cs="Times New Roman"/>
          <w:b/>
          <w:bCs/>
          <w:sz w:val="24"/>
          <w:szCs w:val="24"/>
        </w:rPr>
      </w:pPr>
      <w:r w:rsidRPr="00D71BD5">
        <w:rPr>
          <w:rFonts w:ascii="Times New Roman" w:hAnsi="Times New Roman" w:cs="Times New Roman"/>
          <w:b/>
          <w:bCs/>
          <w:sz w:val="24"/>
          <w:szCs w:val="24"/>
          <w:rtl/>
        </w:rPr>
        <w:t>حالات من الإعاقات المتعددة .</w:t>
      </w:r>
    </w:p>
    <w:p w:rsidR="00702541" w:rsidRPr="00D71BD5" w:rsidRDefault="00702541" w:rsidP="00A301DF">
      <w:pPr>
        <w:rPr>
          <w:rFonts w:ascii="Times New Roman" w:hAnsi="Times New Roman" w:cs="Times New Roman"/>
          <w:b/>
          <w:bCs/>
          <w:sz w:val="24"/>
          <w:szCs w:val="24"/>
        </w:rPr>
      </w:pPr>
    </w:p>
    <w:p w:rsidR="00702541" w:rsidRPr="00D71BD5" w:rsidRDefault="00702541" w:rsidP="00A301DF">
      <w:pPr>
        <w:rPr>
          <w:rFonts w:ascii="Times New Roman" w:hAnsi="Times New Roman" w:cs="Times New Roman"/>
          <w:b/>
          <w:bCs/>
          <w:sz w:val="24"/>
          <w:szCs w:val="24"/>
        </w:rPr>
      </w:pPr>
    </w:p>
    <w:p w:rsidR="00702541" w:rsidRPr="00D71BD5" w:rsidRDefault="00702541" w:rsidP="00A301DF">
      <w:pPr>
        <w:rPr>
          <w:rFonts w:ascii="Times New Roman" w:hAnsi="Times New Roman" w:cs="Times New Roman"/>
          <w:b/>
          <w:bCs/>
          <w:sz w:val="24"/>
          <w:szCs w:val="24"/>
        </w:rPr>
      </w:pPr>
    </w:p>
    <w:p w:rsidR="00702541" w:rsidRPr="00D71BD5" w:rsidRDefault="00702541" w:rsidP="00A301DF">
      <w:pP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أشكال المنهج لذوي الحاجات الخاصة :</w:t>
      </w:r>
    </w:p>
    <w:p w:rsidR="00702541" w:rsidRPr="00D71BD5" w:rsidRDefault="00702541" w:rsidP="00765478">
      <w:pPr>
        <w:pStyle w:val="ListParagraph"/>
        <w:numPr>
          <w:ilvl w:val="0"/>
          <w:numId w:val="17"/>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منهج فردي خاص . </w:t>
      </w:r>
      <w:r w:rsidRPr="00D71BD5">
        <w:rPr>
          <w:rFonts w:ascii="Times New Roman" w:hAnsi="Times New Roman" w:cs="Times New Roman"/>
          <w:b/>
          <w:bCs/>
          <w:color w:val="FF3399"/>
          <w:sz w:val="24"/>
          <w:szCs w:val="24"/>
          <w:rtl/>
        </w:rPr>
        <w:t>( يجب أن نركز عليه بشكل كبير , لآن لدينا حالات كثيره ,, فلكل فرد منهج خاص به يقوم على اساس تشخيص الحالة ودراسة سلوكه من جميع النواحي )</w:t>
      </w:r>
      <w:r w:rsidRPr="00D71BD5">
        <w:rPr>
          <w:rFonts w:ascii="Times New Roman" w:hAnsi="Times New Roman" w:cs="Times New Roman"/>
          <w:b/>
          <w:bCs/>
          <w:sz w:val="24"/>
          <w:szCs w:val="24"/>
          <w:rtl/>
        </w:rPr>
        <w:t xml:space="preserve"> </w:t>
      </w:r>
    </w:p>
    <w:p w:rsidR="00702541" w:rsidRPr="00D71BD5" w:rsidRDefault="00702541" w:rsidP="00765478">
      <w:pPr>
        <w:pStyle w:val="ListParagraph"/>
        <w:numPr>
          <w:ilvl w:val="0"/>
          <w:numId w:val="17"/>
        </w:numPr>
        <w:rPr>
          <w:rFonts w:ascii="Times New Roman" w:hAnsi="Times New Roman" w:cs="Times New Roman"/>
          <w:b/>
          <w:bCs/>
          <w:color w:val="FF3399"/>
          <w:sz w:val="24"/>
          <w:szCs w:val="24"/>
        </w:rPr>
      </w:pPr>
      <w:r w:rsidRPr="00D71BD5">
        <w:rPr>
          <w:rFonts w:ascii="Times New Roman" w:hAnsi="Times New Roman" w:cs="Times New Roman"/>
          <w:b/>
          <w:bCs/>
          <w:sz w:val="24"/>
          <w:szCs w:val="24"/>
          <w:rtl/>
        </w:rPr>
        <w:t xml:space="preserve">منهج علاجي  </w:t>
      </w:r>
      <w:r w:rsidRPr="00D71BD5">
        <w:rPr>
          <w:rFonts w:ascii="Times New Roman" w:hAnsi="Times New Roman" w:cs="Times New Roman"/>
          <w:b/>
          <w:bCs/>
          <w:color w:val="FF3399"/>
          <w:sz w:val="24"/>
          <w:szCs w:val="24"/>
          <w:rtl/>
        </w:rPr>
        <w:t>( كمشكلات النطق والقراءة )</w:t>
      </w:r>
    </w:p>
    <w:p w:rsidR="00702541" w:rsidRPr="00D71BD5" w:rsidRDefault="00702541" w:rsidP="00765478">
      <w:pPr>
        <w:pStyle w:val="ListParagraph"/>
        <w:numPr>
          <w:ilvl w:val="0"/>
          <w:numId w:val="17"/>
        </w:numPr>
        <w:rPr>
          <w:rFonts w:ascii="Times New Roman" w:hAnsi="Times New Roman" w:cs="Times New Roman"/>
          <w:b/>
          <w:bCs/>
          <w:color w:val="FF3399"/>
          <w:sz w:val="24"/>
          <w:szCs w:val="24"/>
        </w:rPr>
      </w:pPr>
      <w:r w:rsidRPr="00D71BD5">
        <w:rPr>
          <w:rFonts w:ascii="Times New Roman" w:hAnsi="Times New Roman" w:cs="Times New Roman"/>
          <w:b/>
          <w:bCs/>
          <w:sz w:val="24"/>
          <w:szCs w:val="24"/>
          <w:rtl/>
        </w:rPr>
        <w:t xml:space="preserve">برامج تعليمية إضافية  </w:t>
      </w:r>
      <w:r w:rsidRPr="00D71BD5">
        <w:rPr>
          <w:rFonts w:ascii="Times New Roman" w:hAnsi="Times New Roman" w:cs="Times New Roman"/>
          <w:b/>
          <w:bCs/>
          <w:color w:val="FF3399"/>
          <w:sz w:val="24"/>
          <w:szCs w:val="24"/>
          <w:rtl/>
        </w:rPr>
        <w:t xml:space="preserve">( نركزها عادةً على الطلاب الموهوبين ) </w:t>
      </w:r>
    </w:p>
    <w:p w:rsidR="00702541" w:rsidRPr="00D71BD5" w:rsidRDefault="00702541" w:rsidP="00765478">
      <w:pPr>
        <w:pStyle w:val="ListParagraph"/>
        <w:numPr>
          <w:ilvl w:val="0"/>
          <w:numId w:val="17"/>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أجهزة وادوات مساعدة  </w:t>
      </w:r>
      <w:r w:rsidRPr="00D71BD5">
        <w:rPr>
          <w:rFonts w:ascii="Times New Roman" w:hAnsi="Times New Roman" w:cs="Times New Roman"/>
          <w:b/>
          <w:bCs/>
          <w:color w:val="FF3399"/>
          <w:sz w:val="24"/>
          <w:szCs w:val="24"/>
          <w:rtl/>
        </w:rPr>
        <w:t>( الأجهزة الأساسية  )</w:t>
      </w:r>
    </w:p>
    <w:p w:rsidR="00702541" w:rsidRPr="00D71BD5" w:rsidRDefault="00702541" w:rsidP="00765478">
      <w:pPr>
        <w:pStyle w:val="ListParagraph"/>
        <w:numPr>
          <w:ilvl w:val="0"/>
          <w:numId w:val="17"/>
        </w:numPr>
        <w:rPr>
          <w:rFonts w:ascii="Times New Roman" w:hAnsi="Times New Roman" w:cs="Times New Roman"/>
          <w:b/>
          <w:bCs/>
          <w:color w:val="FF3399"/>
          <w:sz w:val="24"/>
          <w:szCs w:val="24"/>
        </w:rPr>
      </w:pPr>
      <w:r w:rsidRPr="00D71BD5">
        <w:rPr>
          <w:rFonts w:ascii="Times New Roman" w:hAnsi="Times New Roman" w:cs="Times New Roman"/>
          <w:b/>
          <w:bCs/>
          <w:sz w:val="24"/>
          <w:szCs w:val="24"/>
          <w:rtl/>
        </w:rPr>
        <w:t xml:space="preserve">بيئة خاصة ( مكان )  </w:t>
      </w:r>
      <w:r w:rsidRPr="00D71BD5">
        <w:rPr>
          <w:rFonts w:ascii="Times New Roman" w:hAnsi="Times New Roman" w:cs="Times New Roman"/>
          <w:b/>
          <w:bCs/>
          <w:color w:val="FF3399"/>
          <w:sz w:val="24"/>
          <w:szCs w:val="24"/>
          <w:rtl/>
        </w:rPr>
        <w:t>( لابد أن يكون مهيأ لهم من حيث تصميم القاعة والكراسي وتصميم المدرسة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تطور ؟؟</w:t>
      </w:r>
    </w:p>
    <w:p w:rsidR="00702541" w:rsidRPr="00D71BD5" w:rsidRDefault="00702541" w:rsidP="00FF33F7">
      <w:pPr>
        <w:rPr>
          <w:rFonts w:ascii="Times New Roman" w:hAnsi="Times New Roman" w:cs="Times New Roman"/>
          <w:b/>
          <w:bCs/>
          <w:sz w:val="24"/>
          <w:szCs w:val="24"/>
          <w:rtl/>
        </w:rPr>
      </w:pPr>
      <w:r w:rsidRPr="00D71BD5">
        <w:rPr>
          <w:rFonts w:ascii="Times New Roman" w:hAnsi="Times New Roman" w:cs="Times New Roman"/>
          <w:b/>
          <w:bCs/>
          <w:sz w:val="24"/>
          <w:szCs w:val="24"/>
          <w:rtl/>
        </w:rPr>
        <w:t>تطورت الخدمات التى تقدم مناهج خاصة خلال السنوات الماضية القريبة ، حيث اقتصرت في الماضي على فئة المكفوفين ثم تطورت إلى فئات الصم ومن ثم أصبحت تشمل معظم الذين تتطلب ظروفهم وحاجاتهم برامج خاصة .</w:t>
      </w:r>
    </w:p>
    <w:p w:rsidR="00702541" w:rsidRPr="00D71BD5" w:rsidRDefault="00702541" w:rsidP="00FF33F7">
      <w:pPr>
        <w:rPr>
          <w:rFonts w:ascii="Times New Roman" w:hAnsi="Times New Roman" w:cs="Times New Roman"/>
          <w:b/>
          <w:bCs/>
          <w:sz w:val="24"/>
          <w:szCs w:val="24"/>
          <w:rtl/>
        </w:rPr>
      </w:pPr>
      <w:r w:rsidRPr="00D71BD5">
        <w:rPr>
          <w:rFonts w:ascii="Times New Roman" w:hAnsi="Times New Roman" w:cs="Times New Roman"/>
          <w:b/>
          <w:bCs/>
          <w:sz w:val="24"/>
          <w:szCs w:val="24"/>
          <w:rtl/>
        </w:rPr>
        <w:t>حيث أصبحت الخدمات تقدم في مراكز تعليمية ، ثم في المدارس العادية من خلال الفصول الخاصة أو غرف مصادر العلم ثم أصبح لدينا أخصائي برامج تربية خاصة كعضو في المدرسة العادية .</w:t>
      </w:r>
    </w:p>
    <w:p w:rsidR="00702541" w:rsidRPr="00D71BD5" w:rsidRDefault="00702541" w:rsidP="00E5424B">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هذا الاهتمام الملحوظ لذوي الحاجات الخاصة يقودنا إلي القول أننا لا نتعامل مع تأهيل أو علاج بل نتعامل مع </w:t>
      </w:r>
      <w:r w:rsidRPr="00D71BD5">
        <w:rPr>
          <w:rFonts w:ascii="Times New Roman" w:hAnsi="Times New Roman" w:cs="Times New Roman"/>
          <w:b/>
          <w:bCs/>
          <w:color w:val="FF0000"/>
          <w:sz w:val="24"/>
          <w:szCs w:val="24"/>
          <w:rtl/>
        </w:rPr>
        <w:t xml:space="preserve">برامج مصممة لتلبي حاجات الأفراد أيا كانت وفي مرحلة من مراحل نموهم أو تعليمهم . </w:t>
      </w:r>
      <w:r w:rsidRPr="00D71BD5">
        <w:rPr>
          <w:rFonts w:ascii="Times New Roman" w:hAnsi="Times New Roman" w:cs="Times New Roman"/>
          <w:b/>
          <w:bCs/>
          <w:color w:val="FF3399"/>
          <w:sz w:val="24"/>
          <w:szCs w:val="24"/>
          <w:rtl/>
        </w:rPr>
        <w:t xml:space="preserve">( لان التأهيل قد يكون وقتي او غير مخطط له, لكن البرنامج عبارة عن خطه متكامله )  </w:t>
      </w:r>
    </w:p>
    <w:p w:rsidR="00702541" w:rsidRPr="00D71BD5" w:rsidRDefault="00702541" w:rsidP="002C6C19">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كذلك لا نغفل </w:t>
      </w:r>
      <w:r w:rsidRPr="00D71BD5">
        <w:rPr>
          <w:rFonts w:ascii="Times New Roman" w:hAnsi="Times New Roman" w:cs="Times New Roman"/>
          <w:b/>
          <w:bCs/>
          <w:color w:val="FF0000"/>
          <w:sz w:val="24"/>
          <w:szCs w:val="24"/>
          <w:rtl/>
        </w:rPr>
        <w:t>الأدوات والأساليب والأجهزة</w:t>
      </w:r>
      <w:r w:rsidRPr="00D71BD5">
        <w:rPr>
          <w:rFonts w:ascii="Times New Roman" w:hAnsi="Times New Roman" w:cs="Times New Roman"/>
          <w:b/>
          <w:bCs/>
          <w:sz w:val="24"/>
          <w:szCs w:val="24"/>
          <w:rtl/>
        </w:rPr>
        <w:t xml:space="preserve"> التى تطورت بشكل سريع لتخدم الاحتياجات لهذه الفئات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 xml:space="preserve">عناصر منهج ذوي الحاجات الخاصة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عناصر المنهج هي نفسها كما أخذت من قبل ( الأهداف .. )</w:t>
      </w:r>
    </w:p>
    <w:p w:rsidR="00702541" w:rsidRPr="00D71BD5" w:rsidRDefault="00702541" w:rsidP="00E5424B">
      <w:pPr>
        <w:rPr>
          <w:rFonts w:ascii="Times New Roman" w:hAnsi="Times New Roman" w:cs="Times New Roman"/>
          <w:b/>
          <w:bCs/>
          <w:color w:val="FF0000"/>
          <w:sz w:val="24"/>
          <w:szCs w:val="24"/>
          <w:rtl/>
        </w:rPr>
      </w:pPr>
      <w:r w:rsidRPr="00D71BD5">
        <w:rPr>
          <w:rFonts w:ascii="Times New Roman" w:hAnsi="Times New Roman" w:cs="Times New Roman"/>
          <w:b/>
          <w:bCs/>
          <w:sz w:val="24"/>
          <w:szCs w:val="24"/>
          <w:rtl/>
        </w:rPr>
        <w:t xml:space="preserve">ولكن يجب أن ينظر إلى عناصر المنهج لذوي الحاجات الخاصة </w:t>
      </w:r>
      <w:r w:rsidRPr="00D71BD5">
        <w:rPr>
          <w:rFonts w:ascii="Times New Roman" w:hAnsi="Times New Roman" w:cs="Times New Roman"/>
          <w:b/>
          <w:bCs/>
          <w:color w:val="FF0000"/>
          <w:sz w:val="24"/>
          <w:szCs w:val="24"/>
          <w:rtl/>
        </w:rPr>
        <w:t>بعناية ودقة وأكثر شمولية لتناسب كل فرد حسب حاجته .</w:t>
      </w:r>
    </w:p>
    <w:p w:rsidR="00702541" w:rsidRPr="00D71BD5" w:rsidRDefault="00702541" w:rsidP="00E5424B">
      <w:pPr>
        <w:rPr>
          <w:rFonts w:ascii="Times New Roman" w:hAnsi="Times New Roman" w:cs="Times New Roman"/>
          <w:b/>
          <w:bCs/>
          <w:color w:val="FF0000"/>
          <w:sz w:val="24"/>
          <w:szCs w:val="24"/>
          <w:rtl/>
        </w:rPr>
      </w:pPr>
    </w:p>
    <w:p w:rsidR="00702541" w:rsidRPr="00D71BD5" w:rsidRDefault="00702541" w:rsidP="00D83036">
      <w:pPr>
        <w:rPr>
          <w:rFonts w:ascii="Times New Roman" w:hAnsi="Times New Roman" w:cs="Times New Roman"/>
          <w:b/>
          <w:bCs/>
          <w:color w:val="002060"/>
          <w:sz w:val="24"/>
          <w:szCs w:val="24"/>
          <w:rtl/>
        </w:rPr>
      </w:pPr>
      <w:r w:rsidRPr="00D71BD5">
        <w:rPr>
          <w:rFonts w:ascii="Times New Roman" w:hAnsi="Times New Roman" w:cs="Times New Roman"/>
          <w:b/>
          <w:bCs/>
          <w:color w:val="002060"/>
          <w:sz w:val="24"/>
          <w:szCs w:val="24"/>
          <w:rtl/>
        </w:rPr>
        <w:t>بالإضافة إلي الأهداف والمحتوى والتدريس والتقويم يجب الاهتمام على العناصر التالية :</w:t>
      </w:r>
    </w:p>
    <w:p w:rsidR="00702541" w:rsidRPr="00D71BD5" w:rsidRDefault="00702541" w:rsidP="00E5424B">
      <w:pPr>
        <w:rPr>
          <w:rFonts w:ascii="Times New Roman" w:hAnsi="Times New Roman" w:cs="Times New Roman"/>
          <w:b/>
          <w:bCs/>
          <w:sz w:val="24"/>
          <w:szCs w:val="24"/>
          <w:rtl/>
        </w:rPr>
      </w:pPr>
      <w:r w:rsidRPr="00D71BD5">
        <w:rPr>
          <w:rFonts w:ascii="Times New Roman" w:hAnsi="Times New Roman" w:cs="Times New Roman"/>
          <w:b/>
          <w:bCs/>
          <w:sz w:val="24"/>
          <w:szCs w:val="24"/>
          <w:rtl/>
        </w:rPr>
        <w:t>الوضوح / التنظيم / طرق التدريس / التقويم .</w:t>
      </w:r>
    </w:p>
    <w:p w:rsidR="00702541" w:rsidRPr="00D71BD5" w:rsidRDefault="00702541" w:rsidP="00E5424B">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الوضوح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المنهج غير الواضح لا يمكن أن يحقق أهدافه والوضوح مفهوم يرتبط بأهداف المنهج .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يجب أن تحدد الأهداف بشكل واضح لأنها تساعد المعلمين على فهم المطلوب من هذا المنهج .</w:t>
      </w:r>
    </w:p>
    <w:p w:rsidR="00702541" w:rsidRPr="00D71BD5" w:rsidRDefault="00702541" w:rsidP="00765478">
      <w:pPr>
        <w:pStyle w:val="ListParagraph"/>
        <w:numPr>
          <w:ilvl w:val="0"/>
          <w:numId w:val="12"/>
        </w:numPr>
        <w:rPr>
          <w:rFonts w:ascii="Times New Roman" w:hAnsi="Times New Roman" w:cs="Times New Roman"/>
          <w:b/>
          <w:bCs/>
          <w:color w:val="FF3399"/>
          <w:sz w:val="24"/>
          <w:szCs w:val="24"/>
        </w:rPr>
      </w:pPr>
      <w:r w:rsidRPr="00D71BD5">
        <w:rPr>
          <w:rFonts w:ascii="Times New Roman" w:hAnsi="Times New Roman" w:cs="Times New Roman"/>
          <w:b/>
          <w:bCs/>
          <w:sz w:val="24"/>
          <w:szCs w:val="24"/>
          <w:rtl/>
        </w:rPr>
        <w:t xml:space="preserve">أهداف محددة وقصيرة المدى ضمن الخطط الفردية . </w:t>
      </w:r>
      <w:r w:rsidRPr="00D71BD5">
        <w:rPr>
          <w:rFonts w:ascii="Times New Roman" w:hAnsi="Times New Roman" w:cs="Times New Roman"/>
          <w:b/>
          <w:bCs/>
          <w:color w:val="FF3399"/>
          <w:sz w:val="24"/>
          <w:szCs w:val="24"/>
          <w:rtl/>
        </w:rPr>
        <w:t xml:space="preserve">( لكي نستطيع أن نقيس ونلاحظ التغير الإيجابي للطالب في اكتسابه للخبرات التربويه ) </w:t>
      </w:r>
    </w:p>
    <w:p w:rsidR="00702541" w:rsidRPr="00D71BD5" w:rsidRDefault="00702541" w:rsidP="00765478">
      <w:pPr>
        <w:pStyle w:val="ListParagraph"/>
        <w:numPr>
          <w:ilvl w:val="0"/>
          <w:numId w:val="12"/>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صياغة دقيقة سلوكية . </w:t>
      </w:r>
    </w:p>
    <w:p w:rsidR="00702541" w:rsidRPr="00D71BD5" w:rsidRDefault="00702541" w:rsidP="00765478">
      <w:pPr>
        <w:pStyle w:val="ListParagraph"/>
        <w:numPr>
          <w:ilvl w:val="0"/>
          <w:numId w:val="12"/>
        </w:numPr>
        <w:rPr>
          <w:rFonts w:ascii="Times New Roman" w:hAnsi="Times New Roman" w:cs="Times New Roman"/>
          <w:b/>
          <w:bCs/>
          <w:sz w:val="24"/>
          <w:szCs w:val="24"/>
        </w:rPr>
      </w:pPr>
      <w:r w:rsidRPr="00D71BD5">
        <w:rPr>
          <w:rFonts w:ascii="Times New Roman" w:hAnsi="Times New Roman" w:cs="Times New Roman"/>
          <w:b/>
          <w:bCs/>
          <w:sz w:val="24"/>
          <w:szCs w:val="24"/>
          <w:rtl/>
        </w:rPr>
        <w:t>اختيار مناسب للوسائل والمواد .</w:t>
      </w:r>
    </w:p>
    <w:p w:rsidR="00702541" w:rsidRPr="00D71BD5" w:rsidRDefault="00702541" w:rsidP="00765478">
      <w:pPr>
        <w:pStyle w:val="ListParagraph"/>
        <w:numPr>
          <w:ilvl w:val="0"/>
          <w:numId w:val="12"/>
        </w:numPr>
        <w:rPr>
          <w:rFonts w:ascii="Times New Roman" w:hAnsi="Times New Roman" w:cs="Times New Roman"/>
          <w:b/>
          <w:bCs/>
          <w:sz w:val="24"/>
          <w:szCs w:val="24"/>
        </w:rPr>
      </w:pPr>
      <w:r w:rsidRPr="00D71BD5">
        <w:rPr>
          <w:rFonts w:ascii="Times New Roman" w:hAnsi="Times New Roman" w:cs="Times New Roman"/>
          <w:b/>
          <w:bCs/>
          <w:sz w:val="24"/>
          <w:szCs w:val="24"/>
          <w:rtl/>
        </w:rPr>
        <w:t>اختيار أسلوب التدريس .</w:t>
      </w:r>
    </w:p>
    <w:p w:rsidR="00702541" w:rsidRPr="00D71BD5" w:rsidRDefault="00702541" w:rsidP="00A301DF">
      <w:pP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التنظيم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يمكن تصوير عنصر التنظيم في المنهج :</w:t>
      </w:r>
    </w:p>
    <w:p w:rsidR="00702541" w:rsidRPr="00D71BD5" w:rsidRDefault="00702541" w:rsidP="00765478">
      <w:pPr>
        <w:pStyle w:val="ListParagraph"/>
        <w:numPr>
          <w:ilvl w:val="0"/>
          <w:numId w:val="15"/>
        </w:numPr>
        <w:rPr>
          <w:rFonts w:ascii="Times New Roman" w:hAnsi="Times New Roman" w:cs="Times New Roman"/>
          <w:b/>
          <w:bCs/>
          <w:sz w:val="24"/>
          <w:szCs w:val="24"/>
        </w:rPr>
      </w:pPr>
      <w:r w:rsidRPr="00D71BD5">
        <w:rPr>
          <w:rFonts w:ascii="Times New Roman" w:hAnsi="Times New Roman" w:cs="Times New Roman"/>
          <w:b/>
          <w:bCs/>
          <w:sz w:val="24"/>
          <w:szCs w:val="24"/>
          <w:rtl/>
        </w:rPr>
        <w:t>تشخيص دقيق وشامل لمشكلة المتعلم ( قدراته / إمكاناته )</w:t>
      </w:r>
    </w:p>
    <w:p w:rsidR="00702541" w:rsidRPr="00D71BD5" w:rsidRDefault="00702541" w:rsidP="00765478">
      <w:pPr>
        <w:pStyle w:val="ListParagraph"/>
        <w:numPr>
          <w:ilvl w:val="0"/>
          <w:numId w:val="15"/>
        </w:numPr>
        <w:rPr>
          <w:rFonts w:ascii="Times New Roman" w:hAnsi="Times New Roman" w:cs="Times New Roman"/>
          <w:b/>
          <w:bCs/>
          <w:sz w:val="24"/>
          <w:szCs w:val="24"/>
        </w:rPr>
      </w:pPr>
      <w:r w:rsidRPr="00D71BD5">
        <w:rPr>
          <w:rFonts w:ascii="Times New Roman" w:hAnsi="Times New Roman" w:cs="Times New Roman"/>
          <w:b/>
          <w:bCs/>
          <w:sz w:val="24"/>
          <w:szCs w:val="24"/>
          <w:rtl/>
        </w:rPr>
        <w:t>تحديد المشكلة .</w:t>
      </w:r>
    </w:p>
    <w:p w:rsidR="00702541" w:rsidRPr="00D71BD5" w:rsidRDefault="00702541" w:rsidP="00765478">
      <w:pPr>
        <w:pStyle w:val="ListParagraph"/>
        <w:numPr>
          <w:ilvl w:val="0"/>
          <w:numId w:val="15"/>
        </w:numPr>
        <w:rPr>
          <w:rFonts w:ascii="Times New Roman" w:hAnsi="Times New Roman" w:cs="Times New Roman"/>
          <w:b/>
          <w:bCs/>
          <w:sz w:val="24"/>
          <w:szCs w:val="24"/>
        </w:rPr>
      </w:pPr>
      <w:r w:rsidRPr="00D71BD5">
        <w:rPr>
          <w:rFonts w:ascii="Times New Roman" w:hAnsi="Times New Roman" w:cs="Times New Roman"/>
          <w:b/>
          <w:bCs/>
          <w:sz w:val="24"/>
          <w:szCs w:val="24"/>
          <w:rtl/>
        </w:rPr>
        <w:t>تحديد عوامل القوة والضعف لدى فئات الإعاقة أو فئات التربية الخاصة .</w:t>
      </w:r>
    </w:p>
    <w:p w:rsidR="00702541" w:rsidRPr="00D71BD5" w:rsidRDefault="00702541" w:rsidP="00765478">
      <w:pPr>
        <w:pStyle w:val="ListParagraph"/>
        <w:numPr>
          <w:ilvl w:val="0"/>
          <w:numId w:val="15"/>
        </w:numPr>
        <w:rPr>
          <w:rFonts w:ascii="Times New Roman" w:hAnsi="Times New Roman" w:cs="Times New Roman"/>
          <w:b/>
          <w:bCs/>
          <w:sz w:val="24"/>
          <w:szCs w:val="24"/>
        </w:rPr>
      </w:pPr>
      <w:r w:rsidRPr="00D71BD5">
        <w:rPr>
          <w:rFonts w:ascii="Times New Roman" w:hAnsi="Times New Roman" w:cs="Times New Roman"/>
          <w:b/>
          <w:bCs/>
          <w:sz w:val="24"/>
          <w:szCs w:val="24"/>
          <w:rtl/>
        </w:rPr>
        <w:t>تطوير الخطة التربوية في ضوء ما يتم تحديده من عوامل ملاحظة لتتناسب مع قدرات المتعلمين .</w:t>
      </w:r>
    </w:p>
    <w:p w:rsidR="00702541" w:rsidRPr="00D71BD5" w:rsidRDefault="00702541" w:rsidP="00765478">
      <w:pPr>
        <w:pStyle w:val="ListParagraph"/>
        <w:numPr>
          <w:ilvl w:val="0"/>
          <w:numId w:val="15"/>
        </w:num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تنفيذ الخطط ضمن جدول زمني . </w:t>
      </w:r>
      <w:r w:rsidRPr="00D71BD5">
        <w:rPr>
          <w:rFonts w:ascii="Times New Roman" w:hAnsi="Times New Roman" w:cs="Times New Roman"/>
          <w:b/>
          <w:bCs/>
          <w:color w:val="FF3399"/>
          <w:sz w:val="24"/>
          <w:szCs w:val="24"/>
          <w:rtl/>
        </w:rPr>
        <w:t xml:space="preserve">( لاتكون عشوائيه بشكل لانستطيع تنفيذها )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طرق التدريس :</w:t>
      </w:r>
    </w:p>
    <w:p w:rsidR="00702541" w:rsidRPr="00D71BD5" w:rsidRDefault="00702541" w:rsidP="00D83036">
      <w:pPr>
        <w:rPr>
          <w:rFonts w:ascii="Times New Roman" w:hAnsi="Times New Roman" w:cs="Times New Roman"/>
          <w:b/>
          <w:bCs/>
          <w:color w:val="002060"/>
          <w:sz w:val="24"/>
          <w:szCs w:val="24"/>
          <w:rtl/>
        </w:rPr>
      </w:pPr>
      <w:r w:rsidRPr="00D71BD5">
        <w:rPr>
          <w:rFonts w:ascii="Times New Roman" w:hAnsi="Times New Roman" w:cs="Times New Roman"/>
          <w:b/>
          <w:bCs/>
          <w:color w:val="002060"/>
          <w:sz w:val="24"/>
          <w:szCs w:val="24"/>
          <w:rtl/>
        </w:rPr>
        <w:t>هي من أهم العناصر التي يتم عن طريقها تنفيذ أن المنهج سواء الخاص أو في المدارس العادية .</w:t>
      </w:r>
    </w:p>
    <w:p w:rsidR="00702541" w:rsidRPr="00D71BD5" w:rsidRDefault="00702541" w:rsidP="00765478">
      <w:pPr>
        <w:pStyle w:val="ListParagraph"/>
        <w:numPr>
          <w:ilvl w:val="0"/>
          <w:numId w:val="16"/>
        </w:numPr>
        <w:rPr>
          <w:rFonts w:ascii="Times New Roman" w:hAnsi="Times New Roman" w:cs="Times New Roman"/>
          <w:b/>
          <w:bCs/>
          <w:sz w:val="24"/>
          <w:szCs w:val="24"/>
        </w:rPr>
      </w:pPr>
      <w:r w:rsidRPr="00D71BD5">
        <w:rPr>
          <w:rFonts w:ascii="Times New Roman" w:hAnsi="Times New Roman" w:cs="Times New Roman"/>
          <w:b/>
          <w:bCs/>
          <w:sz w:val="24"/>
          <w:szCs w:val="24"/>
          <w:rtl/>
        </w:rPr>
        <w:t>يجب أن يكون هناك ترابط بين الوسيلة والمحتوى والهدف السلوكي .</w:t>
      </w:r>
    </w:p>
    <w:p w:rsidR="00702541" w:rsidRPr="00D71BD5" w:rsidRDefault="00702541" w:rsidP="00765478">
      <w:pPr>
        <w:pStyle w:val="ListParagraph"/>
        <w:numPr>
          <w:ilvl w:val="0"/>
          <w:numId w:val="16"/>
        </w:numPr>
        <w:rPr>
          <w:rFonts w:ascii="Times New Roman" w:hAnsi="Times New Roman" w:cs="Times New Roman"/>
          <w:b/>
          <w:bCs/>
          <w:sz w:val="24"/>
          <w:szCs w:val="24"/>
        </w:rPr>
      </w:pPr>
      <w:r w:rsidRPr="00D71BD5">
        <w:rPr>
          <w:rFonts w:ascii="Times New Roman" w:hAnsi="Times New Roman" w:cs="Times New Roman"/>
          <w:b/>
          <w:bCs/>
          <w:sz w:val="24"/>
          <w:szCs w:val="24"/>
          <w:rtl/>
        </w:rPr>
        <w:t>الارتباط بين الطريقة وخصائص المتعلمين .</w:t>
      </w:r>
    </w:p>
    <w:p w:rsidR="00702541" w:rsidRPr="00D71BD5" w:rsidRDefault="00702541" w:rsidP="00765478">
      <w:pPr>
        <w:pStyle w:val="ListParagraph"/>
        <w:numPr>
          <w:ilvl w:val="0"/>
          <w:numId w:val="16"/>
        </w:numPr>
        <w:rPr>
          <w:rFonts w:ascii="Times New Roman" w:hAnsi="Times New Roman" w:cs="Times New Roman"/>
          <w:b/>
          <w:bCs/>
          <w:sz w:val="24"/>
          <w:szCs w:val="24"/>
          <w:rtl/>
        </w:rPr>
      </w:pPr>
      <w:r w:rsidRPr="00D71BD5">
        <w:rPr>
          <w:rFonts w:ascii="Times New Roman" w:hAnsi="Times New Roman" w:cs="Times New Roman"/>
          <w:b/>
          <w:bCs/>
          <w:sz w:val="24"/>
          <w:szCs w:val="24"/>
          <w:rtl/>
        </w:rPr>
        <w:t>الأسلوب الفردي وهو من خصائص ذوي الحاجات الخاصة حيث يحظي المتعلم بلقاءات مع المعلم أثناء تنفيذ خطة تدريسية خاصة فردية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 xml:space="preserve">التقويم </w:t>
      </w:r>
    </w:p>
    <w:p w:rsidR="00702541" w:rsidRPr="00D71BD5" w:rsidRDefault="00702541" w:rsidP="00D83036">
      <w:pPr>
        <w:rPr>
          <w:rFonts w:ascii="Times New Roman" w:hAnsi="Times New Roman" w:cs="Times New Roman"/>
          <w:b/>
          <w:bCs/>
          <w:color w:val="DD2BBB"/>
          <w:sz w:val="24"/>
          <w:szCs w:val="24"/>
          <w:rtl/>
        </w:rPr>
      </w:pPr>
      <w:r w:rsidRPr="00D71BD5">
        <w:rPr>
          <w:rFonts w:ascii="Times New Roman" w:hAnsi="Times New Roman" w:cs="Times New Roman"/>
          <w:b/>
          <w:bCs/>
          <w:sz w:val="24"/>
          <w:szCs w:val="24"/>
          <w:rtl/>
        </w:rPr>
        <w:t xml:space="preserve">أن دقة التقويم تعكس مدى الاتفاق بين التعلم المتوقع والتعلم الحاصل فعلا . </w:t>
      </w:r>
      <w:r w:rsidRPr="00D71BD5">
        <w:rPr>
          <w:rFonts w:ascii="Times New Roman" w:hAnsi="Times New Roman" w:cs="Times New Roman"/>
          <w:b/>
          <w:bCs/>
          <w:color w:val="FF3399"/>
          <w:sz w:val="24"/>
          <w:szCs w:val="24"/>
          <w:rtl/>
        </w:rPr>
        <w:t>( اذا لم يتفقا لم نصل الى الهدف )</w:t>
      </w:r>
      <w:r w:rsidRPr="00D71BD5">
        <w:rPr>
          <w:rFonts w:ascii="Times New Roman" w:hAnsi="Times New Roman" w:cs="Times New Roman"/>
          <w:b/>
          <w:bCs/>
          <w:color w:val="DD2BBB"/>
          <w:sz w:val="24"/>
          <w:szCs w:val="24"/>
          <w:rtl/>
        </w:rPr>
        <w:t xml:space="preserve">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لذا يجب أن نعرف دور التقويم كعنصر من عناصر المنهج لذوي الحاجات الخاصة : </w:t>
      </w:r>
    </w:p>
    <w:p w:rsidR="00702541" w:rsidRPr="00D71BD5" w:rsidRDefault="00702541" w:rsidP="00765478">
      <w:pPr>
        <w:pStyle w:val="ListParagraph"/>
        <w:numPr>
          <w:ilvl w:val="0"/>
          <w:numId w:val="13"/>
        </w:numPr>
        <w:rPr>
          <w:rFonts w:ascii="Times New Roman" w:hAnsi="Times New Roman" w:cs="Times New Roman"/>
          <w:b/>
          <w:bCs/>
          <w:sz w:val="24"/>
          <w:szCs w:val="24"/>
          <w:rtl/>
        </w:rPr>
      </w:pPr>
      <w:r w:rsidRPr="00D71BD5">
        <w:rPr>
          <w:rFonts w:ascii="Times New Roman" w:hAnsi="Times New Roman" w:cs="Times New Roman"/>
          <w:b/>
          <w:bCs/>
          <w:sz w:val="24"/>
          <w:szCs w:val="24"/>
          <w:rtl/>
        </w:rPr>
        <w:t>تغير السلوك نتيجة للتدريس الحاصل .</w:t>
      </w:r>
    </w:p>
    <w:p w:rsidR="00702541" w:rsidRPr="00D71BD5" w:rsidRDefault="00702541" w:rsidP="00765478">
      <w:pPr>
        <w:pStyle w:val="ListParagraph"/>
        <w:numPr>
          <w:ilvl w:val="0"/>
          <w:numId w:val="13"/>
        </w:numPr>
        <w:rPr>
          <w:rFonts w:ascii="Times New Roman" w:hAnsi="Times New Roman" w:cs="Times New Roman"/>
          <w:b/>
          <w:bCs/>
          <w:sz w:val="24"/>
          <w:szCs w:val="24"/>
          <w:rtl/>
        </w:rPr>
      </w:pPr>
      <w:r w:rsidRPr="00D71BD5">
        <w:rPr>
          <w:rFonts w:ascii="Times New Roman" w:hAnsi="Times New Roman" w:cs="Times New Roman"/>
          <w:b/>
          <w:bCs/>
          <w:sz w:val="24"/>
          <w:szCs w:val="24"/>
          <w:rtl/>
        </w:rPr>
        <w:t>ما هي درجته هل هي مرضي أو جيد .</w:t>
      </w:r>
    </w:p>
    <w:p w:rsidR="00702541" w:rsidRPr="00D71BD5" w:rsidRDefault="00702541" w:rsidP="00765478">
      <w:pPr>
        <w:pStyle w:val="ListParagraph"/>
        <w:numPr>
          <w:ilvl w:val="0"/>
          <w:numId w:val="13"/>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هل التغير الحاصل هو نفسه الذي تم توقعه . </w:t>
      </w:r>
    </w:p>
    <w:p w:rsidR="00702541" w:rsidRPr="00D71BD5" w:rsidRDefault="00702541" w:rsidP="00A301DF">
      <w:pPr>
        <w:pBdr>
          <w:bottom w:val="single" w:sz="4" w:space="1" w:color="auto"/>
        </w:pBdr>
        <w:rPr>
          <w:rFonts w:ascii="Times New Roman" w:hAnsi="Times New Roman" w:cs="Times New Roman"/>
          <w:b/>
          <w:bCs/>
          <w:sz w:val="24"/>
          <w:szCs w:val="24"/>
        </w:rPr>
      </w:pPr>
    </w:p>
    <w:p w:rsidR="00702541" w:rsidRPr="00D71BD5" w:rsidRDefault="00702541" w:rsidP="009D35BD">
      <w:pPr>
        <w:jc w:val="center"/>
        <w:rPr>
          <w:rFonts w:ascii="Times New Roman" w:hAnsi="Times New Roman" w:cs="Times New Roman"/>
          <w:b/>
          <w:bCs/>
          <w:color w:val="FF0000"/>
          <w:sz w:val="24"/>
          <w:szCs w:val="24"/>
        </w:rPr>
      </w:pPr>
    </w:p>
    <w:p w:rsidR="00702541" w:rsidRPr="00D71BD5" w:rsidRDefault="00702541" w:rsidP="009D35BD">
      <w:pPr>
        <w:jc w:val="cente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المحاضرة الخامسة</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مصادر تصميم منهج ذوي الحاجات الخاصة :</w:t>
      </w:r>
    </w:p>
    <w:p w:rsidR="00702541" w:rsidRPr="00D71BD5" w:rsidRDefault="00702541" w:rsidP="00765478">
      <w:pPr>
        <w:pStyle w:val="ListParagraph"/>
        <w:numPr>
          <w:ilvl w:val="0"/>
          <w:numId w:val="18"/>
        </w:numPr>
        <w:rPr>
          <w:rFonts w:ascii="Times New Roman" w:hAnsi="Times New Roman" w:cs="Times New Roman"/>
          <w:b/>
          <w:bCs/>
          <w:sz w:val="24"/>
          <w:szCs w:val="24"/>
        </w:rPr>
      </w:pPr>
      <w:r w:rsidRPr="00D71BD5">
        <w:rPr>
          <w:rFonts w:ascii="Times New Roman" w:hAnsi="Times New Roman" w:cs="Times New Roman"/>
          <w:b/>
          <w:bCs/>
          <w:sz w:val="24"/>
          <w:szCs w:val="24"/>
          <w:rtl/>
        </w:rPr>
        <w:t>حاجات التلاميذ .</w:t>
      </w:r>
    </w:p>
    <w:p w:rsidR="00702541" w:rsidRPr="00D71BD5" w:rsidRDefault="00702541" w:rsidP="00765478">
      <w:pPr>
        <w:pStyle w:val="ListParagraph"/>
        <w:numPr>
          <w:ilvl w:val="0"/>
          <w:numId w:val="18"/>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المدرسة والمناهج العادية . </w:t>
      </w:r>
    </w:p>
    <w:p w:rsidR="00702541" w:rsidRPr="00D71BD5" w:rsidRDefault="00702541" w:rsidP="00765478">
      <w:pPr>
        <w:pStyle w:val="ListParagraph"/>
        <w:numPr>
          <w:ilvl w:val="0"/>
          <w:numId w:val="18"/>
        </w:numPr>
        <w:rPr>
          <w:rFonts w:ascii="Times New Roman" w:hAnsi="Times New Roman" w:cs="Times New Roman"/>
          <w:b/>
          <w:bCs/>
          <w:color w:val="FF3399"/>
          <w:sz w:val="24"/>
          <w:szCs w:val="24"/>
        </w:rPr>
      </w:pPr>
      <w:r w:rsidRPr="00D71BD5">
        <w:rPr>
          <w:rFonts w:ascii="Times New Roman" w:hAnsi="Times New Roman" w:cs="Times New Roman"/>
          <w:b/>
          <w:bCs/>
          <w:sz w:val="24"/>
          <w:szCs w:val="24"/>
          <w:rtl/>
        </w:rPr>
        <w:t xml:space="preserve">البيئة والمجتمع  . </w:t>
      </w:r>
      <w:r w:rsidRPr="00D71BD5">
        <w:rPr>
          <w:rFonts w:ascii="Times New Roman" w:hAnsi="Times New Roman" w:cs="Times New Roman"/>
          <w:b/>
          <w:bCs/>
          <w:color w:val="FF3399"/>
          <w:sz w:val="24"/>
          <w:szCs w:val="24"/>
          <w:rtl/>
        </w:rPr>
        <w:t>( في ضوء تقاليد المجتمع , لكي نكسبهم عادات وتقاليد البيئه المحيطة بهم )</w:t>
      </w:r>
    </w:p>
    <w:p w:rsidR="00702541" w:rsidRPr="00D71BD5" w:rsidRDefault="00702541" w:rsidP="00765478">
      <w:pPr>
        <w:pStyle w:val="ListParagraph"/>
        <w:numPr>
          <w:ilvl w:val="0"/>
          <w:numId w:val="18"/>
        </w:num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الميول والاستعدادات . </w:t>
      </w:r>
      <w:r w:rsidRPr="00D71BD5">
        <w:rPr>
          <w:rFonts w:ascii="Times New Roman" w:hAnsi="Times New Roman" w:cs="Times New Roman"/>
          <w:b/>
          <w:bCs/>
          <w:color w:val="FF3399"/>
          <w:sz w:val="24"/>
          <w:szCs w:val="24"/>
          <w:rtl/>
        </w:rPr>
        <w:t>( والاتجاهات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حاجات التلاميذ :</w:t>
      </w:r>
    </w:p>
    <w:p w:rsidR="00702541" w:rsidRPr="00D71BD5" w:rsidRDefault="00702541" w:rsidP="00D83036">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لا يمكن أن يبنى أو يصمم أي منهج بمعزل عن خصائص المتعلمين ومطالب نموهم وحاجاتهم . </w:t>
      </w:r>
      <w:r w:rsidRPr="00D71BD5">
        <w:rPr>
          <w:rFonts w:ascii="Times New Roman" w:hAnsi="Times New Roman" w:cs="Times New Roman"/>
          <w:b/>
          <w:bCs/>
          <w:color w:val="FF3399"/>
          <w:sz w:val="24"/>
          <w:szCs w:val="24"/>
          <w:rtl/>
        </w:rPr>
        <w:t xml:space="preserve">( لابد ان نبني المناهج في ضوء مرحتلهم العمريه ,, مثلااً اذا كانو في المرحلة الحسية نأتي لهم بأشياء محسوسه ,, مرحلة الخيال و ,,,, ) </w:t>
      </w:r>
    </w:p>
    <w:p w:rsidR="00702541" w:rsidRPr="00D71BD5" w:rsidRDefault="00702541" w:rsidP="00736CFE">
      <w:p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وتنشأ هذه المناهج للتلميذ ذو الحاجة الخاصة غالبا لعدم ملائمة المنهج العادي لقدراته ومطالبه الخاصة . </w:t>
      </w:r>
      <w:r w:rsidRPr="00D71BD5">
        <w:rPr>
          <w:rFonts w:ascii="Times New Roman" w:hAnsi="Times New Roman" w:cs="Times New Roman"/>
          <w:b/>
          <w:bCs/>
          <w:color w:val="FF3399"/>
          <w:sz w:val="24"/>
          <w:szCs w:val="24"/>
          <w:rtl/>
        </w:rPr>
        <w:t xml:space="preserve">( سواء كان طالب عادي أو ذوي احتياجات خاصه أو طالب موهوب,, المدرسة لاتستطيع ان تلبي جميع احتياجاته فنلجأ الى تصميم وتفصيل هذة البرامج ) </w:t>
      </w:r>
    </w:p>
    <w:p w:rsidR="00702541" w:rsidRPr="00D71BD5" w:rsidRDefault="00702541" w:rsidP="00736CFE">
      <w:pPr>
        <w:rPr>
          <w:rFonts w:ascii="Times New Roman" w:hAnsi="Times New Roman" w:cs="Times New Roman"/>
          <w:b/>
          <w:bCs/>
          <w:sz w:val="24"/>
          <w:szCs w:val="24"/>
          <w:rtl/>
        </w:rPr>
      </w:pPr>
      <w:r w:rsidRPr="00D71BD5">
        <w:rPr>
          <w:rFonts w:ascii="Times New Roman" w:hAnsi="Times New Roman" w:cs="Times New Roman"/>
          <w:b/>
          <w:bCs/>
          <w:sz w:val="24"/>
          <w:szCs w:val="24"/>
          <w:rtl/>
        </w:rPr>
        <w:t>إن دراسة خصائص التلاميذ ذوي الحاجات الخاصة تعتبر ركيزة هامة لكي نفهم من خلالها طبيعة هذه الحاجات ومتطلبات تعلم هؤلاء المتعلمين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المدرسة والمناهج العادية :</w:t>
      </w:r>
    </w:p>
    <w:p w:rsidR="00702541" w:rsidRPr="00D71BD5" w:rsidRDefault="00702541" w:rsidP="00765478">
      <w:pPr>
        <w:pStyle w:val="ListParagraph"/>
        <w:numPr>
          <w:ilvl w:val="0"/>
          <w:numId w:val="19"/>
        </w:numPr>
        <w:rPr>
          <w:rFonts w:ascii="Times New Roman" w:hAnsi="Times New Roman" w:cs="Times New Roman"/>
          <w:b/>
          <w:bCs/>
          <w:sz w:val="24"/>
          <w:szCs w:val="24"/>
        </w:rPr>
      </w:pPr>
      <w:r w:rsidRPr="00D71BD5">
        <w:rPr>
          <w:rFonts w:ascii="Times New Roman" w:hAnsi="Times New Roman" w:cs="Times New Roman"/>
          <w:b/>
          <w:bCs/>
          <w:sz w:val="24"/>
          <w:szCs w:val="24"/>
          <w:rtl/>
        </w:rPr>
        <w:t>عادة يتم تعديل أو تطوير على المنهج العادي لكي يطبق مع ذوي الحاجات الخاصة .</w:t>
      </w:r>
    </w:p>
    <w:p w:rsidR="00702541" w:rsidRPr="00D71BD5" w:rsidRDefault="00702541" w:rsidP="00765478">
      <w:pPr>
        <w:pStyle w:val="ListParagraph"/>
        <w:numPr>
          <w:ilvl w:val="0"/>
          <w:numId w:val="19"/>
        </w:numPr>
        <w:rPr>
          <w:rFonts w:ascii="Times New Roman" w:hAnsi="Times New Roman" w:cs="Times New Roman"/>
          <w:b/>
          <w:bCs/>
          <w:color w:val="FF3399"/>
          <w:sz w:val="24"/>
          <w:szCs w:val="24"/>
        </w:rPr>
      </w:pPr>
      <w:r w:rsidRPr="00D71BD5">
        <w:rPr>
          <w:rFonts w:ascii="Times New Roman" w:hAnsi="Times New Roman" w:cs="Times New Roman"/>
          <w:b/>
          <w:bCs/>
          <w:sz w:val="24"/>
          <w:szCs w:val="24"/>
          <w:rtl/>
        </w:rPr>
        <w:t xml:space="preserve">كما نعلم لأنها صممت بشكل متدرج ومناسب للمراحل العمرية للمتعلمين . </w:t>
      </w:r>
      <w:r w:rsidRPr="00D71BD5">
        <w:rPr>
          <w:rFonts w:ascii="Times New Roman" w:hAnsi="Times New Roman" w:cs="Times New Roman"/>
          <w:b/>
          <w:bCs/>
          <w:color w:val="FF3399"/>
          <w:sz w:val="24"/>
          <w:szCs w:val="24"/>
          <w:rtl/>
        </w:rPr>
        <w:t xml:space="preserve">( برامج التسريع لا ترتبط بالعمر الزمني للموهوبين ) </w:t>
      </w:r>
    </w:p>
    <w:p w:rsidR="00702541" w:rsidRPr="00D71BD5" w:rsidRDefault="00702541" w:rsidP="00765478">
      <w:pPr>
        <w:pStyle w:val="ListParagraph"/>
        <w:numPr>
          <w:ilvl w:val="0"/>
          <w:numId w:val="19"/>
        </w:numPr>
        <w:rPr>
          <w:rFonts w:ascii="Times New Roman" w:hAnsi="Times New Roman" w:cs="Times New Roman"/>
          <w:b/>
          <w:bCs/>
          <w:sz w:val="24"/>
          <w:szCs w:val="24"/>
          <w:rtl/>
        </w:rPr>
      </w:pPr>
      <w:r w:rsidRPr="00D71BD5">
        <w:rPr>
          <w:rFonts w:ascii="Times New Roman" w:hAnsi="Times New Roman" w:cs="Times New Roman"/>
          <w:b/>
          <w:bCs/>
          <w:sz w:val="24"/>
          <w:szCs w:val="24"/>
          <w:rtl/>
        </w:rPr>
        <w:t>لذا المناهج العادية بشكلها الأصلي قد لا يصلح ولا يتناسب مع من لهم حاجات خاصة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color w:val="FF0000"/>
          <w:sz w:val="24"/>
          <w:szCs w:val="24"/>
          <w:rtl/>
        </w:rPr>
        <w:t>مثلا :</w:t>
      </w:r>
      <w:r w:rsidRPr="00D71BD5">
        <w:rPr>
          <w:rFonts w:ascii="Times New Roman" w:hAnsi="Times New Roman" w:cs="Times New Roman"/>
          <w:b/>
          <w:bCs/>
          <w:sz w:val="24"/>
          <w:szCs w:val="24"/>
          <w:rtl/>
        </w:rPr>
        <w:t xml:space="preserve"> عدم مناسبة المحتوى لبعض الفئات المعاقة عقليا .</w:t>
      </w:r>
    </w:p>
    <w:p w:rsidR="00702541" w:rsidRPr="00D71BD5" w:rsidRDefault="00702541" w:rsidP="00765478">
      <w:pPr>
        <w:pStyle w:val="ListParagraph"/>
        <w:numPr>
          <w:ilvl w:val="0"/>
          <w:numId w:val="20"/>
        </w:numPr>
        <w:rPr>
          <w:rFonts w:ascii="Times New Roman" w:hAnsi="Times New Roman" w:cs="Times New Roman"/>
          <w:b/>
          <w:bCs/>
          <w:sz w:val="24"/>
          <w:szCs w:val="24"/>
        </w:rPr>
      </w:pPr>
      <w:r w:rsidRPr="00D71BD5">
        <w:rPr>
          <w:rFonts w:ascii="Times New Roman" w:hAnsi="Times New Roman" w:cs="Times New Roman"/>
          <w:b/>
          <w:bCs/>
          <w:sz w:val="24"/>
          <w:szCs w:val="24"/>
          <w:rtl/>
        </w:rPr>
        <w:t>لعد إمكانية تنفيذ المنهاج العادية بدون استخدام لأدوات وأجهزة معينة لتوضيح المفاهيم . مثل المعاقين سمعيا أو بصريا .</w:t>
      </w:r>
    </w:p>
    <w:p w:rsidR="00702541" w:rsidRPr="00D71BD5" w:rsidRDefault="00702541" w:rsidP="00765478">
      <w:pPr>
        <w:pStyle w:val="ListParagraph"/>
        <w:numPr>
          <w:ilvl w:val="0"/>
          <w:numId w:val="20"/>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لذا يمكن أن تشكل الدروس مصدر لحصول على المحتوى المادي </w:t>
      </w:r>
      <w:r w:rsidRPr="00D71BD5">
        <w:rPr>
          <w:rFonts w:ascii="Times New Roman" w:hAnsi="Times New Roman" w:cs="Times New Roman"/>
          <w:b/>
          <w:bCs/>
          <w:color w:val="FF3399"/>
          <w:sz w:val="24"/>
          <w:szCs w:val="24"/>
          <w:rtl/>
        </w:rPr>
        <w:t>( الماده العلميه )</w:t>
      </w:r>
      <w:r w:rsidRPr="00D71BD5">
        <w:rPr>
          <w:rFonts w:ascii="Times New Roman" w:hAnsi="Times New Roman" w:cs="Times New Roman"/>
          <w:b/>
          <w:bCs/>
          <w:sz w:val="24"/>
          <w:szCs w:val="24"/>
          <w:rtl/>
        </w:rPr>
        <w:t xml:space="preserve"> مع إجراء التعديلات المناسبة .</w:t>
      </w:r>
    </w:p>
    <w:p w:rsidR="00702541" w:rsidRPr="00D71BD5" w:rsidRDefault="00702541" w:rsidP="00765478">
      <w:pPr>
        <w:pStyle w:val="ListParagraph"/>
        <w:numPr>
          <w:ilvl w:val="0"/>
          <w:numId w:val="20"/>
        </w:numPr>
        <w:rPr>
          <w:rFonts w:ascii="Times New Roman" w:hAnsi="Times New Roman" w:cs="Times New Roman"/>
          <w:b/>
          <w:bCs/>
          <w:color w:val="002060"/>
          <w:sz w:val="24"/>
          <w:szCs w:val="24"/>
        </w:rPr>
      </w:pPr>
      <w:r w:rsidRPr="00D71BD5">
        <w:rPr>
          <w:rFonts w:ascii="Times New Roman" w:hAnsi="Times New Roman" w:cs="Times New Roman"/>
          <w:b/>
          <w:bCs/>
          <w:sz w:val="24"/>
          <w:szCs w:val="24"/>
          <w:rtl/>
        </w:rPr>
        <w:t xml:space="preserve">لذا يمكن القول أن المناهج العادية لا يمكن الاستغناء عنها لأنها مصدر أساس لإعداد مناهج ذوي الحاجات الخاصة . </w:t>
      </w:r>
      <w:r w:rsidRPr="00D71BD5">
        <w:rPr>
          <w:rFonts w:ascii="Times New Roman" w:hAnsi="Times New Roman" w:cs="Times New Roman"/>
          <w:b/>
          <w:bCs/>
          <w:color w:val="FF3399"/>
          <w:sz w:val="24"/>
          <w:szCs w:val="24"/>
          <w:rtl/>
        </w:rPr>
        <w:t>( حتى لو طلب إعداد منهج خاص لفئة خاصة لابد أن نستفيد ونرجع للمنهج العادي ونعدله ونوظفه حسب حاجة كل فئة )</w:t>
      </w:r>
      <w:r w:rsidRPr="00D71BD5">
        <w:rPr>
          <w:rFonts w:ascii="Times New Roman" w:hAnsi="Times New Roman" w:cs="Times New Roman"/>
          <w:b/>
          <w:bCs/>
          <w:color w:val="002060"/>
          <w:sz w:val="24"/>
          <w:szCs w:val="24"/>
          <w:rtl/>
        </w:rPr>
        <w:t xml:space="preserve"> .</w:t>
      </w:r>
    </w:p>
    <w:p w:rsidR="00702541" w:rsidRPr="00D71BD5" w:rsidRDefault="00702541" w:rsidP="00A301DF">
      <w:pPr>
        <w:pStyle w:val="ListParagraph"/>
        <w:ind w:left="360"/>
        <w:rPr>
          <w:rFonts w:ascii="Times New Roman" w:hAnsi="Times New Roman" w:cs="Times New Roman"/>
          <w:b/>
          <w:bCs/>
          <w:color w:val="002060"/>
          <w:sz w:val="24"/>
          <w:szCs w:val="24"/>
        </w:rPr>
      </w:pP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ثالثا : البيئة التعليمية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عنصر البيئة عنصر أساسي عند تصميم لأي منهج ولأننا نعلم جيدا أن التعليم ليس مجرد تدريس نظري بحت . بل يتم في بيئة متكاملة من بناء مدرسي ومرافق مختلفة هامة للمتعلمين مثل بيئة الصف الدراسي ومرافق المدرسة ( مسرح ، معامل ، ساحات ) </w:t>
      </w:r>
    </w:p>
    <w:p w:rsidR="00702541" w:rsidRPr="00D71BD5" w:rsidRDefault="00702541" w:rsidP="00A301DF">
      <w:pPr>
        <w:rPr>
          <w:rFonts w:ascii="Times New Roman" w:hAnsi="Times New Roman" w:cs="Times New Roman"/>
          <w:b/>
          <w:bCs/>
          <w:sz w:val="24"/>
          <w:szCs w:val="24"/>
          <w:rtl/>
        </w:rPr>
      </w:pPr>
      <w:r w:rsidRPr="00D71BD5">
        <w:rPr>
          <w:rFonts w:ascii="Times New Roman" w:hAnsi="Times New Roman" w:cs="Times New Roman"/>
          <w:b/>
          <w:bCs/>
          <w:color w:val="FF0000"/>
          <w:sz w:val="24"/>
          <w:szCs w:val="24"/>
          <w:rtl/>
        </w:rPr>
        <w:t>فمثلا</w:t>
      </w:r>
      <w:r w:rsidRPr="00D71BD5">
        <w:rPr>
          <w:rFonts w:ascii="Times New Roman" w:hAnsi="Times New Roman" w:cs="Times New Roman"/>
          <w:b/>
          <w:bCs/>
          <w:sz w:val="24"/>
          <w:szCs w:val="24"/>
          <w:rtl/>
        </w:rPr>
        <w:t xml:space="preserve"> المتعلمين ذوي المشكلات الانفعالية هؤلاء قد يحتاجون بيئات أقل تعقيدا وبيئة أكثر مرونة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المدرسة والمناهج العادية :</w:t>
      </w:r>
    </w:p>
    <w:p w:rsidR="00702541" w:rsidRPr="00D71BD5" w:rsidRDefault="00702541" w:rsidP="00765478">
      <w:pPr>
        <w:pStyle w:val="ListParagraph"/>
        <w:numPr>
          <w:ilvl w:val="0"/>
          <w:numId w:val="21"/>
        </w:numPr>
        <w:rPr>
          <w:rFonts w:ascii="Times New Roman" w:hAnsi="Times New Roman" w:cs="Times New Roman"/>
          <w:b/>
          <w:bCs/>
          <w:color w:val="FF0000"/>
          <w:sz w:val="24"/>
          <w:szCs w:val="24"/>
        </w:rPr>
      </w:pPr>
      <w:r w:rsidRPr="00D71BD5">
        <w:rPr>
          <w:rFonts w:ascii="Times New Roman" w:hAnsi="Times New Roman" w:cs="Times New Roman"/>
          <w:b/>
          <w:bCs/>
          <w:sz w:val="24"/>
          <w:szCs w:val="24"/>
          <w:rtl/>
        </w:rPr>
        <w:t>المدرسة يتم تصميمها حسب الفئات العمرية التي ستدرس بها وستكون وفق خصائص هذه الفئة .</w:t>
      </w:r>
      <w:r w:rsidRPr="00D71BD5">
        <w:rPr>
          <w:rFonts w:ascii="Times New Roman" w:hAnsi="Times New Roman" w:cs="Times New Roman"/>
          <w:b/>
          <w:bCs/>
          <w:sz w:val="24"/>
          <w:szCs w:val="24"/>
        </w:rPr>
        <w:t xml:space="preserve"> </w:t>
      </w:r>
    </w:p>
    <w:p w:rsidR="00702541" w:rsidRPr="00D71BD5" w:rsidRDefault="00702541" w:rsidP="00765478">
      <w:pPr>
        <w:pStyle w:val="ListParagraph"/>
        <w:numPr>
          <w:ilvl w:val="0"/>
          <w:numId w:val="21"/>
        </w:numPr>
        <w:rPr>
          <w:rFonts w:ascii="Times New Roman" w:hAnsi="Times New Roman" w:cs="Times New Roman"/>
          <w:b/>
          <w:bCs/>
          <w:sz w:val="24"/>
          <w:szCs w:val="24"/>
        </w:rPr>
      </w:pPr>
      <w:r w:rsidRPr="00D71BD5">
        <w:rPr>
          <w:rFonts w:ascii="Times New Roman" w:hAnsi="Times New Roman" w:cs="Times New Roman"/>
          <w:b/>
          <w:bCs/>
          <w:sz w:val="24"/>
          <w:szCs w:val="24"/>
          <w:rtl/>
        </w:rPr>
        <w:t>بينما مع المتعلمين ذوي الحاجات الخاصة يجب أن تعدل أشياء أساس في المدرسة لكي نجعلها تلائم ذوي صعوبات في الحركة أو معوقين بصريا أو غيرهم .</w:t>
      </w:r>
    </w:p>
    <w:p w:rsidR="00702541" w:rsidRPr="00D71BD5" w:rsidRDefault="00702541" w:rsidP="00765478">
      <w:pPr>
        <w:pStyle w:val="ListParagraph"/>
        <w:numPr>
          <w:ilvl w:val="0"/>
          <w:numId w:val="21"/>
        </w:numPr>
        <w:rPr>
          <w:rFonts w:ascii="Times New Roman" w:hAnsi="Times New Roman" w:cs="Times New Roman"/>
          <w:b/>
          <w:bCs/>
          <w:sz w:val="24"/>
          <w:szCs w:val="24"/>
        </w:rPr>
      </w:pPr>
      <w:r w:rsidRPr="00D71BD5">
        <w:rPr>
          <w:rFonts w:ascii="Times New Roman" w:hAnsi="Times New Roman" w:cs="Times New Roman"/>
          <w:b/>
          <w:bCs/>
          <w:sz w:val="24"/>
          <w:szCs w:val="24"/>
          <w:rtl/>
        </w:rPr>
        <w:t xml:space="preserve">يجب أن تشمل المدرسة أخصائيين ومعلمي تربية خاصة وجميع الخدمات المساندة . </w:t>
      </w:r>
    </w:p>
    <w:p w:rsidR="00702541" w:rsidRPr="00D71BD5" w:rsidRDefault="00702541" w:rsidP="009D35BD">
      <w:pPr>
        <w:pStyle w:val="ListParagraph"/>
        <w:ind w:left="360"/>
        <w:rPr>
          <w:rFonts w:ascii="Times New Roman" w:hAnsi="Times New Roman" w:cs="Times New Roman"/>
          <w:b/>
          <w:bCs/>
          <w:sz w:val="24"/>
          <w:szCs w:val="24"/>
          <w:rtl/>
        </w:rPr>
      </w:pPr>
      <w:r w:rsidRPr="00D71BD5">
        <w:rPr>
          <w:rFonts w:ascii="Times New Roman" w:hAnsi="Times New Roman" w:cs="Times New Roman"/>
          <w:b/>
          <w:bCs/>
          <w:sz w:val="24"/>
          <w:szCs w:val="24"/>
          <w:rtl/>
        </w:rPr>
        <w:t>( المخارج /أمكان داخل الفصول / سماعات / مكائن كتابة للمكفوفين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البيئة والمجتمع :</w:t>
      </w:r>
    </w:p>
    <w:p w:rsidR="00702541" w:rsidRPr="00D71BD5" w:rsidRDefault="00702541" w:rsidP="00765478">
      <w:pPr>
        <w:pStyle w:val="ListParagraph"/>
        <w:numPr>
          <w:ilvl w:val="0"/>
          <w:numId w:val="22"/>
        </w:numPr>
        <w:rPr>
          <w:rFonts w:ascii="Times New Roman" w:hAnsi="Times New Roman" w:cs="Times New Roman"/>
          <w:b/>
          <w:bCs/>
          <w:sz w:val="24"/>
          <w:szCs w:val="24"/>
          <w:rtl/>
        </w:rPr>
      </w:pPr>
      <w:r w:rsidRPr="00D71BD5">
        <w:rPr>
          <w:rFonts w:ascii="Times New Roman" w:hAnsi="Times New Roman" w:cs="Times New Roman"/>
          <w:b/>
          <w:bCs/>
          <w:sz w:val="24"/>
          <w:szCs w:val="24"/>
          <w:rtl/>
        </w:rPr>
        <w:t>شئ أساسي نعتمد عليه عند تصميم المنهج هو أن نضع في الاعتبار حياتنا اليومية والممارسات السلوكية الحياتية كمصدر مهم لبناء المناهج .</w:t>
      </w:r>
    </w:p>
    <w:p w:rsidR="00702541" w:rsidRPr="00D71BD5" w:rsidRDefault="00702541" w:rsidP="00765478">
      <w:pPr>
        <w:pStyle w:val="ListParagraph"/>
        <w:numPr>
          <w:ilvl w:val="0"/>
          <w:numId w:val="22"/>
        </w:numPr>
        <w:rPr>
          <w:rFonts w:ascii="Times New Roman" w:hAnsi="Times New Roman" w:cs="Times New Roman"/>
          <w:b/>
          <w:bCs/>
          <w:sz w:val="24"/>
          <w:szCs w:val="24"/>
          <w:rtl/>
        </w:rPr>
      </w:pPr>
      <w:r w:rsidRPr="00D71BD5">
        <w:rPr>
          <w:rFonts w:ascii="Times New Roman" w:hAnsi="Times New Roman" w:cs="Times New Roman"/>
          <w:b/>
          <w:bCs/>
          <w:sz w:val="24"/>
          <w:szCs w:val="24"/>
          <w:rtl/>
        </w:rPr>
        <w:t>ولأن المتعلم هو نتاج للعملية التربوية يجب أن تتوافق المنتجات مع ثقافة المجتمع ومتطلبات بيئته الذي يعيش فيه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الميول والاستعدادات :</w:t>
      </w:r>
    </w:p>
    <w:p w:rsidR="00702541" w:rsidRPr="00D71BD5" w:rsidRDefault="00702541" w:rsidP="00765478">
      <w:pPr>
        <w:pStyle w:val="ListParagraph"/>
        <w:numPr>
          <w:ilvl w:val="0"/>
          <w:numId w:val="22"/>
        </w:num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أي متعلم له ميول واهتمامات خاصة يتفرد بها عن غيره ، ولذا تعد الميول والاستعدادات إحدى أهم مصادر بناء وتصميم المنهج سواء للطلبة العاديين أو غيرهم من ذوي الاحتياجات الخاصة التي تقوم بها غالبا على الفردية أن دعت الحاجة . </w:t>
      </w:r>
      <w:r w:rsidRPr="00D71BD5">
        <w:rPr>
          <w:rFonts w:ascii="Times New Roman" w:hAnsi="Times New Roman" w:cs="Times New Roman"/>
          <w:b/>
          <w:bCs/>
          <w:color w:val="FF3399"/>
          <w:sz w:val="24"/>
          <w:szCs w:val="24"/>
          <w:rtl/>
        </w:rPr>
        <w:t>( لابد ان نهتم بالعمر والوقت المناسب لتعليم المهارات مثل تعلم مهارة القراءة في وقت مبكر ، مهارات الحاسب الآلي في مرحلة متقدمة )</w:t>
      </w:r>
      <w:r w:rsidRPr="00D71BD5">
        <w:rPr>
          <w:rFonts w:ascii="Times New Roman" w:hAnsi="Times New Roman" w:cs="Times New Roman"/>
          <w:b/>
          <w:bCs/>
          <w:color w:val="002060"/>
          <w:sz w:val="24"/>
          <w:szCs w:val="24"/>
          <w:rtl/>
        </w:rPr>
        <w:t xml:space="preserve"> .</w:t>
      </w:r>
    </w:p>
    <w:p w:rsidR="00702541" w:rsidRPr="00D71BD5" w:rsidRDefault="00702541" w:rsidP="00765478">
      <w:pPr>
        <w:pStyle w:val="ListParagraph"/>
        <w:numPr>
          <w:ilvl w:val="0"/>
          <w:numId w:val="22"/>
        </w:numPr>
        <w:rPr>
          <w:rFonts w:ascii="Times New Roman" w:hAnsi="Times New Roman" w:cs="Times New Roman"/>
          <w:b/>
          <w:bCs/>
          <w:sz w:val="24"/>
          <w:szCs w:val="24"/>
        </w:rPr>
      </w:pPr>
      <w:r w:rsidRPr="00D71BD5">
        <w:rPr>
          <w:rFonts w:ascii="Times New Roman" w:hAnsi="Times New Roman" w:cs="Times New Roman"/>
          <w:b/>
          <w:bCs/>
          <w:color w:val="FF0000"/>
          <w:sz w:val="24"/>
          <w:szCs w:val="24"/>
          <w:rtl/>
        </w:rPr>
        <w:t>الاستعدادات</w:t>
      </w:r>
      <w:r w:rsidRPr="00D71BD5">
        <w:rPr>
          <w:rFonts w:ascii="Times New Roman" w:hAnsi="Times New Roman" w:cs="Times New Roman"/>
          <w:b/>
          <w:bCs/>
          <w:sz w:val="24"/>
          <w:szCs w:val="24"/>
          <w:rtl/>
        </w:rPr>
        <w:t xml:space="preserve"> قدرات كامنة موجودة لدى الفرد ويمكن كشفها وتنميتها بعد أن تنضج بشكل مناسب لكي تساعد المتعلم على التعلم . </w:t>
      </w:r>
    </w:p>
    <w:p w:rsidR="00702541" w:rsidRPr="00D71BD5" w:rsidRDefault="00702541" w:rsidP="00765478">
      <w:pPr>
        <w:pStyle w:val="ListParagraph"/>
        <w:numPr>
          <w:ilvl w:val="0"/>
          <w:numId w:val="22"/>
        </w:numPr>
        <w:rPr>
          <w:rFonts w:ascii="Times New Roman" w:hAnsi="Times New Roman" w:cs="Times New Roman"/>
          <w:b/>
          <w:bCs/>
          <w:sz w:val="24"/>
          <w:szCs w:val="24"/>
          <w:rtl/>
        </w:rPr>
      </w:pPr>
      <w:r w:rsidRPr="00D71BD5">
        <w:rPr>
          <w:rFonts w:ascii="Times New Roman" w:hAnsi="Times New Roman" w:cs="Times New Roman"/>
          <w:b/>
          <w:bCs/>
          <w:sz w:val="24"/>
          <w:szCs w:val="24"/>
          <w:rtl/>
        </w:rPr>
        <w:t>لذا يجب اختيار الظروف المناسبة والوقت المناسب لتعليم مهارات محددة لكي تسهم في كشف ميول المتعلمين والاعتماد عليها في تصميم خطط تعليمية مناسبة لكل متعلم .</w:t>
      </w:r>
    </w:p>
    <w:p w:rsidR="00702541" w:rsidRPr="00D71BD5" w:rsidRDefault="00702541" w:rsidP="00765478">
      <w:pPr>
        <w:pStyle w:val="ListParagraph"/>
        <w:numPr>
          <w:ilvl w:val="0"/>
          <w:numId w:val="22"/>
        </w:numPr>
        <w:rPr>
          <w:rFonts w:ascii="Times New Roman" w:hAnsi="Times New Roman" w:cs="Times New Roman"/>
          <w:b/>
          <w:bCs/>
          <w:color w:val="FF3399"/>
          <w:sz w:val="24"/>
          <w:szCs w:val="24"/>
          <w:rtl/>
        </w:rPr>
      </w:pPr>
      <w:r w:rsidRPr="00D71BD5">
        <w:rPr>
          <w:rFonts w:ascii="Times New Roman" w:hAnsi="Times New Roman" w:cs="Times New Roman"/>
          <w:b/>
          <w:bCs/>
          <w:sz w:val="24"/>
          <w:szCs w:val="24"/>
          <w:rtl/>
        </w:rPr>
        <w:t xml:space="preserve">كذلك ينبغي أن يراعي في تصميم المنهج الاختلافات التي تميز الفئات المختلفة لذوي الحاجات الخاصة بشكل عام </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3399"/>
          <w:sz w:val="24"/>
          <w:szCs w:val="24"/>
          <w:rtl/>
        </w:rPr>
        <w:t>( لا نصمم منهج خاص للجميع ولا نعمم منهج لفئة معينة فلكل طالب حاجات خاصة لابد من تلبيتها )</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تصميم منهج ذوي الحاجات الخاصة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خطوات تصميم المنهج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الخطة التربوية يجب أن تعكس تقييم الطالب الشامل والذي يبدأ بتحديد أدائه الحالي من جميع الجوانب .</w:t>
      </w:r>
    </w:p>
    <w:p w:rsidR="00702541" w:rsidRPr="00D71BD5" w:rsidRDefault="00702541" w:rsidP="00516F88">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يقوم بهذا فريق متكامل مثل أخصائي والمدرسة والأهل . </w:t>
      </w:r>
      <w:r w:rsidRPr="00D71BD5">
        <w:rPr>
          <w:rFonts w:ascii="Times New Roman" w:hAnsi="Times New Roman" w:cs="Times New Roman"/>
          <w:b/>
          <w:bCs/>
          <w:color w:val="FF3399"/>
          <w:sz w:val="24"/>
          <w:szCs w:val="24"/>
          <w:rtl/>
        </w:rPr>
        <w:t>( أكثر من أخصائي  كالأخصائي النفسي ، والأخصائي التربوي ، أخصائي التربية الخاصة ,، إدارة المدرسة ، الأهل ( وهم الاقرب للطالب ) ، المتعلم )</w:t>
      </w:r>
    </w:p>
    <w:p w:rsidR="00702541" w:rsidRPr="00D71BD5" w:rsidRDefault="00702541" w:rsidP="00A301DF">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عن طريق هذا الفريق يتم تحديد احتياجات المتعلم الخاصة التي على أساسها تصمم خطته الفردية </w:t>
      </w:r>
      <w:r w:rsidRPr="00D71BD5">
        <w:rPr>
          <w:rFonts w:ascii="Times New Roman" w:hAnsi="Times New Roman" w:cs="Times New Roman"/>
          <w:b/>
          <w:bCs/>
          <w:color w:val="FF3399"/>
          <w:sz w:val="24"/>
          <w:szCs w:val="24"/>
          <w:rtl/>
        </w:rPr>
        <w:t>( منهجه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خطوات تصميم منهج فردي نموذج جلاسر 1967:</w:t>
      </w:r>
    </w:p>
    <w:p w:rsidR="00702541" w:rsidRPr="00D71BD5" w:rsidRDefault="00702541" w:rsidP="00516F88">
      <w:pPr>
        <w:rPr>
          <w:rFonts w:ascii="Times New Roman" w:hAnsi="Times New Roman" w:cs="Times New Roman"/>
          <w:b/>
          <w:bCs/>
          <w:color w:val="DD2BBB"/>
          <w:sz w:val="24"/>
          <w:szCs w:val="24"/>
          <w:rtl/>
        </w:rPr>
      </w:pPr>
      <w:r w:rsidRPr="00D71BD5">
        <w:rPr>
          <w:rFonts w:ascii="Times New Roman" w:hAnsi="Times New Roman" w:cs="Times New Roman"/>
          <w:b/>
          <w:bCs/>
          <w:sz w:val="24"/>
          <w:szCs w:val="24"/>
          <w:rtl/>
        </w:rPr>
        <w:t xml:space="preserve">قياس الأداء الحالي - صياغة الأهداف - السلوك المدخلي - الأسلوب التعليمي - قياس وتقويم الأهداف . </w:t>
      </w:r>
      <w:r w:rsidRPr="00D71BD5">
        <w:rPr>
          <w:rFonts w:ascii="Times New Roman" w:hAnsi="Times New Roman" w:cs="Times New Roman"/>
          <w:b/>
          <w:bCs/>
          <w:color w:val="FF3399"/>
          <w:sz w:val="24"/>
          <w:szCs w:val="24"/>
          <w:rtl/>
        </w:rPr>
        <w:t>( قياس ( نقوم حالة الطالب ) ما يجيد الطالب ، نقاط القوه والضعف والحاجات التي نحتاج الى تطويرها عنده  ثم نضع لها الأهداف,  ثم السلوك المدخلي ثم السلوك التعليمي ( أي كيف نقدم المعلومات والخبرات ) بعد نهاية الأسلوب التعليمي نقيم الأهداف ( هل تحققت ، هل حدث تغير أم لا ، وهل هي الأهداف المنشودة ) .</w:t>
      </w: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tl/>
        </w:rPr>
      </w:pP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 xml:space="preserve">نموذج تالور 1969 : </w:t>
      </w:r>
      <w:r w:rsidRPr="00D71BD5">
        <w:rPr>
          <w:rFonts w:ascii="Times New Roman" w:hAnsi="Times New Roman" w:cs="Times New Roman"/>
          <w:b/>
          <w:bCs/>
          <w:color w:val="FF3399"/>
          <w:sz w:val="24"/>
          <w:szCs w:val="24"/>
          <w:rtl/>
        </w:rPr>
        <w:t>اكثر توسع</w:t>
      </w:r>
      <w:r w:rsidRPr="00D71BD5">
        <w:rPr>
          <w:rFonts w:ascii="Times New Roman" w:hAnsi="Times New Roman" w:cs="Times New Roman"/>
          <w:b/>
          <w:bCs/>
          <w:color w:val="0070C0"/>
          <w:sz w:val="24"/>
          <w:szCs w:val="24"/>
          <w:rtl/>
        </w:rPr>
        <w:t xml:space="preserve"> </w:t>
      </w:r>
    </w:p>
    <w:p w:rsidR="00702541" w:rsidRPr="00D71BD5" w:rsidRDefault="00702541" w:rsidP="00D83036">
      <w:pPr>
        <w:rPr>
          <w:rFonts w:ascii="Times New Roman" w:hAnsi="Times New Roman" w:cs="Times New Roman"/>
          <w:b/>
          <w:bCs/>
          <w:color w:val="0070C0"/>
          <w:sz w:val="24"/>
          <w:szCs w:val="24"/>
          <w:rtl/>
        </w:rPr>
      </w:pPr>
    </w:p>
    <w:p w:rsidR="00702541" w:rsidRPr="00D71BD5" w:rsidRDefault="00702541" w:rsidP="00D83036">
      <w:pPr>
        <w:rPr>
          <w:rFonts w:ascii="Times New Roman" w:hAnsi="Times New Roman" w:cs="Times New Roman"/>
          <w:b/>
          <w:bCs/>
          <w:color w:val="0070C0"/>
          <w:sz w:val="24"/>
          <w:szCs w:val="24"/>
          <w:rtl/>
        </w:rPr>
      </w:pPr>
      <w:r>
        <w:rPr>
          <w:noProof/>
        </w:rPr>
        <w:pict>
          <v:roundrect id="_x0000_s1029" style="position:absolute;left:0;text-align:left;margin-left:-8.25pt;margin-top:17.2pt;width:145.5pt;height:43.75pt;z-index:251655168" arcsize="10923f" strokecolor="#002060" strokeweight="2.5pt">
            <v:shadow color="#868686"/>
            <v:textbox>
              <w:txbxContent>
                <w:p w:rsidR="00702541" w:rsidRPr="00A16976" w:rsidRDefault="00702541" w:rsidP="00D83036">
                  <w:pPr>
                    <w:jc w:val="center"/>
                    <w:rPr>
                      <w:b/>
                      <w:bCs/>
                      <w:color w:val="002060"/>
                      <w:sz w:val="32"/>
                      <w:szCs w:val="32"/>
                    </w:rPr>
                  </w:pPr>
                  <w:r w:rsidRPr="00A16976">
                    <w:rPr>
                      <w:rFonts w:hint="cs"/>
                      <w:b/>
                      <w:bCs/>
                      <w:color w:val="002060"/>
                      <w:sz w:val="32"/>
                      <w:szCs w:val="32"/>
                      <w:rtl/>
                    </w:rPr>
                    <w:t>فهم</w:t>
                  </w:r>
                  <w:r w:rsidRPr="00A16976">
                    <w:rPr>
                      <w:b/>
                      <w:bCs/>
                      <w:color w:val="002060"/>
                      <w:sz w:val="32"/>
                      <w:szCs w:val="32"/>
                      <w:rtl/>
                    </w:rPr>
                    <w:t xml:space="preserve"> </w:t>
                  </w:r>
                  <w:r w:rsidRPr="00A16976">
                    <w:rPr>
                      <w:rFonts w:hint="cs"/>
                      <w:b/>
                      <w:bCs/>
                      <w:color w:val="002060"/>
                      <w:sz w:val="32"/>
                      <w:szCs w:val="32"/>
                      <w:rtl/>
                    </w:rPr>
                    <w:t>المتعلم</w:t>
                  </w:r>
                </w:p>
              </w:txbxContent>
            </v:textbox>
            <w10:wrap anchorx="page"/>
          </v:roundrect>
        </w:pict>
      </w:r>
      <w:r>
        <w:rPr>
          <w:noProof/>
        </w:rPr>
        <w:pict>
          <v:roundrect id="_x0000_s1030" style="position:absolute;left:0;text-align:left;margin-left:153.75pt;margin-top:17.2pt;width:145.5pt;height:47.5pt;z-index:251653120" arcsize="10923f" strokecolor="#002060" strokeweight="2.5pt">
            <v:shadow color="#868686"/>
            <v:textbox>
              <w:txbxContent>
                <w:p w:rsidR="00702541" w:rsidRPr="00A16976" w:rsidRDefault="00702541" w:rsidP="00D83036">
                  <w:pPr>
                    <w:jc w:val="center"/>
                    <w:rPr>
                      <w:b/>
                      <w:bCs/>
                      <w:color w:val="002060"/>
                      <w:sz w:val="32"/>
                      <w:szCs w:val="32"/>
                    </w:rPr>
                  </w:pPr>
                  <w:r w:rsidRPr="00A16976">
                    <w:rPr>
                      <w:rFonts w:hint="cs"/>
                      <w:b/>
                      <w:bCs/>
                      <w:color w:val="002060"/>
                      <w:sz w:val="32"/>
                      <w:szCs w:val="32"/>
                      <w:rtl/>
                    </w:rPr>
                    <w:t>فهم</w:t>
                  </w:r>
                  <w:r w:rsidRPr="00A16976">
                    <w:rPr>
                      <w:b/>
                      <w:bCs/>
                      <w:color w:val="002060"/>
                      <w:sz w:val="32"/>
                      <w:szCs w:val="32"/>
                      <w:rtl/>
                    </w:rPr>
                    <w:t xml:space="preserve"> </w:t>
                  </w:r>
                  <w:r w:rsidRPr="00A16976">
                    <w:rPr>
                      <w:rFonts w:hint="cs"/>
                      <w:b/>
                      <w:bCs/>
                      <w:color w:val="002060"/>
                      <w:sz w:val="32"/>
                      <w:szCs w:val="32"/>
                      <w:rtl/>
                    </w:rPr>
                    <w:t>الظروف</w:t>
                  </w:r>
                  <w:r w:rsidRPr="00A16976">
                    <w:rPr>
                      <w:b/>
                      <w:bCs/>
                      <w:color w:val="002060"/>
                      <w:sz w:val="32"/>
                      <w:szCs w:val="32"/>
                      <w:rtl/>
                    </w:rPr>
                    <w:t xml:space="preserve"> </w:t>
                  </w:r>
                  <w:r w:rsidRPr="00A16976">
                    <w:rPr>
                      <w:rFonts w:hint="cs"/>
                      <w:b/>
                      <w:bCs/>
                      <w:color w:val="002060"/>
                      <w:sz w:val="32"/>
                      <w:szCs w:val="32"/>
                      <w:rtl/>
                    </w:rPr>
                    <w:t>التعليمية</w:t>
                  </w:r>
                </w:p>
              </w:txbxContent>
            </v:textbox>
            <w10:wrap anchorx="page"/>
          </v:roundrect>
        </w:pict>
      </w:r>
    </w:p>
    <w:p w:rsidR="00702541" w:rsidRPr="00D71BD5" w:rsidRDefault="00702541" w:rsidP="00D83036">
      <w:pPr>
        <w:rPr>
          <w:rFonts w:ascii="Times New Roman" w:hAnsi="Times New Roman" w:cs="Times New Roman"/>
          <w:b/>
          <w:bCs/>
          <w:color w:val="0070C0"/>
          <w:sz w:val="24"/>
          <w:szCs w:val="24"/>
        </w:rPr>
      </w:pPr>
      <w:r>
        <w:rPr>
          <w:noProof/>
        </w:rPr>
        <w:pict>
          <v:roundrect id="_x0000_s1031" style="position:absolute;left:0;text-align:left;margin-left:82.5pt;margin-top:230.55pt;width:145.5pt;height:45pt;z-index:251659264" arcsize="10923f" strokeweight="2.5pt">
            <v:shadow color="#868686"/>
            <v:textbox>
              <w:txbxContent>
                <w:p w:rsidR="00702541" w:rsidRPr="00A16976" w:rsidRDefault="00702541" w:rsidP="00D83036">
                  <w:pPr>
                    <w:jc w:val="center"/>
                    <w:rPr>
                      <w:b/>
                      <w:bCs/>
                      <w:sz w:val="32"/>
                      <w:szCs w:val="32"/>
                    </w:rPr>
                  </w:pPr>
                  <w:r w:rsidRPr="00A16976">
                    <w:rPr>
                      <w:rFonts w:hint="cs"/>
                      <w:b/>
                      <w:bCs/>
                      <w:sz w:val="32"/>
                      <w:szCs w:val="32"/>
                      <w:rtl/>
                    </w:rPr>
                    <w:t>التدريس</w:t>
                  </w:r>
                </w:p>
              </w:txbxContent>
            </v:textbox>
            <w10:wrap anchorx="page"/>
          </v:roundrect>
        </w:pict>
      </w:r>
      <w:r>
        <w:rPr>
          <w:noProof/>
        </w:rPr>
        <w:pict>
          <v:shapetype id="_x0000_t32" coordsize="21600,21600" o:spt="32" o:oned="t" path="m,l21600,21600e" filled="f">
            <v:path arrowok="t" fillok="f" o:connecttype="none"/>
            <o:lock v:ext="edit" shapetype="t"/>
          </v:shapetype>
          <v:shape id="_x0000_s1032" type="#_x0000_t32" style="position:absolute;left:0;text-align:left;margin-left:36pt;margin-top:133.55pt;width:63pt;height:86.5pt;z-index:251664384" o:connectortype="straight">
            <v:stroke endarrow="block"/>
            <w10:wrap anchorx="page"/>
          </v:shape>
        </w:pict>
      </w:r>
      <w:r>
        <w:rPr>
          <w:noProof/>
        </w:rPr>
        <w:pict>
          <v:shape id="_x0000_s1033" type="#_x0000_t67" style="position:absolute;left:0;text-align:left;margin-left:186pt;margin-top:199.55pt;width:15pt;height:16pt;z-index:251663360">
            <w10:wrap anchorx="page"/>
          </v:shape>
        </w:pict>
      </w:r>
      <w:r>
        <w:rPr>
          <w:noProof/>
        </w:rPr>
        <w:pict>
          <v:shape id="_x0000_s1034" type="#_x0000_t67" style="position:absolute;left:0;text-align:left;margin-left:57.75pt;margin-top:45.8pt;width:15pt;height:16pt;z-index:251661312">
            <w10:wrap anchorx="page"/>
          </v:shape>
        </w:pict>
      </w:r>
      <w:r>
        <w:rPr>
          <w:noProof/>
        </w:rPr>
        <w:pict>
          <v:shape id="_x0000_s1035" type="#_x0000_t67" style="position:absolute;left:0;text-align:left;margin-left:213pt;margin-top:45.8pt;width:15pt;height:16pt;z-index:251660288">
            <w10:wrap anchorx="page"/>
          </v:shape>
        </w:pict>
      </w:r>
      <w:r>
        <w:rPr>
          <w:noProof/>
        </w:rPr>
        <w:pict>
          <v:shape id="_x0000_s1036" type="#_x0000_t67" style="position:absolute;left:0;text-align:left;margin-left:220.5pt;margin-top:123.8pt;width:15pt;height:16pt;z-index:251662336">
            <w10:wrap anchorx="page"/>
          </v:shape>
        </w:pict>
      </w:r>
      <w:r>
        <w:rPr>
          <w:noProof/>
        </w:rPr>
        <w:pict>
          <v:roundrect id="_x0000_s1037" style="position:absolute;left:0;text-align:left;margin-left:153.75pt;margin-top:150.05pt;width:145.5pt;height:40.75pt;z-index:251658240" arcsize="10923f" strokeweight="2.5pt">
            <v:shadow color="#868686"/>
            <v:textbox>
              <w:txbxContent>
                <w:p w:rsidR="00702541" w:rsidRPr="00A16976" w:rsidRDefault="00702541" w:rsidP="00D83036">
                  <w:pPr>
                    <w:jc w:val="center"/>
                    <w:rPr>
                      <w:b/>
                      <w:bCs/>
                      <w:sz w:val="32"/>
                      <w:szCs w:val="32"/>
                    </w:rPr>
                  </w:pPr>
                  <w:r w:rsidRPr="00A16976">
                    <w:rPr>
                      <w:rFonts w:hint="cs"/>
                      <w:b/>
                      <w:bCs/>
                      <w:sz w:val="32"/>
                      <w:szCs w:val="32"/>
                      <w:rtl/>
                    </w:rPr>
                    <w:t>المنهج</w:t>
                  </w:r>
                  <w:r w:rsidRPr="00A16976">
                    <w:rPr>
                      <w:b/>
                      <w:bCs/>
                      <w:sz w:val="32"/>
                      <w:szCs w:val="32"/>
                      <w:rtl/>
                    </w:rPr>
                    <w:t xml:space="preserve"> </w:t>
                  </w:r>
                  <w:r w:rsidRPr="00A16976">
                    <w:rPr>
                      <w:rFonts w:hint="cs"/>
                      <w:b/>
                      <w:bCs/>
                      <w:sz w:val="32"/>
                      <w:szCs w:val="32"/>
                      <w:rtl/>
                    </w:rPr>
                    <w:t>الوصفي</w:t>
                  </w:r>
                </w:p>
              </w:txbxContent>
            </v:textbox>
            <w10:wrap anchorx="page"/>
          </v:roundrect>
        </w:pict>
      </w:r>
      <w:r>
        <w:rPr>
          <w:noProof/>
        </w:rPr>
        <w:pict>
          <v:roundrect id="_x0000_s1038" style="position:absolute;left:0;text-align:left;margin-left:-13.5pt;margin-top:75.05pt;width:145.5pt;height:43pt;z-index:251657216" arcsize="10923f" strokeweight="2.5pt">
            <v:shadow color="#868686"/>
            <v:textbox>
              <w:txbxContent>
                <w:p w:rsidR="00702541" w:rsidRPr="00A16976" w:rsidRDefault="00702541" w:rsidP="00D83036">
                  <w:pPr>
                    <w:jc w:val="center"/>
                    <w:rPr>
                      <w:b/>
                      <w:bCs/>
                      <w:sz w:val="32"/>
                      <w:szCs w:val="32"/>
                    </w:rPr>
                  </w:pPr>
                  <w:r w:rsidRPr="00A16976">
                    <w:rPr>
                      <w:rFonts w:hint="cs"/>
                      <w:b/>
                      <w:bCs/>
                      <w:sz w:val="32"/>
                      <w:szCs w:val="32"/>
                      <w:rtl/>
                    </w:rPr>
                    <w:t>أبعاد</w:t>
                  </w:r>
                  <w:r w:rsidRPr="00A16976">
                    <w:rPr>
                      <w:b/>
                      <w:bCs/>
                      <w:sz w:val="32"/>
                      <w:szCs w:val="32"/>
                      <w:rtl/>
                    </w:rPr>
                    <w:t xml:space="preserve"> </w:t>
                  </w:r>
                  <w:r w:rsidRPr="00A16976">
                    <w:rPr>
                      <w:rFonts w:hint="cs"/>
                      <w:b/>
                      <w:bCs/>
                      <w:sz w:val="32"/>
                      <w:szCs w:val="32"/>
                      <w:rtl/>
                    </w:rPr>
                    <w:t>المنهج</w:t>
                  </w:r>
                </w:p>
              </w:txbxContent>
            </v:textbox>
            <w10:wrap anchorx="page"/>
          </v:roundrect>
        </w:pict>
      </w:r>
      <w:r>
        <w:rPr>
          <w:noProof/>
        </w:rPr>
        <w:pict>
          <v:roundrect id="_x0000_s1039" style="position:absolute;left:0;text-align:left;margin-left:148.5pt;margin-top:75.05pt;width:145.5pt;height:43pt;z-index:251654144" arcsize="10923f" strokeweight="2.5pt">
            <v:shadow color="#868686"/>
            <v:textbox>
              <w:txbxContent>
                <w:p w:rsidR="00702541" w:rsidRPr="00A16976" w:rsidRDefault="00702541" w:rsidP="00D83036">
                  <w:pPr>
                    <w:jc w:val="center"/>
                    <w:rPr>
                      <w:b/>
                      <w:bCs/>
                      <w:sz w:val="32"/>
                      <w:szCs w:val="32"/>
                    </w:rPr>
                  </w:pPr>
                  <w:r w:rsidRPr="00A16976">
                    <w:rPr>
                      <w:rFonts w:hint="cs"/>
                      <w:b/>
                      <w:bCs/>
                      <w:sz w:val="32"/>
                      <w:szCs w:val="32"/>
                      <w:rtl/>
                    </w:rPr>
                    <w:t>حاجات</w:t>
                  </w:r>
                  <w:r w:rsidRPr="00A16976">
                    <w:rPr>
                      <w:b/>
                      <w:bCs/>
                      <w:sz w:val="32"/>
                      <w:szCs w:val="32"/>
                      <w:rtl/>
                    </w:rPr>
                    <w:t xml:space="preserve"> </w:t>
                  </w:r>
                  <w:r w:rsidRPr="00A16976">
                    <w:rPr>
                      <w:rFonts w:hint="cs"/>
                      <w:b/>
                      <w:bCs/>
                      <w:sz w:val="32"/>
                      <w:szCs w:val="32"/>
                      <w:rtl/>
                    </w:rPr>
                    <w:t>المجتمع</w:t>
                  </w:r>
                </w:p>
              </w:txbxContent>
            </v:textbox>
            <w10:wrap anchorx="page"/>
          </v:roundrect>
        </w:pict>
      </w:r>
      <w:r>
        <w:rPr>
          <w:noProof/>
        </w:rPr>
        <w:pict>
          <v:roundrect id="_x0000_s1040" style="position:absolute;left:0;text-align:left;margin-left:317.25pt;margin-top:75.05pt;width:145.5pt;height:43pt;z-index:251656192" arcsize="10923f" strokecolor="#002060" strokeweight="2.5pt">
            <v:shadow color="#868686"/>
            <v:textbox>
              <w:txbxContent>
                <w:p w:rsidR="00702541" w:rsidRPr="00A16976" w:rsidRDefault="00702541" w:rsidP="00D83036">
                  <w:pPr>
                    <w:jc w:val="center"/>
                    <w:rPr>
                      <w:b/>
                      <w:bCs/>
                      <w:color w:val="002060"/>
                      <w:sz w:val="32"/>
                      <w:szCs w:val="32"/>
                      <w:rtl/>
                    </w:rPr>
                  </w:pPr>
                  <w:r w:rsidRPr="00A16976">
                    <w:rPr>
                      <w:rFonts w:hint="cs"/>
                      <w:b/>
                      <w:bCs/>
                      <w:color w:val="002060"/>
                      <w:sz w:val="32"/>
                      <w:szCs w:val="32"/>
                      <w:rtl/>
                    </w:rPr>
                    <w:t>حاجات</w:t>
                  </w:r>
                  <w:r w:rsidRPr="00A16976">
                    <w:rPr>
                      <w:b/>
                      <w:bCs/>
                      <w:color w:val="002060"/>
                      <w:sz w:val="32"/>
                      <w:szCs w:val="32"/>
                      <w:rtl/>
                    </w:rPr>
                    <w:t xml:space="preserve"> </w:t>
                  </w:r>
                  <w:r w:rsidRPr="00A16976">
                    <w:rPr>
                      <w:rFonts w:hint="cs"/>
                      <w:b/>
                      <w:bCs/>
                      <w:color w:val="002060"/>
                      <w:sz w:val="32"/>
                      <w:szCs w:val="32"/>
                      <w:rtl/>
                    </w:rPr>
                    <w:t>المتعلم</w:t>
                  </w:r>
                </w:p>
              </w:txbxContent>
            </v:textbox>
            <w10:wrap anchorx="page"/>
          </v:roundrect>
        </w:pict>
      </w:r>
      <w:r>
        <w:rPr>
          <w:noProof/>
        </w:rPr>
        <w:pict>
          <v:shape id="_x0000_s1041" type="#_x0000_t32" style="position:absolute;left:0;text-align:left;margin-left:306pt;margin-top:139.8pt;width:75pt;height:38.25pt;flip:x;z-index:251665408" o:connectortype="straight">
            <v:stroke endarrow="block"/>
            <w10:wrap anchorx="page"/>
          </v:shape>
        </w:pict>
      </w:r>
      <w:r w:rsidRPr="00D71BD5">
        <w:rPr>
          <w:rFonts w:ascii="Times New Roman" w:hAnsi="Times New Roman" w:cs="Times New Roman"/>
          <w:b/>
          <w:bCs/>
          <w:color w:val="0070C0"/>
          <w:sz w:val="24"/>
          <w:szCs w:val="24"/>
        </w:rPr>
        <w:t xml:space="preserve">  </w:t>
      </w:r>
    </w:p>
    <w:p w:rsidR="00702541" w:rsidRPr="00D71BD5" w:rsidRDefault="00702541" w:rsidP="00D83036">
      <w:pPr>
        <w:rPr>
          <w:rFonts w:ascii="Times New Roman" w:hAnsi="Times New Roman" w:cs="Times New Roman"/>
          <w:b/>
          <w:bCs/>
          <w:color w:val="0070C0"/>
          <w:sz w:val="24"/>
          <w:szCs w:val="24"/>
        </w:rPr>
      </w:pPr>
      <w:r w:rsidRPr="00D71BD5">
        <w:rPr>
          <w:rFonts w:ascii="Times New Roman" w:hAnsi="Times New Roman" w:cs="Times New Roman"/>
          <w:b/>
          <w:bCs/>
          <w:color w:val="0070C0"/>
          <w:sz w:val="24"/>
          <w:szCs w:val="24"/>
        </w:rPr>
        <w:t xml:space="preserve">   </w:t>
      </w:r>
    </w:p>
    <w:p w:rsidR="00702541" w:rsidRPr="00D71BD5" w:rsidRDefault="00702541" w:rsidP="00D83036">
      <w:pPr>
        <w:rPr>
          <w:rFonts w:ascii="Times New Roman" w:hAnsi="Times New Roman" w:cs="Times New Roman"/>
          <w:b/>
          <w:bCs/>
          <w:color w:val="0070C0"/>
          <w:sz w:val="24"/>
          <w:szCs w:val="24"/>
        </w:rPr>
      </w:pPr>
      <w:r w:rsidRPr="00D71BD5">
        <w:rPr>
          <w:rFonts w:ascii="Times New Roman" w:hAnsi="Times New Roman" w:cs="Times New Roman"/>
          <w:b/>
          <w:bCs/>
          <w:color w:val="0070C0"/>
          <w:sz w:val="24"/>
          <w:szCs w:val="24"/>
        </w:rPr>
        <w:t xml:space="preserve">  </w:t>
      </w:r>
    </w:p>
    <w:p w:rsidR="00702541" w:rsidRPr="00D71BD5" w:rsidRDefault="00702541" w:rsidP="00D83036">
      <w:pPr>
        <w:rPr>
          <w:rFonts w:ascii="Times New Roman" w:hAnsi="Times New Roman" w:cs="Times New Roman"/>
          <w:b/>
          <w:bCs/>
          <w:color w:val="0070C0"/>
          <w:sz w:val="24"/>
          <w:szCs w:val="24"/>
        </w:rPr>
      </w:pPr>
      <w:r w:rsidRPr="00D71BD5">
        <w:rPr>
          <w:rFonts w:ascii="Times New Roman" w:hAnsi="Times New Roman" w:cs="Times New Roman"/>
          <w:b/>
          <w:bCs/>
          <w:color w:val="0070C0"/>
          <w:sz w:val="24"/>
          <w:szCs w:val="24"/>
        </w:rPr>
        <w:t xml:space="preserve">  </w:t>
      </w: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Pr>
      </w:pPr>
    </w:p>
    <w:p w:rsidR="00702541" w:rsidRPr="00D71BD5" w:rsidRDefault="00702541" w:rsidP="00D83036">
      <w:pPr>
        <w:rPr>
          <w:rFonts w:ascii="Times New Roman" w:hAnsi="Times New Roman" w:cs="Times New Roman"/>
          <w:b/>
          <w:bCs/>
          <w:color w:val="0070C0"/>
          <w:sz w:val="24"/>
          <w:szCs w:val="24"/>
          <w:rtl/>
        </w:rPr>
      </w:pPr>
    </w:p>
    <w:p w:rsidR="00702541" w:rsidRPr="00D71BD5" w:rsidRDefault="00702541" w:rsidP="00D83036">
      <w:pPr>
        <w:rPr>
          <w:rFonts w:ascii="Times New Roman" w:hAnsi="Times New Roman" w:cs="Times New Roman"/>
          <w:b/>
          <w:bCs/>
          <w:color w:val="0070C0"/>
          <w:sz w:val="24"/>
          <w:szCs w:val="24"/>
          <w:rtl/>
        </w:rPr>
      </w:pPr>
    </w:p>
    <w:p w:rsidR="00702541" w:rsidRPr="00D71BD5" w:rsidRDefault="00702541" w:rsidP="00D161AE">
      <w:pPr>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 فهم الظروف التعليمية في المدرسة وإمكاناتها  ثم فهم المتعلم ( ماالذي يعاني منه ماذا يحب وماذا يكره وماهي حاجاته الاساسية ... )  عن طريق الأخصائيين وعن طريق المدرسة والأهل , ثم ننظر الى حاجات المتعلم والمجتمع تؤخذ في ضوء المنهج العادي ، نوصف أبعاد المنهج كلها مترابطة من حيث خطواته وتنفيذه والوسائل  ثم التنفيذ أي التدريس لفئة في ضوء جميع هذه المتغيرات ) .</w:t>
      </w:r>
    </w:p>
    <w:p w:rsidR="00702541" w:rsidRPr="00D71BD5" w:rsidRDefault="00702541" w:rsidP="00D83036">
      <w:pPr>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المنهج الوصفي هي جميع الأدوات والطرق والأساليب التي نستخدمها في التنفيذ ( التدريس ) لم تذكر الأهداف في هذا النموذج ولكنها توضع من خلال التدريس .</w:t>
      </w:r>
    </w:p>
    <w:p w:rsidR="00702541" w:rsidRPr="00D71BD5" w:rsidRDefault="00702541" w:rsidP="00D83036">
      <w:pPr>
        <w:rPr>
          <w:rFonts w:ascii="Times New Roman" w:hAnsi="Times New Roman" w:cs="Times New Roman"/>
          <w:b/>
          <w:bCs/>
          <w:color w:val="FF3399"/>
          <w:sz w:val="24"/>
          <w:szCs w:val="24"/>
          <w:rtl/>
        </w:rPr>
      </w:pPr>
      <w:r w:rsidRPr="00D71BD5">
        <w:rPr>
          <w:rFonts w:ascii="Times New Roman" w:hAnsi="Times New Roman" w:cs="Times New Roman"/>
          <w:b/>
          <w:bCs/>
          <w:color w:val="FF3399"/>
          <w:sz w:val="24"/>
          <w:szCs w:val="24"/>
          <w:rtl/>
        </w:rPr>
        <w:t>التقويم يفترض ان يكون موجود في هذا النموذج لقياس وتقويم الاهداف ,, )</w:t>
      </w:r>
    </w:p>
    <w:p w:rsidR="00702541" w:rsidRPr="00D71BD5" w:rsidRDefault="00702541" w:rsidP="00D83036">
      <w:pPr>
        <w:rPr>
          <w:rFonts w:ascii="Times New Roman" w:hAnsi="Times New Roman" w:cs="Times New Roman"/>
          <w:b/>
          <w:bCs/>
          <w:sz w:val="24"/>
          <w:szCs w:val="24"/>
          <w:rtl/>
        </w:rPr>
      </w:pPr>
    </w:p>
    <w:p w:rsidR="00702541" w:rsidRPr="00D71BD5" w:rsidRDefault="00702541" w:rsidP="00A301DF">
      <w:pPr>
        <w:pBdr>
          <w:bottom w:val="single" w:sz="4" w:space="1" w:color="auto"/>
        </w:pBd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sz w:val="24"/>
          <w:szCs w:val="24"/>
        </w:rPr>
      </w:pPr>
    </w:p>
    <w:p w:rsidR="00702541" w:rsidRPr="00D71BD5" w:rsidRDefault="00702541" w:rsidP="00D83036">
      <w:pPr>
        <w:rPr>
          <w:rFonts w:ascii="Times New Roman" w:hAnsi="Times New Roman" w:cs="Times New Roman"/>
          <w:b/>
          <w:bCs/>
          <w:sz w:val="24"/>
          <w:szCs w:val="24"/>
        </w:rPr>
      </w:pPr>
    </w:p>
    <w:p w:rsidR="00702541" w:rsidRPr="00D71BD5" w:rsidRDefault="00702541" w:rsidP="00D83036">
      <w:pPr>
        <w:rPr>
          <w:rFonts w:ascii="Times New Roman" w:hAnsi="Times New Roman" w:cs="Times New Roman"/>
          <w:b/>
          <w:bCs/>
          <w:sz w:val="24"/>
          <w:szCs w:val="24"/>
        </w:rPr>
      </w:pPr>
    </w:p>
    <w:p w:rsidR="00702541" w:rsidRPr="00D71BD5" w:rsidRDefault="00702541" w:rsidP="00D83036">
      <w:pPr>
        <w:rPr>
          <w:rFonts w:ascii="Times New Roman" w:hAnsi="Times New Roman" w:cs="Times New Roman"/>
          <w:b/>
          <w:bCs/>
          <w:sz w:val="24"/>
          <w:szCs w:val="24"/>
          <w:rtl/>
        </w:rPr>
      </w:pPr>
    </w:p>
    <w:p w:rsidR="00702541" w:rsidRPr="00D71BD5" w:rsidRDefault="00702541" w:rsidP="00E746A4">
      <w:pPr>
        <w:jc w:val="cente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المحاضرة السادسة</w:t>
      </w:r>
    </w:p>
    <w:p w:rsidR="00702541" w:rsidRPr="00D71BD5" w:rsidRDefault="00702541" w:rsidP="00D83036">
      <w:pPr>
        <w:rPr>
          <w:rFonts w:ascii="Times New Roman" w:hAnsi="Times New Roman" w:cs="Times New Roman"/>
          <w:b/>
          <w:bCs/>
          <w:color w:val="0070C0"/>
          <w:sz w:val="24"/>
          <w:szCs w:val="24"/>
          <w:rtl/>
        </w:rPr>
      </w:pP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التخطيط للتدريس في ضوء برنامج فردي</w:t>
      </w:r>
      <w:r w:rsidRPr="00D71BD5">
        <w:rPr>
          <w:rFonts w:ascii="Times New Roman" w:hAnsi="Times New Roman" w:cs="Times New Roman"/>
          <w:b/>
          <w:bCs/>
          <w:color w:val="0070C0"/>
          <w:sz w:val="24"/>
          <w:szCs w:val="24"/>
          <w:lang w:val="en-GB"/>
        </w:rPr>
        <w:t xml:space="preserve"> </w:t>
      </w:r>
      <w:r w:rsidRPr="00D71BD5">
        <w:rPr>
          <w:rFonts w:ascii="Times New Roman" w:hAnsi="Times New Roman" w:cs="Times New Roman"/>
          <w:b/>
          <w:bCs/>
          <w:color w:val="0070C0"/>
          <w:sz w:val="24"/>
          <w:szCs w:val="24"/>
          <w:rtl/>
          <w:lang w:val="en-GB"/>
        </w:rPr>
        <w:t>:</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إن مسؤلية معلم التربية الخاصة في تحقيق التدريس الفعال تتطلب منه التمكن من المهارات التى تساعده على التخطيط الناجح. فالتخطيط الناجح للتدريس يقود إلى التدريس الجيد. </w:t>
      </w:r>
    </w:p>
    <w:p w:rsidR="00702541" w:rsidRPr="00D71BD5" w:rsidRDefault="00702541" w:rsidP="00754E2F">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يعد البرنامج التربوي الفردي من أكثر البرامج فاعلية مع المتعلمين المعاقين. والسبب أن هناك فروقا متباينة بينهم. </w:t>
      </w:r>
      <w:r w:rsidRPr="00D71BD5">
        <w:rPr>
          <w:rFonts w:ascii="Times New Roman" w:hAnsi="Times New Roman" w:cs="Times New Roman"/>
          <w:b/>
          <w:bCs/>
          <w:color w:val="FF0066"/>
          <w:sz w:val="24"/>
          <w:szCs w:val="24"/>
        </w:rPr>
        <w:t>)</w:t>
      </w:r>
      <w:r w:rsidRPr="00D71BD5">
        <w:rPr>
          <w:rFonts w:ascii="Times New Roman" w:hAnsi="Times New Roman" w:cs="Times New Roman"/>
          <w:b/>
          <w:bCs/>
          <w:color w:val="FF0066"/>
          <w:sz w:val="24"/>
          <w:szCs w:val="24"/>
          <w:rtl/>
        </w:rPr>
        <w:t xml:space="preserve"> لكل طالب حالة خاصة وإعاقة,, وقد تكون نفس الإعاقة ولكن بدرجات مختلفة </w:t>
      </w:r>
      <w:r w:rsidRPr="00D71BD5">
        <w:rPr>
          <w:rFonts w:ascii="Times New Roman" w:hAnsi="Times New Roman" w:cs="Times New Roman"/>
          <w:b/>
          <w:bCs/>
          <w:color w:val="FF0066"/>
          <w:sz w:val="24"/>
          <w:szCs w:val="24"/>
        </w:rPr>
        <w:t>(</w:t>
      </w:r>
    </w:p>
    <w:p w:rsidR="00702541" w:rsidRPr="00D71BD5" w:rsidRDefault="00702541" w:rsidP="00754E2F">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و أن كل حالة منهم ينظر لها على أنها حالة متفردة، فهناك اختلافات في الخلفية الاجتماعية و الثقافية و الخبرات قبل المدرسة.  </w:t>
      </w:r>
      <w:r w:rsidRPr="00D71BD5">
        <w:rPr>
          <w:rFonts w:ascii="Times New Roman" w:hAnsi="Times New Roman" w:cs="Times New Roman"/>
          <w:b/>
          <w:bCs/>
          <w:color w:val="FF0066"/>
          <w:sz w:val="24"/>
          <w:szCs w:val="24"/>
        </w:rPr>
        <w:t>)</w:t>
      </w:r>
      <w:r w:rsidRPr="00D71BD5">
        <w:rPr>
          <w:rFonts w:ascii="Times New Roman" w:hAnsi="Times New Roman" w:cs="Times New Roman"/>
          <w:b/>
          <w:bCs/>
          <w:color w:val="FF0066"/>
          <w:sz w:val="24"/>
          <w:szCs w:val="24"/>
          <w:rtl/>
        </w:rPr>
        <w:t xml:space="preserve"> الطلاب ليسو سواسية فهم مختلفون فكل شخص متفرد بقدراته وخصائصه فالاخوان في المنزل الواحد يختلفون </w:t>
      </w:r>
      <w:r w:rsidRPr="00D71BD5">
        <w:rPr>
          <w:rFonts w:ascii="Times New Roman" w:hAnsi="Times New Roman" w:cs="Times New Roman"/>
          <w:b/>
          <w:bCs/>
          <w:color w:val="FF0066"/>
          <w:sz w:val="24"/>
          <w:szCs w:val="24"/>
        </w:rPr>
        <w:t>(</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و من المهم الإشارة إلى أن توضع خططنا على أساس أن المتعلمون يتعلمون بطرق مختلفة و سرعا متفاوتة لذا ينبغي وضع خطة للتعليم الفردي تتناسب مع طبيعة و قدرات كل تلميذ من المعاقين.</w:t>
      </w:r>
    </w:p>
    <w:p w:rsidR="00702541" w:rsidRPr="00D71BD5" w:rsidRDefault="00702541" w:rsidP="00E26972">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كذلك يجب مراعاة ان نجاح الخطة قائم على تقييم موضوعي لموطن القوة و الضعف لدى المتعلم. </w:t>
      </w:r>
      <w:r w:rsidRPr="00D71BD5">
        <w:rPr>
          <w:rFonts w:ascii="Times New Roman" w:hAnsi="Times New Roman" w:cs="Times New Roman"/>
          <w:b/>
          <w:bCs/>
          <w:color w:val="FF0066"/>
          <w:sz w:val="24"/>
          <w:szCs w:val="24"/>
        </w:rPr>
        <w:t>)</w:t>
      </w:r>
      <w:r w:rsidRPr="00D71BD5">
        <w:rPr>
          <w:rFonts w:ascii="Times New Roman" w:hAnsi="Times New Roman" w:cs="Times New Roman"/>
          <w:b/>
          <w:bCs/>
          <w:color w:val="FF0066"/>
          <w:sz w:val="24"/>
          <w:szCs w:val="24"/>
          <w:rtl/>
        </w:rPr>
        <w:t xml:space="preserve"> لتقوية نقاط القوه </w:t>
      </w:r>
      <w:r w:rsidRPr="00D71BD5">
        <w:rPr>
          <w:rFonts w:ascii="Times New Roman" w:hAnsi="Times New Roman" w:cs="Times New Roman"/>
          <w:b/>
          <w:bCs/>
          <w:color w:val="FF0066"/>
          <w:sz w:val="24"/>
          <w:szCs w:val="24"/>
        </w:rPr>
        <w:t>(</w:t>
      </w:r>
    </w:p>
    <w:p w:rsidR="00702541" w:rsidRPr="00D71BD5" w:rsidRDefault="00702541" w:rsidP="006A03BC">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و تنفيذ الخطة يعتمد على طبيعة المتعلمين فيمكن تنفيذها على شكل مجموعات او فرادى او تعليم اقران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مراحل اعداد المنهاج الفردي:</w:t>
      </w:r>
      <w:r w:rsidRPr="00D71BD5">
        <w:rPr>
          <w:rFonts w:ascii="Times New Roman" w:hAnsi="Times New Roman" w:cs="Times New Roman"/>
          <w:b/>
          <w:bCs/>
          <w:color w:val="FF0000"/>
          <w:sz w:val="24"/>
          <w:szCs w:val="24"/>
          <w:lang w:val="en-GB"/>
        </w:rPr>
        <w:t xml:space="preserve">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الخطوات الاساسية في تصميم المنهاج الفردي:</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lang w:val="en-GB"/>
        </w:rPr>
        <w:t>1</w:t>
      </w:r>
      <w:r w:rsidRPr="00D71BD5">
        <w:rPr>
          <w:rFonts w:ascii="Times New Roman" w:hAnsi="Times New Roman" w:cs="Times New Roman"/>
          <w:b/>
          <w:bCs/>
          <w:sz w:val="24"/>
          <w:szCs w:val="24"/>
          <w:rtl/>
        </w:rPr>
        <w:t>ـ التقويم</w:t>
      </w:r>
    </w:p>
    <w:p w:rsidR="00702541" w:rsidRPr="00D71BD5" w:rsidRDefault="00702541" w:rsidP="00297BCE">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lang w:val="en-GB"/>
        </w:rPr>
        <w:t>2</w:t>
      </w:r>
      <w:r w:rsidRPr="00D71BD5">
        <w:rPr>
          <w:rFonts w:ascii="Times New Roman" w:hAnsi="Times New Roman" w:cs="Times New Roman"/>
          <w:b/>
          <w:bCs/>
          <w:sz w:val="24"/>
          <w:szCs w:val="24"/>
          <w:rtl/>
        </w:rPr>
        <w:t xml:space="preserve">-الأهداف التربوية و الأهداف التعليمية </w:t>
      </w:r>
      <w:r w:rsidRPr="00D71BD5">
        <w:rPr>
          <w:rFonts w:ascii="Times New Roman" w:hAnsi="Times New Roman" w:cs="Times New Roman"/>
          <w:b/>
          <w:bCs/>
          <w:color w:val="FF0066"/>
          <w:sz w:val="24"/>
          <w:szCs w:val="24"/>
        </w:rPr>
        <w:t>)</w:t>
      </w:r>
      <w:r w:rsidRPr="00D71BD5">
        <w:rPr>
          <w:rFonts w:ascii="Times New Roman" w:hAnsi="Times New Roman" w:cs="Times New Roman"/>
          <w:b/>
          <w:bCs/>
          <w:color w:val="FF0066"/>
          <w:sz w:val="24"/>
          <w:szCs w:val="24"/>
          <w:rtl/>
        </w:rPr>
        <w:t xml:space="preserve"> الاهداف التربوية اشمل أما التعليمة فهي اهداف لدرسين او درس ولفترة قصيرة </w:t>
      </w:r>
      <w:r w:rsidRPr="00D71BD5">
        <w:rPr>
          <w:rFonts w:ascii="Times New Roman" w:hAnsi="Times New Roman" w:cs="Times New Roman"/>
          <w:b/>
          <w:bCs/>
          <w:color w:val="FF0066"/>
          <w:sz w:val="24"/>
          <w:szCs w:val="24"/>
        </w:rPr>
        <w:t>(</w:t>
      </w:r>
    </w:p>
    <w:p w:rsidR="00702541" w:rsidRPr="00D71BD5" w:rsidRDefault="00702541" w:rsidP="00297BCE">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lang w:val="en-GB"/>
        </w:rPr>
        <w:t>3</w:t>
      </w:r>
      <w:r w:rsidRPr="00D71BD5">
        <w:rPr>
          <w:rFonts w:ascii="Times New Roman" w:hAnsi="Times New Roman" w:cs="Times New Roman"/>
          <w:b/>
          <w:bCs/>
          <w:sz w:val="24"/>
          <w:szCs w:val="24"/>
          <w:rtl/>
        </w:rPr>
        <w:t xml:space="preserve">-اختيار أساليب التدريس و الوسائل و الأنشطة </w:t>
      </w:r>
      <w:r w:rsidRPr="00D71BD5">
        <w:rPr>
          <w:rFonts w:ascii="Times New Roman" w:hAnsi="Times New Roman" w:cs="Times New Roman"/>
          <w:b/>
          <w:bCs/>
          <w:color w:val="FF0066"/>
          <w:sz w:val="24"/>
          <w:szCs w:val="24"/>
        </w:rPr>
        <w:t>)</w:t>
      </w:r>
      <w:r w:rsidRPr="00D71BD5">
        <w:rPr>
          <w:rFonts w:ascii="Times New Roman" w:hAnsi="Times New Roman" w:cs="Times New Roman"/>
          <w:b/>
          <w:bCs/>
          <w:color w:val="FF0066"/>
          <w:sz w:val="24"/>
          <w:szCs w:val="24"/>
          <w:rtl/>
        </w:rPr>
        <w:t xml:space="preserve"> في ضوء الاهداف والتقويم التي تم وضعها </w:t>
      </w:r>
      <w:r w:rsidRPr="00D71BD5">
        <w:rPr>
          <w:rFonts w:ascii="Times New Roman" w:hAnsi="Times New Roman" w:cs="Times New Roman"/>
          <w:b/>
          <w:bCs/>
          <w:color w:val="FF0066"/>
          <w:sz w:val="24"/>
          <w:szCs w:val="24"/>
        </w:rPr>
        <w:t>(</w:t>
      </w:r>
    </w:p>
    <w:p w:rsidR="00702541" w:rsidRPr="00D71BD5" w:rsidRDefault="00702541" w:rsidP="00297BCE">
      <w:pPr>
        <w:rPr>
          <w:rFonts w:ascii="Times New Roman" w:hAnsi="Times New Roman" w:cs="Times New Roman"/>
          <w:b/>
          <w:bCs/>
          <w:sz w:val="24"/>
          <w:szCs w:val="24"/>
          <w:rtl/>
        </w:rPr>
      </w:pPr>
      <w:r w:rsidRPr="00D71BD5">
        <w:rPr>
          <w:rFonts w:ascii="Times New Roman" w:hAnsi="Times New Roman" w:cs="Times New Roman"/>
          <w:b/>
          <w:bCs/>
          <w:sz w:val="24"/>
          <w:szCs w:val="24"/>
          <w:rtl/>
          <w:lang w:val="en-GB"/>
        </w:rPr>
        <w:t>4</w:t>
      </w:r>
      <w:r w:rsidRPr="00D71BD5">
        <w:rPr>
          <w:rFonts w:ascii="Times New Roman" w:hAnsi="Times New Roman" w:cs="Times New Roman"/>
          <w:b/>
          <w:bCs/>
          <w:sz w:val="24"/>
          <w:szCs w:val="24"/>
          <w:rtl/>
        </w:rPr>
        <w:t>-تحديد أشكال الخدمات الأخرى المصاحبة</w:t>
      </w:r>
      <w:r w:rsidRPr="00D71BD5">
        <w:rPr>
          <w:rFonts w:ascii="Times New Roman" w:hAnsi="Times New Roman" w:cs="Times New Roman"/>
          <w:b/>
          <w:bCs/>
          <w:sz w:val="24"/>
          <w:szCs w:val="24"/>
          <w:lang w:val="en-GB"/>
        </w:rPr>
        <w:t xml:space="preserve"> </w:t>
      </w:r>
      <w:r w:rsidRPr="00D71BD5">
        <w:rPr>
          <w:rFonts w:ascii="Times New Roman" w:hAnsi="Times New Roman" w:cs="Times New Roman"/>
          <w:b/>
          <w:bCs/>
          <w:sz w:val="24"/>
          <w:szCs w:val="24"/>
          <w:rtl/>
        </w:rPr>
        <w:t xml:space="preserve"> </w:t>
      </w:r>
      <w:r w:rsidRPr="00D71BD5">
        <w:rPr>
          <w:rFonts w:ascii="Times New Roman" w:hAnsi="Times New Roman" w:cs="Times New Roman"/>
          <w:b/>
          <w:bCs/>
          <w:color w:val="FF0066"/>
          <w:sz w:val="24"/>
          <w:szCs w:val="24"/>
        </w:rPr>
        <w:t>)</w:t>
      </w:r>
      <w:r w:rsidRPr="00D71BD5">
        <w:rPr>
          <w:rFonts w:ascii="Times New Roman" w:hAnsi="Times New Roman" w:cs="Times New Roman"/>
          <w:b/>
          <w:bCs/>
          <w:color w:val="FF0066"/>
          <w:sz w:val="24"/>
          <w:szCs w:val="24"/>
          <w:rtl/>
        </w:rPr>
        <w:t xml:space="preserve"> مثل الاثراء والتسريع للمتفوقين </w:t>
      </w:r>
      <w:r w:rsidRPr="00D71BD5">
        <w:rPr>
          <w:rFonts w:ascii="Times New Roman" w:hAnsi="Times New Roman" w:cs="Times New Roman"/>
          <w:b/>
          <w:bCs/>
          <w:color w:val="FF0066"/>
          <w:sz w:val="24"/>
          <w:szCs w:val="24"/>
        </w:rPr>
        <w:t>(</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5- تقويم الخطة الفردية و مدى تحقق الاهداف </w:t>
      </w:r>
    </w:p>
    <w:p w:rsidR="00702541" w:rsidRPr="00D71BD5" w:rsidRDefault="00702541" w:rsidP="00297BCE">
      <w:pPr>
        <w:rPr>
          <w:rFonts w:ascii="Times New Roman" w:hAnsi="Times New Roman" w:cs="Times New Roman"/>
          <w:b/>
          <w:bCs/>
          <w:sz w:val="24"/>
          <w:szCs w:val="24"/>
          <w:rtl/>
        </w:rPr>
      </w:pPr>
      <w:r w:rsidRPr="00D71BD5">
        <w:rPr>
          <w:rFonts w:ascii="Times New Roman" w:hAnsi="Times New Roman" w:cs="Times New Roman"/>
          <w:b/>
          <w:bCs/>
          <w:sz w:val="24"/>
          <w:szCs w:val="24"/>
          <w:rtl/>
        </w:rPr>
        <w:t>6- كتابة التوصيات  اجراء التعديلات</w:t>
      </w:r>
      <w:r w:rsidRPr="00D71BD5">
        <w:rPr>
          <w:rFonts w:ascii="Times New Roman" w:hAnsi="Times New Roman" w:cs="Times New Roman"/>
          <w:b/>
          <w:bCs/>
          <w:sz w:val="24"/>
          <w:szCs w:val="24"/>
          <w:lang w:val="en-GB"/>
        </w:rPr>
        <w:t xml:space="preserve"> </w:t>
      </w:r>
      <w:r w:rsidRPr="00D71BD5">
        <w:rPr>
          <w:rFonts w:ascii="Times New Roman" w:hAnsi="Times New Roman" w:cs="Times New Roman"/>
          <w:b/>
          <w:bCs/>
          <w:color w:val="FF0066"/>
          <w:sz w:val="24"/>
          <w:szCs w:val="24"/>
          <w:rtl/>
        </w:rPr>
        <w:t>( لايبنيها شخص بل تقوم على فريق عمل متخصص )</w:t>
      </w:r>
    </w:p>
    <w:p w:rsidR="00702541" w:rsidRPr="00D71BD5" w:rsidRDefault="00702541" w:rsidP="00D83036">
      <w:pP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أولا: التقويم</w:t>
      </w:r>
      <w:r w:rsidRPr="00D71BD5">
        <w:rPr>
          <w:rFonts w:ascii="Times New Roman" w:hAnsi="Times New Roman" w:cs="Times New Roman"/>
          <w:b/>
          <w:bCs/>
          <w:color w:val="0070C0"/>
          <w:sz w:val="24"/>
          <w:szCs w:val="24"/>
          <w:lang w:val="en-GB"/>
        </w:rPr>
        <w:t xml:space="preserve">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ويشمل التقويم :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أ- تقييم مستوى الأداء الحالي للتلميذ</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ب- تحديد السلوك المدخلي</w:t>
      </w:r>
      <w:r w:rsidRPr="00D71BD5">
        <w:rPr>
          <w:rFonts w:ascii="Times New Roman" w:hAnsi="Times New Roman" w:cs="Times New Roman"/>
          <w:b/>
          <w:bCs/>
          <w:sz w:val="24"/>
          <w:szCs w:val="24"/>
          <w:lang w:val="en-GB"/>
        </w:rPr>
        <w:t xml:space="preserve"> </w:t>
      </w:r>
    </w:p>
    <w:p w:rsidR="00702541" w:rsidRPr="00D71BD5" w:rsidRDefault="00702541" w:rsidP="00D83036">
      <w:pP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 xml:space="preserve">قياس الأداء الحالي : </w:t>
      </w:r>
    </w:p>
    <w:p w:rsidR="00702541" w:rsidRPr="00D71BD5" w:rsidRDefault="00702541" w:rsidP="00D83036">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إن قياس الأداء الحالي للتلميذ يهتم بتحديد جوانب القوة الضعف في سلوكه وكافة الجوانب سواء العقلية والنفسية والاجتماعية والجسمية. وعند تطبيق هذا الإجراء يجب الاستعانة </w:t>
      </w:r>
      <w:r w:rsidRPr="00D71BD5">
        <w:rPr>
          <w:rFonts w:ascii="Times New Roman" w:hAnsi="Times New Roman" w:cs="Times New Roman"/>
          <w:b/>
          <w:bCs/>
          <w:color w:val="002060"/>
          <w:sz w:val="24"/>
          <w:szCs w:val="24"/>
          <w:rtl/>
        </w:rPr>
        <w:t xml:space="preserve">بقريق متكامل يفترض أن يشمل: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الاخصائي النفسي</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الاخصائي الاجتماعي</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الاخصائي الطبيب / المعلم / الآباء / من له علاقة في حال الضرورة </w:t>
      </w:r>
    </w:p>
    <w:p w:rsidR="00702541" w:rsidRPr="00D71BD5" w:rsidRDefault="00702541" w:rsidP="00D83036">
      <w:pPr>
        <w:rPr>
          <w:rFonts w:ascii="Times New Roman" w:hAnsi="Times New Roman" w:cs="Times New Roman"/>
          <w:b/>
          <w:bCs/>
          <w:color w:val="002060"/>
          <w:sz w:val="24"/>
          <w:szCs w:val="24"/>
          <w:rtl/>
        </w:rPr>
      </w:pPr>
      <w:r w:rsidRPr="00D71BD5">
        <w:rPr>
          <w:rFonts w:ascii="Times New Roman" w:hAnsi="Times New Roman" w:cs="Times New Roman"/>
          <w:b/>
          <w:bCs/>
          <w:color w:val="002060"/>
          <w:sz w:val="24"/>
          <w:szCs w:val="24"/>
          <w:rtl/>
        </w:rPr>
        <w:t xml:space="preserve">عند القيام بقياس الأداء الحالي يجب التأكد من عدد من الأمور قبل البدء ومنها : </w:t>
      </w:r>
    </w:p>
    <w:p w:rsidR="00702541" w:rsidRPr="00D71BD5" w:rsidRDefault="00702541" w:rsidP="00B42C51">
      <w:pPr>
        <w:rPr>
          <w:rFonts w:ascii="Times New Roman" w:hAnsi="Times New Roman" w:cs="Times New Roman"/>
          <w:b/>
          <w:bCs/>
          <w:sz w:val="24"/>
          <w:szCs w:val="24"/>
          <w:rtl/>
        </w:rPr>
      </w:pPr>
      <w:r w:rsidRPr="00D71BD5">
        <w:rPr>
          <w:rFonts w:ascii="Times New Roman" w:hAnsi="Times New Roman" w:cs="Times New Roman"/>
          <w:b/>
          <w:bCs/>
          <w:sz w:val="24"/>
          <w:szCs w:val="24"/>
          <w:rtl/>
        </w:rPr>
        <w:t>الجوانب القانونية والأجراءات النظامية</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sz w:val="24"/>
          <w:szCs w:val="24"/>
          <w:rtl/>
        </w:rPr>
        <w:t xml:space="preserve">المرتبطة بموافقة الأهل على النتائج التي قد تؤدي بالتلميذ إلى مؤسسات التربية الخاصة. </w:t>
      </w:r>
      <w:r w:rsidRPr="00D71BD5">
        <w:rPr>
          <w:rFonts w:ascii="Times New Roman" w:hAnsi="Times New Roman" w:cs="Times New Roman"/>
          <w:b/>
          <w:bCs/>
          <w:color w:val="FF0066"/>
          <w:sz w:val="24"/>
          <w:szCs w:val="24"/>
          <w:rtl/>
        </w:rPr>
        <w:t>( الكثير يغفلها )</w:t>
      </w:r>
    </w:p>
    <w:p w:rsidR="00702541" w:rsidRPr="00D71BD5" w:rsidRDefault="00702541" w:rsidP="00B42C51">
      <w:pPr>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rPr>
        <w:t>معلومات حول مدى معرفة الطالب وأهله بقوانين الخطة التي يسخضع لها الطالب</w:t>
      </w:r>
      <w:r w:rsidRPr="00D71BD5">
        <w:rPr>
          <w:rFonts w:ascii="Times New Roman" w:hAnsi="Times New Roman" w:cs="Times New Roman"/>
          <w:b/>
          <w:bCs/>
          <w:sz w:val="24"/>
          <w:szCs w:val="24"/>
          <w:rtl/>
          <w:lang w:val="en-GB"/>
        </w:rPr>
        <w:t xml:space="preserve"> </w:t>
      </w:r>
      <w:r w:rsidRPr="00D71BD5">
        <w:rPr>
          <w:rFonts w:ascii="Times New Roman" w:hAnsi="Times New Roman" w:cs="Times New Roman"/>
          <w:b/>
          <w:bCs/>
          <w:color w:val="FF0066"/>
          <w:sz w:val="24"/>
          <w:szCs w:val="24"/>
          <w:rtl/>
          <w:lang w:val="en-GB"/>
        </w:rPr>
        <w:t>( يجب أن تكون الخطة واضحة للأهل .. اي الامور التي سوف يدرس ويخضع لها الطالب خاصة الاختبارات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خصائص التلميذ والعوامل المؤثرة فيها :</w:t>
      </w:r>
    </w:p>
    <w:p w:rsidR="00702541" w:rsidRPr="00D71BD5" w:rsidRDefault="00702541" w:rsidP="00B42C51">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اللغة: لغة التلميذ، الغة المستخدمة في المنزل </w:t>
      </w:r>
      <w:r w:rsidRPr="00D71BD5">
        <w:rPr>
          <w:rFonts w:ascii="Times New Roman" w:hAnsi="Times New Roman" w:cs="Times New Roman"/>
          <w:b/>
          <w:bCs/>
          <w:color w:val="FF0066"/>
          <w:sz w:val="24"/>
          <w:szCs w:val="24"/>
          <w:rtl/>
        </w:rPr>
        <w:t>( بعض المنازل لديهم لغتين فلا نهمل هذا الأمر ونسأل عن لغة الأبن ,, مثل مشكلات ابناء المبتعثين اذا رجعوا إلى بلدهم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sz w:val="24"/>
          <w:szCs w:val="24"/>
          <w:rtl/>
        </w:rPr>
        <w:t>النطق</w:t>
      </w:r>
      <w:r w:rsidRPr="00D71BD5">
        <w:rPr>
          <w:rFonts w:ascii="Times New Roman" w:hAnsi="Times New Roman" w:cs="Times New Roman"/>
          <w:b/>
          <w:bCs/>
          <w:color w:val="FF0066"/>
          <w:sz w:val="24"/>
          <w:szCs w:val="24"/>
          <w:rtl/>
        </w:rPr>
        <w:t xml:space="preserve"> ( طريقة النطق بشكل صحيح يؤثر فيها السمع بشكل صحيح ) </w:t>
      </w:r>
    </w:p>
    <w:p w:rsidR="00702541" w:rsidRPr="00D71BD5" w:rsidRDefault="00702541" w:rsidP="00B42C51">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السمع </w:t>
      </w:r>
      <w:r w:rsidRPr="00D71BD5">
        <w:rPr>
          <w:rFonts w:ascii="Times New Roman" w:hAnsi="Times New Roman" w:cs="Times New Roman"/>
          <w:b/>
          <w:bCs/>
          <w:color w:val="FF0066"/>
          <w:sz w:val="24"/>
          <w:szCs w:val="24"/>
          <w:rtl/>
        </w:rPr>
        <w:t>( يبدأ الطفل في السمع فترة طويلة ثم يبدأ في الكلام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الإبصار </w:t>
      </w:r>
    </w:p>
    <w:p w:rsidR="00702541" w:rsidRPr="00D71BD5" w:rsidRDefault="00702541" w:rsidP="00D83036">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استخدام اليدين، ومنها خصوصا اليد التي تستخدم للكتابة </w:t>
      </w:r>
      <w:r w:rsidRPr="00D71BD5">
        <w:rPr>
          <w:rFonts w:ascii="Times New Roman" w:hAnsi="Times New Roman" w:cs="Times New Roman"/>
          <w:b/>
          <w:bCs/>
          <w:color w:val="FF0066"/>
          <w:sz w:val="24"/>
          <w:szCs w:val="24"/>
          <w:rtl/>
        </w:rPr>
        <w:t xml:space="preserve">( هل لدى الطفل توازن في استخدامه لليدين ,, وانه يستخدم اليد الصجيجه في الكتابة مثلآ ,, سواء اليد اليمنى ام اليسرى )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التوازن الحركي سواء العام أو الدقيق</w:t>
      </w:r>
    </w:p>
    <w:p w:rsidR="00702541" w:rsidRPr="00D71BD5" w:rsidRDefault="00702541" w:rsidP="00B42C51">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العوامل الثقافية والاجتماعية</w:t>
      </w:r>
      <w:r w:rsidRPr="00D71BD5">
        <w:rPr>
          <w:rFonts w:ascii="Times New Roman" w:hAnsi="Times New Roman" w:cs="Times New Roman"/>
          <w:b/>
          <w:bCs/>
          <w:sz w:val="24"/>
          <w:szCs w:val="24"/>
          <w:lang w:val="en-GB"/>
        </w:rPr>
        <w:t xml:space="preserve"> </w:t>
      </w:r>
      <w:r w:rsidRPr="00D71BD5">
        <w:rPr>
          <w:rFonts w:ascii="Times New Roman" w:hAnsi="Times New Roman" w:cs="Times New Roman"/>
          <w:b/>
          <w:bCs/>
          <w:color w:val="FF0066"/>
          <w:sz w:val="24"/>
          <w:szCs w:val="24"/>
          <w:rtl/>
        </w:rPr>
        <w:t>( ماهي البيئة التي نشأ فيها الطفل ( قد تكون فقيره ليس فقر مادي قد يكون فقر ثقافي ) هل يعيش مع والديه ام لا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التقييم</w:t>
      </w:r>
      <w:r w:rsidRPr="00D71BD5">
        <w:rPr>
          <w:rFonts w:ascii="Times New Roman" w:hAnsi="Times New Roman" w:cs="Times New Roman"/>
          <w:b/>
          <w:bCs/>
          <w:color w:val="FF0000"/>
          <w:sz w:val="24"/>
          <w:szCs w:val="24"/>
          <w:lang w:val="en-GB"/>
        </w:rPr>
        <w:t xml:space="preserve"> </w:t>
      </w:r>
      <w:r w:rsidRPr="00D71BD5">
        <w:rPr>
          <w:rFonts w:ascii="Times New Roman" w:hAnsi="Times New Roman" w:cs="Times New Roman"/>
          <w:b/>
          <w:bCs/>
          <w:color w:val="FF0000"/>
          <w:sz w:val="24"/>
          <w:szCs w:val="24"/>
          <w:rtl/>
          <w:lang w:val="en-GB"/>
        </w:rPr>
        <w:t>:</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معلومات حول المواد والأدوات المستخدمة:</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1ـ الاختبارات ومكوناتها </w:t>
      </w:r>
    </w:p>
    <w:p w:rsidR="00702541" w:rsidRPr="00D71BD5" w:rsidRDefault="00702541" w:rsidP="00D83036">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2ـ المعايير الصفية أو المرجعية. </w:t>
      </w:r>
      <w:r w:rsidRPr="00D71BD5">
        <w:rPr>
          <w:rFonts w:ascii="Times New Roman" w:hAnsi="Times New Roman" w:cs="Times New Roman"/>
          <w:b/>
          <w:bCs/>
          <w:color w:val="FF0066"/>
          <w:sz w:val="24"/>
          <w:szCs w:val="24"/>
          <w:rtl/>
        </w:rPr>
        <w:t xml:space="preserve">( نضع مرجعيه مثل مقارنت الطفل </w:t>
      </w:r>
      <w:r w:rsidRPr="00D71BD5">
        <w:rPr>
          <w:rFonts w:ascii="Times New Roman" w:hAnsi="Times New Roman" w:cs="Times New Roman"/>
          <w:b/>
          <w:bCs/>
          <w:color w:val="FF0066"/>
          <w:sz w:val="24"/>
          <w:szCs w:val="24"/>
          <w:u w:val="single"/>
          <w:rtl/>
        </w:rPr>
        <w:t>بأقرانه</w:t>
      </w:r>
      <w:r w:rsidRPr="00D71BD5">
        <w:rPr>
          <w:rFonts w:ascii="Times New Roman" w:hAnsi="Times New Roman" w:cs="Times New Roman"/>
          <w:b/>
          <w:bCs/>
          <w:color w:val="FF0066"/>
          <w:sz w:val="24"/>
          <w:szCs w:val="24"/>
          <w:rtl/>
        </w:rPr>
        <w:t xml:space="preserve"> )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color w:val="002060"/>
          <w:sz w:val="24"/>
          <w:szCs w:val="24"/>
          <w:rtl/>
        </w:rPr>
        <w:t>مع العلم أنه توجد العديد من الاختبارات</w:t>
      </w:r>
      <w:r w:rsidRPr="00D71BD5">
        <w:rPr>
          <w:rFonts w:ascii="Times New Roman" w:hAnsi="Times New Roman" w:cs="Times New Roman"/>
          <w:b/>
          <w:bCs/>
          <w:sz w:val="24"/>
          <w:szCs w:val="24"/>
          <w:rtl/>
        </w:rPr>
        <w:t xml:space="preserve"> مثل : التقييم الرسمي، المقابلات المقننة، الملاحظة... وغيرها.</w:t>
      </w:r>
    </w:p>
    <w:p w:rsidR="00702541" w:rsidRPr="00D71BD5" w:rsidRDefault="00702541" w:rsidP="00D83036">
      <w:pP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الاشخاص المؤهلين والمرخص لهم لتطبيق الاختبارات ويجب أن تغطي الجوانب التالية:</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الاختبارات في عملية التقويم تغطي:</w:t>
      </w:r>
      <w:r w:rsidRPr="00D71BD5">
        <w:rPr>
          <w:rFonts w:ascii="Times New Roman" w:hAnsi="Times New Roman" w:cs="Times New Roman"/>
          <w:b/>
          <w:bCs/>
          <w:color w:val="FF0000"/>
          <w:sz w:val="24"/>
          <w:szCs w:val="24"/>
          <w:lang w:val="en-GB"/>
        </w:rPr>
        <w:t xml:space="preserve"> </w:t>
      </w:r>
    </w:p>
    <w:p w:rsidR="00702541" w:rsidRPr="00D71BD5" w:rsidRDefault="00702541" w:rsidP="00FD211B">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الجوانب الطبية والجسمية </w:t>
      </w:r>
      <w:r w:rsidRPr="00D71BD5">
        <w:rPr>
          <w:rFonts w:ascii="Times New Roman" w:hAnsi="Times New Roman" w:cs="Times New Roman"/>
          <w:b/>
          <w:bCs/>
          <w:color w:val="FF0066"/>
          <w:sz w:val="24"/>
          <w:szCs w:val="24"/>
          <w:rtl/>
        </w:rPr>
        <w:t>( الطبيب )</w:t>
      </w:r>
    </w:p>
    <w:p w:rsidR="00702541" w:rsidRPr="00D71BD5" w:rsidRDefault="00702541" w:rsidP="00FD211B">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الجوانب الاجتماعية ـ النفسية </w:t>
      </w:r>
      <w:r w:rsidRPr="00D71BD5">
        <w:rPr>
          <w:rFonts w:ascii="Times New Roman" w:hAnsi="Times New Roman" w:cs="Times New Roman"/>
          <w:b/>
          <w:bCs/>
          <w:color w:val="FF0066"/>
          <w:sz w:val="24"/>
          <w:szCs w:val="24"/>
          <w:rtl/>
        </w:rPr>
        <w:t>( أخصائي نفسي أو مشرف اجتماعي )</w:t>
      </w:r>
    </w:p>
    <w:p w:rsidR="00702541" w:rsidRPr="00D71BD5" w:rsidRDefault="00702541" w:rsidP="00FD211B">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الجوانب التربوية والاكاديمية </w:t>
      </w:r>
      <w:r w:rsidRPr="00D71BD5">
        <w:rPr>
          <w:rFonts w:ascii="Times New Roman" w:hAnsi="Times New Roman" w:cs="Times New Roman"/>
          <w:b/>
          <w:bCs/>
          <w:color w:val="FF0066"/>
          <w:sz w:val="24"/>
          <w:szCs w:val="24"/>
          <w:rtl/>
        </w:rPr>
        <w:t>( المعلم )</w:t>
      </w:r>
    </w:p>
    <w:p w:rsidR="00702541" w:rsidRPr="00D71BD5" w:rsidRDefault="00702541" w:rsidP="00FD211B">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الجوانب العقلية </w:t>
      </w:r>
      <w:r w:rsidRPr="00D71BD5">
        <w:rPr>
          <w:rFonts w:ascii="Times New Roman" w:hAnsi="Times New Roman" w:cs="Times New Roman"/>
          <w:b/>
          <w:bCs/>
          <w:color w:val="FF0066"/>
          <w:sz w:val="24"/>
          <w:szCs w:val="24"/>
          <w:rtl/>
        </w:rPr>
        <w:t>( قدرة الطفل على التفكير ,, وهناك اختبارات لقياس القدرات العقلية مقننه خاصة في الأردن والبحرين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العلاقة بين قياس الأداء للطالب والخطة الفردية</w:t>
      </w:r>
      <w:r w:rsidRPr="00D71BD5">
        <w:rPr>
          <w:rFonts w:ascii="Times New Roman" w:hAnsi="Times New Roman" w:cs="Times New Roman"/>
          <w:b/>
          <w:bCs/>
          <w:color w:val="006600"/>
          <w:sz w:val="24"/>
          <w:szCs w:val="24"/>
          <w:lang w:val="en-GB"/>
        </w:rPr>
        <w:t xml:space="preserve"> </w:t>
      </w:r>
      <w:r w:rsidRPr="00D71BD5">
        <w:rPr>
          <w:rFonts w:ascii="Times New Roman" w:hAnsi="Times New Roman" w:cs="Times New Roman"/>
          <w:b/>
          <w:bCs/>
          <w:color w:val="006600"/>
          <w:sz w:val="24"/>
          <w:szCs w:val="24"/>
          <w:rtl/>
          <w:lang w:val="en-GB"/>
        </w:rPr>
        <w:t>:</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إن تحديد جوانب القوة والضعف لدى الطالب والتعرف على خصائصه في كافة الجوانب سوف يخدم في :</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sz w:val="24"/>
          <w:szCs w:val="24"/>
          <w:rtl/>
        </w:rPr>
        <w:t xml:space="preserve">تحديد المشكلة ـ مشكلة الطالب بشكل دقيق ومنها التعرف على أسباب الصعوبات التي يواجهها الطالب خاصة الدراسية منها. </w:t>
      </w:r>
      <w:r w:rsidRPr="00D71BD5">
        <w:rPr>
          <w:rFonts w:ascii="Times New Roman" w:hAnsi="Times New Roman" w:cs="Times New Roman"/>
          <w:b/>
          <w:bCs/>
          <w:color w:val="FF0066"/>
          <w:sz w:val="24"/>
          <w:szCs w:val="24"/>
          <w:rtl/>
        </w:rPr>
        <w:t>( لانلجأ الى الخطه الفرديه الا بعد ان نرى ان المنهج الاعتيادي لايخدم هذه الفئه سواء للمعاقين او الموهوبين نعد له ونخطط له لبرامج فرديه خاصه )</w:t>
      </w:r>
      <w:r w:rsidRPr="00D71BD5">
        <w:rPr>
          <w:rFonts w:ascii="Times New Roman" w:hAnsi="Times New Roman" w:cs="Times New Roman"/>
          <w:b/>
          <w:bCs/>
          <w:color w:val="FF0000"/>
          <w:sz w:val="24"/>
          <w:szCs w:val="24"/>
          <w:rtl/>
        </w:rPr>
        <w:t xml:space="preserve">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تحديد البرامج التي من الممكن أن تعد وتصمم للطالب في ضوء ما تم الحصول عليه.</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العلاقة بين قياس الأداء للطالب والخطة الفردية</w:t>
      </w:r>
      <w:r w:rsidRPr="00D71BD5">
        <w:rPr>
          <w:rFonts w:ascii="Times New Roman" w:hAnsi="Times New Roman" w:cs="Times New Roman"/>
          <w:b/>
          <w:bCs/>
          <w:sz w:val="24"/>
          <w:szCs w:val="24"/>
          <w:rtl/>
          <w:lang w:val="en-GB"/>
        </w:rPr>
        <w:t>.</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صياغة الأهداف التربوية والتعليمية المناسبة لكل جانب من جوانب السلوك.</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تحديد السلوك المدخلي للتلميذ.</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متابعة تقدم التلميذ.</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اختيار أساليب التدريس والوسائل والأنشطة المناسبة لحاجات التلميذ.</w:t>
      </w:r>
      <w:r w:rsidRPr="00D71BD5">
        <w:rPr>
          <w:rFonts w:ascii="Times New Roman" w:hAnsi="Times New Roman" w:cs="Times New Roman"/>
          <w:b/>
          <w:bCs/>
          <w:sz w:val="24"/>
          <w:szCs w:val="24"/>
          <w:lang w:val="en-GB"/>
        </w:rPr>
        <w:t xml:space="preserve">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تحديد السلوك المدخلي</w:t>
      </w:r>
      <w:r w:rsidRPr="00D71BD5">
        <w:rPr>
          <w:rFonts w:ascii="Times New Roman" w:hAnsi="Times New Roman" w:cs="Times New Roman"/>
          <w:b/>
          <w:bCs/>
          <w:color w:val="006600"/>
          <w:sz w:val="24"/>
          <w:szCs w:val="24"/>
          <w:lang w:val="en-GB"/>
        </w:rPr>
        <w:t xml:space="preserve"> </w:t>
      </w:r>
      <w:r w:rsidRPr="00D71BD5">
        <w:rPr>
          <w:rFonts w:ascii="Times New Roman" w:hAnsi="Times New Roman" w:cs="Times New Roman"/>
          <w:b/>
          <w:bCs/>
          <w:color w:val="006600"/>
          <w:sz w:val="24"/>
          <w:szCs w:val="24"/>
          <w:rtl/>
          <w:lang w:val="en-GB"/>
        </w:rPr>
        <w:t>:</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في هذا الجانب يكون الاهتمام والتركيز على جوانب تؤثر في أداء الفرد مباشرة وخاصة المواقف التعليمية مثل / الانتباه / التذكر / إنتقا أثر التعلم / الجوانب النفسية/ أشكال التدريس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عن طريقها يتم تحديد نقطة للبداية مع الطالب كمدخل له في استخدام المثيرات التي تساعد على تهيئته للتعلم.</w:t>
      </w:r>
    </w:p>
    <w:p w:rsidR="00702541" w:rsidRPr="00D71BD5" w:rsidRDefault="00702541" w:rsidP="00D83036">
      <w:pPr>
        <w:rPr>
          <w:rFonts w:ascii="Times New Roman" w:hAnsi="Times New Roman" w:cs="Times New Roman"/>
          <w:b/>
          <w:bCs/>
          <w:sz w:val="24"/>
          <w:szCs w:val="24"/>
        </w:rPr>
      </w:pPr>
    </w:p>
    <w:p w:rsidR="00702541" w:rsidRPr="00D71BD5" w:rsidRDefault="00702541" w:rsidP="00A301DF">
      <w:pPr>
        <w:pBdr>
          <w:bottom w:val="single" w:sz="4" w:space="1" w:color="auto"/>
        </w:pBd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color w:val="002060"/>
          <w:sz w:val="24"/>
          <w:szCs w:val="24"/>
          <w:rtl/>
        </w:rPr>
      </w:pPr>
    </w:p>
    <w:p w:rsidR="00702541" w:rsidRPr="00D71BD5" w:rsidRDefault="00702541" w:rsidP="00D83036">
      <w:pPr>
        <w:rPr>
          <w:rFonts w:ascii="Times New Roman" w:hAnsi="Times New Roman" w:cs="Times New Roman"/>
          <w:b/>
          <w:bCs/>
          <w:color w:val="002060"/>
          <w:sz w:val="24"/>
          <w:szCs w:val="24"/>
          <w:rtl/>
        </w:rPr>
      </w:pPr>
    </w:p>
    <w:p w:rsidR="00702541" w:rsidRPr="00D71BD5" w:rsidRDefault="00702541" w:rsidP="00D83036">
      <w:pPr>
        <w:rPr>
          <w:rFonts w:ascii="Times New Roman" w:hAnsi="Times New Roman" w:cs="Times New Roman"/>
          <w:b/>
          <w:bCs/>
          <w:sz w:val="24"/>
          <w:szCs w:val="24"/>
          <w:rtl/>
        </w:rPr>
      </w:pPr>
    </w:p>
    <w:p w:rsidR="00702541" w:rsidRPr="00D71BD5" w:rsidRDefault="00702541" w:rsidP="00576A2D">
      <w:pPr>
        <w:jc w:val="cente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المحاضرة السابعة</w:t>
      </w:r>
    </w:p>
    <w:p w:rsidR="00702541" w:rsidRPr="00D71BD5" w:rsidRDefault="00702541" w:rsidP="00D83036">
      <w:pPr>
        <w:rPr>
          <w:rFonts w:ascii="Times New Roman" w:hAnsi="Times New Roman" w:cs="Times New Roman"/>
          <w:b/>
          <w:bCs/>
          <w:color w:val="E36C0A"/>
          <w:sz w:val="24"/>
          <w:szCs w:val="24"/>
          <w:rtl/>
          <w:lang w:val="en-GB"/>
        </w:rPr>
      </w:pPr>
      <w:r w:rsidRPr="00D71BD5">
        <w:rPr>
          <w:rFonts w:ascii="Times New Roman" w:hAnsi="Times New Roman" w:cs="Times New Roman"/>
          <w:b/>
          <w:bCs/>
          <w:color w:val="E36C0A"/>
          <w:sz w:val="24"/>
          <w:szCs w:val="24"/>
          <w:rtl/>
          <w:lang w:val="en-GB"/>
        </w:rPr>
        <w:t xml:space="preserve">تابع تصميم الخطة التربوية الفردية : </w:t>
      </w:r>
    </w:p>
    <w:p w:rsidR="00702541" w:rsidRPr="00D71BD5" w:rsidRDefault="00702541" w:rsidP="00D83036">
      <w:pPr>
        <w:jc w:val="both"/>
        <w:rPr>
          <w:rFonts w:ascii="Times New Roman" w:hAnsi="Times New Roman" w:cs="Times New Roman"/>
          <w:b/>
          <w:bCs/>
          <w:color w:val="006600"/>
          <w:sz w:val="24"/>
          <w:szCs w:val="24"/>
          <w:u w:val="single"/>
          <w:rtl/>
          <w:lang w:val="en-GB"/>
        </w:rPr>
      </w:pPr>
      <w:bookmarkStart w:id="0" w:name="_GoBack"/>
      <w:r w:rsidRPr="00D71BD5">
        <w:rPr>
          <w:rFonts w:ascii="Times New Roman" w:hAnsi="Times New Roman" w:cs="Times New Roman"/>
          <w:b/>
          <w:bCs/>
          <w:color w:val="006600"/>
          <w:sz w:val="24"/>
          <w:szCs w:val="24"/>
          <w:u w:val="single"/>
          <w:rtl/>
          <w:lang w:val="en-GB"/>
        </w:rPr>
        <w:t>ثانيا: الاهداف التربوية و الاهداف التعليمية :</w:t>
      </w:r>
    </w:p>
    <w:bookmarkEnd w:id="0"/>
    <w:p w:rsidR="00702541" w:rsidRPr="00D71BD5" w:rsidRDefault="00702541" w:rsidP="007939B2">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بعد جمع البيانات اللازمة و التقارير المرتبطة حول جوانب سلوك وأداء الطالب يتم ترجمتها إلى مجموعة من الأهداف التربوية و الاهداف التعليمية و أهداف قصيرة مدى بالإضافة إلى تحديد معايير كل هدف تعليمي بعد تنفيذه وفق جدول زمني لهذه الاهداف.</w:t>
      </w:r>
    </w:p>
    <w:p w:rsidR="00702541" w:rsidRPr="00D71BD5" w:rsidRDefault="00702541" w:rsidP="00D83036">
      <w:pPr>
        <w:jc w:val="both"/>
        <w:rPr>
          <w:rFonts w:ascii="Times New Roman" w:hAnsi="Times New Roman" w:cs="Times New Roman"/>
          <w:b/>
          <w:bCs/>
          <w:color w:val="E36C0A"/>
          <w:sz w:val="24"/>
          <w:szCs w:val="24"/>
          <w:rtl/>
          <w:lang w:val="en-GB"/>
        </w:rPr>
      </w:pPr>
      <w:r w:rsidRPr="00D71BD5">
        <w:rPr>
          <w:rFonts w:ascii="Times New Roman" w:hAnsi="Times New Roman" w:cs="Times New Roman"/>
          <w:b/>
          <w:bCs/>
          <w:color w:val="E36C0A"/>
          <w:sz w:val="24"/>
          <w:szCs w:val="24"/>
          <w:rtl/>
          <w:lang w:val="en-GB"/>
        </w:rPr>
        <w:t>الاهداف السنوية و العامة :</w:t>
      </w: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يمكن ان نعتبر هذه الاهداف السنوية أهدافا تربوية عامة بحيث تغطي فترة زمنية لا تقل عن سنة دراسية وهي عبارة عن اهدافا تعبر عن ما يتوقع للطالب تعلمه و إنجازه خلال سنة دراسية. يمكننا تحديد هدف واحد أو هدفين بحيث يمكننا تغطية كافة الجوانب من جوانب السلوك و النواحي المعرفية والاجتماعية غيرها.</w:t>
      </w:r>
    </w:p>
    <w:p w:rsidR="00702541" w:rsidRPr="00D71BD5" w:rsidRDefault="00702541" w:rsidP="00D83036">
      <w:pPr>
        <w:jc w:val="both"/>
        <w:rPr>
          <w:rFonts w:ascii="Times New Roman" w:hAnsi="Times New Roman" w:cs="Times New Roman"/>
          <w:b/>
          <w:bCs/>
          <w:color w:val="0070C0"/>
          <w:sz w:val="24"/>
          <w:szCs w:val="24"/>
          <w:rtl/>
          <w:lang w:val="en-GB"/>
        </w:rPr>
      </w:pPr>
      <w:r w:rsidRPr="00D71BD5">
        <w:rPr>
          <w:rFonts w:ascii="Times New Roman" w:hAnsi="Times New Roman" w:cs="Times New Roman"/>
          <w:b/>
          <w:bCs/>
          <w:color w:val="0070C0"/>
          <w:sz w:val="24"/>
          <w:szCs w:val="24"/>
          <w:rtl/>
          <w:lang w:val="en-GB"/>
        </w:rPr>
        <w:t>أمثلة:</w:t>
      </w:r>
    </w:p>
    <w:p w:rsidR="00702541" w:rsidRPr="00D71BD5" w:rsidRDefault="00702541" w:rsidP="00D83036">
      <w:pPr>
        <w:jc w:val="both"/>
        <w:rPr>
          <w:rFonts w:ascii="Times New Roman" w:hAnsi="Times New Roman" w:cs="Times New Roman"/>
          <w:b/>
          <w:bCs/>
          <w:color w:val="17365D"/>
          <w:sz w:val="24"/>
          <w:szCs w:val="24"/>
          <w:u w:val="single"/>
          <w:rtl/>
          <w:lang w:val="en-GB"/>
        </w:rPr>
      </w:pPr>
      <w:r w:rsidRPr="00D71BD5">
        <w:rPr>
          <w:rFonts w:ascii="Times New Roman" w:hAnsi="Times New Roman" w:cs="Times New Roman"/>
          <w:b/>
          <w:bCs/>
          <w:color w:val="17365D"/>
          <w:sz w:val="24"/>
          <w:szCs w:val="24"/>
          <w:u w:val="single"/>
          <w:rtl/>
          <w:lang w:val="en-GB"/>
        </w:rPr>
        <w:t>الجانب المعرفي :</w:t>
      </w: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أن يحفظ الطالب عدد مختار من الأبيات الشعرية بحدود 40 بيت خلال عام .</w:t>
      </w: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أن يحل المعادلات المعطاه بمجهول واحد خلال عام دراسي .</w:t>
      </w:r>
    </w:p>
    <w:p w:rsidR="00702541" w:rsidRPr="00D71BD5" w:rsidRDefault="00702541" w:rsidP="00D83036">
      <w:pPr>
        <w:jc w:val="both"/>
        <w:rPr>
          <w:rFonts w:ascii="Times New Roman" w:hAnsi="Times New Roman" w:cs="Times New Roman"/>
          <w:b/>
          <w:bCs/>
          <w:color w:val="17365D"/>
          <w:sz w:val="24"/>
          <w:szCs w:val="24"/>
          <w:u w:val="single"/>
          <w:rtl/>
          <w:lang w:val="en-GB"/>
        </w:rPr>
      </w:pPr>
      <w:r w:rsidRPr="00D71BD5">
        <w:rPr>
          <w:rFonts w:ascii="Times New Roman" w:hAnsi="Times New Roman" w:cs="Times New Roman"/>
          <w:b/>
          <w:bCs/>
          <w:color w:val="17365D"/>
          <w:sz w:val="24"/>
          <w:szCs w:val="24"/>
          <w:u w:val="single"/>
          <w:rtl/>
          <w:lang w:val="en-GB"/>
        </w:rPr>
        <w:t>الجانب الوجداني:</w:t>
      </w:r>
    </w:p>
    <w:p w:rsidR="00702541" w:rsidRPr="00D71BD5" w:rsidRDefault="00702541" w:rsidP="00D57991">
      <w:pPr>
        <w:jc w:val="both"/>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lang w:val="en-GB"/>
        </w:rPr>
        <w:t xml:space="preserve">أن يحافظ على صلاة الظهر مع الجماعة في المدرسة خلال العام الدراسي </w:t>
      </w:r>
      <w:r w:rsidRPr="00D71BD5">
        <w:rPr>
          <w:rFonts w:ascii="Times New Roman" w:hAnsi="Times New Roman" w:cs="Times New Roman"/>
          <w:b/>
          <w:bCs/>
          <w:color w:val="FF0066"/>
          <w:sz w:val="24"/>
          <w:szCs w:val="24"/>
          <w:rtl/>
        </w:rPr>
        <w:t>(</w:t>
      </w:r>
      <w:r w:rsidRPr="00D71BD5">
        <w:rPr>
          <w:rFonts w:ascii="Times New Roman" w:hAnsi="Times New Roman" w:cs="Times New Roman"/>
          <w:b/>
          <w:bCs/>
          <w:color w:val="FF0066"/>
          <w:sz w:val="24"/>
          <w:szCs w:val="24"/>
          <w:rtl/>
          <w:lang w:val="en-GB"/>
        </w:rPr>
        <w:t xml:space="preserve"> لا نستطيع ان نتحقق منها الا عن طريق والديه في المنزل )</w:t>
      </w:r>
    </w:p>
    <w:p w:rsidR="00702541" w:rsidRPr="00D71BD5" w:rsidRDefault="00702541" w:rsidP="00D83036">
      <w:pPr>
        <w:jc w:val="both"/>
        <w:rPr>
          <w:rFonts w:ascii="Times New Roman" w:hAnsi="Times New Roman" w:cs="Times New Roman"/>
          <w:b/>
          <w:bCs/>
          <w:color w:val="17365D"/>
          <w:sz w:val="24"/>
          <w:szCs w:val="24"/>
          <w:u w:val="single"/>
          <w:rtl/>
          <w:lang w:val="en-GB"/>
        </w:rPr>
      </w:pPr>
      <w:r w:rsidRPr="00D71BD5">
        <w:rPr>
          <w:rFonts w:ascii="Times New Roman" w:hAnsi="Times New Roman" w:cs="Times New Roman"/>
          <w:b/>
          <w:bCs/>
          <w:color w:val="17365D"/>
          <w:sz w:val="24"/>
          <w:szCs w:val="24"/>
          <w:u w:val="single"/>
          <w:rtl/>
          <w:lang w:val="en-GB"/>
        </w:rPr>
        <w:t>الجانب الحركي:</w:t>
      </w: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أن يسدد 200 رمية إلى بطريقة صحيحة في برج السلة خلال عام دراسي .</w:t>
      </w:r>
    </w:p>
    <w:p w:rsidR="00702541" w:rsidRPr="00D71BD5" w:rsidRDefault="00702541" w:rsidP="00D83036">
      <w:pPr>
        <w:jc w:val="both"/>
        <w:rPr>
          <w:rFonts w:ascii="Times New Roman" w:hAnsi="Times New Roman" w:cs="Times New Roman"/>
          <w:b/>
          <w:bCs/>
          <w:color w:val="17365D"/>
          <w:sz w:val="24"/>
          <w:szCs w:val="24"/>
          <w:u w:val="single"/>
          <w:rtl/>
          <w:lang w:val="en-GB"/>
        </w:rPr>
      </w:pPr>
      <w:r w:rsidRPr="00D71BD5">
        <w:rPr>
          <w:rFonts w:ascii="Times New Roman" w:hAnsi="Times New Roman" w:cs="Times New Roman"/>
          <w:b/>
          <w:bCs/>
          <w:color w:val="17365D"/>
          <w:sz w:val="24"/>
          <w:szCs w:val="24"/>
          <w:u w:val="single"/>
          <w:rtl/>
          <w:lang w:val="en-GB"/>
        </w:rPr>
        <w:t>الجانب الاجتماعي:</w:t>
      </w:r>
    </w:p>
    <w:p w:rsidR="00702541" w:rsidRPr="00D71BD5" w:rsidRDefault="00702541" w:rsidP="00D57991">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أن يتناول وجبة طعام خفيفة دون مساعدة مع الحفاظ على نظافة المكان و نظافته الشخصية خلال وقت الوجبة.</w:t>
      </w:r>
    </w:p>
    <w:p w:rsidR="00702541" w:rsidRPr="00D71BD5" w:rsidRDefault="00702541" w:rsidP="00D83036">
      <w:pPr>
        <w:jc w:val="both"/>
        <w:rPr>
          <w:rFonts w:ascii="Times New Roman" w:hAnsi="Times New Roman" w:cs="Times New Roman"/>
          <w:b/>
          <w:bCs/>
          <w:color w:val="7030A0"/>
          <w:sz w:val="24"/>
          <w:szCs w:val="24"/>
          <w:rtl/>
          <w:lang w:val="en-GB"/>
        </w:rPr>
      </w:pPr>
      <w:r w:rsidRPr="00D71BD5">
        <w:rPr>
          <w:rFonts w:ascii="Times New Roman" w:hAnsi="Times New Roman" w:cs="Times New Roman"/>
          <w:b/>
          <w:bCs/>
          <w:color w:val="7030A0"/>
          <w:sz w:val="24"/>
          <w:szCs w:val="24"/>
          <w:rtl/>
          <w:lang w:val="en-GB"/>
        </w:rPr>
        <w:t>الأهداف التعليمية :</w:t>
      </w:r>
      <w:r w:rsidRPr="00D71BD5">
        <w:rPr>
          <w:rFonts w:ascii="Times New Roman" w:hAnsi="Times New Roman" w:cs="Times New Roman"/>
          <w:b/>
          <w:bCs/>
          <w:color w:val="FF0066"/>
          <w:sz w:val="24"/>
          <w:szCs w:val="24"/>
          <w:rtl/>
          <w:lang w:val="en-GB"/>
        </w:rPr>
        <w:t xml:space="preserve"> ( هي أكثر تحديدا وأكثر وضوحا , بينما الهدف التربوي يكون اعم وأشمل )</w:t>
      </w: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هذه الأهداف تمثل مرحلة من مراحل الهدف العام ( السنوي) بمعنى ,,</w:t>
      </w:r>
    </w:p>
    <w:p w:rsidR="00702541" w:rsidRPr="00D71BD5" w:rsidRDefault="00702541" w:rsidP="00D57991">
      <w:pPr>
        <w:jc w:val="both"/>
        <w:rPr>
          <w:rFonts w:ascii="Times New Roman" w:hAnsi="Times New Roman" w:cs="Times New Roman"/>
          <w:b/>
          <w:bCs/>
          <w:color w:val="002060"/>
          <w:sz w:val="24"/>
          <w:szCs w:val="24"/>
          <w:rtl/>
          <w:lang w:val="en-GB"/>
        </w:rPr>
      </w:pPr>
      <w:r w:rsidRPr="00D71BD5">
        <w:rPr>
          <w:rFonts w:ascii="Times New Roman" w:hAnsi="Times New Roman" w:cs="Times New Roman"/>
          <w:b/>
          <w:bCs/>
          <w:color w:val="006600"/>
          <w:sz w:val="24"/>
          <w:szCs w:val="24"/>
          <w:rtl/>
          <w:lang w:val="en-GB"/>
        </w:rPr>
        <w:t>الهدف التعليمي:</w:t>
      </w:r>
      <w:r w:rsidRPr="00D71BD5">
        <w:rPr>
          <w:rFonts w:ascii="Times New Roman" w:hAnsi="Times New Roman" w:cs="Times New Roman"/>
          <w:b/>
          <w:bCs/>
          <w:sz w:val="24"/>
          <w:szCs w:val="24"/>
          <w:rtl/>
          <w:lang w:val="en-GB"/>
        </w:rPr>
        <w:t xml:space="preserve"> هو الهدف السلوكي المباشر الذي يتعلمه ويتقنه التلميذ في نهاية موقف تعليمي أو نشاط معين وبمعنى آخر الهدف التعليمي هو جزء من الهدف التربوي بحيث أن مجموعة من الاهداف التعليمية المتدرجة تشكل معا هدفا تربويا عاماً .</w:t>
      </w:r>
    </w:p>
    <w:p w:rsidR="00702541" w:rsidRPr="00D71BD5" w:rsidRDefault="00702541" w:rsidP="00D83036">
      <w:pPr>
        <w:jc w:val="both"/>
        <w:rPr>
          <w:rFonts w:ascii="Times New Roman" w:hAnsi="Times New Roman" w:cs="Times New Roman"/>
          <w:b/>
          <w:bCs/>
          <w:color w:val="0070C0"/>
          <w:sz w:val="24"/>
          <w:szCs w:val="24"/>
          <w:u w:val="single"/>
          <w:rtl/>
          <w:lang w:val="en-GB"/>
        </w:rPr>
      </w:pPr>
      <w:r w:rsidRPr="00D71BD5">
        <w:rPr>
          <w:rFonts w:ascii="Times New Roman" w:hAnsi="Times New Roman" w:cs="Times New Roman"/>
          <w:b/>
          <w:bCs/>
          <w:color w:val="0070C0"/>
          <w:sz w:val="24"/>
          <w:szCs w:val="24"/>
          <w:u w:val="single"/>
          <w:rtl/>
          <w:lang w:val="en-GB"/>
        </w:rPr>
        <w:t xml:space="preserve">أمثلة: </w:t>
      </w:r>
    </w:p>
    <w:p w:rsidR="00702541" w:rsidRPr="00D71BD5" w:rsidRDefault="00702541" w:rsidP="00DE056C">
      <w:pPr>
        <w:jc w:val="both"/>
        <w:rPr>
          <w:rFonts w:ascii="Times New Roman" w:hAnsi="Times New Roman" w:cs="Times New Roman"/>
          <w:b/>
          <w:bCs/>
          <w:color w:val="FF0066"/>
          <w:sz w:val="24"/>
          <w:szCs w:val="24"/>
          <w:rtl/>
          <w:lang w:val="en-GB"/>
        </w:rPr>
      </w:pPr>
      <w:r w:rsidRPr="00D71BD5">
        <w:rPr>
          <w:rFonts w:ascii="Times New Roman" w:hAnsi="Times New Roman" w:cs="Times New Roman"/>
          <w:b/>
          <w:bCs/>
          <w:color w:val="17365D"/>
          <w:sz w:val="24"/>
          <w:szCs w:val="24"/>
          <w:u w:val="single"/>
          <w:rtl/>
          <w:lang w:val="en-GB"/>
        </w:rPr>
        <w:t>الهدف العام:</w:t>
      </w:r>
      <w:r w:rsidRPr="00D71BD5">
        <w:rPr>
          <w:rFonts w:ascii="Times New Roman" w:hAnsi="Times New Roman" w:cs="Times New Roman"/>
          <w:b/>
          <w:bCs/>
          <w:sz w:val="24"/>
          <w:szCs w:val="24"/>
          <w:rtl/>
          <w:lang w:val="en-GB"/>
        </w:rPr>
        <w:t xml:space="preserve"> أن يحفظ الطالب عدد من أبيات الشعر في حدود 40 بيت خلال عام دراسي </w:t>
      </w:r>
      <w:r w:rsidRPr="00D71BD5">
        <w:rPr>
          <w:rFonts w:ascii="Times New Roman" w:hAnsi="Times New Roman" w:cs="Times New Roman"/>
          <w:b/>
          <w:bCs/>
          <w:color w:val="FF0066"/>
          <w:sz w:val="24"/>
          <w:szCs w:val="24"/>
          <w:rtl/>
          <w:lang w:val="en-GB"/>
        </w:rPr>
        <w:t xml:space="preserve">( هدف تعليمي عام ) </w:t>
      </w:r>
    </w:p>
    <w:p w:rsidR="00702541" w:rsidRPr="00D71BD5" w:rsidRDefault="00702541" w:rsidP="00D83036">
      <w:pPr>
        <w:jc w:val="both"/>
        <w:rPr>
          <w:rFonts w:ascii="Times New Roman" w:hAnsi="Times New Roman" w:cs="Times New Roman"/>
          <w:b/>
          <w:bCs/>
          <w:color w:val="FF0000"/>
          <w:sz w:val="24"/>
          <w:szCs w:val="24"/>
          <w:lang w:val="en-GB"/>
        </w:rPr>
      </w:pPr>
    </w:p>
    <w:p w:rsidR="00702541" w:rsidRPr="00D71BD5" w:rsidRDefault="00702541" w:rsidP="00D83036">
      <w:pPr>
        <w:jc w:val="both"/>
        <w:rPr>
          <w:rFonts w:ascii="Times New Roman" w:hAnsi="Times New Roman" w:cs="Times New Roman"/>
          <w:b/>
          <w:bCs/>
          <w:color w:val="FF0000"/>
          <w:sz w:val="24"/>
          <w:szCs w:val="24"/>
          <w:lang w:val="en-GB"/>
        </w:rPr>
      </w:pPr>
    </w:p>
    <w:p w:rsidR="00702541" w:rsidRPr="00D71BD5" w:rsidRDefault="00702541" w:rsidP="00D83036">
      <w:pPr>
        <w:jc w:val="both"/>
        <w:rPr>
          <w:rFonts w:ascii="Times New Roman" w:hAnsi="Times New Roman" w:cs="Times New Roman"/>
          <w:b/>
          <w:bCs/>
          <w:color w:val="FF0000"/>
          <w:sz w:val="24"/>
          <w:szCs w:val="24"/>
          <w:rtl/>
          <w:lang w:val="en-GB"/>
        </w:rPr>
      </w:pPr>
      <w:r w:rsidRPr="00D71BD5">
        <w:rPr>
          <w:rFonts w:ascii="Times New Roman" w:hAnsi="Times New Roman" w:cs="Times New Roman"/>
          <w:b/>
          <w:bCs/>
          <w:color w:val="FF0000"/>
          <w:sz w:val="24"/>
          <w:szCs w:val="24"/>
          <w:rtl/>
          <w:lang w:val="en-GB"/>
        </w:rPr>
        <w:t>الاهداف التعليمية:</w:t>
      </w:r>
    </w:p>
    <w:p w:rsidR="00702541" w:rsidRPr="00D71BD5" w:rsidRDefault="00702541" w:rsidP="00765478">
      <w:pPr>
        <w:pStyle w:val="ListParagraph"/>
        <w:numPr>
          <w:ilvl w:val="0"/>
          <w:numId w:val="24"/>
        </w:numPr>
        <w:spacing w:after="0" w:line="360" w:lineRule="auto"/>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أن يحفظ الطالب أول خمسة أبيات من قصيدة الزهد خلال شهر محرم .</w:t>
      </w:r>
    </w:p>
    <w:p w:rsidR="00702541" w:rsidRPr="00D71BD5" w:rsidRDefault="00702541" w:rsidP="00765478">
      <w:pPr>
        <w:pStyle w:val="ListParagraph"/>
        <w:numPr>
          <w:ilvl w:val="0"/>
          <w:numId w:val="24"/>
        </w:numPr>
        <w:spacing w:after="0" w:line="240" w:lineRule="auto"/>
        <w:jc w:val="both"/>
        <w:rPr>
          <w:rFonts w:ascii="Times New Roman" w:hAnsi="Times New Roman" w:cs="Times New Roman"/>
          <w:b/>
          <w:bCs/>
          <w:color w:val="002060"/>
          <w:sz w:val="24"/>
          <w:szCs w:val="24"/>
          <w:lang w:val="en-GB"/>
        </w:rPr>
      </w:pPr>
      <w:r w:rsidRPr="00D71BD5">
        <w:rPr>
          <w:rFonts w:ascii="Times New Roman" w:hAnsi="Times New Roman" w:cs="Times New Roman"/>
          <w:b/>
          <w:bCs/>
          <w:sz w:val="24"/>
          <w:szCs w:val="24"/>
          <w:rtl/>
          <w:lang w:val="en-GB"/>
        </w:rPr>
        <w:t xml:space="preserve">أن يحفظ الطالب أول خمسة أبيات من قصيدة بر الوالدين خلال شهر صفر </w:t>
      </w:r>
      <w:r w:rsidRPr="00D71BD5">
        <w:rPr>
          <w:rFonts w:ascii="Times New Roman" w:hAnsi="Times New Roman" w:cs="Times New Roman"/>
          <w:b/>
          <w:bCs/>
          <w:color w:val="FF0066"/>
          <w:sz w:val="24"/>
          <w:szCs w:val="24"/>
          <w:rtl/>
        </w:rPr>
        <w:t xml:space="preserve">( هدف تعليمي فرعي ) </w:t>
      </w:r>
      <w:r w:rsidRPr="00D71BD5">
        <w:rPr>
          <w:rFonts w:ascii="Times New Roman" w:hAnsi="Times New Roman" w:cs="Times New Roman"/>
          <w:b/>
          <w:bCs/>
          <w:color w:val="FF0066"/>
          <w:sz w:val="24"/>
          <w:szCs w:val="24"/>
          <w:rtl/>
          <w:lang w:val="en-GB"/>
        </w:rPr>
        <w:t xml:space="preserve"> </w:t>
      </w:r>
    </w:p>
    <w:p w:rsidR="00702541" w:rsidRPr="00D71BD5" w:rsidRDefault="00702541" w:rsidP="00D83036">
      <w:pPr>
        <w:pStyle w:val="ListParagraph"/>
        <w:ind w:left="360"/>
        <w:jc w:val="both"/>
        <w:rPr>
          <w:rFonts w:ascii="Times New Roman" w:hAnsi="Times New Roman" w:cs="Times New Roman"/>
          <w:b/>
          <w:bCs/>
          <w:sz w:val="24"/>
          <w:szCs w:val="24"/>
          <w:rtl/>
          <w:lang w:val="en-GB"/>
        </w:rPr>
      </w:pP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مثال آخر:</w:t>
      </w: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color w:val="006600"/>
          <w:sz w:val="24"/>
          <w:szCs w:val="24"/>
          <w:rtl/>
          <w:lang w:val="en-GB"/>
        </w:rPr>
        <w:t>هدف عام:</w:t>
      </w:r>
      <w:r w:rsidRPr="00D71BD5">
        <w:rPr>
          <w:rFonts w:ascii="Times New Roman" w:hAnsi="Times New Roman" w:cs="Times New Roman"/>
          <w:b/>
          <w:bCs/>
          <w:sz w:val="24"/>
          <w:szCs w:val="24"/>
          <w:rtl/>
          <w:lang w:val="en-GB"/>
        </w:rPr>
        <w:t xml:space="preserve">  أن يتناول وجبة طعام خفيفة دون مساعدة مع الحفاظ على نظافة المكان و نظافته الشخصية خلال وقت الوجبة.</w:t>
      </w:r>
    </w:p>
    <w:p w:rsidR="00702541" w:rsidRPr="00D71BD5" w:rsidRDefault="00702541" w:rsidP="00D83036">
      <w:pPr>
        <w:jc w:val="both"/>
        <w:rPr>
          <w:rFonts w:ascii="Times New Roman" w:hAnsi="Times New Roman" w:cs="Times New Roman"/>
          <w:b/>
          <w:bCs/>
          <w:color w:val="FF0000"/>
          <w:sz w:val="24"/>
          <w:szCs w:val="24"/>
          <w:rtl/>
          <w:lang w:val="en-GB"/>
        </w:rPr>
      </w:pPr>
      <w:r w:rsidRPr="00D71BD5">
        <w:rPr>
          <w:rFonts w:ascii="Times New Roman" w:hAnsi="Times New Roman" w:cs="Times New Roman"/>
          <w:b/>
          <w:bCs/>
          <w:color w:val="FF0000"/>
          <w:sz w:val="24"/>
          <w:szCs w:val="24"/>
          <w:rtl/>
          <w:lang w:val="en-GB"/>
        </w:rPr>
        <w:t>الاهداف التعليمية:</w:t>
      </w:r>
    </w:p>
    <w:p w:rsidR="00702541" w:rsidRPr="00D71BD5" w:rsidRDefault="00702541" w:rsidP="00765478">
      <w:pPr>
        <w:pStyle w:val="ListParagraph"/>
        <w:numPr>
          <w:ilvl w:val="0"/>
          <w:numId w:val="24"/>
        </w:numPr>
        <w:spacing w:after="0"/>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 xml:space="preserve">أن يشتري الطالب فطيرة من المطعم المدرسي خلال وقت الوجبة بعد شهر من التدريب </w:t>
      </w:r>
    </w:p>
    <w:p w:rsidR="00702541" w:rsidRPr="00D71BD5" w:rsidRDefault="00702541" w:rsidP="00765478">
      <w:pPr>
        <w:pStyle w:val="ListParagraph"/>
        <w:numPr>
          <w:ilvl w:val="0"/>
          <w:numId w:val="24"/>
        </w:numPr>
        <w:spacing w:after="0" w:line="240" w:lineRule="auto"/>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 xml:space="preserve">أن يتناول الطالب الفطيرة بشكل مناسب بدون مساعدة خلال حصة الطعام . </w:t>
      </w:r>
      <w:r w:rsidRPr="00D71BD5">
        <w:rPr>
          <w:rFonts w:ascii="Times New Roman" w:hAnsi="Times New Roman" w:cs="Times New Roman"/>
          <w:b/>
          <w:bCs/>
          <w:color w:val="FF0066"/>
          <w:sz w:val="24"/>
          <w:szCs w:val="24"/>
          <w:rtl/>
          <w:lang w:val="en-GB"/>
        </w:rPr>
        <w:t>( هدف تعليمي اكثر دقة )</w:t>
      </w:r>
      <w:r w:rsidRPr="00D71BD5">
        <w:rPr>
          <w:rFonts w:ascii="Times New Roman" w:hAnsi="Times New Roman" w:cs="Times New Roman"/>
          <w:b/>
          <w:bCs/>
          <w:sz w:val="24"/>
          <w:szCs w:val="24"/>
          <w:rtl/>
          <w:lang w:val="en-GB"/>
        </w:rPr>
        <w:t xml:space="preserve"> </w:t>
      </w:r>
    </w:p>
    <w:p w:rsidR="00702541" w:rsidRPr="00D71BD5" w:rsidRDefault="00702541" w:rsidP="00D83036">
      <w:pPr>
        <w:jc w:val="both"/>
        <w:rPr>
          <w:rFonts w:ascii="Times New Roman" w:hAnsi="Times New Roman" w:cs="Times New Roman"/>
          <w:b/>
          <w:bCs/>
          <w:sz w:val="24"/>
          <w:szCs w:val="24"/>
          <w:rtl/>
          <w:lang w:val="en-GB"/>
        </w:rPr>
      </w:pP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color w:val="0070C0"/>
          <w:sz w:val="24"/>
          <w:szCs w:val="24"/>
          <w:rtl/>
          <w:lang w:val="en-GB"/>
        </w:rPr>
        <w:t>الاهداف التعليمية</w:t>
      </w:r>
      <w:r w:rsidRPr="00D71BD5">
        <w:rPr>
          <w:rFonts w:ascii="Times New Roman" w:hAnsi="Times New Roman" w:cs="Times New Roman"/>
          <w:b/>
          <w:bCs/>
          <w:sz w:val="24"/>
          <w:szCs w:val="24"/>
          <w:rtl/>
          <w:lang w:val="en-GB"/>
        </w:rPr>
        <w:t xml:space="preserve"> هي السلوك النهائي أو الأداء المتوقع الذي من المكن ان يحققه الطالب، لذا يجب وضع الاهداف التعليمية بشكل محدد ومناسب ووضوح.</w:t>
      </w:r>
    </w:p>
    <w:p w:rsidR="00702541" w:rsidRPr="00D71BD5" w:rsidRDefault="00702541" w:rsidP="00D83036">
      <w:pPr>
        <w:jc w:val="both"/>
        <w:rPr>
          <w:rFonts w:ascii="Times New Roman" w:hAnsi="Times New Roman" w:cs="Times New Roman"/>
          <w:b/>
          <w:bCs/>
          <w:color w:val="FF0066"/>
          <w:sz w:val="24"/>
          <w:szCs w:val="24"/>
          <w:rtl/>
          <w:lang w:val="en-GB"/>
        </w:rPr>
      </w:pPr>
      <w:r w:rsidRPr="00D71BD5">
        <w:rPr>
          <w:rFonts w:ascii="Times New Roman" w:hAnsi="Times New Roman" w:cs="Times New Roman"/>
          <w:b/>
          <w:bCs/>
          <w:color w:val="FF0066"/>
          <w:sz w:val="24"/>
          <w:szCs w:val="24"/>
          <w:rtl/>
          <w:lang w:val="en-GB"/>
        </w:rPr>
        <w:t xml:space="preserve">(الهدف التعليمي هو عبارة عن مهام جزئية وفرعية نأخذها من الهدف التربوي الذي يكون في سنة دراسية كاملة ) </w:t>
      </w:r>
    </w:p>
    <w:p w:rsidR="00702541" w:rsidRPr="00D71BD5" w:rsidRDefault="00702541" w:rsidP="00D83036">
      <w:pPr>
        <w:jc w:val="both"/>
        <w:rPr>
          <w:rFonts w:ascii="Times New Roman" w:hAnsi="Times New Roman" w:cs="Times New Roman"/>
          <w:b/>
          <w:bCs/>
          <w:color w:val="FF0000"/>
          <w:sz w:val="24"/>
          <w:szCs w:val="24"/>
          <w:rtl/>
          <w:lang w:val="en-GB"/>
        </w:rPr>
      </w:pPr>
      <w:r w:rsidRPr="00D71BD5">
        <w:rPr>
          <w:rFonts w:ascii="Times New Roman" w:hAnsi="Times New Roman" w:cs="Times New Roman"/>
          <w:b/>
          <w:bCs/>
          <w:color w:val="FF0000"/>
          <w:sz w:val="24"/>
          <w:szCs w:val="24"/>
          <w:rtl/>
          <w:lang w:val="en-GB"/>
        </w:rPr>
        <w:t>يجب ان تتوافر بعض المواصفات انسجاما مع عناصر وشروط منهج ذوي الحاجات الخاصة وهذه المواصفات:</w:t>
      </w: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1ـ أن تكون الأهداف التعليمية على علاقة بحاجات المجتمع، و تلبي ضرورات التكيف والإستجابة لشروط المستوى الدراسي والبيئة.</w:t>
      </w:r>
    </w:p>
    <w:p w:rsidR="00702541" w:rsidRPr="00D71BD5" w:rsidRDefault="00702541" w:rsidP="00DE056C">
      <w:pPr>
        <w:jc w:val="both"/>
        <w:rPr>
          <w:rFonts w:ascii="Times New Roman" w:hAnsi="Times New Roman" w:cs="Times New Roman"/>
          <w:b/>
          <w:bCs/>
          <w:color w:val="002060"/>
          <w:sz w:val="24"/>
          <w:szCs w:val="24"/>
          <w:rtl/>
          <w:lang w:val="en-GB"/>
        </w:rPr>
      </w:pPr>
      <w:r w:rsidRPr="00D71BD5">
        <w:rPr>
          <w:rFonts w:ascii="Times New Roman" w:hAnsi="Times New Roman" w:cs="Times New Roman"/>
          <w:b/>
          <w:bCs/>
          <w:sz w:val="24"/>
          <w:szCs w:val="24"/>
          <w:rtl/>
          <w:lang w:val="en-GB"/>
        </w:rPr>
        <w:t xml:space="preserve">2ـ أن تحدد الأهداف التعليمية المواد والاسلوب والذي تنفذ من خلاله. </w:t>
      </w:r>
      <w:r w:rsidRPr="00D71BD5">
        <w:rPr>
          <w:rFonts w:ascii="Times New Roman" w:hAnsi="Times New Roman" w:cs="Times New Roman"/>
          <w:b/>
          <w:bCs/>
          <w:color w:val="FF0066"/>
          <w:sz w:val="24"/>
          <w:szCs w:val="24"/>
          <w:rtl/>
        </w:rPr>
        <w:t>(</w:t>
      </w:r>
      <w:r w:rsidRPr="00D71BD5">
        <w:rPr>
          <w:rFonts w:ascii="Times New Roman" w:hAnsi="Times New Roman" w:cs="Times New Roman"/>
          <w:b/>
          <w:bCs/>
          <w:color w:val="FF0066"/>
          <w:sz w:val="24"/>
          <w:szCs w:val="24"/>
          <w:rtl/>
          <w:lang w:val="en-GB"/>
        </w:rPr>
        <w:t xml:space="preserve"> لا تكون عامة لابد ان نعرف من خلال الاهداف السلوكيه ماهي المواد وماهي الاساليب المستخدمه وكيف سنحقق الاهداف لهذه المواد )</w:t>
      </w:r>
    </w:p>
    <w:p w:rsidR="00702541" w:rsidRPr="00D71BD5" w:rsidRDefault="00702541" w:rsidP="00DE056C">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 xml:space="preserve">3ـ أن تكون الأهداف التعليمية مترابطة ومتسلسة بحيث تكون كوحدة متكاملة. </w:t>
      </w:r>
    </w:p>
    <w:p w:rsidR="00702541" w:rsidRPr="00D71BD5" w:rsidRDefault="00702541" w:rsidP="00DE056C">
      <w:pPr>
        <w:jc w:val="both"/>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lang w:val="en-GB"/>
        </w:rPr>
        <w:t xml:space="preserve">4ـ أن تكون محدد وواضحة </w:t>
      </w:r>
      <w:r w:rsidRPr="00D71BD5">
        <w:rPr>
          <w:rFonts w:ascii="Times New Roman" w:hAnsi="Times New Roman" w:cs="Times New Roman"/>
          <w:b/>
          <w:bCs/>
          <w:color w:val="FF0066"/>
          <w:sz w:val="24"/>
          <w:szCs w:val="24"/>
          <w:rtl/>
        </w:rPr>
        <w:t>(</w:t>
      </w:r>
      <w:r w:rsidRPr="00D71BD5">
        <w:rPr>
          <w:rFonts w:ascii="Times New Roman" w:hAnsi="Times New Roman" w:cs="Times New Roman"/>
          <w:b/>
          <w:bCs/>
          <w:color w:val="FF0066"/>
          <w:sz w:val="24"/>
          <w:szCs w:val="24"/>
          <w:rtl/>
          <w:lang w:val="en-GB"/>
        </w:rPr>
        <w:t xml:space="preserve"> بحيث أن المعلم يستطيع ان يقيسها ,, هل تغير سلوك الطالب أم لا )</w:t>
      </w:r>
    </w:p>
    <w:p w:rsidR="00702541" w:rsidRPr="00D71BD5" w:rsidRDefault="00702541" w:rsidP="00DE056C">
      <w:pPr>
        <w:jc w:val="both"/>
        <w:rPr>
          <w:rFonts w:ascii="Times New Roman" w:hAnsi="Times New Roman" w:cs="Times New Roman"/>
          <w:b/>
          <w:bCs/>
          <w:color w:val="002060"/>
          <w:sz w:val="24"/>
          <w:szCs w:val="24"/>
          <w:rtl/>
          <w:lang w:val="en-GB"/>
        </w:rPr>
      </w:pPr>
      <w:r w:rsidRPr="00D71BD5">
        <w:rPr>
          <w:rFonts w:ascii="Times New Roman" w:hAnsi="Times New Roman" w:cs="Times New Roman"/>
          <w:b/>
          <w:bCs/>
          <w:sz w:val="24"/>
          <w:szCs w:val="24"/>
          <w:rtl/>
          <w:lang w:val="en-GB"/>
        </w:rPr>
        <w:t xml:space="preserve">5ـ أن تكون هذه الأهداف متكاملة من حيث عناصر المحتوى، وعناصر السلوك النهائي. </w:t>
      </w:r>
      <w:r w:rsidRPr="00D71BD5">
        <w:rPr>
          <w:rFonts w:ascii="Times New Roman" w:hAnsi="Times New Roman" w:cs="Times New Roman"/>
          <w:b/>
          <w:bCs/>
          <w:color w:val="FF0066"/>
          <w:sz w:val="24"/>
          <w:szCs w:val="24"/>
          <w:rtl/>
        </w:rPr>
        <w:t>(</w:t>
      </w:r>
      <w:r w:rsidRPr="00D71BD5">
        <w:rPr>
          <w:rFonts w:ascii="Times New Roman" w:hAnsi="Times New Roman" w:cs="Times New Roman"/>
          <w:b/>
          <w:bCs/>
          <w:color w:val="FF0066"/>
          <w:sz w:val="24"/>
          <w:szCs w:val="24"/>
          <w:rtl/>
          <w:lang w:val="en-GB"/>
        </w:rPr>
        <w:t xml:space="preserve"> عناصر المحتوي ( المادة العلمية أو المهارة ) , عناصر السلوك النهائي ( ماذا ترتب عليها هل تغير شيء أم لا ) .</w:t>
      </w:r>
    </w:p>
    <w:p w:rsidR="00702541" w:rsidRPr="00D71BD5" w:rsidRDefault="00702541" w:rsidP="00D83036">
      <w:pPr>
        <w:jc w:val="both"/>
        <w:rPr>
          <w:rFonts w:ascii="Times New Roman" w:hAnsi="Times New Roman" w:cs="Times New Roman"/>
          <w:b/>
          <w:bCs/>
          <w:color w:val="006600"/>
          <w:sz w:val="24"/>
          <w:szCs w:val="24"/>
          <w:u w:val="single"/>
          <w:rtl/>
          <w:lang w:val="en-GB"/>
        </w:rPr>
      </w:pPr>
      <w:r w:rsidRPr="00D71BD5">
        <w:rPr>
          <w:rFonts w:ascii="Times New Roman" w:hAnsi="Times New Roman" w:cs="Times New Roman"/>
          <w:b/>
          <w:bCs/>
          <w:color w:val="006600"/>
          <w:sz w:val="24"/>
          <w:szCs w:val="24"/>
          <w:u w:val="single"/>
          <w:rtl/>
          <w:lang w:val="en-GB"/>
        </w:rPr>
        <w:t>ثالثا: إختيار أساليب التدريس والوسائل والانشطة التعليمية.</w:t>
      </w:r>
    </w:p>
    <w:p w:rsidR="00702541" w:rsidRPr="00D71BD5" w:rsidRDefault="00702541" w:rsidP="00DE056C">
      <w:pPr>
        <w:jc w:val="both"/>
        <w:rPr>
          <w:rFonts w:ascii="Times New Roman" w:hAnsi="Times New Roman" w:cs="Times New Roman"/>
          <w:b/>
          <w:bCs/>
          <w:color w:val="002060"/>
          <w:sz w:val="24"/>
          <w:szCs w:val="24"/>
          <w:rtl/>
          <w:lang w:val="en-GB"/>
        </w:rPr>
      </w:pPr>
      <w:r w:rsidRPr="00D71BD5">
        <w:rPr>
          <w:rFonts w:ascii="Times New Roman" w:hAnsi="Times New Roman" w:cs="Times New Roman"/>
          <w:b/>
          <w:bCs/>
          <w:sz w:val="24"/>
          <w:szCs w:val="24"/>
          <w:rtl/>
          <w:lang w:val="en-GB"/>
        </w:rPr>
        <w:t xml:space="preserve">يتطلب تنفيذ الأهداف المخطط لها أن نستخدم أساليب وطرقا تتفق وتتناسب مع خصائص التلميذ وحاجاته وميوله وقدراته </w:t>
      </w:r>
      <w:r w:rsidRPr="00D71BD5">
        <w:rPr>
          <w:rFonts w:ascii="Times New Roman" w:hAnsi="Times New Roman" w:cs="Times New Roman"/>
          <w:b/>
          <w:bCs/>
          <w:color w:val="FF0066"/>
          <w:sz w:val="24"/>
          <w:szCs w:val="24"/>
          <w:rtl/>
        </w:rPr>
        <w:t xml:space="preserve">( اي </w:t>
      </w:r>
      <w:r w:rsidRPr="00D71BD5">
        <w:rPr>
          <w:rFonts w:ascii="Times New Roman" w:hAnsi="Times New Roman" w:cs="Times New Roman"/>
          <w:b/>
          <w:bCs/>
          <w:color w:val="FF0066"/>
          <w:sz w:val="24"/>
          <w:szCs w:val="24"/>
          <w:rtl/>
          <w:lang w:val="en-GB"/>
        </w:rPr>
        <w:t>لا نبني مهارات وأساليب تفوق قدرات الطالب لأن الطالب سيصاب بإحباط )</w:t>
      </w:r>
      <w:r w:rsidRPr="00D71BD5">
        <w:rPr>
          <w:rFonts w:ascii="Times New Roman" w:hAnsi="Times New Roman" w:cs="Times New Roman"/>
          <w:b/>
          <w:bCs/>
          <w:color w:val="002060"/>
          <w:sz w:val="24"/>
          <w:szCs w:val="24"/>
          <w:rtl/>
          <w:lang w:val="en-GB"/>
        </w:rPr>
        <w:t xml:space="preserve"> </w:t>
      </w:r>
      <w:r w:rsidRPr="00D71BD5">
        <w:rPr>
          <w:rFonts w:ascii="Times New Roman" w:hAnsi="Times New Roman" w:cs="Times New Roman"/>
          <w:b/>
          <w:bCs/>
          <w:sz w:val="24"/>
          <w:szCs w:val="24"/>
          <w:rtl/>
          <w:lang w:val="en-GB"/>
        </w:rPr>
        <w:t xml:space="preserve">وسرعته في التعلم، وتتفق مع طبيعة المشكلات التي يعاني منها بهدف معالجتها وتحقيق التقدم في أدائه وتحصيله. </w:t>
      </w: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فالطرق والأساليب يتم إختيار وتصميمها على شكل أنشطة تعليمية لتتفق مع التلميذ نفسه و ميوله وحاجاته وقدراته.</w:t>
      </w:r>
    </w:p>
    <w:p w:rsidR="00702541" w:rsidRPr="00D71BD5" w:rsidRDefault="00702541" w:rsidP="00A301DF">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 xml:space="preserve">والجانب الأساسي الذي يساعد في اختيار طريقة وأسلوب التدريس للتلميذ ذو الحاجة الخاصة هو تحديد الأداء الحالي للتلميذ، حيث يساعدنا بشكل كبير في فهم كافة الجوانب السلوكية والنفسية لأداء الطالب وطريقته في الإستجابة والتعلم. </w:t>
      </w:r>
    </w:p>
    <w:p w:rsidR="00702541" w:rsidRPr="00D71BD5" w:rsidRDefault="00702541" w:rsidP="00D83036">
      <w:pPr>
        <w:jc w:val="both"/>
        <w:rPr>
          <w:rFonts w:ascii="Times New Roman" w:hAnsi="Times New Roman" w:cs="Times New Roman"/>
          <w:b/>
          <w:bCs/>
          <w:color w:val="006600"/>
          <w:sz w:val="24"/>
          <w:szCs w:val="24"/>
          <w:u w:val="single"/>
          <w:rtl/>
          <w:lang w:val="en-GB"/>
        </w:rPr>
      </w:pPr>
      <w:r w:rsidRPr="00D71BD5">
        <w:rPr>
          <w:rFonts w:ascii="Times New Roman" w:hAnsi="Times New Roman" w:cs="Times New Roman"/>
          <w:b/>
          <w:bCs/>
          <w:color w:val="006600"/>
          <w:sz w:val="24"/>
          <w:szCs w:val="24"/>
          <w:u w:val="single"/>
          <w:rtl/>
          <w:lang w:val="en-GB"/>
        </w:rPr>
        <w:t>رابعا: تحديد أشكال الخدمات الأخرى المصاحبة:</w:t>
      </w:r>
    </w:p>
    <w:p w:rsidR="00702541" w:rsidRPr="00D71BD5" w:rsidRDefault="00702541" w:rsidP="00DE056C">
      <w:pPr>
        <w:jc w:val="both"/>
        <w:rPr>
          <w:rFonts w:ascii="Times New Roman" w:hAnsi="Times New Roman" w:cs="Times New Roman"/>
          <w:b/>
          <w:bCs/>
          <w:color w:val="002060"/>
          <w:sz w:val="24"/>
          <w:szCs w:val="24"/>
          <w:rtl/>
          <w:lang w:val="en-GB"/>
        </w:rPr>
      </w:pPr>
      <w:r w:rsidRPr="00D71BD5">
        <w:rPr>
          <w:rFonts w:ascii="Times New Roman" w:hAnsi="Times New Roman" w:cs="Times New Roman"/>
          <w:b/>
          <w:bCs/>
          <w:sz w:val="24"/>
          <w:szCs w:val="24"/>
          <w:rtl/>
          <w:lang w:val="en-GB"/>
        </w:rPr>
        <w:t xml:space="preserve">أن المفهوم العام لخدمات التربية الخاصة مبني على فلسفة واضحة مؤداها أن الفرد شخصية متكاملة الأبعاد، أنسانيا واجتماعيا ومعرفيا، لذا يجب أن تكون الخدمات التي تقدم شاملة متكاملة بحيث لا يترتب عليها أي خلل في أي جانب من جوانب التلميذ. </w:t>
      </w:r>
      <w:r w:rsidRPr="00D71BD5">
        <w:rPr>
          <w:rFonts w:ascii="Times New Roman" w:hAnsi="Times New Roman" w:cs="Times New Roman"/>
          <w:b/>
          <w:bCs/>
          <w:color w:val="FF0066"/>
          <w:sz w:val="24"/>
          <w:szCs w:val="24"/>
          <w:rtl/>
        </w:rPr>
        <w:t>(</w:t>
      </w:r>
      <w:r w:rsidRPr="00D71BD5">
        <w:rPr>
          <w:rFonts w:ascii="Times New Roman" w:hAnsi="Times New Roman" w:cs="Times New Roman"/>
          <w:b/>
          <w:bCs/>
          <w:color w:val="FF0066"/>
          <w:sz w:val="24"/>
          <w:szCs w:val="24"/>
          <w:rtl/>
          <w:lang w:val="en-GB"/>
        </w:rPr>
        <w:t xml:space="preserve"> لا نهتم بجانب واحد فقط ونهمل الجوانب الأخرى )</w:t>
      </w:r>
      <w:r w:rsidRPr="00D71BD5">
        <w:rPr>
          <w:rFonts w:ascii="Times New Roman" w:hAnsi="Times New Roman" w:cs="Times New Roman"/>
          <w:b/>
          <w:bCs/>
          <w:color w:val="002060"/>
          <w:sz w:val="24"/>
          <w:szCs w:val="24"/>
          <w:rtl/>
          <w:lang w:val="en-GB"/>
        </w:rPr>
        <w:t xml:space="preserve"> </w:t>
      </w:r>
    </w:p>
    <w:p w:rsidR="00702541" w:rsidRPr="00D71BD5" w:rsidRDefault="00702541" w:rsidP="00D83036">
      <w:pPr>
        <w:jc w:val="both"/>
        <w:rPr>
          <w:rFonts w:ascii="Times New Roman" w:hAnsi="Times New Roman" w:cs="Times New Roman"/>
          <w:b/>
          <w:bCs/>
          <w:color w:val="0070C0"/>
          <w:sz w:val="24"/>
          <w:szCs w:val="24"/>
          <w:rtl/>
          <w:lang w:val="en-GB"/>
        </w:rPr>
      </w:pPr>
      <w:r w:rsidRPr="00D71BD5">
        <w:rPr>
          <w:rFonts w:ascii="Times New Roman" w:hAnsi="Times New Roman" w:cs="Times New Roman"/>
          <w:b/>
          <w:bCs/>
          <w:color w:val="0070C0"/>
          <w:sz w:val="24"/>
          <w:szCs w:val="24"/>
          <w:rtl/>
          <w:lang w:val="en-GB"/>
        </w:rPr>
        <w:t>الخطة التعليمية الفردية :</w:t>
      </w:r>
    </w:p>
    <w:p w:rsidR="00702541" w:rsidRPr="00D71BD5" w:rsidRDefault="00702541" w:rsidP="00AD1B0D">
      <w:pPr>
        <w:jc w:val="both"/>
        <w:rPr>
          <w:rFonts w:ascii="Times New Roman" w:hAnsi="Times New Roman" w:cs="Times New Roman"/>
          <w:b/>
          <w:bCs/>
          <w:color w:val="FF0000"/>
          <w:sz w:val="24"/>
          <w:szCs w:val="24"/>
          <w:rtl/>
          <w:lang w:val="en-GB"/>
        </w:rPr>
      </w:pPr>
      <w:r w:rsidRPr="00D71BD5">
        <w:rPr>
          <w:rFonts w:ascii="Times New Roman" w:hAnsi="Times New Roman" w:cs="Times New Roman"/>
          <w:b/>
          <w:bCs/>
          <w:color w:val="006600"/>
          <w:sz w:val="24"/>
          <w:szCs w:val="24"/>
          <w:u w:val="single"/>
          <w:rtl/>
          <w:lang w:val="en-GB"/>
        </w:rPr>
        <w:t>الخطة التعليمية الفردية</w:t>
      </w:r>
      <w:r w:rsidRPr="00D71BD5">
        <w:rPr>
          <w:rFonts w:ascii="Times New Roman" w:hAnsi="Times New Roman" w:cs="Times New Roman"/>
          <w:b/>
          <w:bCs/>
          <w:sz w:val="24"/>
          <w:szCs w:val="24"/>
          <w:rtl/>
          <w:lang w:val="en-GB"/>
        </w:rPr>
        <w:t xml:space="preserve"> تعتبر الخطة التعليمية الفردية جزء أساسي ومرحلة من مراحل تكوين تصميم الخطة التربوية الفردية. الخطة التعليمية هي الجزء التنفيذي من الخطة التربوية </w:t>
      </w:r>
      <w:r w:rsidRPr="00D71BD5">
        <w:rPr>
          <w:rFonts w:ascii="Times New Roman" w:hAnsi="Times New Roman" w:cs="Times New Roman"/>
          <w:b/>
          <w:bCs/>
          <w:color w:val="FF0066"/>
          <w:sz w:val="24"/>
          <w:szCs w:val="24"/>
          <w:rtl/>
          <w:lang w:val="en-GB"/>
        </w:rPr>
        <w:t>( الجزء النظري )</w:t>
      </w:r>
      <w:r w:rsidRPr="00D71BD5">
        <w:rPr>
          <w:rFonts w:ascii="Times New Roman" w:hAnsi="Times New Roman" w:cs="Times New Roman"/>
          <w:b/>
          <w:bCs/>
          <w:sz w:val="24"/>
          <w:szCs w:val="24"/>
          <w:rtl/>
          <w:lang w:val="en-GB"/>
        </w:rPr>
        <w:t xml:space="preserve">  </w:t>
      </w:r>
      <w:r w:rsidRPr="00D71BD5">
        <w:rPr>
          <w:rFonts w:ascii="Times New Roman" w:hAnsi="Times New Roman" w:cs="Times New Roman"/>
          <w:b/>
          <w:bCs/>
          <w:color w:val="FF0000"/>
          <w:sz w:val="24"/>
          <w:szCs w:val="24"/>
          <w:rtl/>
          <w:lang w:val="en-GB"/>
        </w:rPr>
        <w:t xml:space="preserve">وتتضمن: </w:t>
      </w:r>
    </w:p>
    <w:p w:rsidR="00702541" w:rsidRPr="00D71BD5" w:rsidRDefault="00702541" w:rsidP="00AD1B0D">
      <w:pPr>
        <w:jc w:val="both"/>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lang w:val="en-GB"/>
        </w:rPr>
        <w:t xml:space="preserve">1/ معلومات عن الطالب </w:t>
      </w:r>
      <w:r w:rsidRPr="00D71BD5">
        <w:rPr>
          <w:rFonts w:ascii="Times New Roman" w:hAnsi="Times New Roman" w:cs="Times New Roman"/>
          <w:b/>
          <w:bCs/>
          <w:color w:val="FF0066"/>
          <w:sz w:val="24"/>
          <w:szCs w:val="24"/>
          <w:rtl/>
        </w:rPr>
        <w:t>( نأتي بها</w:t>
      </w:r>
      <w:r w:rsidRPr="00D71BD5">
        <w:rPr>
          <w:rFonts w:ascii="Times New Roman" w:hAnsi="Times New Roman" w:cs="Times New Roman"/>
          <w:b/>
          <w:bCs/>
          <w:color w:val="FF0066"/>
          <w:sz w:val="24"/>
          <w:szCs w:val="24"/>
          <w:rtl/>
          <w:lang w:val="en-GB"/>
        </w:rPr>
        <w:t xml:space="preserve"> من الأخصائي النفسي أو الطبي او المعلمين او الاباء ومن لهم علاقة بالطفل , نجمع التقارير عن الطفل )</w:t>
      </w:r>
    </w:p>
    <w:p w:rsidR="00702541" w:rsidRPr="00D71BD5" w:rsidRDefault="00702541" w:rsidP="00AD1B0D">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 xml:space="preserve">2/ الهدف التربوي </w:t>
      </w:r>
      <w:r w:rsidRPr="00D71BD5">
        <w:rPr>
          <w:rFonts w:ascii="Times New Roman" w:hAnsi="Times New Roman" w:cs="Times New Roman"/>
          <w:b/>
          <w:bCs/>
          <w:color w:val="FF0066"/>
          <w:sz w:val="24"/>
          <w:szCs w:val="24"/>
          <w:rtl/>
        </w:rPr>
        <w:t>(</w:t>
      </w:r>
      <w:r w:rsidRPr="00D71BD5">
        <w:rPr>
          <w:rFonts w:ascii="Times New Roman" w:hAnsi="Times New Roman" w:cs="Times New Roman"/>
          <w:b/>
          <w:bCs/>
          <w:color w:val="FF0066"/>
          <w:sz w:val="24"/>
          <w:szCs w:val="24"/>
          <w:rtl/>
          <w:lang w:val="en-GB"/>
        </w:rPr>
        <w:t xml:space="preserve"> بعدها تتضح لنا الرؤية ماهي جوانب القوة والضعف لدى الطالب, نبدأ في بناء الهدف التربوي العام او هدفين او ثلاثة لسنه دراسية كاملة مثلا ) </w:t>
      </w:r>
    </w:p>
    <w:p w:rsidR="00702541" w:rsidRPr="00D71BD5" w:rsidRDefault="00702541" w:rsidP="00AD1B0D">
      <w:pPr>
        <w:jc w:val="both"/>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lang w:val="en-GB"/>
        </w:rPr>
        <w:t xml:space="preserve">3/ الهدف أو الأهداف التعليمية </w:t>
      </w:r>
      <w:r w:rsidRPr="00D71BD5">
        <w:rPr>
          <w:rFonts w:ascii="Times New Roman" w:hAnsi="Times New Roman" w:cs="Times New Roman"/>
          <w:b/>
          <w:bCs/>
          <w:color w:val="FF0066"/>
          <w:sz w:val="24"/>
          <w:szCs w:val="24"/>
          <w:rtl/>
        </w:rPr>
        <w:t xml:space="preserve">( نضع الاهداف التعليميه التي هي </w:t>
      </w:r>
      <w:r w:rsidRPr="00D71BD5">
        <w:rPr>
          <w:rFonts w:ascii="Times New Roman" w:hAnsi="Times New Roman" w:cs="Times New Roman"/>
          <w:b/>
          <w:bCs/>
          <w:color w:val="FF0066"/>
          <w:sz w:val="24"/>
          <w:szCs w:val="24"/>
          <w:rtl/>
          <w:lang w:val="en-GB"/>
        </w:rPr>
        <w:t>المهام الصغيرة التي يحققها في فترة وجيزة حصة او حصتين )</w:t>
      </w:r>
    </w:p>
    <w:p w:rsidR="00702541" w:rsidRPr="00D71BD5" w:rsidRDefault="00702541" w:rsidP="00AD1B0D">
      <w:pPr>
        <w:jc w:val="both"/>
        <w:rPr>
          <w:rFonts w:ascii="Times New Roman" w:hAnsi="Times New Roman" w:cs="Times New Roman"/>
          <w:b/>
          <w:bCs/>
          <w:color w:val="002060"/>
          <w:sz w:val="24"/>
          <w:szCs w:val="24"/>
          <w:rtl/>
          <w:lang w:val="en-GB"/>
        </w:rPr>
      </w:pPr>
      <w:r w:rsidRPr="00D71BD5">
        <w:rPr>
          <w:rFonts w:ascii="Times New Roman" w:hAnsi="Times New Roman" w:cs="Times New Roman"/>
          <w:b/>
          <w:bCs/>
          <w:sz w:val="24"/>
          <w:szCs w:val="24"/>
          <w:rtl/>
          <w:lang w:val="en-GB"/>
        </w:rPr>
        <w:t xml:space="preserve">4/ الأسلوب التعليمي والأنشطة </w:t>
      </w:r>
      <w:r w:rsidRPr="00D71BD5">
        <w:rPr>
          <w:rFonts w:ascii="Times New Roman" w:hAnsi="Times New Roman" w:cs="Times New Roman"/>
          <w:b/>
          <w:bCs/>
          <w:color w:val="FF0066"/>
          <w:sz w:val="24"/>
          <w:szCs w:val="24"/>
          <w:rtl/>
        </w:rPr>
        <w:t>(</w:t>
      </w:r>
      <w:r w:rsidRPr="00D71BD5">
        <w:rPr>
          <w:rFonts w:ascii="Times New Roman" w:hAnsi="Times New Roman" w:cs="Times New Roman"/>
          <w:b/>
          <w:bCs/>
          <w:color w:val="FF0066"/>
          <w:sz w:val="24"/>
          <w:szCs w:val="24"/>
          <w:rtl/>
          <w:lang w:val="en-GB"/>
        </w:rPr>
        <w:t xml:space="preserve"> ماذا سنقدم للطالب من أنشطة ماهو الاسلوب الذي سيقدم له .. هل بأسلوب محاضره . تجميع . تعليم مصغر ...)</w:t>
      </w:r>
      <w:r w:rsidRPr="00D71BD5">
        <w:rPr>
          <w:rFonts w:ascii="Times New Roman" w:hAnsi="Times New Roman" w:cs="Times New Roman"/>
          <w:b/>
          <w:bCs/>
          <w:color w:val="002060"/>
          <w:sz w:val="24"/>
          <w:szCs w:val="24"/>
          <w:rtl/>
          <w:lang w:val="en-GB"/>
        </w:rPr>
        <w:t xml:space="preserve">  </w:t>
      </w:r>
    </w:p>
    <w:p w:rsidR="00702541" w:rsidRPr="00D71BD5" w:rsidRDefault="00702541" w:rsidP="00AD1B0D">
      <w:pPr>
        <w:jc w:val="both"/>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lang w:val="en-GB"/>
        </w:rPr>
        <w:t xml:space="preserve">5/ تحليل الهدف التعليمي إلى مهام فرعية وفق أسلوب تحليل المهمات. </w:t>
      </w:r>
      <w:r w:rsidRPr="00D71BD5">
        <w:rPr>
          <w:rFonts w:ascii="Times New Roman" w:hAnsi="Times New Roman" w:cs="Times New Roman"/>
          <w:b/>
          <w:bCs/>
          <w:color w:val="FF0066"/>
          <w:sz w:val="24"/>
          <w:szCs w:val="24"/>
          <w:rtl/>
        </w:rPr>
        <w:t>(</w:t>
      </w:r>
      <w:r w:rsidRPr="00D71BD5">
        <w:rPr>
          <w:rFonts w:ascii="Times New Roman" w:hAnsi="Times New Roman" w:cs="Times New Roman"/>
          <w:b/>
          <w:bCs/>
          <w:color w:val="FF0066"/>
          <w:sz w:val="24"/>
          <w:szCs w:val="24"/>
          <w:rtl/>
          <w:lang w:val="en-GB"/>
        </w:rPr>
        <w:t xml:space="preserve"> إذا كان الهدف التعليمي كبير نحلله الى مهام صغيرة ) </w:t>
      </w:r>
    </w:p>
    <w:p w:rsidR="00702541" w:rsidRPr="00D71BD5" w:rsidRDefault="00702541" w:rsidP="00AD1B0D">
      <w:pPr>
        <w:jc w:val="both"/>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lang w:val="en-GB"/>
        </w:rPr>
        <w:t xml:space="preserve">6/ أسلوب التعزيز وتقويم الأداء. </w:t>
      </w:r>
      <w:r w:rsidRPr="00D71BD5">
        <w:rPr>
          <w:rFonts w:ascii="Times New Roman" w:hAnsi="Times New Roman" w:cs="Times New Roman"/>
          <w:b/>
          <w:bCs/>
          <w:color w:val="FF0066"/>
          <w:sz w:val="24"/>
          <w:szCs w:val="24"/>
          <w:rtl/>
        </w:rPr>
        <w:t>(</w:t>
      </w:r>
      <w:r w:rsidRPr="00D71BD5">
        <w:rPr>
          <w:rFonts w:ascii="Times New Roman" w:hAnsi="Times New Roman" w:cs="Times New Roman"/>
          <w:b/>
          <w:bCs/>
          <w:color w:val="FF0066"/>
          <w:sz w:val="24"/>
          <w:szCs w:val="24"/>
          <w:rtl/>
          <w:lang w:val="en-GB"/>
        </w:rPr>
        <w:t xml:space="preserve"> تعزيز (إيجابي- سلبي ) (مادي - معنوي )</w:t>
      </w:r>
    </w:p>
    <w:p w:rsidR="00702541" w:rsidRPr="00D71BD5" w:rsidRDefault="00702541" w:rsidP="00AD1B0D">
      <w:pPr>
        <w:jc w:val="both"/>
        <w:rPr>
          <w:rFonts w:ascii="Times New Roman" w:hAnsi="Times New Roman" w:cs="Times New Roman"/>
          <w:b/>
          <w:bCs/>
          <w:color w:val="FF0066"/>
          <w:sz w:val="24"/>
          <w:szCs w:val="24"/>
          <w:rtl/>
          <w:lang w:val="en-GB"/>
        </w:rPr>
      </w:pPr>
      <w:r w:rsidRPr="00D71BD5">
        <w:rPr>
          <w:rFonts w:ascii="Times New Roman" w:hAnsi="Times New Roman" w:cs="Times New Roman"/>
          <w:b/>
          <w:bCs/>
          <w:color w:val="FF0066"/>
          <w:sz w:val="24"/>
          <w:szCs w:val="24"/>
          <w:rtl/>
          <w:lang w:val="en-GB"/>
        </w:rPr>
        <w:t xml:space="preserve">(تقويم الاداء سوف يعكس لنا هل الطالب فعلآ تقدم ,,هل يحتاج لأن يبقى في فصل خاص او مدرسه خاصه ام ينتقل الى المدارس العادية ) </w:t>
      </w:r>
    </w:p>
    <w:p w:rsidR="00702541" w:rsidRPr="00D71BD5" w:rsidRDefault="00702541" w:rsidP="00AD1B0D">
      <w:pPr>
        <w:jc w:val="both"/>
        <w:rPr>
          <w:rFonts w:ascii="Times New Roman" w:hAnsi="Times New Roman" w:cs="Times New Roman"/>
          <w:b/>
          <w:bCs/>
          <w:sz w:val="24"/>
          <w:szCs w:val="24"/>
          <w:rtl/>
          <w:lang w:val="en-GB"/>
        </w:rPr>
      </w:pPr>
      <w:r w:rsidRPr="00D71BD5">
        <w:rPr>
          <w:rFonts w:ascii="Times New Roman" w:hAnsi="Times New Roman" w:cs="Times New Roman"/>
          <w:b/>
          <w:bCs/>
          <w:color w:val="FF0066"/>
          <w:sz w:val="24"/>
          <w:szCs w:val="24"/>
          <w:rtl/>
          <w:lang w:val="en-GB"/>
        </w:rPr>
        <w:t xml:space="preserve">( هذا جدول مبسط قد يساعد في وصف حالة الطالب ذو الحاجة الخاصة للمشرفين او الآباء ) </w:t>
      </w:r>
    </w:p>
    <w:tbl>
      <w:tblPr>
        <w:bidiVisual/>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627"/>
        <w:gridCol w:w="2335"/>
        <w:gridCol w:w="420"/>
        <w:gridCol w:w="718"/>
        <w:gridCol w:w="1118"/>
        <w:gridCol w:w="1196"/>
      </w:tblGrid>
      <w:tr w:rsidR="00702541" w:rsidRPr="00A04DEE">
        <w:tc>
          <w:tcPr>
            <w:tcW w:w="2673" w:type="dxa"/>
          </w:tcPr>
          <w:p w:rsidR="00702541" w:rsidRPr="00A04DEE" w:rsidRDefault="00702541" w:rsidP="00A04DEE">
            <w:pPr>
              <w:spacing w:after="0"/>
              <w:jc w:val="both"/>
              <w:rPr>
                <w:rFonts w:ascii="Times New Roman" w:hAnsi="Times New Roman" w:cs="Times New Roman"/>
                <w:b/>
                <w:bCs/>
                <w:sz w:val="24"/>
                <w:szCs w:val="24"/>
                <w:lang w:val="en-GB"/>
              </w:rPr>
            </w:pPr>
            <w:r w:rsidRPr="00A04DEE">
              <w:rPr>
                <w:rFonts w:ascii="Times New Roman" w:hAnsi="Times New Roman" w:cs="Times New Roman"/>
                <w:b/>
                <w:bCs/>
                <w:sz w:val="24"/>
                <w:szCs w:val="24"/>
                <w:rtl/>
                <w:lang w:val="en-GB"/>
              </w:rPr>
              <w:t>اسم الطالب</w:t>
            </w:r>
          </w:p>
        </w:tc>
        <w:tc>
          <w:tcPr>
            <w:tcW w:w="2796" w:type="dxa"/>
            <w:gridSpan w:val="2"/>
          </w:tcPr>
          <w:p w:rsidR="00702541" w:rsidRPr="00A04DEE" w:rsidRDefault="00702541" w:rsidP="00A04DEE">
            <w:pPr>
              <w:spacing w:after="0"/>
              <w:jc w:val="both"/>
              <w:rPr>
                <w:rFonts w:ascii="Times New Roman" w:hAnsi="Times New Roman" w:cs="Times New Roman"/>
                <w:b/>
                <w:bCs/>
                <w:sz w:val="24"/>
                <w:szCs w:val="24"/>
                <w:lang w:val="en-GB"/>
              </w:rPr>
            </w:pPr>
            <w:r w:rsidRPr="00A04DEE">
              <w:rPr>
                <w:rFonts w:ascii="Times New Roman" w:hAnsi="Times New Roman" w:cs="Times New Roman"/>
                <w:b/>
                <w:bCs/>
                <w:sz w:val="24"/>
                <w:szCs w:val="24"/>
                <w:rtl/>
                <w:lang w:val="en-GB"/>
              </w:rPr>
              <w:t>نوع الإعاقة</w:t>
            </w:r>
          </w:p>
        </w:tc>
        <w:tc>
          <w:tcPr>
            <w:tcW w:w="3053" w:type="dxa"/>
            <w:gridSpan w:val="3"/>
          </w:tcPr>
          <w:p w:rsidR="00702541" w:rsidRPr="00A04DEE" w:rsidRDefault="00702541" w:rsidP="00A04DEE">
            <w:pPr>
              <w:spacing w:after="0"/>
              <w:jc w:val="both"/>
              <w:rPr>
                <w:rFonts w:ascii="Times New Roman" w:hAnsi="Times New Roman" w:cs="Times New Roman"/>
                <w:b/>
                <w:bCs/>
                <w:sz w:val="24"/>
                <w:szCs w:val="24"/>
                <w:lang w:val="en-GB"/>
              </w:rPr>
            </w:pPr>
            <w:r w:rsidRPr="00A04DEE">
              <w:rPr>
                <w:rFonts w:ascii="Times New Roman" w:hAnsi="Times New Roman" w:cs="Times New Roman"/>
                <w:b/>
                <w:bCs/>
                <w:sz w:val="24"/>
                <w:szCs w:val="24"/>
                <w:rtl/>
                <w:lang w:val="en-GB"/>
              </w:rPr>
              <w:t>العمر</w:t>
            </w:r>
          </w:p>
        </w:tc>
      </w:tr>
      <w:tr w:rsidR="00702541" w:rsidRPr="00A04DEE">
        <w:tc>
          <w:tcPr>
            <w:tcW w:w="8522" w:type="dxa"/>
            <w:gridSpan w:val="6"/>
          </w:tcPr>
          <w:p w:rsidR="00702541" w:rsidRPr="00A04DEE" w:rsidRDefault="00702541" w:rsidP="00A04DEE">
            <w:pPr>
              <w:spacing w:after="0"/>
              <w:jc w:val="both"/>
              <w:rPr>
                <w:rFonts w:ascii="Times New Roman" w:hAnsi="Times New Roman" w:cs="Times New Roman"/>
                <w:b/>
                <w:bCs/>
                <w:sz w:val="24"/>
                <w:szCs w:val="24"/>
                <w:lang w:val="en-GB"/>
              </w:rPr>
            </w:pPr>
            <w:r w:rsidRPr="00A04DEE">
              <w:rPr>
                <w:rFonts w:ascii="Times New Roman" w:hAnsi="Times New Roman" w:cs="Times New Roman"/>
                <w:b/>
                <w:bCs/>
                <w:sz w:val="24"/>
                <w:szCs w:val="24"/>
                <w:rtl/>
                <w:lang w:val="en-GB"/>
              </w:rPr>
              <w:t xml:space="preserve">الهدف العام </w:t>
            </w:r>
          </w:p>
        </w:tc>
      </w:tr>
      <w:tr w:rsidR="00702541" w:rsidRPr="00A04DEE">
        <w:tc>
          <w:tcPr>
            <w:tcW w:w="2673" w:type="dxa"/>
          </w:tcPr>
          <w:p w:rsidR="00702541" w:rsidRPr="00A04DEE" w:rsidRDefault="00702541" w:rsidP="00A04DEE">
            <w:pPr>
              <w:spacing w:after="0"/>
              <w:jc w:val="both"/>
              <w:rPr>
                <w:rFonts w:ascii="Times New Roman" w:hAnsi="Times New Roman" w:cs="Times New Roman"/>
                <w:b/>
                <w:bCs/>
                <w:sz w:val="24"/>
                <w:szCs w:val="24"/>
                <w:lang w:val="en-GB"/>
              </w:rPr>
            </w:pPr>
            <w:r w:rsidRPr="00A04DEE">
              <w:rPr>
                <w:rFonts w:ascii="Times New Roman" w:hAnsi="Times New Roman" w:cs="Times New Roman"/>
                <w:b/>
                <w:bCs/>
                <w:sz w:val="24"/>
                <w:szCs w:val="24"/>
                <w:rtl/>
                <w:lang w:val="en-GB"/>
              </w:rPr>
              <w:t>الأهداف التعليمية</w:t>
            </w:r>
          </w:p>
        </w:tc>
        <w:tc>
          <w:tcPr>
            <w:tcW w:w="2796" w:type="dxa"/>
            <w:gridSpan w:val="2"/>
          </w:tcPr>
          <w:p w:rsidR="00702541" w:rsidRPr="00A04DEE" w:rsidRDefault="00702541" w:rsidP="00A04DEE">
            <w:pPr>
              <w:spacing w:after="0"/>
              <w:jc w:val="both"/>
              <w:rPr>
                <w:rFonts w:ascii="Times New Roman" w:hAnsi="Times New Roman" w:cs="Times New Roman"/>
                <w:b/>
                <w:bCs/>
                <w:sz w:val="24"/>
                <w:szCs w:val="24"/>
                <w:lang w:val="en-GB"/>
              </w:rPr>
            </w:pPr>
          </w:p>
        </w:tc>
        <w:tc>
          <w:tcPr>
            <w:tcW w:w="3053" w:type="dxa"/>
            <w:gridSpan w:val="3"/>
          </w:tcPr>
          <w:p w:rsidR="00702541" w:rsidRPr="00A04DEE" w:rsidRDefault="00702541" w:rsidP="00A04DEE">
            <w:pPr>
              <w:spacing w:after="0"/>
              <w:jc w:val="both"/>
              <w:rPr>
                <w:rFonts w:ascii="Times New Roman" w:hAnsi="Times New Roman" w:cs="Times New Roman"/>
                <w:b/>
                <w:bCs/>
                <w:sz w:val="24"/>
                <w:szCs w:val="24"/>
                <w:lang w:val="en-GB"/>
              </w:rPr>
            </w:pPr>
          </w:p>
        </w:tc>
      </w:tr>
      <w:tr w:rsidR="00702541" w:rsidRPr="00A04DEE">
        <w:tc>
          <w:tcPr>
            <w:tcW w:w="2673" w:type="dxa"/>
          </w:tcPr>
          <w:p w:rsidR="00702541" w:rsidRPr="00A04DEE" w:rsidRDefault="00702541" w:rsidP="00A04DEE">
            <w:pPr>
              <w:spacing w:after="0"/>
              <w:jc w:val="both"/>
              <w:rPr>
                <w:rFonts w:ascii="Times New Roman" w:hAnsi="Times New Roman" w:cs="Times New Roman"/>
                <w:b/>
                <w:bCs/>
                <w:sz w:val="24"/>
                <w:szCs w:val="24"/>
                <w:lang w:val="en-GB"/>
              </w:rPr>
            </w:pPr>
            <w:r w:rsidRPr="00A04DEE">
              <w:rPr>
                <w:rFonts w:ascii="Times New Roman" w:hAnsi="Times New Roman" w:cs="Times New Roman"/>
                <w:b/>
                <w:bCs/>
                <w:sz w:val="24"/>
                <w:szCs w:val="24"/>
                <w:rtl/>
                <w:lang w:val="en-GB"/>
              </w:rPr>
              <w:t>الأهداف الفرعية وفق تحليل المهام</w:t>
            </w:r>
          </w:p>
        </w:tc>
        <w:tc>
          <w:tcPr>
            <w:tcW w:w="2372" w:type="dxa"/>
          </w:tcPr>
          <w:p w:rsidR="00702541" w:rsidRPr="00A04DEE" w:rsidRDefault="00702541" w:rsidP="00A04DEE">
            <w:pPr>
              <w:spacing w:after="0"/>
              <w:jc w:val="both"/>
              <w:rPr>
                <w:rFonts w:ascii="Times New Roman" w:hAnsi="Times New Roman" w:cs="Times New Roman"/>
                <w:b/>
                <w:bCs/>
                <w:sz w:val="24"/>
                <w:szCs w:val="24"/>
                <w:lang w:val="en-GB"/>
              </w:rPr>
            </w:pPr>
            <w:r w:rsidRPr="00A04DEE">
              <w:rPr>
                <w:rFonts w:ascii="Times New Roman" w:hAnsi="Times New Roman" w:cs="Times New Roman"/>
                <w:b/>
                <w:bCs/>
                <w:sz w:val="24"/>
                <w:szCs w:val="24"/>
                <w:rtl/>
                <w:lang w:val="en-GB"/>
              </w:rPr>
              <w:t>الأساليب والأنشطة</w:t>
            </w:r>
          </w:p>
        </w:tc>
        <w:tc>
          <w:tcPr>
            <w:tcW w:w="1148" w:type="dxa"/>
            <w:gridSpan w:val="2"/>
          </w:tcPr>
          <w:p w:rsidR="00702541" w:rsidRPr="00A04DEE" w:rsidRDefault="00702541" w:rsidP="00A04DEE">
            <w:pPr>
              <w:spacing w:after="0"/>
              <w:jc w:val="both"/>
              <w:rPr>
                <w:rFonts w:ascii="Times New Roman" w:hAnsi="Times New Roman" w:cs="Times New Roman"/>
                <w:b/>
                <w:bCs/>
                <w:sz w:val="24"/>
                <w:szCs w:val="24"/>
                <w:lang w:val="en-GB"/>
              </w:rPr>
            </w:pPr>
            <w:r w:rsidRPr="00A04DEE">
              <w:rPr>
                <w:rFonts w:ascii="Times New Roman" w:hAnsi="Times New Roman" w:cs="Times New Roman"/>
                <w:b/>
                <w:bCs/>
                <w:sz w:val="24"/>
                <w:szCs w:val="24"/>
                <w:rtl/>
                <w:lang w:val="en-GB"/>
              </w:rPr>
              <w:t>التعزيز</w:t>
            </w:r>
          </w:p>
        </w:tc>
        <w:tc>
          <w:tcPr>
            <w:tcW w:w="1128" w:type="dxa"/>
          </w:tcPr>
          <w:p w:rsidR="00702541" w:rsidRPr="00A04DEE" w:rsidRDefault="00702541" w:rsidP="00A04DEE">
            <w:pPr>
              <w:spacing w:after="0"/>
              <w:jc w:val="both"/>
              <w:rPr>
                <w:rFonts w:ascii="Times New Roman" w:hAnsi="Times New Roman" w:cs="Times New Roman"/>
                <w:b/>
                <w:bCs/>
                <w:sz w:val="24"/>
                <w:szCs w:val="24"/>
                <w:lang w:val="en-GB"/>
              </w:rPr>
            </w:pPr>
            <w:r w:rsidRPr="00A04DEE">
              <w:rPr>
                <w:rFonts w:ascii="Times New Roman" w:hAnsi="Times New Roman" w:cs="Times New Roman"/>
                <w:b/>
                <w:bCs/>
                <w:sz w:val="24"/>
                <w:szCs w:val="24"/>
                <w:rtl/>
                <w:lang w:val="en-GB"/>
              </w:rPr>
              <w:t>التقويم</w:t>
            </w:r>
          </w:p>
        </w:tc>
        <w:tc>
          <w:tcPr>
            <w:tcW w:w="1201" w:type="dxa"/>
          </w:tcPr>
          <w:p w:rsidR="00702541" w:rsidRPr="00A04DEE" w:rsidRDefault="00702541" w:rsidP="00A04DEE">
            <w:pPr>
              <w:spacing w:after="0"/>
              <w:jc w:val="both"/>
              <w:rPr>
                <w:rFonts w:ascii="Times New Roman" w:hAnsi="Times New Roman" w:cs="Times New Roman"/>
                <w:b/>
                <w:bCs/>
                <w:sz w:val="24"/>
                <w:szCs w:val="24"/>
                <w:lang w:val="en-GB"/>
              </w:rPr>
            </w:pPr>
            <w:r w:rsidRPr="00A04DEE">
              <w:rPr>
                <w:rFonts w:ascii="Times New Roman" w:hAnsi="Times New Roman" w:cs="Times New Roman"/>
                <w:b/>
                <w:bCs/>
                <w:sz w:val="24"/>
                <w:szCs w:val="24"/>
                <w:rtl/>
                <w:lang w:val="en-GB"/>
              </w:rPr>
              <w:t>الملاحظات</w:t>
            </w:r>
          </w:p>
        </w:tc>
      </w:tr>
      <w:tr w:rsidR="00702541" w:rsidRPr="00A04DEE">
        <w:tc>
          <w:tcPr>
            <w:tcW w:w="2673" w:type="dxa"/>
          </w:tcPr>
          <w:p w:rsidR="00702541" w:rsidRPr="00A04DEE" w:rsidRDefault="00702541" w:rsidP="00A04DEE">
            <w:pPr>
              <w:spacing w:after="0"/>
              <w:jc w:val="both"/>
              <w:rPr>
                <w:rFonts w:ascii="Times New Roman" w:hAnsi="Times New Roman" w:cs="Times New Roman"/>
                <w:b/>
                <w:bCs/>
                <w:sz w:val="24"/>
                <w:szCs w:val="24"/>
                <w:lang w:val="en-GB"/>
              </w:rPr>
            </w:pPr>
          </w:p>
        </w:tc>
        <w:tc>
          <w:tcPr>
            <w:tcW w:w="2372" w:type="dxa"/>
          </w:tcPr>
          <w:p w:rsidR="00702541" w:rsidRPr="00A04DEE" w:rsidRDefault="00702541" w:rsidP="00A04DEE">
            <w:pPr>
              <w:spacing w:after="0"/>
              <w:jc w:val="both"/>
              <w:rPr>
                <w:rFonts w:ascii="Times New Roman" w:hAnsi="Times New Roman" w:cs="Times New Roman"/>
                <w:b/>
                <w:bCs/>
                <w:sz w:val="24"/>
                <w:szCs w:val="24"/>
                <w:lang w:val="en-GB"/>
              </w:rPr>
            </w:pPr>
          </w:p>
        </w:tc>
        <w:tc>
          <w:tcPr>
            <w:tcW w:w="1148" w:type="dxa"/>
            <w:gridSpan w:val="2"/>
          </w:tcPr>
          <w:p w:rsidR="00702541" w:rsidRPr="00A04DEE" w:rsidRDefault="00702541" w:rsidP="00A04DEE">
            <w:pPr>
              <w:spacing w:after="0"/>
              <w:jc w:val="both"/>
              <w:rPr>
                <w:rFonts w:ascii="Times New Roman" w:hAnsi="Times New Roman" w:cs="Times New Roman"/>
                <w:b/>
                <w:bCs/>
                <w:sz w:val="24"/>
                <w:szCs w:val="24"/>
                <w:lang w:val="en-GB"/>
              </w:rPr>
            </w:pPr>
          </w:p>
        </w:tc>
        <w:tc>
          <w:tcPr>
            <w:tcW w:w="1128" w:type="dxa"/>
          </w:tcPr>
          <w:p w:rsidR="00702541" w:rsidRPr="00A04DEE" w:rsidRDefault="00702541" w:rsidP="00A04DEE">
            <w:pPr>
              <w:spacing w:after="0"/>
              <w:jc w:val="both"/>
              <w:rPr>
                <w:rFonts w:ascii="Times New Roman" w:hAnsi="Times New Roman" w:cs="Times New Roman"/>
                <w:b/>
                <w:bCs/>
                <w:sz w:val="24"/>
                <w:szCs w:val="24"/>
                <w:lang w:val="en-GB"/>
              </w:rPr>
            </w:pPr>
          </w:p>
        </w:tc>
        <w:tc>
          <w:tcPr>
            <w:tcW w:w="1201" w:type="dxa"/>
          </w:tcPr>
          <w:p w:rsidR="00702541" w:rsidRPr="00A04DEE" w:rsidRDefault="00702541" w:rsidP="00A04DEE">
            <w:pPr>
              <w:spacing w:after="0"/>
              <w:jc w:val="both"/>
              <w:rPr>
                <w:rFonts w:ascii="Times New Roman" w:hAnsi="Times New Roman" w:cs="Times New Roman"/>
                <w:b/>
                <w:bCs/>
                <w:sz w:val="24"/>
                <w:szCs w:val="24"/>
                <w:lang w:val="en-GB"/>
              </w:rPr>
            </w:pPr>
          </w:p>
        </w:tc>
      </w:tr>
      <w:tr w:rsidR="00702541" w:rsidRPr="00A04DEE">
        <w:tc>
          <w:tcPr>
            <w:tcW w:w="2673" w:type="dxa"/>
          </w:tcPr>
          <w:p w:rsidR="00702541" w:rsidRPr="00A04DEE" w:rsidRDefault="00702541" w:rsidP="00A04DEE">
            <w:pPr>
              <w:spacing w:after="0"/>
              <w:jc w:val="both"/>
              <w:rPr>
                <w:rFonts w:ascii="Times New Roman" w:hAnsi="Times New Roman" w:cs="Times New Roman"/>
                <w:b/>
                <w:bCs/>
                <w:sz w:val="24"/>
                <w:szCs w:val="24"/>
                <w:lang w:val="en-GB"/>
              </w:rPr>
            </w:pPr>
          </w:p>
        </w:tc>
        <w:tc>
          <w:tcPr>
            <w:tcW w:w="2372" w:type="dxa"/>
          </w:tcPr>
          <w:p w:rsidR="00702541" w:rsidRPr="00A04DEE" w:rsidRDefault="00702541" w:rsidP="00A04DEE">
            <w:pPr>
              <w:spacing w:after="0"/>
              <w:jc w:val="both"/>
              <w:rPr>
                <w:rFonts w:ascii="Times New Roman" w:hAnsi="Times New Roman" w:cs="Times New Roman"/>
                <w:b/>
                <w:bCs/>
                <w:sz w:val="24"/>
                <w:szCs w:val="24"/>
                <w:lang w:val="en-GB"/>
              </w:rPr>
            </w:pPr>
          </w:p>
        </w:tc>
        <w:tc>
          <w:tcPr>
            <w:tcW w:w="1148" w:type="dxa"/>
            <w:gridSpan w:val="2"/>
          </w:tcPr>
          <w:p w:rsidR="00702541" w:rsidRPr="00A04DEE" w:rsidRDefault="00702541" w:rsidP="00A04DEE">
            <w:pPr>
              <w:spacing w:after="0"/>
              <w:jc w:val="both"/>
              <w:rPr>
                <w:rFonts w:ascii="Times New Roman" w:hAnsi="Times New Roman" w:cs="Times New Roman"/>
                <w:b/>
                <w:bCs/>
                <w:sz w:val="24"/>
                <w:szCs w:val="24"/>
                <w:lang w:val="en-GB"/>
              </w:rPr>
            </w:pPr>
          </w:p>
        </w:tc>
        <w:tc>
          <w:tcPr>
            <w:tcW w:w="1128" w:type="dxa"/>
          </w:tcPr>
          <w:p w:rsidR="00702541" w:rsidRPr="00A04DEE" w:rsidRDefault="00702541" w:rsidP="00A04DEE">
            <w:pPr>
              <w:spacing w:after="0"/>
              <w:jc w:val="both"/>
              <w:rPr>
                <w:rFonts w:ascii="Times New Roman" w:hAnsi="Times New Roman" w:cs="Times New Roman"/>
                <w:b/>
                <w:bCs/>
                <w:sz w:val="24"/>
                <w:szCs w:val="24"/>
                <w:lang w:val="en-GB"/>
              </w:rPr>
            </w:pPr>
          </w:p>
        </w:tc>
        <w:tc>
          <w:tcPr>
            <w:tcW w:w="1201" w:type="dxa"/>
          </w:tcPr>
          <w:p w:rsidR="00702541" w:rsidRPr="00A04DEE" w:rsidRDefault="00702541" w:rsidP="00A04DEE">
            <w:pPr>
              <w:spacing w:after="0"/>
              <w:jc w:val="both"/>
              <w:rPr>
                <w:rFonts w:ascii="Times New Roman" w:hAnsi="Times New Roman" w:cs="Times New Roman"/>
                <w:b/>
                <w:bCs/>
                <w:sz w:val="24"/>
                <w:szCs w:val="24"/>
                <w:lang w:val="en-GB"/>
              </w:rPr>
            </w:pPr>
          </w:p>
        </w:tc>
      </w:tr>
      <w:tr w:rsidR="00702541" w:rsidRPr="00A04DEE">
        <w:tc>
          <w:tcPr>
            <w:tcW w:w="2673" w:type="dxa"/>
          </w:tcPr>
          <w:p w:rsidR="00702541" w:rsidRPr="00A04DEE" w:rsidRDefault="00702541" w:rsidP="00A04DEE">
            <w:pPr>
              <w:spacing w:after="0"/>
              <w:jc w:val="both"/>
              <w:rPr>
                <w:rFonts w:ascii="Times New Roman" w:hAnsi="Times New Roman" w:cs="Times New Roman"/>
                <w:b/>
                <w:bCs/>
                <w:sz w:val="24"/>
                <w:szCs w:val="24"/>
                <w:lang w:val="en-GB"/>
              </w:rPr>
            </w:pPr>
          </w:p>
        </w:tc>
        <w:tc>
          <w:tcPr>
            <w:tcW w:w="2372" w:type="dxa"/>
          </w:tcPr>
          <w:p w:rsidR="00702541" w:rsidRPr="00A04DEE" w:rsidRDefault="00702541" w:rsidP="00A04DEE">
            <w:pPr>
              <w:spacing w:after="0"/>
              <w:jc w:val="both"/>
              <w:rPr>
                <w:rFonts w:ascii="Times New Roman" w:hAnsi="Times New Roman" w:cs="Times New Roman"/>
                <w:b/>
                <w:bCs/>
                <w:sz w:val="24"/>
                <w:szCs w:val="24"/>
                <w:lang w:val="en-GB"/>
              </w:rPr>
            </w:pPr>
          </w:p>
        </w:tc>
        <w:tc>
          <w:tcPr>
            <w:tcW w:w="1148" w:type="dxa"/>
            <w:gridSpan w:val="2"/>
          </w:tcPr>
          <w:p w:rsidR="00702541" w:rsidRPr="00A04DEE" w:rsidRDefault="00702541" w:rsidP="00A04DEE">
            <w:pPr>
              <w:spacing w:after="0"/>
              <w:jc w:val="both"/>
              <w:rPr>
                <w:rFonts w:ascii="Times New Roman" w:hAnsi="Times New Roman" w:cs="Times New Roman"/>
                <w:b/>
                <w:bCs/>
                <w:sz w:val="24"/>
                <w:szCs w:val="24"/>
                <w:lang w:val="en-GB"/>
              </w:rPr>
            </w:pPr>
          </w:p>
        </w:tc>
        <w:tc>
          <w:tcPr>
            <w:tcW w:w="1128" w:type="dxa"/>
          </w:tcPr>
          <w:p w:rsidR="00702541" w:rsidRPr="00A04DEE" w:rsidRDefault="00702541" w:rsidP="00A04DEE">
            <w:pPr>
              <w:spacing w:after="0"/>
              <w:jc w:val="both"/>
              <w:rPr>
                <w:rFonts w:ascii="Times New Roman" w:hAnsi="Times New Roman" w:cs="Times New Roman"/>
                <w:b/>
                <w:bCs/>
                <w:sz w:val="24"/>
                <w:szCs w:val="24"/>
                <w:lang w:val="en-GB"/>
              </w:rPr>
            </w:pPr>
          </w:p>
        </w:tc>
        <w:tc>
          <w:tcPr>
            <w:tcW w:w="1201" w:type="dxa"/>
          </w:tcPr>
          <w:p w:rsidR="00702541" w:rsidRPr="00A04DEE" w:rsidRDefault="00702541" w:rsidP="00A04DEE">
            <w:pPr>
              <w:spacing w:after="0"/>
              <w:jc w:val="both"/>
              <w:rPr>
                <w:rFonts w:ascii="Times New Roman" w:hAnsi="Times New Roman" w:cs="Times New Roman"/>
                <w:b/>
                <w:bCs/>
                <w:sz w:val="24"/>
                <w:szCs w:val="24"/>
                <w:lang w:val="en-GB"/>
              </w:rPr>
            </w:pPr>
          </w:p>
        </w:tc>
      </w:tr>
    </w:tbl>
    <w:p w:rsidR="00702541" w:rsidRPr="00D71BD5" w:rsidRDefault="00702541" w:rsidP="00D83036">
      <w:pPr>
        <w:jc w:val="both"/>
        <w:rPr>
          <w:rFonts w:ascii="Times New Roman" w:hAnsi="Times New Roman" w:cs="Times New Roman"/>
          <w:b/>
          <w:bCs/>
          <w:sz w:val="24"/>
          <w:szCs w:val="24"/>
          <w:u w:val="single"/>
          <w:rtl/>
          <w:lang w:val="en-GB"/>
        </w:rPr>
      </w:pPr>
    </w:p>
    <w:p w:rsidR="00702541" w:rsidRPr="00D71BD5" w:rsidRDefault="00702541" w:rsidP="00D83036">
      <w:pPr>
        <w:jc w:val="both"/>
        <w:rPr>
          <w:rFonts w:ascii="Times New Roman" w:hAnsi="Times New Roman" w:cs="Times New Roman"/>
          <w:b/>
          <w:bCs/>
          <w:color w:val="006600"/>
          <w:sz w:val="24"/>
          <w:szCs w:val="24"/>
          <w:u w:val="single"/>
          <w:rtl/>
          <w:lang w:val="en-GB"/>
        </w:rPr>
      </w:pPr>
      <w:r w:rsidRPr="00D71BD5">
        <w:rPr>
          <w:rFonts w:ascii="Times New Roman" w:hAnsi="Times New Roman" w:cs="Times New Roman"/>
          <w:b/>
          <w:bCs/>
          <w:color w:val="006600"/>
          <w:sz w:val="24"/>
          <w:szCs w:val="24"/>
          <w:u w:val="single"/>
          <w:rtl/>
          <w:lang w:val="en-GB"/>
        </w:rPr>
        <w:t>خامسا تقويم الخطة الفردية ومدى تحقق الاهداف</w:t>
      </w:r>
    </w:p>
    <w:p w:rsidR="00702541" w:rsidRPr="00D71BD5" w:rsidRDefault="00702541" w:rsidP="00D83036">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إن معرفة مدى اكتساب التلاميذ للمهارات التي يتضمنها المنهاج هي الوسيلة المثلى لمعرفة مدى تحقق الأهداف ومنها نجاح المنهج المخطط له.</w:t>
      </w:r>
    </w:p>
    <w:p w:rsidR="00702541" w:rsidRPr="00D71BD5" w:rsidRDefault="00702541" w:rsidP="00034C80">
      <w:pPr>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 xml:space="preserve">في عملية التقويم لذوي الاحتياجات الخاصة لابد من إشراك الأهل وكافة المشاركين </w:t>
      </w:r>
      <w:r w:rsidRPr="00D71BD5">
        <w:rPr>
          <w:rFonts w:ascii="Times New Roman" w:hAnsi="Times New Roman" w:cs="Times New Roman"/>
          <w:b/>
          <w:bCs/>
          <w:color w:val="FF0066"/>
          <w:sz w:val="24"/>
          <w:szCs w:val="24"/>
          <w:rtl/>
          <w:lang w:val="en-GB"/>
        </w:rPr>
        <w:t>( الطبيب , معلم مختص , اخصائي ,,,)</w:t>
      </w:r>
      <w:r w:rsidRPr="00D71BD5">
        <w:rPr>
          <w:rFonts w:ascii="Times New Roman" w:hAnsi="Times New Roman" w:cs="Times New Roman"/>
          <w:b/>
          <w:bCs/>
          <w:sz w:val="24"/>
          <w:szCs w:val="24"/>
          <w:rtl/>
          <w:lang w:val="en-GB"/>
        </w:rPr>
        <w:t xml:space="preserve">  الذين صمموا الخطط  والمنهاج الفردي للطالب.</w:t>
      </w:r>
    </w:p>
    <w:p w:rsidR="00702541" w:rsidRPr="00D71BD5" w:rsidRDefault="00702541" w:rsidP="00D83036">
      <w:pPr>
        <w:jc w:val="both"/>
        <w:rPr>
          <w:rFonts w:ascii="Times New Roman" w:hAnsi="Times New Roman" w:cs="Times New Roman"/>
          <w:b/>
          <w:bCs/>
          <w:color w:val="FF0000"/>
          <w:sz w:val="24"/>
          <w:szCs w:val="24"/>
          <w:rtl/>
          <w:lang w:val="en-GB"/>
        </w:rPr>
      </w:pPr>
      <w:r w:rsidRPr="00D71BD5">
        <w:rPr>
          <w:rFonts w:ascii="Times New Roman" w:hAnsi="Times New Roman" w:cs="Times New Roman"/>
          <w:b/>
          <w:bCs/>
          <w:color w:val="FF0000"/>
          <w:sz w:val="24"/>
          <w:szCs w:val="24"/>
          <w:rtl/>
          <w:lang w:val="en-GB"/>
        </w:rPr>
        <w:t>معايير يمكن استخدامها في التقويم:</w:t>
      </w:r>
    </w:p>
    <w:p w:rsidR="00702541" w:rsidRPr="00D71BD5" w:rsidRDefault="00702541" w:rsidP="00765478">
      <w:pPr>
        <w:pStyle w:val="ListParagraph"/>
        <w:numPr>
          <w:ilvl w:val="0"/>
          <w:numId w:val="23"/>
        </w:numPr>
        <w:spacing w:after="0"/>
        <w:jc w:val="both"/>
        <w:rPr>
          <w:rFonts w:ascii="Times New Roman" w:hAnsi="Times New Roman" w:cs="Times New Roman"/>
          <w:b/>
          <w:bCs/>
          <w:color w:val="FF0066"/>
          <w:sz w:val="24"/>
          <w:szCs w:val="24"/>
          <w:lang w:val="en-GB"/>
        </w:rPr>
      </w:pPr>
      <w:r w:rsidRPr="00D71BD5">
        <w:rPr>
          <w:rFonts w:ascii="Times New Roman" w:hAnsi="Times New Roman" w:cs="Times New Roman"/>
          <w:b/>
          <w:bCs/>
          <w:sz w:val="24"/>
          <w:szCs w:val="24"/>
          <w:rtl/>
          <w:lang w:val="en-GB"/>
        </w:rPr>
        <w:t xml:space="preserve">المعايير الذاتية. </w:t>
      </w:r>
      <w:r w:rsidRPr="00D71BD5">
        <w:rPr>
          <w:rFonts w:ascii="Times New Roman" w:hAnsi="Times New Roman" w:cs="Times New Roman"/>
          <w:b/>
          <w:bCs/>
          <w:color w:val="FF0066"/>
          <w:sz w:val="24"/>
          <w:szCs w:val="24"/>
          <w:rtl/>
          <w:lang w:val="en-GB"/>
        </w:rPr>
        <w:t xml:space="preserve">( ملاحظة المعلم ذاته  للطالب ) </w:t>
      </w:r>
    </w:p>
    <w:p w:rsidR="00702541" w:rsidRPr="00D71BD5" w:rsidRDefault="00702541" w:rsidP="00765478">
      <w:pPr>
        <w:pStyle w:val="ListParagraph"/>
        <w:numPr>
          <w:ilvl w:val="0"/>
          <w:numId w:val="23"/>
        </w:numPr>
        <w:spacing w:after="0"/>
        <w:jc w:val="both"/>
        <w:rPr>
          <w:rFonts w:ascii="Times New Roman" w:hAnsi="Times New Roman" w:cs="Times New Roman"/>
          <w:b/>
          <w:bCs/>
          <w:sz w:val="24"/>
          <w:szCs w:val="24"/>
          <w:lang w:val="en-GB"/>
        </w:rPr>
      </w:pPr>
      <w:r w:rsidRPr="00D71BD5">
        <w:rPr>
          <w:rFonts w:ascii="Times New Roman" w:hAnsi="Times New Roman" w:cs="Times New Roman"/>
          <w:b/>
          <w:bCs/>
          <w:sz w:val="24"/>
          <w:szCs w:val="24"/>
          <w:rtl/>
          <w:lang w:val="en-GB"/>
        </w:rPr>
        <w:t>المعايير الصفية ، بمعنى ان يقاس أداء الطالب مع مجموعة من أقرانه.</w:t>
      </w:r>
    </w:p>
    <w:p w:rsidR="00702541" w:rsidRPr="00D71BD5" w:rsidRDefault="00702541" w:rsidP="00765478">
      <w:pPr>
        <w:pStyle w:val="ListParagraph"/>
        <w:numPr>
          <w:ilvl w:val="0"/>
          <w:numId w:val="23"/>
        </w:numPr>
        <w:spacing w:after="0"/>
        <w:jc w:val="both"/>
        <w:rPr>
          <w:rFonts w:ascii="Times New Roman" w:hAnsi="Times New Roman" w:cs="Times New Roman"/>
          <w:b/>
          <w:bCs/>
          <w:sz w:val="24"/>
          <w:szCs w:val="24"/>
          <w:lang w:val="en-GB"/>
        </w:rPr>
      </w:pPr>
      <w:r w:rsidRPr="00D71BD5">
        <w:rPr>
          <w:rFonts w:ascii="Times New Roman" w:hAnsi="Times New Roman" w:cs="Times New Roman"/>
          <w:b/>
          <w:bCs/>
          <w:sz w:val="24"/>
          <w:szCs w:val="24"/>
          <w:rtl/>
          <w:lang w:val="en-GB"/>
        </w:rPr>
        <w:t>أدوات خرى مثل الملاحظات والمقابلات و الاختبارات الرسمية وغير الرسمي.</w:t>
      </w:r>
    </w:p>
    <w:p w:rsidR="00702541" w:rsidRPr="00D71BD5" w:rsidRDefault="00702541" w:rsidP="00D83036">
      <w:pPr>
        <w:pStyle w:val="ListParagraph"/>
        <w:jc w:val="both"/>
        <w:rPr>
          <w:rFonts w:ascii="Times New Roman" w:hAnsi="Times New Roman" w:cs="Times New Roman"/>
          <w:b/>
          <w:bCs/>
          <w:sz w:val="24"/>
          <w:szCs w:val="24"/>
          <w:rtl/>
          <w:lang w:val="en-GB"/>
        </w:rPr>
      </w:pPr>
    </w:p>
    <w:p w:rsidR="00702541" w:rsidRPr="00D71BD5" w:rsidRDefault="00702541" w:rsidP="00D83036">
      <w:pPr>
        <w:pStyle w:val="ListParagraph"/>
        <w:ind w:left="0"/>
        <w:jc w:val="both"/>
        <w:rPr>
          <w:rFonts w:ascii="Times New Roman" w:hAnsi="Times New Roman" w:cs="Times New Roman"/>
          <w:b/>
          <w:bCs/>
          <w:color w:val="006600"/>
          <w:sz w:val="24"/>
          <w:szCs w:val="24"/>
          <w:u w:val="single"/>
          <w:rtl/>
          <w:lang w:val="en-GB"/>
        </w:rPr>
      </w:pPr>
      <w:r w:rsidRPr="00D71BD5">
        <w:rPr>
          <w:rFonts w:ascii="Times New Roman" w:hAnsi="Times New Roman" w:cs="Times New Roman"/>
          <w:b/>
          <w:bCs/>
          <w:color w:val="006600"/>
          <w:sz w:val="24"/>
          <w:szCs w:val="24"/>
          <w:u w:val="single"/>
          <w:rtl/>
          <w:lang w:val="en-GB"/>
        </w:rPr>
        <w:t>سادسا كتابة التوصيات واجراء التعديلات:</w:t>
      </w:r>
    </w:p>
    <w:p w:rsidR="00702541" w:rsidRPr="00D71BD5" w:rsidRDefault="00702541" w:rsidP="00D83036">
      <w:pPr>
        <w:pStyle w:val="ListParagraph"/>
        <w:ind w:left="0"/>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 xml:space="preserve">بعد ان تتم جميع المراحل السابقة تأتي هذه الخطوة وهي كتابة تقرير نهائي. </w:t>
      </w:r>
    </w:p>
    <w:p w:rsidR="00702541" w:rsidRPr="00D71BD5" w:rsidRDefault="00702541" w:rsidP="00034C80">
      <w:pPr>
        <w:pStyle w:val="ListParagraph"/>
        <w:ind w:left="0"/>
        <w:jc w:val="both"/>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مثال: تم تصميم منهج لطالب وتم اجراء جميع الخطوات السابقة من تقييم لمستوى الاداء ثم وضع الأهداف حتى مرحلة التقييم ثم كتابة تقرير لاتخاذ قرار اعادته للفصول العادية أو بقائه في الفصل الخاص. وهذا يتطلب مناقشة التقرير بشكل شامل يعده معلم اشرف على الطالب إضافة إلى جهات أخرى.</w:t>
      </w:r>
    </w:p>
    <w:p w:rsidR="00702541" w:rsidRPr="00D71BD5" w:rsidRDefault="00702541" w:rsidP="00034C80">
      <w:pPr>
        <w:pStyle w:val="ListParagraph"/>
        <w:pBdr>
          <w:bottom w:val="single" w:sz="4" w:space="1" w:color="auto"/>
        </w:pBdr>
        <w:ind w:left="0"/>
        <w:jc w:val="both"/>
        <w:rPr>
          <w:rFonts w:ascii="Times New Roman" w:hAnsi="Times New Roman" w:cs="Times New Roman"/>
          <w:b/>
          <w:bCs/>
          <w:sz w:val="24"/>
          <w:szCs w:val="24"/>
          <w:rtl/>
          <w:lang w:val="en-GB"/>
        </w:rPr>
      </w:pPr>
    </w:p>
    <w:p w:rsidR="00702541" w:rsidRPr="00D71BD5" w:rsidRDefault="00702541" w:rsidP="00D83036">
      <w:pP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sz w:val="24"/>
          <w:szCs w:val="24"/>
          <w:rtl/>
        </w:rPr>
      </w:pPr>
    </w:p>
    <w:p w:rsidR="00702541" w:rsidRPr="00D71BD5" w:rsidRDefault="00702541" w:rsidP="00034C80">
      <w:pPr>
        <w:jc w:val="cente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المحاضرة الثامنة</w:t>
      </w:r>
    </w:p>
    <w:p w:rsidR="00702541" w:rsidRPr="00D71BD5" w:rsidRDefault="00702541" w:rsidP="00D83036">
      <w:pPr>
        <w:pStyle w:val="ListParagraph"/>
        <w:ind w:left="0"/>
        <w:rPr>
          <w:rFonts w:ascii="Times New Roman" w:hAnsi="Times New Roman" w:cs="Times New Roman"/>
          <w:b/>
          <w:bCs/>
          <w:sz w:val="24"/>
          <w:szCs w:val="24"/>
          <w:u w:val="single"/>
          <w:rtl/>
          <w:lang w:val="en-GB"/>
        </w:rPr>
      </w:pPr>
    </w:p>
    <w:p w:rsidR="00702541" w:rsidRPr="00D71BD5" w:rsidRDefault="00702541" w:rsidP="00D83036">
      <w:pPr>
        <w:pStyle w:val="ListParagraph"/>
        <w:ind w:left="0"/>
        <w:rPr>
          <w:rFonts w:ascii="Times New Roman" w:hAnsi="Times New Roman" w:cs="Times New Roman"/>
          <w:b/>
          <w:bCs/>
          <w:color w:val="FF0000"/>
          <w:sz w:val="24"/>
          <w:szCs w:val="24"/>
          <w:rtl/>
          <w:lang w:val="en-GB"/>
        </w:rPr>
      </w:pPr>
      <w:r w:rsidRPr="00D71BD5">
        <w:rPr>
          <w:rFonts w:ascii="Times New Roman" w:hAnsi="Times New Roman" w:cs="Times New Roman"/>
          <w:b/>
          <w:bCs/>
          <w:color w:val="FF0000"/>
          <w:sz w:val="24"/>
          <w:szCs w:val="24"/>
          <w:rtl/>
          <w:lang w:val="en-GB"/>
        </w:rPr>
        <w:t>مناهج وأساليب تعليم وتدريب المعوقين عقليا :</w:t>
      </w:r>
    </w:p>
    <w:p w:rsidR="00702541" w:rsidRPr="00D71BD5" w:rsidRDefault="00702541" w:rsidP="00D83036">
      <w:pPr>
        <w:pStyle w:val="ListParagraph"/>
        <w:ind w:left="0"/>
        <w:rPr>
          <w:rFonts w:ascii="Times New Roman" w:hAnsi="Times New Roman" w:cs="Times New Roman"/>
          <w:b/>
          <w:bCs/>
          <w:sz w:val="24"/>
          <w:szCs w:val="24"/>
          <w:lang w:val="en-GB"/>
        </w:rPr>
      </w:pPr>
    </w:p>
    <w:p w:rsidR="00702541" w:rsidRPr="00D71BD5" w:rsidRDefault="00702541" w:rsidP="00D83036">
      <w:pPr>
        <w:rPr>
          <w:rFonts w:ascii="Times New Roman" w:hAnsi="Times New Roman" w:cs="Times New Roman"/>
          <w:b/>
          <w:bCs/>
          <w:color w:val="006600"/>
          <w:sz w:val="24"/>
          <w:szCs w:val="24"/>
          <w:rtl/>
          <w:lang w:val="en-GB"/>
        </w:rPr>
      </w:pPr>
      <w:r w:rsidRPr="00D71BD5">
        <w:rPr>
          <w:rFonts w:ascii="Times New Roman" w:hAnsi="Times New Roman" w:cs="Times New Roman"/>
          <w:b/>
          <w:bCs/>
          <w:color w:val="006600"/>
          <w:sz w:val="24"/>
          <w:szCs w:val="24"/>
          <w:rtl/>
          <w:lang w:val="en-GB"/>
        </w:rPr>
        <w:t xml:space="preserve">مفهوم الإعاقة العقلية </w:t>
      </w:r>
      <w:r w:rsidRPr="00D71BD5">
        <w:rPr>
          <w:rFonts w:ascii="Times New Roman" w:hAnsi="Times New Roman" w:cs="Times New Roman"/>
          <w:b/>
          <w:bCs/>
          <w:color w:val="006600"/>
          <w:sz w:val="24"/>
          <w:szCs w:val="24"/>
          <w:lang w:val="en-GB"/>
        </w:rPr>
        <w:t>:</w:t>
      </w:r>
    </w:p>
    <w:p w:rsidR="00702541" w:rsidRPr="00D71BD5" w:rsidRDefault="00702541" w:rsidP="00D83036">
      <w:pPr>
        <w:rPr>
          <w:rFonts w:ascii="Times New Roman" w:hAnsi="Times New Roman" w:cs="Times New Roman"/>
          <w:b/>
          <w:bCs/>
          <w:color w:val="006600"/>
          <w:sz w:val="24"/>
          <w:szCs w:val="24"/>
          <w:rtl/>
          <w:lang w:val="en-GB"/>
        </w:rPr>
      </w:pPr>
      <w:r w:rsidRPr="00D71BD5">
        <w:rPr>
          <w:rFonts w:ascii="Times New Roman" w:hAnsi="Times New Roman" w:cs="Times New Roman"/>
          <w:b/>
          <w:bCs/>
          <w:sz w:val="24"/>
          <w:szCs w:val="24"/>
          <w:rtl/>
          <w:lang w:val="en-GB"/>
        </w:rPr>
        <w:t xml:space="preserve">توجد العديد من التعريفات حول مفهوم الإعاقة العقلية وإليك تعرف الجمعية الامريكية للتخلف العقلي: </w:t>
      </w:r>
      <w:r w:rsidRPr="00D71BD5">
        <w:rPr>
          <w:rFonts w:ascii="Times New Roman" w:hAnsi="Times New Roman" w:cs="Times New Roman"/>
          <w:b/>
          <w:bCs/>
          <w:sz w:val="24"/>
          <w:szCs w:val="24"/>
          <w:u w:val="single"/>
          <w:rtl/>
          <w:lang w:val="en-GB"/>
        </w:rPr>
        <w:t xml:space="preserve">الإعاقة العقلية تمثل مستوى من الاداء الوظيفي الذي يقل عن متوسط الذكاء </w:t>
      </w:r>
      <w:r w:rsidRPr="00D71BD5">
        <w:rPr>
          <w:rFonts w:ascii="Times New Roman" w:hAnsi="Times New Roman" w:cs="Times New Roman"/>
          <w:b/>
          <w:bCs/>
          <w:color w:val="FF0066"/>
          <w:sz w:val="24"/>
          <w:szCs w:val="24"/>
          <w:u w:val="single"/>
          <w:rtl/>
          <w:lang w:val="en-GB"/>
        </w:rPr>
        <w:t xml:space="preserve">(بأنحرافين معياريين ) </w:t>
      </w:r>
      <w:r w:rsidRPr="00D71BD5">
        <w:rPr>
          <w:rFonts w:ascii="Times New Roman" w:hAnsi="Times New Roman" w:cs="Times New Roman"/>
          <w:b/>
          <w:bCs/>
          <w:color w:val="0D0D0D"/>
          <w:sz w:val="24"/>
          <w:szCs w:val="24"/>
          <w:u w:val="single"/>
          <w:rtl/>
          <w:lang w:val="en-GB"/>
        </w:rPr>
        <w:t xml:space="preserve"> ويصاحب </w:t>
      </w:r>
      <w:r w:rsidRPr="00D71BD5">
        <w:rPr>
          <w:rFonts w:ascii="Times New Roman" w:hAnsi="Times New Roman" w:cs="Times New Roman"/>
          <w:b/>
          <w:bCs/>
          <w:sz w:val="24"/>
          <w:szCs w:val="24"/>
          <w:u w:val="single"/>
          <w:rtl/>
          <w:lang w:val="en-GB"/>
        </w:rPr>
        <w:t>ذلك خلل سلوك التكيف، ويظهر في مراحل العمر النمائية منذ الميلاد وحتى سن 18</w:t>
      </w:r>
      <w:r w:rsidRPr="00D71BD5">
        <w:rPr>
          <w:rFonts w:ascii="Times New Roman" w:hAnsi="Times New Roman" w:cs="Times New Roman"/>
          <w:b/>
          <w:bCs/>
          <w:sz w:val="24"/>
          <w:szCs w:val="24"/>
          <w:rtl/>
          <w:lang w:val="en-GB"/>
        </w:rPr>
        <w:t>.</w:t>
      </w:r>
    </w:p>
    <w:p w:rsidR="00702541" w:rsidRPr="00D71BD5" w:rsidRDefault="00702541" w:rsidP="00D83036">
      <w:pPr>
        <w:rPr>
          <w:rFonts w:ascii="Times New Roman" w:hAnsi="Times New Roman" w:cs="Times New Roman"/>
          <w:b/>
          <w:bCs/>
          <w:sz w:val="24"/>
          <w:szCs w:val="24"/>
          <w:rtl/>
          <w:lang w:val="en-GB"/>
        </w:rPr>
      </w:pPr>
      <w:r w:rsidRPr="00D71BD5">
        <w:rPr>
          <w:rFonts w:ascii="Times New Roman" w:hAnsi="Times New Roman" w:cs="Times New Roman"/>
          <w:b/>
          <w:bCs/>
          <w:sz w:val="24"/>
          <w:szCs w:val="24"/>
          <w:rtl/>
          <w:lang w:val="en-GB"/>
        </w:rPr>
        <w:t>كانت الاتجاهات القديمة تنظر إلى فئة الافراد ذوي الإعاقة العقلية عل انهم عاجزين تماما عن التعليم أو الاستفادة من برامج التدريب والفرص التربوية المختلفة.</w:t>
      </w:r>
    </w:p>
    <w:p w:rsidR="00702541" w:rsidRPr="00D71BD5" w:rsidRDefault="00702541" w:rsidP="00C92CE4">
      <w:pPr>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lang w:val="en-GB"/>
        </w:rPr>
        <w:t xml:space="preserve">لذى كانت برامج رعايتهم تقتصر فقط على برامج طبية ومؤسسية انسانية واجتماعية. </w:t>
      </w:r>
      <w:r w:rsidRPr="00D71BD5">
        <w:rPr>
          <w:rFonts w:ascii="Times New Roman" w:hAnsi="Times New Roman" w:cs="Times New Roman"/>
          <w:b/>
          <w:bCs/>
          <w:color w:val="FF0066"/>
          <w:sz w:val="24"/>
          <w:szCs w:val="24"/>
          <w:rtl/>
        </w:rPr>
        <w:t xml:space="preserve">( </w:t>
      </w:r>
      <w:r w:rsidRPr="00D71BD5">
        <w:rPr>
          <w:rFonts w:ascii="Times New Roman" w:hAnsi="Times New Roman" w:cs="Times New Roman"/>
          <w:b/>
          <w:bCs/>
          <w:color w:val="FF0066"/>
          <w:sz w:val="24"/>
          <w:szCs w:val="24"/>
          <w:rtl/>
          <w:lang w:val="en-GB"/>
        </w:rPr>
        <w:t xml:space="preserve">لم تكن تتجه لتطوير مهاراتهم وتعليمهم وقدراتهم ) </w:t>
      </w:r>
    </w:p>
    <w:p w:rsidR="00702541" w:rsidRPr="00D71BD5" w:rsidRDefault="00702541" w:rsidP="00D83036">
      <w:pPr>
        <w:rPr>
          <w:rFonts w:ascii="Times New Roman" w:hAnsi="Times New Roman" w:cs="Times New Roman"/>
          <w:b/>
          <w:bCs/>
          <w:color w:val="0070C0"/>
          <w:sz w:val="24"/>
          <w:szCs w:val="24"/>
          <w:rtl/>
          <w:lang w:val="en-GB"/>
        </w:rPr>
      </w:pPr>
      <w:r w:rsidRPr="00D71BD5">
        <w:rPr>
          <w:rFonts w:ascii="Times New Roman" w:hAnsi="Times New Roman" w:cs="Times New Roman"/>
          <w:b/>
          <w:bCs/>
          <w:sz w:val="24"/>
          <w:szCs w:val="24"/>
          <w:rtl/>
          <w:lang w:val="en-GB"/>
        </w:rPr>
        <w:t xml:space="preserve">في الاتجاهات الحديثة للتربية وعلم النفس والتربية الخاصة ومع تطور برامج وخدمات هذه الميادين اصبحت </w:t>
      </w:r>
      <w:r w:rsidRPr="00D71BD5">
        <w:rPr>
          <w:rFonts w:ascii="Times New Roman" w:hAnsi="Times New Roman" w:cs="Times New Roman"/>
          <w:b/>
          <w:bCs/>
          <w:color w:val="0070C0"/>
          <w:sz w:val="24"/>
          <w:szCs w:val="24"/>
          <w:rtl/>
          <w:lang w:val="en-GB"/>
        </w:rPr>
        <w:t>برامج المعوقين عقليا تشمل برامج تعليمية وأكاديمية وتأهيلية:</w:t>
      </w:r>
    </w:p>
    <w:p w:rsidR="00702541" w:rsidRPr="00D71BD5" w:rsidRDefault="00702541" w:rsidP="00765478">
      <w:pPr>
        <w:pStyle w:val="ListParagraph"/>
        <w:numPr>
          <w:ilvl w:val="0"/>
          <w:numId w:val="25"/>
        </w:numPr>
        <w:spacing w:after="0" w:line="240" w:lineRule="auto"/>
        <w:rPr>
          <w:rFonts w:ascii="Times New Roman" w:hAnsi="Times New Roman" w:cs="Times New Roman"/>
          <w:b/>
          <w:bCs/>
          <w:color w:val="FF0000"/>
          <w:sz w:val="24"/>
          <w:szCs w:val="24"/>
          <w:lang w:val="en-GB"/>
        </w:rPr>
      </w:pPr>
      <w:r w:rsidRPr="00D71BD5">
        <w:rPr>
          <w:rFonts w:ascii="Times New Roman" w:hAnsi="Times New Roman" w:cs="Times New Roman"/>
          <w:b/>
          <w:bCs/>
          <w:color w:val="FF0000"/>
          <w:sz w:val="24"/>
          <w:szCs w:val="24"/>
          <w:rtl/>
          <w:lang w:val="en-GB"/>
        </w:rPr>
        <w:t xml:space="preserve">مبدأ الدمج </w:t>
      </w:r>
    </w:p>
    <w:p w:rsidR="00702541" w:rsidRPr="00D71BD5" w:rsidRDefault="00702541" w:rsidP="00A301DF">
      <w:pPr>
        <w:ind w:left="360"/>
        <w:rPr>
          <w:rFonts w:ascii="Times New Roman" w:hAnsi="Times New Roman" w:cs="Times New Roman"/>
          <w:b/>
          <w:bCs/>
          <w:sz w:val="24"/>
          <w:szCs w:val="24"/>
          <w:lang w:val="en-GB"/>
        </w:rPr>
      </w:pPr>
      <w:r w:rsidRPr="00D71BD5">
        <w:rPr>
          <w:rFonts w:ascii="Times New Roman" w:hAnsi="Times New Roman" w:cs="Times New Roman"/>
          <w:b/>
          <w:bCs/>
          <w:sz w:val="24"/>
          <w:szCs w:val="24"/>
          <w:rtl/>
          <w:lang w:val="en-GB"/>
        </w:rPr>
        <w:t xml:space="preserve">حيث يؤكد هذا المبدأ على ان المعوق عقليا يمكن أن يعيش مع أفراد مجتمعه وأقرانه وبالتالي يحتاج أن نزوده بالمهارات اللازمة لذلك. </w:t>
      </w:r>
      <w:r w:rsidRPr="00D71BD5">
        <w:rPr>
          <w:rFonts w:ascii="Times New Roman" w:hAnsi="Times New Roman" w:cs="Times New Roman"/>
          <w:b/>
          <w:bCs/>
          <w:color w:val="FF0066"/>
          <w:sz w:val="24"/>
          <w:szCs w:val="24"/>
          <w:rtl/>
          <w:lang w:val="en-GB"/>
        </w:rPr>
        <w:t>( يحتاج ان نكيفه اجتماعياً ونعلمه العادات السيئة والحسنة وكيف يتواصل مع الاخرين ويتبع التعليمات ويفهم الاشارات قدر الامكان لكي لايقع نفسه والاخرين في ضرر )</w:t>
      </w:r>
      <w:r w:rsidRPr="00D71BD5">
        <w:rPr>
          <w:rFonts w:ascii="Times New Roman" w:hAnsi="Times New Roman" w:cs="Times New Roman"/>
          <w:b/>
          <w:bCs/>
          <w:sz w:val="24"/>
          <w:szCs w:val="24"/>
          <w:rtl/>
          <w:lang w:val="en-GB"/>
        </w:rPr>
        <w:t xml:space="preserve"> </w:t>
      </w:r>
      <w:r w:rsidRPr="00D71BD5">
        <w:rPr>
          <w:rFonts w:ascii="Times New Roman" w:hAnsi="Times New Roman" w:cs="Times New Roman"/>
          <w:b/>
          <w:bCs/>
          <w:sz w:val="24"/>
          <w:szCs w:val="24"/>
          <w:lang w:val="en-GB"/>
        </w:rPr>
        <w:t>.</w:t>
      </w:r>
    </w:p>
    <w:p w:rsidR="00702541" w:rsidRPr="00D71BD5" w:rsidRDefault="00702541" w:rsidP="00A301DF">
      <w:pPr>
        <w:ind w:left="360"/>
        <w:rPr>
          <w:rFonts w:ascii="Times New Roman" w:hAnsi="Times New Roman" w:cs="Times New Roman"/>
          <w:b/>
          <w:bCs/>
          <w:sz w:val="24"/>
          <w:szCs w:val="24"/>
          <w:rtl/>
          <w:lang w:val="en-GB"/>
        </w:rPr>
      </w:pPr>
    </w:p>
    <w:p w:rsidR="00702541" w:rsidRPr="00D71BD5" w:rsidRDefault="00702541" w:rsidP="00765478">
      <w:pPr>
        <w:pStyle w:val="ListParagraph"/>
        <w:numPr>
          <w:ilvl w:val="0"/>
          <w:numId w:val="25"/>
        </w:numPr>
        <w:spacing w:after="0" w:line="240" w:lineRule="auto"/>
        <w:rPr>
          <w:rFonts w:ascii="Times New Roman" w:hAnsi="Times New Roman" w:cs="Times New Roman"/>
          <w:b/>
          <w:bCs/>
          <w:color w:val="FF0000"/>
          <w:sz w:val="24"/>
          <w:szCs w:val="24"/>
          <w:lang w:val="en-GB"/>
        </w:rPr>
      </w:pPr>
      <w:r w:rsidRPr="00D71BD5">
        <w:rPr>
          <w:rFonts w:ascii="Times New Roman" w:hAnsi="Times New Roman" w:cs="Times New Roman"/>
          <w:b/>
          <w:bCs/>
          <w:color w:val="FF0000"/>
          <w:sz w:val="24"/>
          <w:szCs w:val="24"/>
          <w:rtl/>
          <w:lang w:val="en-GB"/>
        </w:rPr>
        <w:t>مبدأ العادية</w:t>
      </w:r>
    </w:p>
    <w:p w:rsidR="00702541" w:rsidRPr="00D71BD5" w:rsidRDefault="00702541" w:rsidP="005639A3">
      <w:pPr>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lang w:val="en-GB"/>
        </w:rPr>
        <w:t xml:space="preserve">وهذا المبدأ يؤكد على توفير الفرص المناسبة لتمكين المعوق من التفاعل والمشاركة في البيئة الطبيعية ومواجهة الانظمة التي تحد من المشاركة في المؤسسات المختلفة. </w:t>
      </w:r>
      <w:r w:rsidRPr="00D71BD5">
        <w:rPr>
          <w:rFonts w:ascii="Times New Roman" w:hAnsi="Times New Roman" w:cs="Times New Roman"/>
          <w:b/>
          <w:bCs/>
          <w:color w:val="FF0066"/>
          <w:sz w:val="24"/>
          <w:szCs w:val="24"/>
          <w:rtl/>
        </w:rPr>
        <w:t>(</w:t>
      </w:r>
      <w:r w:rsidRPr="00D71BD5">
        <w:rPr>
          <w:rFonts w:ascii="Times New Roman" w:hAnsi="Times New Roman" w:cs="Times New Roman"/>
          <w:b/>
          <w:bCs/>
          <w:color w:val="FF0066"/>
          <w:sz w:val="24"/>
          <w:szCs w:val="24"/>
          <w:rtl/>
          <w:lang w:val="en-GB"/>
        </w:rPr>
        <w:t xml:space="preserve"> لا نخلق له بيئة غير عادية ستكون غير صحية للمعاق لأنه اذا انتهى من البرنامج سوف يعود لبيئته الطبيعة , لذلك يجب ان يدرب ويعلم ويهيء ليعيش طوال عمره في بيئته الطبيعية ) </w:t>
      </w:r>
    </w:p>
    <w:p w:rsidR="00702541" w:rsidRPr="00D71BD5" w:rsidRDefault="00702541" w:rsidP="00765478">
      <w:pPr>
        <w:pStyle w:val="ListParagraph"/>
        <w:numPr>
          <w:ilvl w:val="0"/>
          <w:numId w:val="25"/>
        </w:numPr>
        <w:spacing w:after="0" w:line="240" w:lineRule="auto"/>
        <w:rPr>
          <w:rFonts w:ascii="Times New Roman" w:hAnsi="Times New Roman" w:cs="Times New Roman"/>
          <w:b/>
          <w:bCs/>
          <w:color w:val="FF0000"/>
          <w:sz w:val="24"/>
          <w:szCs w:val="24"/>
          <w:lang w:val="en-GB"/>
        </w:rPr>
      </w:pPr>
      <w:r w:rsidRPr="00D71BD5">
        <w:rPr>
          <w:rFonts w:ascii="Times New Roman" w:hAnsi="Times New Roman" w:cs="Times New Roman"/>
          <w:b/>
          <w:bCs/>
          <w:color w:val="FF0000"/>
          <w:sz w:val="24"/>
          <w:szCs w:val="24"/>
          <w:rtl/>
          <w:lang w:val="en-GB"/>
        </w:rPr>
        <w:t>برامج التدريب المبكرة</w:t>
      </w:r>
    </w:p>
    <w:p w:rsidR="00702541" w:rsidRPr="00D71BD5" w:rsidRDefault="00702541" w:rsidP="005639A3">
      <w:pPr>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lang w:val="en-GB"/>
        </w:rPr>
        <w:t xml:space="preserve">وتعرف هذه البرامج بالتدخل المبكر أو التربية الخاصة في مراحل </w:t>
      </w:r>
      <w:r w:rsidRPr="00D71BD5">
        <w:rPr>
          <w:rFonts w:ascii="Times New Roman" w:hAnsi="Times New Roman" w:cs="Times New Roman"/>
          <w:b/>
          <w:bCs/>
          <w:color w:val="0D0D0D"/>
          <w:sz w:val="24"/>
          <w:szCs w:val="24"/>
          <w:rtl/>
          <w:lang w:val="en-GB"/>
        </w:rPr>
        <w:t xml:space="preserve">الطفولة </w:t>
      </w:r>
      <w:r w:rsidRPr="00D71BD5">
        <w:rPr>
          <w:rFonts w:ascii="Times New Roman" w:hAnsi="Times New Roman" w:cs="Times New Roman"/>
          <w:b/>
          <w:bCs/>
          <w:color w:val="FF0066"/>
          <w:sz w:val="24"/>
          <w:szCs w:val="24"/>
          <w:rtl/>
          <w:lang w:val="en-GB"/>
        </w:rPr>
        <w:t xml:space="preserve">المبكرة  </w:t>
      </w:r>
      <w:r w:rsidRPr="00D71BD5">
        <w:rPr>
          <w:rFonts w:ascii="Times New Roman" w:hAnsi="Times New Roman" w:cs="Times New Roman"/>
          <w:b/>
          <w:bCs/>
          <w:color w:val="FF0066"/>
          <w:sz w:val="24"/>
          <w:szCs w:val="24"/>
          <w:rtl/>
        </w:rPr>
        <w:t xml:space="preserve">( </w:t>
      </w:r>
      <w:r w:rsidRPr="00D71BD5">
        <w:rPr>
          <w:rFonts w:ascii="Times New Roman" w:hAnsi="Times New Roman" w:cs="Times New Roman"/>
          <w:b/>
          <w:bCs/>
          <w:color w:val="FF0066"/>
          <w:sz w:val="24"/>
          <w:szCs w:val="24"/>
          <w:rtl/>
          <w:lang w:val="en-GB"/>
        </w:rPr>
        <w:t xml:space="preserve"> نبدأ بتدريب الطالب في مرحلة مبكرة وفي سن ما قبل المدرسه للتطور قدراته في ذلك ) </w:t>
      </w:r>
    </w:p>
    <w:p w:rsidR="00702541" w:rsidRPr="00D71BD5" w:rsidRDefault="00702541" w:rsidP="005639A3">
      <w:pPr>
        <w:rPr>
          <w:rFonts w:ascii="Times New Roman" w:hAnsi="Times New Roman" w:cs="Times New Roman"/>
          <w:b/>
          <w:bCs/>
          <w:color w:val="FF0066"/>
          <w:sz w:val="24"/>
          <w:szCs w:val="24"/>
          <w:rtl/>
          <w:lang w:val="en-GB"/>
        </w:rPr>
      </w:pPr>
      <w:r w:rsidRPr="00D71BD5">
        <w:rPr>
          <w:rFonts w:ascii="Times New Roman" w:hAnsi="Times New Roman" w:cs="Times New Roman"/>
          <w:b/>
          <w:bCs/>
          <w:sz w:val="24"/>
          <w:szCs w:val="24"/>
          <w:rtl/>
          <w:lang w:val="en-GB"/>
        </w:rPr>
        <w:t xml:space="preserve"> كما توجد مبادئ أخرى مثل مشاركة الأهل . </w:t>
      </w:r>
      <w:r w:rsidRPr="00D71BD5">
        <w:rPr>
          <w:rFonts w:ascii="Times New Roman" w:hAnsi="Times New Roman" w:cs="Times New Roman"/>
          <w:b/>
          <w:bCs/>
          <w:color w:val="FF0066"/>
          <w:sz w:val="24"/>
          <w:szCs w:val="24"/>
          <w:rtl/>
          <w:lang w:val="en-GB"/>
        </w:rPr>
        <w:t xml:space="preserve">( يشاركون في نفس البرامج التي تقدم له بغرض مساعجته ومساعدة المعلمين )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تصنيف المعوقين إلى فئات:</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1ـ القابل للتعلم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المعوقين عقليا الذين ينتمون لهذه الفئة يكون ذكائهم بين 50- 75 درجة تقريبا، وهم غير قادرين على الاستفادة من المناهج العادية بوضعها العادي.</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ولكن لديهم القدرة والاستعداد على تعلم المهارات الاكاديمية والحركية والاجتماعية التي تواكب خصائصهم النمائية شريطة أن يتم تعديل هذا المنهج أو تطور كبرامج فردية خاصة بهم.</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2ـ القابل للتدريب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وتتراوح نسبة ذكاء أفراد هذه الفئة من 35 – 55 درجة تقريبا، وأهم خصائص هذه الفئة تدني قدرتهم في مجال تعلم المهارات الاكاديمية وذلك لوجود بعض المشكلات النمائية واللغوية لديهم ورغم ذلك فأن لديهم جوانب يمكن تنميتها وتطويرها مثل التدريب على بعض المهن البسيطة التي لا تحتاج لقدرات عقلية مرتفعة.</w:t>
      </w:r>
    </w:p>
    <w:p w:rsidR="00702541" w:rsidRPr="00D71BD5" w:rsidRDefault="00702541" w:rsidP="00D83036">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3ـ الاعتمادي :</w:t>
      </w:r>
    </w:p>
    <w:p w:rsidR="00702541" w:rsidRPr="00D71BD5" w:rsidRDefault="00702541" w:rsidP="005639A3">
      <w:pPr>
        <w:rPr>
          <w:rFonts w:ascii="Times New Roman" w:hAnsi="Times New Roman" w:cs="Times New Roman"/>
          <w:b/>
          <w:bCs/>
          <w:sz w:val="24"/>
          <w:szCs w:val="24"/>
          <w:rtl/>
        </w:rPr>
      </w:pPr>
      <w:r w:rsidRPr="00D71BD5">
        <w:rPr>
          <w:rFonts w:ascii="Times New Roman" w:hAnsi="Times New Roman" w:cs="Times New Roman"/>
          <w:b/>
          <w:bCs/>
          <w:sz w:val="24"/>
          <w:szCs w:val="24"/>
          <w:rtl/>
        </w:rPr>
        <w:t>وافراد هذه الفئة تقل نسبة ذكائهم عن 30 درجة تقريبا، وهم غير قادرين على الاستفادة من برامج التعليم والتدريب الاكاديمي والمهني. ولكن يمكن تعليمهم بعض المهارات مثل التواصل والعناية الذاتية البسيطة.</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ما هو الهدف من تصنيفهم؟؟</w:t>
      </w:r>
    </w:p>
    <w:p w:rsidR="00702541" w:rsidRPr="00D71BD5" w:rsidRDefault="00702541" w:rsidP="005639A3">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هو مساعدة العاملين على التخطيط للمنهج وفق هذه المستويات التي يترتب عليها أن كل فئة لها خصائص مميزة ولها بالتالي متطلبات وحاجات نمائية وشخصية ومعرفية لابد من مراعتها وفهمها عند تخطيط المنهاج الفردي لهذه الفئة. </w:t>
      </w:r>
      <w:r w:rsidRPr="00D71BD5">
        <w:rPr>
          <w:rFonts w:ascii="Times New Roman" w:hAnsi="Times New Roman" w:cs="Times New Roman"/>
          <w:b/>
          <w:bCs/>
          <w:color w:val="FF0066"/>
          <w:sz w:val="24"/>
          <w:szCs w:val="24"/>
          <w:rtl/>
        </w:rPr>
        <w:t>( لا نستخدم منهج وطريقة واحدة لجميع الطلاب كما في المنهج العادي , فلكل فئة مميزات وخصائص مختلفة )</w:t>
      </w:r>
    </w:p>
    <w:p w:rsidR="00702541" w:rsidRPr="00D71BD5" w:rsidRDefault="00702541" w:rsidP="00D83036">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الخصائص للمعاقين عقليا:</w:t>
      </w: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الخصائص الاكاديمية :</w:t>
      </w:r>
    </w:p>
    <w:p w:rsidR="00702541" w:rsidRPr="00D71BD5" w:rsidRDefault="00702541" w:rsidP="00D83036">
      <w:pPr>
        <w:rPr>
          <w:rFonts w:ascii="Times New Roman" w:hAnsi="Times New Roman" w:cs="Times New Roman"/>
          <w:b/>
          <w:bCs/>
          <w:sz w:val="24"/>
          <w:szCs w:val="24"/>
        </w:rPr>
      </w:pPr>
      <w:r w:rsidRPr="00D71BD5">
        <w:rPr>
          <w:rFonts w:ascii="Times New Roman" w:hAnsi="Times New Roman" w:cs="Times New Roman"/>
          <w:b/>
          <w:bCs/>
          <w:sz w:val="24"/>
          <w:szCs w:val="24"/>
          <w:rtl/>
        </w:rPr>
        <w:t>اكدت الدراسات أن لديهم امكانية واستعداد على أن يتعلموا ويستفيدوا من المنهج الاكاديمي المتنوع. حتى بعضهم يمكنه أن يتعلم من مستويات كتب ومناهج المدرستين الابتدائية والمتوسطة. وخاصة فئة الاعاقة البسيطة.</w:t>
      </w:r>
    </w:p>
    <w:p w:rsidR="00702541" w:rsidRPr="00D71BD5" w:rsidRDefault="00702541" w:rsidP="00D83036">
      <w:pPr>
        <w:rPr>
          <w:rFonts w:ascii="Times New Roman" w:hAnsi="Times New Roman" w:cs="Times New Roman"/>
          <w:b/>
          <w:bCs/>
          <w:sz w:val="24"/>
          <w:szCs w:val="24"/>
          <w:rtl/>
        </w:rPr>
      </w:pP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الخصائص الجسمية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غالبا ما يكون المعوقين عقليا و خاصة الفئات البسيطة والمتوسطة من الإعاقة أقرب لأقرانهم العاديين من حيث النمو الطبيعي ولكن عند الفئات الشديدة تظهر مشكلات النمو أكثر.</w:t>
      </w:r>
    </w:p>
    <w:p w:rsidR="00702541" w:rsidRPr="00D71BD5" w:rsidRDefault="00702541" w:rsidP="000D2F1C">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الخصائص الاجتماعية والانفعالية :</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0066"/>
          <w:sz w:val="24"/>
          <w:szCs w:val="24"/>
          <w:rtl/>
        </w:rPr>
        <w:t>( لا تكون جميعها في نفس الشخص بل قد تكون لديه خاصية أو اثنتين)</w:t>
      </w:r>
    </w:p>
    <w:p w:rsidR="00702541" w:rsidRPr="00D71BD5" w:rsidRDefault="00702541" w:rsidP="00765478">
      <w:pPr>
        <w:pStyle w:val="ListParagraph"/>
        <w:numPr>
          <w:ilvl w:val="0"/>
          <w:numId w:val="26"/>
        </w:numPr>
        <w:spacing w:after="0"/>
        <w:rPr>
          <w:rFonts w:ascii="Times New Roman" w:hAnsi="Times New Roman" w:cs="Times New Roman"/>
          <w:b/>
          <w:bCs/>
          <w:sz w:val="24"/>
          <w:szCs w:val="24"/>
          <w:rtl/>
        </w:rPr>
      </w:pPr>
      <w:r w:rsidRPr="00D71BD5">
        <w:rPr>
          <w:rFonts w:ascii="Times New Roman" w:hAnsi="Times New Roman" w:cs="Times New Roman"/>
          <w:b/>
          <w:bCs/>
          <w:sz w:val="24"/>
          <w:szCs w:val="24"/>
          <w:rtl/>
        </w:rPr>
        <w:t>العدوانية .</w:t>
      </w:r>
    </w:p>
    <w:p w:rsidR="00702541" w:rsidRPr="00D71BD5" w:rsidRDefault="00702541" w:rsidP="00765478">
      <w:pPr>
        <w:pStyle w:val="ListParagraph"/>
        <w:numPr>
          <w:ilvl w:val="0"/>
          <w:numId w:val="26"/>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الحركة الزائدة .</w:t>
      </w:r>
    </w:p>
    <w:p w:rsidR="00702541" w:rsidRPr="00D71BD5" w:rsidRDefault="00702541" w:rsidP="00765478">
      <w:pPr>
        <w:pStyle w:val="ListParagraph"/>
        <w:numPr>
          <w:ilvl w:val="0"/>
          <w:numId w:val="26"/>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الخوف من المواقف الاجتماعية .</w:t>
      </w:r>
    </w:p>
    <w:p w:rsidR="00702541" w:rsidRPr="00D71BD5" w:rsidRDefault="00702541" w:rsidP="00765478">
      <w:pPr>
        <w:pStyle w:val="ListParagraph"/>
        <w:numPr>
          <w:ilvl w:val="0"/>
          <w:numId w:val="26"/>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الانحرافات السلوكية عند بعضهم .</w:t>
      </w:r>
    </w:p>
    <w:p w:rsidR="00702541" w:rsidRPr="00D71BD5" w:rsidRDefault="00702541" w:rsidP="00765478">
      <w:pPr>
        <w:pStyle w:val="ListParagraph"/>
        <w:numPr>
          <w:ilvl w:val="0"/>
          <w:numId w:val="26"/>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عدم التقيد بالأنظمة .</w:t>
      </w:r>
    </w:p>
    <w:p w:rsidR="00702541" w:rsidRPr="00D71BD5" w:rsidRDefault="00702541" w:rsidP="00765478">
      <w:pPr>
        <w:pStyle w:val="ListParagraph"/>
        <w:numPr>
          <w:ilvl w:val="0"/>
          <w:numId w:val="26"/>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وجود صعوبات في القيام بمهارات العناية الذاتية .</w:t>
      </w:r>
    </w:p>
    <w:p w:rsidR="00702541" w:rsidRPr="00D71BD5" w:rsidRDefault="00702541" w:rsidP="00765478">
      <w:pPr>
        <w:pStyle w:val="ListParagraph"/>
        <w:numPr>
          <w:ilvl w:val="0"/>
          <w:numId w:val="26"/>
        </w:numPr>
        <w:spacing w:after="0" w:line="240" w:lineRule="auto"/>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وجود مخاوف من الحيوانات أو الأشخاص . </w:t>
      </w:r>
      <w:r w:rsidRPr="00D71BD5">
        <w:rPr>
          <w:rFonts w:ascii="Times New Roman" w:hAnsi="Times New Roman" w:cs="Times New Roman"/>
          <w:b/>
          <w:bCs/>
          <w:color w:val="FF0066"/>
          <w:sz w:val="24"/>
          <w:szCs w:val="24"/>
          <w:rtl/>
        </w:rPr>
        <w:t xml:space="preserve">( الفوبيا ) </w:t>
      </w:r>
    </w:p>
    <w:p w:rsidR="00702541" w:rsidRPr="00D71BD5" w:rsidRDefault="00702541" w:rsidP="00765478">
      <w:pPr>
        <w:pStyle w:val="ListParagraph"/>
        <w:numPr>
          <w:ilvl w:val="0"/>
          <w:numId w:val="26"/>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التبول اللاإرادي .</w:t>
      </w:r>
    </w:p>
    <w:p w:rsidR="00702541" w:rsidRPr="00D71BD5" w:rsidRDefault="00702541" w:rsidP="000D2F1C">
      <w:pPr>
        <w:pStyle w:val="ListParagraph"/>
        <w:numPr>
          <w:ilvl w:val="0"/>
          <w:numId w:val="26"/>
        </w:numPr>
        <w:spacing w:after="0" w:line="240" w:lineRule="auto"/>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النمطية في السلوك الأداي . </w:t>
      </w:r>
      <w:r w:rsidRPr="00D71BD5">
        <w:rPr>
          <w:rFonts w:ascii="Times New Roman" w:hAnsi="Times New Roman" w:cs="Times New Roman"/>
          <w:b/>
          <w:bCs/>
          <w:color w:val="FF0066"/>
          <w:sz w:val="24"/>
          <w:szCs w:val="24"/>
          <w:rtl/>
        </w:rPr>
        <w:t xml:space="preserve">( يعمل اشياء بشكل روتيني وبدون وعي )  </w:t>
      </w:r>
    </w:p>
    <w:p w:rsidR="00702541" w:rsidRPr="00D71BD5" w:rsidRDefault="00702541" w:rsidP="00D83036">
      <w:pPr>
        <w:rPr>
          <w:rFonts w:ascii="Times New Roman" w:hAnsi="Times New Roman" w:cs="Times New Roman"/>
          <w:b/>
          <w:bCs/>
          <w:sz w:val="24"/>
          <w:szCs w:val="24"/>
          <w:u w:val="single"/>
          <w:rtl/>
        </w:rPr>
      </w:pPr>
    </w:p>
    <w:p w:rsidR="00702541" w:rsidRPr="00D71BD5" w:rsidRDefault="00702541" w:rsidP="00D83036">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الخصائص العقلية</w:t>
      </w:r>
      <w:r w:rsidRPr="00D71BD5">
        <w:rPr>
          <w:rFonts w:ascii="Times New Roman" w:hAnsi="Times New Roman" w:cs="Times New Roman"/>
          <w:b/>
          <w:bCs/>
          <w:color w:val="FF0000"/>
          <w:sz w:val="24"/>
          <w:szCs w:val="24"/>
        </w:rPr>
        <w:t xml:space="preserve"> :</w:t>
      </w:r>
    </w:p>
    <w:p w:rsidR="00702541" w:rsidRPr="00D71BD5" w:rsidRDefault="00702541" w:rsidP="00D83036">
      <w:pPr>
        <w:rPr>
          <w:rFonts w:ascii="Times New Roman" w:hAnsi="Times New Roman" w:cs="Times New Roman"/>
          <w:b/>
          <w:bCs/>
          <w:sz w:val="24"/>
          <w:szCs w:val="24"/>
          <w:rtl/>
        </w:rPr>
      </w:pPr>
      <w:r w:rsidRPr="00D71BD5">
        <w:rPr>
          <w:rFonts w:ascii="Times New Roman" w:hAnsi="Times New Roman" w:cs="Times New Roman"/>
          <w:b/>
          <w:bCs/>
          <w:sz w:val="24"/>
          <w:szCs w:val="24"/>
          <w:rtl/>
        </w:rPr>
        <w:t>يعتبر تدني الذكاء صفة أساسية لهذا الجانب ويصاحبه انخفاض في القدرات العقلية المعرفية مثل الإدراك و الفهم والتمييز</w:t>
      </w:r>
    </w:p>
    <w:p w:rsidR="00702541" w:rsidRPr="00D71BD5" w:rsidRDefault="00702541" w:rsidP="000D2F1C">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التذكر</w:t>
      </w:r>
      <w:r w:rsidRPr="00D71BD5">
        <w:rPr>
          <w:rFonts w:ascii="Times New Roman" w:hAnsi="Times New Roman" w:cs="Times New Roman"/>
          <w:b/>
          <w:bCs/>
          <w:color w:val="FF0066"/>
          <w:sz w:val="24"/>
          <w:szCs w:val="24"/>
          <w:rtl/>
        </w:rPr>
        <w:t xml:space="preserve"> ( لا يستطيع أن يتذكر اشياء كثيرة فذاكرته محدودة ) </w:t>
      </w:r>
    </w:p>
    <w:p w:rsidR="00702541" w:rsidRPr="00D71BD5" w:rsidRDefault="00702541" w:rsidP="000D2F1C">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الدافعية </w:t>
      </w:r>
      <w:r w:rsidRPr="00D71BD5">
        <w:rPr>
          <w:rFonts w:ascii="Times New Roman" w:hAnsi="Times New Roman" w:cs="Times New Roman"/>
          <w:b/>
          <w:bCs/>
          <w:color w:val="FF0066"/>
          <w:sz w:val="24"/>
          <w:szCs w:val="24"/>
          <w:rtl/>
        </w:rPr>
        <w:t>( مرتبطة بالقدرات فعندما يكون لدى الإنسان قدرات وتزداد دافعيته بينما تكون القدرات أقل تصبح الدافعية أقل , والثقة بالنفس أقل عند التعلم ) .</w:t>
      </w:r>
    </w:p>
    <w:p w:rsidR="00702541" w:rsidRPr="00D71BD5" w:rsidRDefault="00702541" w:rsidP="000D2F1C">
      <w:pPr>
        <w:pBdr>
          <w:bottom w:val="single" w:sz="4" w:space="1" w:color="auto"/>
        </w:pBdr>
        <w:rPr>
          <w:rFonts w:ascii="Times New Roman" w:hAnsi="Times New Roman" w:cs="Times New Roman"/>
          <w:b/>
          <w:bCs/>
          <w:color w:val="002060"/>
          <w:sz w:val="24"/>
          <w:szCs w:val="24"/>
          <w:rtl/>
        </w:rPr>
      </w:pPr>
    </w:p>
    <w:p w:rsidR="00702541" w:rsidRPr="00D71BD5" w:rsidRDefault="00702541" w:rsidP="00D83036">
      <w:pPr>
        <w:rPr>
          <w:rFonts w:ascii="Times New Roman" w:hAnsi="Times New Roman" w:cs="Times New Roman"/>
          <w:b/>
          <w:bCs/>
          <w:color w:val="002060"/>
          <w:sz w:val="24"/>
          <w:szCs w:val="24"/>
          <w:rtl/>
        </w:rPr>
      </w:pPr>
    </w:p>
    <w:p w:rsidR="00702541" w:rsidRPr="00D71BD5" w:rsidRDefault="00702541" w:rsidP="00D83036">
      <w:pPr>
        <w:rPr>
          <w:rFonts w:ascii="Times New Roman" w:hAnsi="Times New Roman" w:cs="Times New Roman"/>
          <w:b/>
          <w:bCs/>
          <w:sz w:val="24"/>
          <w:szCs w:val="24"/>
          <w:rtl/>
        </w:rPr>
      </w:pPr>
    </w:p>
    <w:p w:rsidR="00702541" w:rsidRPr="00D71BD5" w:rsidRDefault="00702541" w:rsidP="0064197B">
      <w:pPr>
        <w:rPr>
          <w:rFonts w:ascii="Times New Roman" w:hAnsi="Times New Roman" w:cs="Times New Roman"/>
          <w:b/>
          <w:bCs/>
          <w:sz w:val="24"/>
          <w:szCs w:val="24"/>
        </w:rPr>
      </w:pPr>
    </w:p>
    <w:p w:rsidR="00702541" w:rsidRPr="00D71BD5" w:rsidRDefault="00702541" w:rsidP="0064197B">
      <w:pPr>
        <w:rPr>
          <w:rFonts w:ascii="Times New Roman" w:hAnsi="Times New Roman" w:cs="Times New Roman"/>
          <w:b/>
          <w:bCs/>
          <w:sz w:val="24"/>
          <w:szCs w:val="24"/>
        </w:rPr>
      </w:pPr>
    </w:p>
    <w:p w:rsidR="00702541" w:rsidRPr="00D71BD5" w:rsidRDefault="00702541" w:rsidP="0064197B">
      <w:pPr>
        <w:rPr>
          <w:rFonts w:ascii="Times New Roman" w:hAnsi="Times New Roman" w:cs="Times New Roman"/>
          <w:b/>
          <w:bCs/>
          <w:sz w:val="24"/>
          <w:szCs w:val="24"/>
        </w:rPr>
      </w:pPr>
    </w:p>
    <w:p w:rsidR="00702541" w:rsidRPr="00D71BD5" w:rsidRDefault="00702541" w:rsidP="0064197B">
      <w:pPr>
        <w:rPr>
          <w:rFonts w:ascii="Times New Roman" w:hAnsi="Times New Roman" w:cs="Times New Roman"/>
          <w:b/>
          <w:bCs/>
          <w:sz w:val="24"/>
          <w:szCs w:val="24"/>
        </w:rPr>
      </w:pPr>
    </w:p>
    <w:p w:rsidR="00702541" w:rsidRPr="00D71BD5" w:rsidRDefault="00702541" w:rsidP="0064197B">
      <w:pPr>
        <w:rPr>
          <w:rFonts w:ascii="Times New Roman" w:hAnsi="Times New Roman" w:cs="Times New Roman"/>
          <w:b/>
          <w:bCs/>
          <w:sz w:val="24"/>
          <w:szCs w:val="24"/>
        </w:rPr>
      </w:pPr>
    </w:p>
    <w:p w:rsidR="00702541" w:rsidRPr="00D71BD5" w:rsidRDefault="00702541" w:rsidP="0064197B">
      <w:pPr>
        <w:rPr>
          <w:rFonts w:ascii="Times New Roman" w:hAnsi="Times New Roman" w:cs="Times New Roman"/>
          <w:b/>
          <w:bCs/>
          <w:sz w:val="24"/>
          <w:szCs w:val="24"/>
        </w:rPr>
      </w:pPr>
    </w:p>
    <w:p w:rsidR="00702541" w:rsidRPr="00D71BD5" w:rsidRDefault="00702541" w:rsidP="0064197B">
      <w:pPr>
        <w:rPr>
          <w:rFonts w:ascii="Times New Roman" w:hAnsi="Times New Roman" w:cs="Times New Roman"/>
          <w:b/>
          <w:bCs/>
          <w:sz w:val="24"/>
          <w:szCs w:val="24"/>
        </w:rPr>
      </w:pPr>
    </w:p>
    <w:p w:rsidR="00702541" w:rsidRPr="00D71BD5" w:rsidRDefault="00702541" w:rsidP="00754E2F">
      <w:pPr>
        <w:jc w:val="center"/>
        <w:rPr>
          <w:rFonts w:ascii="Times New Roman" w:hAnsi="Times New Roman" w:cs="Times New Roman"/>
          <w:b/>
          <w:bCs/>
          <w:sz w:val="24"/>
          <w:szCs w:val="24"/>
          <w:rtl/>
        </w:rPr>
      </w:pPr>
    </w:p>
    <w:p w:rsidR="00702541" w:rsidRPr="00D71BD5" w:rsidRDefault="00702541" w:rsidP="00A301DF">
      <w:pPr>
        <w:rPr>
          <w:rFonts w:ascii="Times New Roman" w:hAnsi="Times New Roman" w:cs="Times New Roman"/>
          <w:b/>
          <w:bCs/>
          <w:sz w:val="24"/>
          <w:szCs w:val="24"/>
          <w:rtl/>
        </w:rPr>
      </w:pPr>
    </w:p>
    <w:p w:rsidR="00702541" w:rsidRPr="00D71BD5" w:rsidRDefault="00702541" w:rsidP="00754E2F">
      <w:pPr>
        <w:jc w:val="cente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المحاضرة التاسعة </w:t>
      </w:r>
    </w:p>
    <w:p w:rsidR="00702541" w:rsidRPr="00D71BD5" w:rsidRDefault="00702541" w:rsidP="00754E2F">
      <w:pPr>
        <w:rPr>
          <w:rFonts w:ascii="Times New Roman" w:hAnsi="Times New Roman" w:cs="Times New Roman"/>
          <w:b/>
          <w:bCs/>
          <w:sz w:val="24"/>
          <w:szCs w:val="24"/>
          <w:rtl/>
        </w:rPr>
      </w:pP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أساليب تعليم المعوقين عقليا :</w:t>
      </w:r>
    </w:p>
    <w:p w:rsidR="00702541" w:rsidRPr="00D71BD5" w:rsidRDefault="00702541" w:rsidP="000D2F1C">
      <w:pPr>
        <w:rPr>
          <w:rFonts w:ascii="Times New Roman" w:hAnsi="Times New Roman" w:cs="Times New Roman"/>
          <w:b/>
          <w:bCs/>
          <w:color w:val="002060"/>
          <w:sz w:val="24"/>
          <w:szCs w:val="24"/>
        </w:rPr>
      </w:pPr>
      <w:r w:rsidRPr="00D71BD5">
        <w:rPr>
          <w:rFonts w:ascii="Times New Roman" w:hAnsi="Times New Roman" w:cs="Times New Roman"/>
          <w:b/>
          <w:bCs/>
          <w:sz w:val="24"/>
          <w:szCs w:val="24"/>
          <w:rtl/>
        </w:rPr>
        <w:t xml:space="preserve">الأساليب التي الفعالة في تدريس المعوقين عقليا هي التي تستجيب لخصائصهم وحاجاتهم . وهي التي تثير دافعيتهم وتنسجم مع استجاباتهم. </w:t>
      </w:r>
      <w:r w:rsidRPr="00D71BD5">
        <w:rPr>
          <w:rFonts w:ascii="Times New Roman" w:hAnsi="Times New Roman" w:cs="Times New Roman"/>
          <w:b/>
          <w:bCs/>
          <w:color w:val="FF0066"/>
          <w:sz w:val="24"/>
          <w:szCs w:val="24"/>
          <w:rtl/>
        </w:rPr>
        <w:t>( أن لم تكن الأساليب التي سنستخدمها تلبي أحتياجتهم فهي غير مجدية ,, فحاجاتهم وخصائصهم وميولهم ودافعيتهم هي منظومة واحدة )</w:t>
      </w:r>
    </w:p>
    <w:p w:rsidR="00702541" w:rsidRPr="00D71BD5" w:rsidRDefault="00702541" w:rsidP="000D2F1C">
      <w:pPr>
        <w:rPr>
          <w:rFonts w:ascii="Times New Roman" w:hAnsi="Times New Roman" w:cs="Times New Roman"/>
          <w:b/>
          <w:bCs/>
          <w:sz w:val="24"/>
          <w:szCs w:val="24"/>
          <w:rtl/>
        </w:rPr>
      </w:pPr>
      <w:r w:rsidRPr="00D71BD5">
        <w:rPr>
          <w:rFonts w:ascii="Times New Roman" w:hAnsi="Times New Roman" w:cs="Times New Roman"/>
          <w:b/>
          <w:bCs/>
          <w:sz w:val="24"/>
          <w:szCs w:val="24"/>
          <w:rtl/>
        </w:rPr>
        <w:t>قدمت نظريات التعلم العديد من الأفكار والمبادئ التي يمكن الاستفادة منها وتطبيقها في مجال تعليم المعوقين عقليا.</w:t>
      </w:r>
    </w:p>
    <w:p w:rsidR="00702541" w:rsidRPr="00D71BD5" w:rsidRDefault="00702541" w:rsidP="00754E2F">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ماهو التعلم؟؟</w:t>
      </w:r>
    </w:p>
    <w:p w:rsidR="00702541" w:rsidRPr="00D71BD5" w:rsidRDefault="00702541" w:rsidP="000D2F1C">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التعلم هو ببساطة أو بشكل عام تغيير في السلوك . </w:t>
      </w:r>
      <w:r w:rsidRPr="00D71BD5">
        <w:rPr>
          <w:rFonts w:ascii="Times New Roman" w:hAnsi="Times New Roman" w:cs="Times New Roman"/>
          <w:b/>
          <w:bCs/>
          <w:color w:val="FF0066"/>
          <w:sz w:val="24"/>
          <w:szCs w:val="24"/>
          <w:rtl/>
        </w:rPr>
        <w:t>( ويشترط ان يكون تغيير سلوك مرغوب فيه ومخطط له وليس سلوك سلبي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بحيث يحدث استجابة لمثيرات مختلفة في بيئة التعلم المحيطة. </w:t>
      </w:r>
    </w:p>
    <w:p w:rsidR="00702541" w:rsidRPr="00D71BD5" w:rsidRDefault="00702541" w:rsidP="000D2F1C">
      <w:pPr>
        <w:rPr>
          <w:rFonts w:ascii="Times New Roman" w:hAnsi="Times New Roman" w:cs="Times New Roman"/>
          <w:b/>
          <w:bCs/>
          <w:color w:val="FF0000"/>
          <w:sz w:val="24"/>
          <w:szCs w:val="24"/>
          <w:rtl/>
        </w:rPr>
      </w:pPr>
      <w:r w:rsidRPr="00D71BD5">
        <w:rPr>
          <w:rFonts w:ascii="Times New Roman" w:hAnsi="Times New Roman" w:cs="Times New Roman"/>
          <w:b/>
          <w:bCs/>
          <w:color w:val="0070C0"/>
          <w:sz w:val="24"/>
          <w:szCs w:val="24"/>
          <w:u w:val="single"/>
          <w:rtl/>
        </w:rPr>
        <w:t>1ـ النظرية السلوكية:</w:t>
      </w:r>
      <w:r w:rsidRPr="00D71BD5">
        <w:rPr>
          <w:rFonts w:ascii="Times New Roman" w:hAnsi="Times New Roman" w:cs="Times New Roman"/>
          <w:b/>
          <w:bCs/>
          <w:color w:val="0070C0"/>
          <w:sz w:val="24"/>
          <w:szCs w:val="24"/>
          <w:rtl/>
        </w:rPr>
        <w:t xml:space="preserve">  </w:t>
      </w:r>
      <w:r w:rsidRPr="00D71BD5">
        <w:rPr>
          <w:rFonts w:ascii="Times New Roman" w:hAnsi="Times New Roman" w:cs="Times New Roman"/>
          <w:b/>
          <w:bCs/>
          <w:color w:val="FF0066"/>
          <w:sz w:val="24"/>
          <w:szCs w:val="24"/>
          <w:rtl/>
        </w:rPr>
        <w:t>(  مثير ــــــــــ</w:t>
      </w:r>
      <w:r w:rsidRPr="00D71BD5">
        <w:rPr>
          <w:rFonts w:ascii="Times New Roman" w:hAnsi="Times New Roman" w:cs="Times New Roman"/>
          <w:b/>
          <w:bCs/>
          <w:color w:val="FF0066"/>
          <w:sz w:val="24"/>
          <w:szCs w:val="24"/>
        </w:rPr>
        <w:t>&lt;</w:t>
      </w:r>
      <w:r w:rsidRPr="00D71BD5">
        <w:rPr>
          <w:rFonts w:ascii="Times New Roman" w:hAnsi="Times New Roman" w:cs="Times New Roman"/>
          <w:b/>
          <w:bCs/>
          <w:color w:val="FF0066"/>
          <w:sz w:val="24"/>
          <w:szCs w:val="24"/>
          <w:rtl/>
        </w:rPr>
        <w:t xml:space="preserve"> استجابة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و يمكن الاستفادة منها في أساليب تعديل السلوك التي من ضمنها تعديل الظروف البيئية المحيطة و تعديل الروابط بين المثيرات و الاستجابات للحصول على الاستجابات و السلوك المرغوب.</w:t>
      </w:r>
    </w:p>
    <w:p w:rsidR="00702541" w:rsidRPr="00D71BD5" w:rsidRDefault="00702541" w:rsidP="00754E2F">
      <w:pPr>
        <w:rPr>
          <w:rFonts w:ascii="Times New Roman" w:hAnsi="Times New Roman" w:cs="Times New Roman"/>
          <w:b/>
          <w:bCs/>
          <w:color w:val="E36C0A"/>
          <w:sz w:val="24"/>
          <w:szCs w:val="24"/>
          <w:rtl/>
        </w:rPr>
      </w:pPr>
      <w:r w:rsidRPr="00D71BD5">
        <w:rPr>
          <w:rFonts w:ascii="Times New Roman" w:hAnsi="Times New Roman" w:cs="Times New Roman"/>
          <w:b/>
          <w:bCs/>
          <w:color w:val="E36C0A"/>
          <w:sz w:val="24"/>
          <w:szCs w:val="24"/>
          <w:rtl/>
        </w:rPr>
        <w:t>و يمكن تحسين أداء المعوقين عقليا عن طريق :</w:t>
      </w:r>
    </w:p>
    <w:p w:rsidR="00702541" w:rsidRPr="00D71BD5" w:rsidRDefault="00702541" w:rsidP="00765478">
      <w:pPr>
        <w:pStyle w:val="ListParagraph"/>
        <w:numPr>
          <w:ilvl w:val="0"/>
          <w:numId w:val="27"/>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 xml:space="preserve">إيجاد الأنشطة التعليمية المناسبة التي تشتمل على دلائل بيئية صحيحة و مناسبة </w:t>
      </w:r>
    </w:p>
    <w:p w:rsidR="00702541" w:rsidRPr="00D71BD5" w:rsidRDefault="00702541" w:rsidP="000D2F1C">
      <w:pPr>
        <w:pStyle w:val="ListParagraph"/>
        <w:numPr>
          <w:ilvl w:val="0"/>
          <w:numId w:val="27"/>
        </w:numPr>
        <w:spacing w:after="0" w:line="240" w:lineRule="auto"/>
        <w:rPr>
          <w:rFonts w:ascii="Times New Roman" w:hAnsi="Times New Roman" w:cs="Times New Roman"/>
          <w:b/>
          <w:bCs/>
          <w:color w:val="002060"/>
          <w:sz w:val="24"/>
          <w:szCs w:val="24"/>
        </w:rPr>
      </w:pPr>
      <w:r w:rsidRPr="00D71BD5">
        <w:rPr>
          <w:rFonts w:ascii="Times New Roman" w:hAnsi="Times New Roman" w:cs="Times New Roman"/>
          <w:b/>
          <w:bCs/>
          <w:sz w:val="24"/>
          <w:szCs w:val="24"/>
          <w:rtl/>
        </w:rPr>
        <w:t xml:space="preserve">اختيار المعززات المناسبة لكل فرد </w:t>
      </w:r>
      <w:r w:rsidRPr="00D71BD5">
        <w:rPr>
          <w:rFonts w:ascii="Times New Roman" w:hAnsi="Times New Roman" w:cs="Times New Roman"/>
          <w:b/>
          <w:bCs/>
          <w:color w:val="FF0066"/>
          <w:sz w:val="24"/>
          <w:szCs w:val="24"/>
          <w:rtl/>
        </w:rPr>
        <w:t>( الطلاب مختلفين فكل طالب مستقل ومتفرد بذاته ولا يمكن أن نقدم الخدمة لجميع الطلاب في سلة واحدة )</w:t>
      </w:r>
      <w:r w:rsidRPr="00D71BD5">
        <w:rPr>
          <w:rFonts w:ascii="Times New Roman" w:hAnsi="Times New Roman" w:cs="Times New Roman"/>
          <w:b/>
          <w:bCs/>
          <w:color w:val="002060"/>
          <w:sz w:val="24"/>
          <w:szCs w:val="24"/>
          <w:rtl/>
        </w:rPr>
        <w:t xml:space="preserve"> . </w:t>
      </w:r>
    </w:p>
    <w:p w:rsidR="00702541" w:rsidRPr="00D71BD5" w:rsidRDefault="00702541" w:rsidP="00765478">
      <w:pPr>
        <w:pStyle w:val="ListParagraph"/>
        <w:numPr>
          <w:ilvl w:val="0"/>
          <w:numId w:val="27"/>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أحداث عملية الارتباطات من خلال عملية ربط الاستجابات بالمثيرات .</w:t>
      </w:r>
    </w:p>
    <w:p w:rsidR="00702541" w:rsidRPr="00D71BD5" w:rsidRDefault="00702541" w:rsidP="00151676">
      <w:pPr>
        <w:pStyle w:val="ListParagraph"/>
        <w:numPr>
          <w:ilvl w:val="0"/>
          <w:numId w:val="27"/>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 xml:space="preserve">تدعيم عملية الارتباطات . </w:t>
      </w:r>
      <w:r w:rsidRPr="00D71BD5">
        <w:rPr>
          <w:rFonts w:ascii="Times New Roman" w:hAnsi="Times New Roman" w:cs="Times New Roman"/>
          <w:b/>
          <w:bCs/>
          <w:color w:val="FF0066"/>
          <w:sz w:val="24"/>
          <w:szCs w:val="24"/>
          <w:rtl/>
        </w:rPr>
        <w:t>( بالمعززات )</w:t>
      </w:r>
      <w:r w:rsidRPr="00D71BD5">
        <w:rPr>
          <w:rFonts w:ascii="Times New Roman" w:hAnsi="Times New Roman" w:cs="Times New Roman"/>
          <w:b/>
          <w:bCs/>
          <w:sz w:val="24"/>
          <w:szCs w:val="24"/>
          <w:rtl/>
        </w:rPr>
        <w:t xml:space="preserve"> </w:t>
      </w:r>
    </w:p>
    <w:p w:rsidR="00702541" w:rsidRPr="00D71BD5" w:rsidRDefault="00702541" w:rsidP="00765478">
      <w:pPr>
        <w:pStyle w:val="ListParagraph"/>
        <w:numPr>
          <w:ilvl w:val="0"/>
          <w:numId w:val="27"/>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التعزيز الفوري للاستجابات الصحيحة .</w:t>
      </w:r>
    </w:p>
    <w:p w:rsidR="00702541" w:rsidRPr="00D71BD5" w:rsidRDefault="00702541" w:rsidP="00151676">
      <w:pPr>
        <w:pStyle w:val="ListParagraph"/>
        <w:numPr>
          <w:ilvl w:val="0"/>
          <w:numId w:val="27"/>
        </w:numPr>
        <w:spacing w:after="0" w:line="240" w:lineRule="auto"/>
        <w:rPr>
          <w:rFonts w:ascii="Times New Roman" w:hAnsi="Times New Roman" w:cs="Times New Roman"/>
          <w:b/>
          <w:bCs/>
          <w:color w:val="002060"/>
          <w:sz w:val="24"/>
          <w:szCs w:val="24"/>
        </w:rPr>
      </w:pPr>
      <w:r w:rsidRPr="00D71BD5">
        <w:rPr>
          <w:rFonts w:ascii="Times New Roman" w:hAnsi="Times New Roman" w:cs="Times New Roman"/>
          <w:b/>
          <w:bCs/>
          <w:sz w:val="24"/>
          <w:szCs w:val="24"/>
          <w:rtl/>
        </w:rPr>
        <w:t xml:space="preserve">التخفيض التدريجي في تقديم المعززات حتى يصل الفرد </w:t>
      </w:r>
      <w:r w:rsidRPr="00D71BD5">
        <w:rPr>
          <w:rFonts w:ascii="Times New Roman" w:hAnsi="Times New Roman" w:cs="Times New Roman"/>
          <w:b/>
          <w:bCs/>
          <w:color w:val="0D0D0D"/>
          <w:sz w:val="24"/>
          <w:szCs w:val="24"/>
          <w:rtl/>
        </w:rPr>
        <w:t>لمستوى داخلي من التعزيز</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0066"/>
          <w:sz w:val="24"/>
          <w:szCs w:val="24"/>
          <w:rtl/>
        </w:rPr>
        <w:t>( الهدف منه أن نصل الى ان يشارك الطالب من تلقاء نفسه وليس من أجل المعززات ( يعني ان تكون الدافعية ذاتيه من الطالب للتعلم , وهي لاتأتي مع المعاقين عقلياً بشكل سريع لذلك لابد من التخفيض التدريجي في تقديم المعززات ... )</w:t>
      </w:r>
      <w:r w:rsidRPr="00D71BD5">
        <w:rPr>
          <w:rFonts w:ascii="Times New Roman" w:hAnsi="Times New Roman" w:cs="Times New Roman"/>
          <w:b/>
          <w:bCs/>
          <w:color w:val="002060"/>
          <w:sz w:val="24"/>
          <w:szCs w:val="24"/>
          <w:rtl/>
        </w:rPr>
        <w:t xml:space="preserve"> .</w:t>
      </w:r>
    </w:p>
    <w:p w:rsidR="00702541" w:rsidRPr="00D71BD5" w:rsidRDefault="00702541" w:rsidP="00151676">
      <w:pPr>
        <w:spacing w:after="0" w:line="240" w:lineRule="auto"/>
        <w:rPr>
          <w:rFonts w:ascii="Times New Roman" w:hAnsi="Times New Roman" w:cs="Times New Roman"/>
          <w:b/>
          <w:bCs/>
          <w:color w:val="002060"/>
          <w:sz w:val="24"/>
          <w:szCs w:val="24"/>
        </w:rPr>
      </w:pPr>
    </w:p>
    <w:p w:rsidR="00702541" w:rsidRPr="00D71BD5" w:rsidRDefault="00702541" w:rsidP="00754E2F">
      <w:pPr>
        <w:rPr>
          <w:rFonts w:ascii="Times New Roman" w:hAnsi="Times New Roman" w:cs="Times New Roman"/>
          <w:b/>
          <w:bCs/>
          <w:color w:val="006600"/>
          <w:sz w:val="24"/>
          <w:szCs w:val="24"/>
          <w:u w:val="single"/>
          <w:rtl/>
        </w:rPr>
      </w:pPr>
      <w:r w:rsidRPr="00D71BD5">
        <w:rPr>
          <w:rFonts w:ascii="Times New Roman" w:hAnsi="Times New Roman" w:cs="Times New Roman"/>
          <w:b/>
          <w:bCs/>
          <w:color w:val="006600"/>
          <w:sz w:val="24"/>
          <w:szCs w:val="24"/>
          <w:u w:val="single"/>
          <w:rtl/>
        </w:rPr>
        <w:t>أساليب تعديل السلوك:</w:t>
      </w:r>
    </w:p>
    <w:p w:rsidR="00702541" w:rsidRPr="00D71BD5" w:rsidRDefault="00702541" w:rsidP="00754E2F">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أولا: التعزيز:</w:t>
      </w:r>
    </w:p>
    <w:p w:rsidR="00702541" w:rsidRPr="00D71BD5" w:rsidRDefault="00702541" w:rsidP="00151676">
      <w:pPr>
        <w:rPr>
          <w:rFonts w:ascii="Times New Roman" w:hAnsi="Times New Roman" w:cs="Times New Roman"/>
          <w:b/>
          <w:bCs/>
          <w:sz w:val="24"/>
          <w:szCs w:val="24"/>
          <w:rtl/>
        </w:rPr>
      </w:pPr>
      <w:r w:rsidRPr="00D71BD5">
        <w:rPr>
          <w:rFonts w:ascii="Times New Roman" w:hAnsi="Times New Roman" w:cs="Times New Roman"/>
          <w:b/>
          <w:bCs/>
          <w:sz w:val="24"/>
          <w:szCs w:val="24"/>
          <w:rtl/>
        </w:rPr>
        <w:t>التعزيز إجراء يتبع حدوث الاستجابة ويعمل إما على زيادة احتمال تكرارها وحدوثها وإما على تقليل تكرارها ومحوها.</w:t>
      </w:r>
    </w:p>
    <w:p w:rsidR="00702541" w:rsidRPr="00D71BD5" w:rsidRDefault="00702541" w:rsidP="00754E2F">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وينقسم التعزيز إلى قسمين:</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التعزيز الإيجابي</w:t>
      </w:r>
    </w:p>
    <w:p w:rsidR="00702541" w:rsidRPr="00D71BD5" w:rsidRDefault="00702541" w:rsidP="00151676">
      <w:pPr>
        <w:rPr>
          <w:rFonts w:ascii="Times New Roman" w:hAnsi="Times New Roman" w:cs="Times New Roman"/>
          <w:b/>
          <w:bCs/>
          <w:sz w:val="24"/>
          <w:szCs w:val="24"/>
          <w:rtl/>
        </w:rPr>
      </w:pPr>
      <w:r w:rsidRPr="00D71BD5">
        <w:rPr>
          <w:rFonts w:ascii="Times New Roman" w:hAnsi="Times New Roman" w:cs="Times New Roman"/>
          <w:b/>
          <w:bCs/>
          <w:sz w:val="24"/>
          <w:szCs w:val="24"/>
          <w:rtl/>
        </w:rPr>
        <w:t>التعزيز السلبي</w:t>
      </w: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التعزيز الإيجابي:</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هو إضافة مثير معين أو إحداث مثير بعد السلوك مباشرة يؤدي إلى زيادة تكرار السلوك أو الاستجابة مستقبلا / مثل الثناء، أعطاء لطالب علامة إضافية.</w:t>
      </w: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التعزيز السلبي:</w:t>
      </w:r>
    </w:p>
    <w:p w:rsidR="00702541" w:rsidRPr="00D71BD5" w:rsidRDefault="00702541" w:rsidP="00E519AF">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فيتضمن إيقاف أو إزالة مثير أو حالة غير مرغوبة، أو إزالة مثير مؤلم بعد حدوث الاستجابة المرغوبة / مثل عند جلوسه في مكانه بدون حركة زائدة من شأنها أن تجنب الطالب من عقاب عدم المشاركة في النشاط. </w:t>
      </w:r>
      <w:r w:rsidRPr="00D71BD5">
        <w:rPr>
          <w:rFonts w:ascii="Times New Roman" w:hAnsi="Times New Roman" w:cs="Times New Roman"/>
          <w:b/>
          <w:bCs/>
          <w:color w:val="FF0066"/>
          <w:sz w:val="24"/>
          <w:szCs w:val="24"/>
          <w:rtl/>
        </w:rPr>
        <w:t>( مثلا نطلب من الطالب نقول له اذا جلست بهدوء ولم تحدث اي مشاغبة سوف تشارك مع زملائك في النشاط )</w:t>
      </w:r>
      <w:r w:rsidRPr="00D71BD5">
        <w:rPr>
          <w:rFonts w:ascii="Times New Roman" w:hAnsi="Times New Roman" w:cs="Times New Roman"/>
          <w:b/>
          <w:bCs/>
          <w:sz w:val="24"/>
          <w:szCs w:val="24"/>
          <w:rtl/>
        </w:rPr>
        <w:t xml:space="preserve"> </w:t>
      </w: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التعزيز الإيجابي:</w:t>
      </w:r>
    </w:p>
    <w:p w:rsidR="00702541" w:rsidRPr="00D71BD5" w:rsidRDefault="00702541" w:rsidP="00E519AF">
      <w:pPr>
        <w:rPr>
          <w:rFonts w:ascii="Times New Roman" w:hAnsi="Times New Roman" w:cs="Times New Roman"/>
          <w:b/>
          <w:bCs/>
          <w:sz w:val="24"/>
          <w:szCs w:val="24"/>
          <w:rtl/>
        </w:rPr>
      </w:pPr>
      <w:r w:rsidRPr="00D71BD5">
        <w:rPr>
          <w:rFonts w:ascii="Times New Roman" w:hAnsi="Times New Roman" w:cs="Times New Roman"/>
          <w:b/>
          <w:bCs/>
          <w:sz w:val="24"/>
          <w:szCs w:val="24"/>
          <w:rtl/>
        </w:rPr>
        <w:t>يستخدم في زيادة السلوك والاستجابات المرغوبة، وهذا أسلوب فاعل مع المعوقين عقليا.</w:t>
      </w:r>
    </w:p>
    <w:p w:rsidR="00702541" w:rsidRPr="00D71BD5" w:rsidRDefault="00702541" w:rsidP="00754E2F">
      <w:pPr>
        <w:rPr>
          <w:rFonts w:ascii="Times New Roman" w:hAnsi="Times New Roman" w:cs="Times New Roman"/>
          <w:b/>
          <w:bCs/>
          <w:color w:val="00B050"/>
          <w:sz w:val="24"/>
          <w:szCs w:val="24"/>
          <w:u w:val="single"/>
          <w:rtl/>
        </w:rPr>
      </w:pPr>
      <w:r w:rsidRPr="00D71BD5">
        <w:rPr>
          <w:rFonts w:ascii="Times New Roman" w:hAnsi="Times New Roman" w:cs="Times New Roman"/>
          <w:b/>
          <w:bCs/>
          <w:color w:val="00B050"/>
          <w:sz w:val="24"/>
          <w:szCs w:val="24"/>
          <w:u w:val="single"/>
          <w:rtl/>
        </w:rPr>
        <w:t>عوامل تزيد من فاعلية التعزيز:</w:t>
      </w:r>
    </w:p>
    <w:p w:rsidR="00702541" w:rsidRPr="00D71BD5" w:rsidRDefault="00702541" w:rsidP="009E333C">
      <w:pPr>
        <w:pStyle w:val="ListParagraph"/>
        <w:numPr>
          <w:ilvl w:val="0"/>
          <w:numId w:val="27"/>
        </w:numPr>
        <w:spacing w:after="0" w:line="240" w:lineRule="auto"/>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الزمن بين تقديم التعزيز وحدوث الاستجابة </w:t>
      </w:r>
      <w:r w:rsidRPr="00D71BD5">
        <w:rPr>
          <w:rFonts w:ascii="Times New Roman" w:hAnsi="Times New Roman" w:cs="Times New Roman"/>
          <w:b/>
          <w:bCs/>
          <w:color w:val="FF0066"/>
          <w:sz w:val="24"/>
          <w:szCs w:val="24"/>
          <w:rtl/>
        </w:rPr>
        <w:t>( لا يكون الفاصل بعيد بين حدوث الاستجابة وتقديم المعزز لان الدافعية تقل بل يجب أن يكون التعزيز مباشرة بعد الاستجابة ) .</w:t>
      </w:r>
    </w:p>
    <w:p w:rsidR="00702541" w:rsidRPr="00D71BD5" w:rsidRDefault="00702541" w:rsidP="009E333C">
      <w:pPr>
        <w:pStyle w:val="ListParagraph"/>
        <w:numPr>
          <w:ilvl w:val="0"/>
          <w:numId w:val="27"/>
        </w:numPr>
        <w:spacing w:after="0" w:line="240" w:lineRule="auto"/>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كمية التعزيز </w:t>
      </w:r>
      <w:r w:rsidRPr="00D71BD5">
        <w:rPr>
          <w:rFonts w:ascii="Times New Roman" w:hAnsi="Times New Roman" w:cs="Times New Roman"/>
          <w:b/>
          <w:bCs/>
          <w:color w:val="FF0066"/>
          <w:sz w:val="24"/>
          <w:szCs w:val="24"/>
          <w:rtl/>
        </w:rPr>
        <w:t>( كلما زادت كمية التعزيز زادت الدافعية لدى الطلاب ولكن يجب ان تكون كمية التعزيز بحدود ) .</w:t>
      </w:r>
    </w:p>
    <w:p w:rsidR="00702541" w:rsidRPr="00D71BD5" w:rsidRDefault="00702541" w:rsidP="00765478">
      <w:pPr>
        <w:pStyle w:val="ListParagraph"/>
        <w:numPr>
          <w:ilvl w:val="0"/>
          <w:numId w:val="27"/>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مستوى الحرمان: بقاء الطفل بدون تعزيز لفترة زمنية أطول سوف يؤدي إلى قيام الطفل جهود أكثر للاستجابة الصحيحة، ولكن إذا كانت الفترة الزمنية قصيرة فأن الطفل قد يفقد الدافعية أو يصاب بالملل .</w:t>
      </w:r>
    </w:p>
    <w:p w:rsidR="00702541" w:rsidRPr="00D71BD5" w:rsidRDefault="00702541" w:rsidP="009E333C">
      <w:pPr>
        <w:pStyle w:val="ListParagraph"/>
        <w:numPr>
          <w:ilvl w:val="0"/>
          <w:numId w:val="27"/>
        </w:numPr>
        <w:spacing w:after="0" w:line="240" w:lineRule="auto"/>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تنويع التعزيز </w:t>
      </w:r>
      <w:r w:rsidRPr="00D71BD5">
        <w:rPr>
          <w:rFonts w:ascii="Times New Roman" w:hAnsi="Times New Roman" w:cs="Times New Roman"/>
          <w:b/>
          <w:bCs/>
          <w:color w:val="FF0066"/>
          <w:sz w:val="24"/>
          <w:szCs w:val="24"/>
          <w:rtl/>
        </w:rPr>
        <w:t>( لا نستخدم نفس المعزز يوميا ولكل الطلاب , كل طالب يفضل معزز معين ) .</w:t>
      </w:r>
    </w:p>
    <w:p w:rsidR="00702541" w:rsidRPr="00D71BD5" w:rsidRDefault="00702541" w:rsidP="00754E2F">
      <w:pPr>
        <w:pStyle w:val="ListParagraph"/>
        <w:numPr>
          <w:ilvl w:val="0"/>
          <w:numId w:val="27"/>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 xml:space="preserve">صعوبة السلوك ومناسبة كمية التعزيز </w:t>
      </w:r>
      <w:r w:rsidRPr="00D71BD5">
        <w:rPr>
          <w:rFonts w:ascii="Times New Roman" w:hAnsi="Times New Roman" w:cs="Times New Roman"/>
          <w:b/>
          <w:bCs/>
          <w:color w:val="FF0066"/>
          <w:sz w:val="24"/>
          <w:szCs w:val="24"/>
          <w:rtl/>
        </w:rPr>
        <w:t>( لا نساوي الطلاب من حيث الجهد واداء السلوك فكل ماكان السلوك المتعلم صعب لابد ان يتوافق مع كمية التعزيز , لكي لايصاب الطفل بلأحباط )</w:t>
      </w:r>
    </w:p>
    <w:p w:rsidR="00702541" w:rsidRPr="00D71BD5" w:rsidRDefault="00702541" w:rsidP="00FB0AF2">
      <w:pPr>
        <w:pStyle w:val="ListParagraph"/>
        <w:spacing w:after="0" w:line="240" w:lineRule="auto"/>
        <w:ind w:left="360"/>
        <w:rPr>
          <w:rFonts w:ascii="Times New Roman" w:hAnsi="Times New Roman" w:cs="Times New Roman"/>
          <w:b/>
          <w:bCs/>
          <w:sz w:val="24"/>
          <w:szCs w:val="24"/>
          <w:rtl/>
        </w:rPr>
      </w:pPr>
    </w:p>
    <w:p w:rsidR="00702541" w:rsidRPr="00D71BD5" w:rsidRDefault="00702541" w:rsidP="00FB0AF2">
      <w:pPr>
        <w:pStyle w:val="ListParagraph"/>
        <w:spacing w:after="0" w:line="240" w:lineRule="auto"/>
        <w:ind w:left="360"/>
        <w:rPr>
          <w:rFonts w:ascii="Times New Roman" w:hAnsi="Times New Roman" w:cs="Times New Roman"/>
          <w:b/>
          <w:bCs/>
          <w:sz w:val="24"/>
          <w:szCs w:val="24"/>
        </w:rPr>
      </w:pPr>
    </w:p>
    <w:p w:rsidR="00702541" w:rsidRPr="00D71BD5" w:rsidRDefault="00702541" w:rsidP="00754E2F">
      <w:pPr>
        <w:rPr>
          <w:rFonts w:ascii="Times New Roman" w:hAnsi="Times New Roman" w:cs="Times New Roman"/>
          <w:b/>
          <w:bCs/>
          <w:color w:val="0070C0"/>
          <w:sz w:val="24"/>
          <w:szCs w:val="24"/>
          <w:u w:val="single"/>
          <w:rtl/>
        </w:rPr>
      </w:pPr>
      <w:r w:rsidRPr="00D71BD5">
        <w:rPr>
          <w:rFonts w:ascii="Times New Roman" w:hAnsi="Times New Roman" w:cs="Times New Roman"/>
          <w:b/>
          <w:bCs/>
          <w:color w:val="0070C0"/>
          <w:sz w:val="24"/>
          <w:szCs w:val="24"/>
          <w:u w:val="single"/>
          <w:rtl/>
        </w:rPr>
        <w:t>أنواع التعزيز :</w:t>
      </w:r>
    </w:p>
    <w:p w:rsidR="00702541" w:rsidRPr="00D71BD5" w:rsidRDefault="00702541" w:rsidP="00FB0AF2">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1/ المعززات الغذائية </w:t>
      </w:r>
      <w:r w:rsidRPr="00D71BD5">
        <w:rPr>
          <w:rFonts w:ascii="Times New Roman" w:hAnsi="Times New Roman" w:cs="Times New Roman"/>
          <w:b/>
          <w:bCs/>
          <w:color w:val="FF0066"/>
          <w:sz w:val="24"/>
          <w:szCs w:val="24"/>
          <w:rtl/>
        </w:rPr>
        <w:t>( الطعام والحلوى ,, بعض الطلاب قد لا يفضل ذلك ويكون معزز محبط له )</w:t>
      </w:r>
    </w:p>
    <w:p w:rsidR="00702541" w:rsidRPr="00D71BD5" w:rsidRDefault="00702541" w:rsidP="00FB0AF2">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2/ المعززات الرمزية: نجوم لاصقة، تجميع نقاط حتى يحصل على هدية أو شوكلاته . </w:t>
      </w:r>
      <w:r w:rsidRPr="00D71BD5">
        <w:rPr>
          <w:rFonts w:ascii="Times New Roman" w:hAnsi="Times New Roman" w:cs="Times New Roman"/>
          <w:b/>
          <w:bCs/>
          <w:color w:val="FF0066"/>
          <w:sz w:val="24"/>
          <w:szCs w:val="24"/>
          <w:rtl/>
        </w:rPr>
        <w:t>( مثلا اذا جمع 20 نقطة خلال اسبوع سيحصل على رحلة أو هدية قيمة )</w:t>
      </w:r>
    </w:p>
    <w:p w:rsidR="00702541" w:rsidRPr="00D71BD5" w:rsidRDefault="00702541" w:rsidP="00FB0AF2">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3/ المعززات الاجتماعية: الابتسامة، التقبيل، الثناء </w:t>
      </w:r>
      <w:r w:rsidRPr="00D71BD5">
        <w:rPr>
          <w:rFonts w:ascii="Times New Roman" w:hAnsi="Times New Roman" w:cs="Times New Roman"/>
          <w:b/>
          <w:bCs/>
          <w:color w:val="FF0066"/>
          <w:sz w:val="24"/>
          <w:szCs w:val="24"/>
          <w:rtl/>
        </w:rPr>
        <w:t>( الثناء عليه امام والدية خاصة الاطفال الصغار أو الثناء عليه أمام زملائه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4/ المعززات المادية : جوائز، هدايا، أقلام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5/ المعززات النشاطية مثل أعطاء الطالب الحرية في ما يفعل مثل مشاهدة التلفزيون أو الرسم أو ...</w:t>
      </w:r>
    </w:p>
    <w:p w:rsidR="00702541" w:rsidRPr="00D71BD5" w:rsidRDefault="00702541" w:rsidP="00754E2F">
      <w:pPr>
        <w:rPr>
          <w:rFonts w:ascii="Times New Roman" w:hAnsi="Times New Roman" w:cs="Times New Roman"/>
          <w:b/>
          <w:bCs/>
          <w:color w:val="006600"/>
          <w:sz w:val="24"/>
          <w:szCs w:val="24"/>
          <w:u w:val="single"/>
          <w:rtl/>
        </w:rPr>
      </w:pPr>
      <w:r w:rsidRPr="00D71BD5">
        <w:rPr>
          <w:rFonts w:ascii="Times New Roman" w:hAnsi="Times New Roman" w:cs="Times New Roman"/>
          <w:b/>
          <w:bCs/>
          <w:color w:val="006600"/>
          <w:sz w:val="24"/>
          <w:szCs w:val="24"/>
          <w:u w:val="single"/>
          <w:rtl/>
        </w:rPr>
        <w:t>التعزيز السلبي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ويستخدم عادة من أجل زيادة حدوث سلوك مرغوب ..</w:t>
      </w:r>
    </w:p>
    <w:p w:rsidR="00702541" w:rsidRPr="00D71BD5" w:rsidRDefault="00702541" w:rsidP="0041120A">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حل الواجب تجنبا للحرمان من مشاهدة فيلم. </w:t>
      </w:r>
      <w:r w:rsidRPr="00D71BD5">
        <w:rPr>
          <w:rFonts w:ascii="Times New Roman" w:hAnsi="Times New Roman" w:cs="Times New Roman"/>
          <w:b/>
          <w:bCs/>
          <w:color w:val="FF0066"/>
          <w:sz w:val="24"/>
          <w:szCs w:val="24"/>
          <w:rtl/>
        </w:rPr>
        <w:t>( لن تشاهد الفلم لعدم حل الواجب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الذهاب للمدرسة خوفا من الحرمان من الأنشطة مثل الرحلات والقصص..</w:t>
      </w:r>
    </w:p>
    <w:p w:rsidR="00702541" w:rsidRPr="00D71BD5" w:rsidRDefault="00702541" w:rsidP="00754E2F">
      <w:pPr>
        <w:rPr>
          <w:rFonts w:ascii="Times New Roman" w:hAnsi="Times New Roman" w:cs="Times New Roman"/>
          <w:b/>
          <w:bCs/>
          <w:sz w:val="24"/>
          <w:szCs w:val="24"/>
          <w:rtl/>
        </w:rPr>
      </w:pPr>
    </w:p>
    <w:p w:rsidR="00702541" w:rsidRPr="00D71BD5" w:rsidRDefault="00702541" w:rsidP="00754E2F">
      <w:pPr>
        <w:rPr>
          <w:rFonts w:ascii="Times New Roman" w:hAnsi="Times New Roman" w:cs="Times New Roman"/>
          <w:b/>
          <w:bCs/>
          <w:color w:val="0070C0"/>
          <w:sz w:val="24"/>
          <w:szCs w:val="24"/>
          <w:u w:val="single"/>
          <w:rtl/>
        </w:rPr>
      </w:pPr>
      <w:r w:rsidRPr="00D71BD5">
        <w:rPr>
          <w:rFonts w:ascii="Times New Roman" w:hAnsi="Times New Roman" w:cs="Times New Roman"/>
          <w:b/>
          <w:bCs/>
          <w:color w:val="0070C0"/>
          <w:sz w:val="24"/>
          <w:szCs w:val="24"/>
          <w:u w:val="single"/>
          <w:rtl/>
        </w:rPr>
        <w:t>توجيهات عامة في تعليم المعوقين عقليا :</w:t>
      </w:r>
    </w:p>
    <w:p w:rsidR="00702541" w:rsidRPr="00D71BD5" w:rsidRDefault="00702541" w:rsidP="0041120A">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المعوقين إعاقة بسيطة والقابلين للتعلم مثل الكتابة القراءة والمهارات الأساسية في الحساب والذي يمكنهم الاستفادة من المناهج العادية للمرحلة الابتدائية مع تعديلات مناسبة وخاصة الأنشطة والأساليب. </w:t>
      </w:r>
      <w:r w:rsidRPr="00D71BD5">
        <w:rPr>
          <w:rFonts w:ascii="Times New Roman" w:hAnsi="Times New Roman" w:cs="Times New Roman"/>
          <w:b/>
          <w:bCs/>
          <w:color w:val="FF0066"/>
          <w:sz w:val="24"/>
          <w:szCs w:val="24"/>
          <w:rtl/>
        </w:rPr>
        <w:t>( الاعاقة البسيطة مستوى متوسط الذكاء لديهم يكون من 50 إلى 75 درجة  )</w:t>
      </w:r>
    </w:p>
    <w:p w:rsidR="00702541" w:rsidRPr="00D71BD5" w:rsidRDefault="00702541" w:rsidP="00765478">
      <w:pPr>
        <w:pStyle w:val="ListParagraph"/>
        <w:numPr>
          <w:ilvl w:val="0"/>
          <w:numId w:val="27"/>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أعطاء الطفل الوقت الكافي لتعلم المهارة ومن هنا المناهج العادية يمكن أن تكون مناسبة شريطة عدم التقيد بنفس الوقت والمراحل الزمنية المخصصة لها.</w:t>
      </w:r>
    </w:p>
    <w:p w:rsidR="00702541" w:rsidRPr="00D71BD5" w:rsidRDefault="00702541" w:rsidP="00765478">
      <w:pPr>
        <w:pStyle w:val="ListParagraph"/>
        <w:numPr>
          <w:ilvl w:val="0"/>
          <w:numId w:val="27"/>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استخدام التعزيز بطريقة مناسبة وبالوقت المناسب إذا دعت الحاجة .</w:t>
      </w:r>
    </w:p>
    <w:p w:rsidR="00702541" w:rsidRPr="00D71BD5" w:rsidRDefault="00702541" w:rsidP="0041120A">
      <w:pPr>
        <w:pStyle w:val="ListParagraph"/>
        <w:numPr>
          <w:ilvl w:val="0"/>
          <w:numId w:val="27"/>
        </w:numPr>
        <w:spacing w:after="0" w:line="240" w:lineRule="auto"/>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تعليم المهارات المناسبة لعمر واستعداد الطفل وقدراته الحقيقة </w:t>
      </w:r>
      <w:r w:rsidRPr="00D71BD5">
        <w:rPr>
          <w:rFonts w:ascii="Times New Roman" w:hAnsi="Times New Roman" w:cs="Times New Roman"/>
          <w:b/>
          <w:bCs/>
          <w:color w:val="FF0066"/>
          <w:sz w:val="24"/>
          <w:szCs w:val="24"/>
          <w:rtl/>
        </w:rPr>
        <w:t>( عن طريق تصميم الخطة التربوية الفردية ) .</w:t>
      </w:r>
    </w:p>
    <w:p w:rsidR="00702541" w:rsidRPr="00D71BD5" w:rsidRDefault="00702541" w:rsidP="0041120A">
      <w:pPr>
        <w:pStyle w:val="ListParagraph"/>
        <w:numPr>
          <w:ilvl w:val="0"/>
          <w:numId w:val="27"/>
        </w:numPr>
        <w:spacing w:after="0" w:line="240" w:lineRule="auto"/>
        <w:rPr>
          <w:rFonts w:ascii="Times New Roman" w:hAnsi="Times New Roman" w:cs="Times New Roman"/>
          <w:b/>
          <w:bCs/>
          <w:color w:val="FF0066"/>
          <w:sz w:val="24"/>
          <w:szCs w:val="24"/>
        </w:rPr>
      </w:pPr>
      <w:r w:rsidRPr="00D71BD5">
        <w:rPr>
          <w:rFonts w:ascii="Times New Roman" w:hAnsi="Times New Roman" w:cs="Times New Roman"/>
          <w:b/>
          <w:bCs/>
          <w:sz w:val="24"/>
          <w:szCs w:val="24"/>
          <w:rtl/>
        </w:rPr>
        <w:t>توفير المواد والمثيرات المختلفة الأشكال والأحجام .</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0066"/>
          <w:sz w:val="24"/>
          <w:szCs w:val="24"/>
          <w:rtl/>
        </w:rPr>
        <w:t>( لا نعتمد فقط على الكلام بل نبحث عن اشياء تدفعه وتثيره للتعلم عن طريق خلق جو خاص له )</w:t>
      </w:r>
    </w:p>
    <w:p w:rsidR="00702541" w:rsidRPr="00D71BD5" w:rsidRDefault="00702541" w:rsidP="0041120A">
      <w:pPr>
        <w:pStyle w:val="ListParagraph"/>
        <w:numPr>
          <w:ilvl w:val="0"/>
          <w:numId w:val="27"/>
        </w:numPr>
        <w:spacing w:after="0" w:line="240" w:lineRule="auto"/>
        <w:rPr>
          <w:rFonts w:ascii="Times New Roman" w:hAnsi="Times New Roman" w:cs="Times New Roman"/>
          <w:b/>
          <w:bCs/>
          <w:color w:val="002060"/>
          <w:sz w:val="24"/>
          <w:szCs w:val="24"/>
        </w:rPr>
      </w:pPr>
      <w:r w:rsidRPr="00D71BD5">
        <w:rPr>
          <w:rFonts w:ascii="Times New Roman" w:hAnsi="Times New Roman" w:cs="Times New Roman"/>
          <w:b/>
          <w:bCs/>
          <w:sz w:val="24"/>
          <w:szCs w:val="24"/>
          <w:rtl/>
        </w:rPr>
        <w:t xml:space="preserve">توفير مراحل الاكتشاف واللعب والتنقل بين مثيرات البيئة </w:t>
      </w:r>
      <w:r w:rsidRPr="00D71BD5">
        <w:rPr>
          <w:rFonts w:ascii="Times New Roman" w:hAnsi="Times New Roman" w:cs="Times New Roman"/>
          <w:b/>
          <w:bCs/>
          <w:color w:val="FF0066"/>
          <w:sz w:val="24"/>
          <w:szCs w:val="24"/>
          <w:rtl/>
        </w:rPr>
        <w:t>( البيئة التعليمة لابد أن تكون بيئة حية مثل احضار أدوات ونماذج لأشياء حية كالساعة أو البيضة مثلا )</w:t>
      </w:r>
      <w:r w:rsidRPr="00D71BD5">
        <w:rPr>
          <w:rFonts w:ascii="Times New Roman" w:hAnsi="Times New Roman" w:cs="Times New Roman"/>
          <w:b/>
          <w:bCs/>
          <w:color w:val="002060"/>
          <w:sz w:val="24"/>
          <w:szCs w:val="24"/>
          <w:rtl/>
        </w:rPr>
        <w:t xml:space="preserve"> .</w:t>
      </w:r>
    </w:p>
    <w:p w:rsidR="00702541" w:rsidRPr="00D71BD5" w:rsidRDefault="00702541" w:rsidP="0041120A">
      <w:pPr>
        <w:pStyle w:val="ListParagraph"/>
        <w:numPr>
          <w:ilvl w:val="0"/>
          <w:numId w:val="27"/>
        </w:numPr>
        <w:spacing w:after="0" w:line="240" w:lineRule="auto"/>
        <w:rPr>
          <w:rFonts w:ascii="Times New Roman" w:hAnsi="Times New Roman" w:cs="Times New Roman"/>
          <w:b/>
          <w:bCs/>
          <w:color w:val="002060"/>
          <w:sz w:val="24"/>
          <w:szCs w:val="24"/>
        </w:rPr>
      </w:pPr>
      <w:r w:rsidRPr="00D71BD5">
        <w:rPr>
          <w:rFonts w:ascii="Times New Roman" w:hAnsi="Times New Roman" w:cs="Times New Roman"/>
          <w:b/>
          <w:bCs/>
          <w:sz w:val="24"/>
          <w:szCs w:val="24"/>
          <w:rtl/>
        </w:rPr>
        <w:t xml:space="preserve">التركيز على تفاعل الطفل اجتماعيا لأهميته في التقليد وتعلم اللغة  </w:t>
      </w:r>
      <w:r w:rsidRPr="00D71BD5">
        <w:rPr>
          <w:rFonts w:ascii="Times New Roman" w:hAnsi="Times New Roman" w:cs="Times New Roman"/>
          <w:b/>
          <w:bCs/>
          <w:color w:val="FF0066"/>
          <w:sz w:val="24"/>
          <w:szCs w:val="24"/>
          <w:rtl/>
        </w:rPr>
        <w:t>( الطالب لن يعيش معزولا عن بيئته مطلقاً, والمناهج للأسف بيئة مدرسية معزولة عن البيئة المحيطه به وليس لها علاقة بها كالمنزل والسوق والمجتمع )</w:t>
      </w:r>
    </w:p>
    <w:p w:rsidR="00702541" w:rsidRPr="00D71BD5" w:rsidRDefault="00702541" w:rsidP="00754E2F">
      <w:pPr>
        <w:rPr>
          <w:rFonts w:ascii="Times New Roman" w:hAnsi="Times New Roman" w:cs="Times New Roman"/>
          <w:b/>
          <w:bCs/>
          <w:color w:val="002060"/>
          <w:sz w:val="24"/>
          <w:szCs w:val="24"/>
          <w:rtl/>
        </w:rPr>
      </w:pPr>
    </w:p>
    <w:p w:rsidR="00702541" w:rsidRPr="00D71BD5" w:rsidRDefault="00702541" w:rsidP="00C92CE4">
      <w:pPr>
        <w:rPr>
          <w:rFonts w:ascii="Times New Roman" w:hAnsi="Times New Roman" w:cs="Times New Roman"/>
          <w:b/>
          <w:bCs/>
          <w:sz w:val="24"/>
          <w:szCs w:val="24"/>
          <w:rtl/>
        </w:rPr>
      </w:pPr>
      <w:r w:rsidRPr="00D71BD5">
        <w:rPr>
          <w:rFonts w:ascii="Times New Roman" w:hAnsi="Times New Roman" w:cs="Times New Roman"/>
          <w:b/>
          <w:bCs/>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00327E">
      <w:pP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المحاضرة العاشرة </w:t>
      </w:r>
    </w:p>
    <w:p w:rsidR="00702541" w:rsidRPr="00D71BD5" w:rsidRDefault="00702541" w:rsidP="00754E2F">
      <w:pPr>
        <w:tabs>
          <w:tab w:val="left" w:pos="8838"/>
        </w:tabs>
        <w:rPr>
          <w:rFonts w:ascii="Times New Roman" w:hAnsi="Times New Roman" w:cs="Times New Roman"/>
          <w:b/>
          <w:bCs/>
          <w:sz w:val="24"/>
          <w:szCs w:val="24"/>
        </w:rPr>
      </w:pPr>
      <w:r w:rsidRPr="00D71BD5">
        <w:rPr>
          <w:rFonts w:ascii="Times New Roman" w:hAnsi="Times New Roman" w:cs="Times New Roman"/>
          <w:b/>
          <w:bCs/>
          <w:sz w:val="24"/>
          <w:szCs w:val="24"/>
        </w:rPr>
        <w:tab/>
      </w:r>
    </w:p>
    <w:p w:rsidR="00702541" w:rsidRPr="00D71BD5" w:rsidRDefault="00702541" w:rsidP="00754E2F">
      <w:pPr>
        <w:rPr>
          <w:rFonts w:ascii="Times New Roman" w:hAnsi="Times New Roman" w:cs="Times New Roman"/>
          <w:b/>
          <w:bCs/>
          <w:color w:val="006600"/>
          <w:sz w:val="24"/>
          <w:szCs w:val="24"/>
        </w:rPr>
      </w:pPr>
      <w:r w:rsidRPr="00D71BD5">
        <w:rPr>
          <w:rFonts w:ascii="Times New Roman" w:hAnsi="Times New Roman" w:cs="Times New Roman"/>
          <w:b/>
          <w:bCs/>
          <w:color w:val="006600"/>
          <w:sz w:val="24"/>
          <w:szCs w:val="24"/>
          <w:rtl/>
        </w:rPr>
        <w:t>مناهج وأساليب تعليم وتدريب المكفوفين</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تؤثر الإعاقة البصرية بشكل كبير على كافة جوانب أداء وشخصية الفرد الكفيف، إذ أن الإنسان يكتسب معظم خبراته ومعلوماته عبر حواسه وخاصة حاسة البصر إذ هي من أهم مورد لهذه الخبرات والمعلومات. </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لذا فقدان البصر يترتب عليه حرمان أدراك المفاهيم البيئية مما يترتب عليه مشاكل نفسية واجتماعية ومعرفية.</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العلاقة بين البصر واكتساب المفاهيم والمعرفة ( اللغة ) علاقة واضحة. </w:t>
      </w:r>
      <w:r w:rsidRPr="00D71BD5">
        <w:rPr>
          <w:rFonts w:ascii="Times New Roman" w:hAnsi="Times New Roman" w:cs="Times New Roman"/>
          <w:b/>
          <w:bCs/>
          <w:color w:val="FF0066"/>
          <w:sz w:val="24"/>
          <w:szCs w:val="24"/>
          <w:rtl/>
        </w:rPr>
        <w:t>( وهي علاقة كبيرة جداً لان اكتساب المفاهيم عن طريق التواصل مع الناس ورؤية الاحجام والاشكال قد تقلل عدم التمكن من اكتسابها )</w:t>
      </w:r>
      <w:r w:rsidRPr="00D71BD5">
        <w:rPr>
          <w:rFonts w:ascii="Times New Roman" w:hAnsi="Times New Roman" w:cs="Times New Roman"/>
          <w:b/>
          <w:bCs/>
          <w:sz w:val="24"/>
          <w:szCs w:val="24"/>
          <w:rtl/>
        </w:rPr>
        <w:t xml:space="preserve"> </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لذلك يمكن القول أن المعوقين بصريا لهم حاجاتهم الخاصة التربوية والتعليمية و التي تبرر من خلال حاجاتهم لمناهج وأنشطة خاصة وأجهزة معينة.</w:t>
      </w:r>
    </w:p>
    <w:p w:rsidR="00702541" w:rsidRPr="00D71BD5" w:rsidRDefault="00702541" w:rsidP="00BC43F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خلال السنوات القليلة الماضية تطورت الخدمات التي تقدم للمكفوفين تطورا ملحوظا، تمثل في استخدام التكنولوجيا في رعاية وعلاج وتدريب وتعليم المعوقين بصريا.</w:t>
      </w:r>
    </w:p>
    <w:p w:rsidR="00702541" w:rsidRPr="00D71BD5" w:rsidRDefault="00702541" w:rsidP="00754E2F">
      <w:pPr>
        <w:jc w:val="both"/>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ما هي أشكال الخدمات التي تقدم للمعوقين بصريا؟</w:t>
      </w:r>
    </w:p>
    <w:p w:rsidR="00702541" w:rsidRPr="00D71BD5" w:rsidRDefault="00702541" w:rsidP="00BC43FF">
      <w:pPr>
        <w:jc w:val="both"/>
        <w:rPr>
          <w:rFonts w:ascii="Times New Roman" w:hAnsi="Times New Roman" w:cs="Times New Roman"/>
          <w:b/>
          <w:bCs/>
          <w:color w:val="002060"/>
          <w:sz w:val="24"/>
          <w:szCs w:val="24"/>
          <w:rtl/>
        </w:rPr>
      </w:pPr>
      <w:r w:rsidRPr="00D71BD5">
        <w:rPr>
          <w:rFonts w:ascii="Times New Roman" w:hAnsi="Times New Roman" w:cs="Times New Roman"/>
          <w:b/>
          <w:bCs/>
          <w:color w:val="0070C0"/>
          <w:sz w:val="24"/>
          <w:szCs w:val="24"/>
          <w:rtl/>
        </w:rPr>
        <w:t xml:space="preserve"> 1/ المراكز الداخلية:</w:t>
      </w:r>
      <w:r w:rsidRPr="00D71BD5">
        <w:rPr>
          <w:rFonts w:ascii="Times New Roman" w:hAnsi="Times New Roman" w:cs="Times New Roman"/>
          <w:b/>
          <w:bCs/>
          <w:sz w:val="24"/>
          <w:szCs w:val="24"/>
          <w:rtl/>
        </w:rPr>
        <w:t xml:space="preserve"> وهي منتشرة بشكل كبير وتوفر خدماتها التأهيلية  الصحية والاجتماعية و التربوية التعليمية </w:t>
      </w:r>
      <w:r w:rsidRPr="00D71BD5">
        <w:rPr>
          <w:rFonts w:ascii="Times New Roman" w:hAnsi="Times New Roman" w:cs="Times New Roman"/>
          <w:b/>
          <w:bCs/>
          <w:color w:val="FF0066"/>
          <w:sz w:val="24"/>
          <w:szCs w:val="24"/>
          <w:rtl/>
        </w:rPr>
        <w:t>( منذ عام 1900 في امريكا ,من مساوئها انها تعزل المعاق عن مجتمعة لفترة زمنيه طويله فهو يخرج لنا أُناس لايستطيعون  التكييف مع البيئه عند انهاء تأهيلهم لانه لم يعيش في بيئه اجتماعية حقيقية )</w:t>
      </w:r>
      <w:r w:rsidRPr="00D71BD5">
        <w:rPr>
          <w:rFonts w:ascii="Times New Roman" w:hAnsi="Times New Roman" w:cs="Times New Roman"/>
          <w:b/>
          <w:bCs/>
          <w:color w:val="002060"/>
          <w:sz w:val="24"/>
          <w:szCs w:val="24"/>
          <w:rtl/>
        </w:rPr>
        <w:t xml:space="preserve"> </w:t>
      </w:r>
    </w:p>
    <w:p w:rsidR="00702541" w:rsidRPr="00D71BD5" w:rsidRDefault="00702541" w:rsidP="00754E2F">
      <w:pPr>
        <w:jc w:val="both"/>
        <w:rPr>
          <w:rFonts w:ascii="Times New Roman" w:hAnsi="Times New Roman" w:cs="Times New Roman"/>
          <w:b/>
          <w:bCs/>
          <w:color w:val="FF0066"/>
          <w:sz w:val="24"/>
          <w:szCs w:val="24"/>
          <w:rtl/>
        </w:rPr>
      </w:pPr>
      <w:r w:rsidRPr="00D71BD5">
        <w:rPr>
          <w:rFonts w:ascii="Times New Roman" w:hAnsi="Times New Roman" w:cs="Times New Roman"/>
          <w:b/>
          <w:bCs/>
          <w:color w:val="0070C0"/>
          <w:sz w:val="24"/>
          <w:szCs w:val="24"/>
          <w:rtl/>
        </w:rPr>
        <w:t xml:space="preserve">2/ المراكز النهارية: </w:t>
      </w:r>
      <w:r w:rsidRPr="00D71BD5">
        <w:rPr>
          <w:rFonts w:ascii="Times New Roman" w:hAnsi="Times New Roman" w:cs="Times New Roman"/>
          <w:b/>
          <w:bCs/>
          <w:sz w:val="24"/>
          <w:szCs w:val="24"/>
          <w:rtl/>
        </w:rPr>
        <w:t xml:space="preserve">وظهرت نتيجة الاتجاهات السلبية نحو المراكز الداخلية التي تعزل المعوق عن مجتمعه لفترة زمنية طويلة، بينما النهارية توفر الخدمات خلال فترة اليوم الدراسي. </w:t>
      </w:r>
      <w:r w:rsidRPr="00D71BD5">
        <w:rPr>
          <w:rFonts w:ascii="Times New Roman" w:hAnsi="Times New Roman" w:cs="Times New Roman"/>
          <w:b/>
          <w:bCs/>
          <w:color w:val="FF0066"/>
          <w:sz w:val="24"/>
          <w:szCs w:val="24"/>
          <w:rtl/>
        </w:rPr>
        <w:t xml:space="preserve">( وباقي اليوم يقضيه مع اهله ومجتمعه ) </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color w:val="0070C0"/>
          <w:sz w:val="24"/>
          <w:szCs w:val="24"/>
          <w:rtl/>
        </w:rPr>
        <w:t xml:space="preserve">3/ الفصول الخاصة: </w:t>
      </w:r>
      <w:r w:rsidRPr="00D71BD5">
        <w:rPr>
          <w:rFonts w:ascii="Times New Roman" w:hAnsi="Times New Roman" w:cs="Times New Roman"/>
          <w:b/>
          <w:bCs/>
          <w:sz w:val="24"/>
          <w:szCs w:val="24"/>
          <w:rtl/>
        </w:rPr>
        <w:t xml:space="preserve">تم تقبلها و انتشارها بسبب أنها قللت من العزلة التي ولدتها الخدمات الأخرى. </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ولكي يتم تعليم وتصميم مناهج و أنشطة للمكفوفين لابد من معرفة خصائص هذه الفئة من الأفراد، وتحديد المشكلات الأساسية التي يعانون منها نتيجة فقدان البصر، وهل هو كلي أم جزئي ، وهل هو بدأ من الولادة أم بعد الولادة.</w:t>
      </w:r>
      <w:r w:rsidRPr="00D71BD5">
        <w:rPr>
          <w:rFonts w:ascii="Times New Roman" w:hAnsi="Times New Roman" w:cs="Times New Roman"/>
          <w:b/>
          <w:bCs/>
          <w:noProof/>
          <w:sz w:val="24"/>
          <w:szCs w:val="24"/>
        </w:rPr>
        <w:t xml:space="preserve"> </w:t>
      </w:r>
    </w:p>
    <w:p w:rsidR="00702541" w:rsidRPr="00D71BD5" w:rsidRDefault="00702541" w:rsidP="00754E2F">
      <w:pPr>
        <w:jc w:val="both"/>
        <w:rPr>
          <w:rFonts w:ascii="Times New Roman" w:hAnsi="Times New Roman" w:cs="Times New Roman"/>
          <w:b/>
          <w:bCs/>
          <w:color w:val="006600"/>
          <w:sz w:val="24"/>
          <w:szCs w:val="24"/>
          <w:u w:val="single"/>
          <w:rtl/>
        </w:rPr>
      </w:pPr>
      <w:r w:rsidRPr="00D71BD5">
        <w:rPr>
          <w:rFonts w:ascii="Times New Roman" w:hAnsi="Times New Roman" w:cs="Times New Roman"/>
          <w:b/>
          <w:bCs/>
          <w:color w:val="006600"/>
          <w:sz w:val="24"/>
          <w:szCs w:val="24"/>
          <w:u w:val="single"/>
          <w:rtl/>
        </w:rPr>
        <w:t>أشكال الإعاقة البصرية:</w:t>
      </w:r>
      <w:r w:rsidRPr="00D71BD5">
        <w:rPr>
          <w:rFonts w:ascii="Times New Roman" w:hAnsi="Times New Roman" w:cs="Times New Roman"/>
          <w:b/>
          <w:bCs/>
          <w:sz w:val="24"/>
          <w:szCs w:val="24"/>
        </w:rPr>
        <w:t xml:space="preserve"> </w:t>
      </w:r>
    </w:p>
    <w:p w:rsidR="00702541" w:rsidRPr="00D71BD5" w:rsidRDefault="00702541" w:rsidP="00754E2F">
      <w:pPr>
        <w:jc w:val="both"/>
        <w:rPr>
          <w:rFonts w:ascii="Times New Roman" w:hAnsi="Times New Roman" w:cs="Times New Roman"/>
          <w:b/>
          <w:bCs/>
          <w:color w:val="FF0000"/>
          <w:sz w:val="24"/>
          <w:szCs w:val="24"/>
        </w:rPr>
      </w:pPr>
      <w:r w:rsidRPr="00D71BD5">
        <w:rPr>
          <w:rFonts w:ascii="Times New Roman" w:hAnsi="Times New Roman" w:cs="Times New Roman"/>
          <w:b/>
          <w:bCs/>
          <w:color w:val="FF0000"/>
          <w:sz w:val="24"/>
          <w:szCs w:val="24"/>
          <w:rtl/>
        </w:rPr>
        <w:t>1/ الإعاقة البصرية الكاملة</w:t>
      </w:r>
      <w:r w:rsidRPr="00D71BD5">
        <w:rPr>
          <w:rFonts w:ascii="Times New Roman" w:hAnsi="Times New Roman" w:cs="Times New Roman"/>
          <w:b/>
          <w:bCs/>
          <w:color w:val="FF0000"/>
          <w:sz w:val="24"/>
          <w:szCs w:val="24"/>
        </w:rPr>
        <w:t>:</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وهو الشخص الذي يعتمد على حواسه الأخرى وعلى جهاز برايل كليا، ويمكن أن تحدث:</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أ/ مع الولادة أو قبلها وهذا يعني أن يولد الشخص فاقدا لإبصاره، مما يترتب عليه عدم وجود أية صور معرفية أو خبرات إدراكية للكثير من المفاهيم والرموز، إضافة إلى عدم وجود أية صورة واضحة للجسم مما يعيق الحركة والتنقل.</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ب/ بعد سن الخامسة وفي هذه الحالة فأن كثير من الخبرات والصور البصرية تكون لدى الطفل قد تكونت، وهذا يسهل عليه حفظها والاستفادة منها في السنوات اللاحقة عند التعلم.</w:t>
      </w:r>
    </w:p>
    <w:p w:rsidR="00702541" w:rsidRPr="00D71BD5" w:rsidRDefault="00702541" w:rsidP="00754E2F">
      <w:pPr>
        <w:jc w:val="both"/>
        <w:rPr>
          <w:rFonts w:ascii="Times New Roman" w:hAnsi="Times New Roman" w:cs="Times New Roman"/>
          <w:b/>
          <w:bCs/>
          <w:sz w:val="24"/>
          <w:szCs w:val="24"/>
          <w:rtl/>
        </w:rPr>
      </w:pPr>
    </w:p>
    <w:p w:rsidR="00702541" w:rsidRPr="00D71BD5" w:rsidRDefault="00702541" w:rsidP="00754E2F">
      <w:pPr>
        <w:jc w:val="both"/>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2/ الإعاقة البصرية الجزئية:</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يطلق على هذه الفئة ضعيفي البصر ، وهم اللذين تبلغ حدة أبصارهم 20/200 و 20/70 في العين الأفضل بعد استخدام المعينات</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الأفراد الذين يعانون من إعاقة جزئية يمكنهم الاستفادة جزئيا من البقايا البصرية لديهم.</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تظهر لدى هذه الفئة بعض المشكلات النفسية مثل القلق والخجل مقارنة بالعاديين.</w:t>
      </w:r>
    </w:p>
    <w:p w:rsidR="00702541" w:rsidRPr="00D71BD5" w:rsidRDefault="00702541" w:rsidP="00754E2F">
      <w:pPr>
        <w:jc w:val="both"/>
        <w:rPr>
          <w:rFonts w:ascii="Times New Roman" w:hAnsi="Times New Roman" w:cs="Times New Roman"/>
          <w:b/>
          <w:bCs/>
          <w:color w:val="0070C0"/>
          <w:sz w:val="24"/>
          <w:szCs w:val="24"/>
          <w:u w:val="single"/>
          <w:rtl/>
        </w:rPr>
      </w:pPr>
      <w:r w:rsidRPr="00D71BD5">
        <w:rPr>
          <w:rFonts w:ascii="Times New Roman" w:hAnsi="Times New Roman" w:cs="Times New Roman"/>
          <w:b/>
          <w:bCs/>
          <w:color w:val="0070C0"/>
          <w:sz w:val="24"/>
          <w:szCs w:val="24"/>
          <w:u w:val="single"/>
          <w:rtl/>
        </w:rPr>
        <w:t>خصائص المعوقين بصريا:</w:t>
      </w:r>
    </w:p>
    <w:p w:rsidR="00702541" w:rsidRPr="00D71BD5" w:rsidRDefault="00702541" w:rsidP="00754E2F">
      <w:pPr>
        <w:jc w:val="both"/>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الخصائص العقلية :</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لا توجد دلائل مؤكدة حول ذكاء المعوقين بصريا من حيث اختلافه عن الذكاء لدى المبصرين في نفس العمر. أكدت الدراسات على ذكاء المكفوفين انه يقع في الحدود الطبيعية لذكاء إقرانهم المبصرين. </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إن الأداء المنخفض في بعض حالات الإعاقة البصرية يعزى إلى قلة ومحدودية الخبرات البصرية و المفاهيم المتعلقة بالشكل واللون و الحجم .. ألخ.</w:t>
      </w:r>
    </w:p>
    <w:p w:rsidR="00702541" w:rsidRPr="00D71BD5" w:rsidRDefault="00702541" w:rsidP="00754E2F">
      <w:pPr>
        <w:jc w:val="both"/>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الخصائص الأكاديمية:</w:t>
      </w:r>
    </w:p>
    <w:p w:rsidR="00702541" w:rsidRPr="00D71BD5" w:rsidRDefault="00702541" w:rsidP="00754E2F">
      <w:pPr>
        <w:jc w:val="both"/>
        <w:rPr>
          <w:rFonts w:ascii="Times New Roman" w:hAnsi="Times New Roman" w:cs="Times New Roman"/>
          <w:b/>
          <w:bCs/>
          <w:color w:val="002060"/>
          <w:sz w:val="24"/>
          <w:szCs w:val="24"/>
          <w:rtl/>
        </w:rPr>
      </w:pPr>
      <w:r w:rsidRPr="00D71BD5">
        <w:rPr>
          <w:rFonts w:ascii="Times New Roman" w:hAnsi="Times New Roman" w:cs="Times New Roman"/>
          <w:b/>
          <w:bCs/>
          <w:color w:val="002060"/>
          <w:sz w:val="24"/>
          <w:szCs w:val="24"/>
          <w:rtl/>
        </w:rPr>
        <w:t>تؤثر عوامل كثيرة في تحديد الخصائص الأكاديمية للمعوق بصريا:</w:t>
      </w:r>
    </w:p>
    <w:p w:rsidR="00702541" w:rsidRPr="00D71BD5" w:rsidRDefault="00702541" w:rsidP="00765478">
      <w:pPr>
        <w:pStyle w:val="ListParagraph"/>
        <w:numPr>
          <w:ilvl w:val="0"/>
          <w:numId w:val="28"/>
        </w:numPr>
        <w:spacing w:after="0" w:line="240" w:lineRule="auto"/>
        <w:jc w:val="both"/>
        <w:rPr>
          <w:rFonts w:ascii="Times New Roman" w:hAnsi="Times New Roman" w:cs="Times New Roman"/>
          <w:b/>
          <w:bCs/>
          <w:sz w:val="24"/>
          <w:szCs w:val="24"/>
        </w:rPr>
      </w:pPr>
      <w:r w:rsidRPr="00D71BD5">
        <w:rPr>
          <w:rFonts w:ascii="Times New Roman" w:hAnsi="Times New Roman" w:cs="Times New Roman"/>
          <w:b/>
          <w:bCs/>
          <w:sz w:val="24"/>
          <w:szCs w:val="24"/>
          <w:rtl/>
        </w:rPr>
        <w:t xml:space="preserve">زمن الإعاقة . </w:t>
      </w:r>
      <w:r w:rsidRPr="00D71BD5">
        <w:rPr>
          <w:rFonts w:ascii="Times New Roman" w:hAnsi="Times New Roman" w:cs="Times New Roman"/>
          <w:b/>
          <w:bCs/>
          <w:color w:val="FF0066"/>
          <w:sz w:val="24"/>
          <w:szCs w:val="24"/>
          <w:rtl/>
        </w:rPr>
        <w:t>( وقت حدوثها )</w:t>
      </w:r>
      <w:r w:rsidRPr="00D71BD5">
        <w:rPr>
          <w:rFonts w:ascii="Times New Roman" w:hAnsi="Times New Roman" w:cs="Times New Roman"/>
          <w:b/>
          <w:bCs/>
          <w:sz w:val="24"/>
          <w:szCs w:val="24"/>
          <w:rtl/>
        </w:rPr>
        <w:t xml:space="preserve"> </w:t>
      </w:r>
    </w:p>
    <w:p w:rsidR="00702541" w:rsidRPr="00D71BD5" w:rsidRDefault="00702541" w:rsidP="00765478">
      <w:pPr>
        <w:pStyle w:val="ListParagraph"/>
        <w:numPr>
          <w:ilvl w:val="0"/>
          <w:numId w:val="28"/>
        </w:numPr>
        <w:spacing w:after="0" w:line="240" w:lineRule="auto"/>
        <w:jc w:val="both"/>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هل الإعاقة كاملة أم جزئية . </w:t>
      </w:r>
      <w:r w:rsidRPr="00D71BD5">
        <w:rPr>
          <w:rFonts w:ascii="Times New Roman" w:hAnsi="Times New Roman" w:cs="Times New Roman"/>
          <w:b/>
          <w:bCs/>
          <w:color w:val="FF0066"/>
          <w:sz w:val="24"/>
          <w:szCs w:val="24"/>
          <w:rtl/>
        </w:rPr>
        <w:t xml:space="preserve">( اذا كانت كاملة يكون التعليم اصعب ) </w:t>
      </w:r>
    </w:p>
    <w:p w:rsidR="00702541" w:rsidRPr="00D71BD5" w:rsidRDefault="00702541" w:rsidP="00FF0058">
      <w:pPr>
        <w:pStyle w:val="ListParagraph"/>
        <w:numPr>
          <w:ilvl w:val="0"/>
          <w:numId w:val="28"/>
        </w:numPr>
        <w:spacing w:after="0" w:line="240" w:lineRule="auto"/>
        <w:jc w:val="both"/>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هل توجد خدمات رعاية مختلفة منذ المراحل المبكرة </w:t>
      </w:r>
      <w:r w:rsidRPr="00D71BD5">
        <w:rPr>
          <w:rFonts w:ascii="Times New Roman" w:hAnsi="Times New Roman" w:cs="Times New Roman"/>
          <w:b/>
          <w:bCs/>
          <w:color w:val="FF0066"/>
          <w:sz w:val="24"/>
          <w:szCs w:val="24"/>
          <w:rtl/>
        </w:rPr>
        <w:t xml:space="preserve">( هل قدمت له المعلومات من طفولته المبكره ,, لآن في الصغر يكون التعلم اسهل وترسخ المعلومات بشكل اسرع ) </w:t>
      </w:r>
    </w:p>
    <w:p w:rsidR="00702541" w:rsidRPr="00D71BD5" w:rsidRDefault="00702541" w:rsidP="00765478">
      <w:pPr>
        <w:pStyle w:val="ListParagraph"/>
        <w:numPr>
          <w:ilvl w:val="0"/>
          <w:numId w:val="28"/>
        </w:numPr>
        <w:spacing w:after="0" w:line="240" w:lineRule="auto"/>
        <w:jc w:val="both"/>
        <w:rPr>
          <w:rFonts w:ascii="Times New Roman" w:hAnsi="Times New Roman" w:cs="Times New Roman"/>
          <w:b/>
          <w:bCs/>
          <w:sz w:val="24"/>
          <w:szCs w:val="24"/>
        </w:rPr>
      </w:pPr>
      <w:r w:rsidRPr="00D71BD5">
        <w:rPr>
          <w:rFonts w:ascii="Times New Roman" w:hAnsi="Times New Roman" w:cs="Times New Roman"/>
          <w:b/>
          <w:bCs/>
          <w:sz w:val="24"/>
          <w:szCs w:val="24"/>
          <w:rtl/>
        </w:rPr>
        <w:t>هل توجد إعاقات مصاحبة مثل عيوب الكلام/ الحركة</w:t>
      </w:r>
    </w:p>
    <w:p w:rsidR="00702541" w:rsidRPr="00D71BD5" w:rsidRDefault="00702541" w:rsidP="00C92CE4">
      <w:pPr>
        <w:ind w:left="142"/>
        <w:jc w:val="both"/>
        <w:rPr>
          <w:rFonts w:ascii="Times New Roman" w:hAnsi="Times New Roman" w:cs="Times New Roman"/>
          <w:b/>
          <w:bCs/>
          <w:sz w:val="24"/>
          <w:szCs w:val="24"/>
        </w:rPr>
      </w:pP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هذه العوامل لها اثر كبير في أداء المعوق بصريا في الجواب التعليمية و ما يرتبط بها من أنشطة وأعمال صفية.</w:t>
      </w: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الخصائص الاجتماعية و الانفعالية:</w:t>
      </w:r>
    </w:p>
    <w:p w:rsidR="00702541" w:rsidRPr="00D71BD5" w:rsidRDefault="00702541" w:rsidP="00FF0058">
      <w:pPr>
        <w:jc w:val="both"/>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أكدت معظم الدراسات أن المعوقين بصريا يتأثرون بأحاسيس القصور و الفشل و اتجاهات الناس نحوهم وتوقعاتهم لأدوارهم ومفهومهم لذاتهم. </w:t>
      </w:r>
      <w:r w:rsidRPr="00D71BD5">
        <w:rPr>
          <w:rFonts w:ascii="Times New Roman" w:hAnsi="Times New Roman" w:cs="Times New Roman"/>
          <w:b/>
          <w:bCs/>
          <w:color w:val="FF0066"/>
          <w:sz w:val="24"/>
          <w:szCs w:val="24"/>
          <w:rtl/>
        </w:rPr>
        <w:t>( بسبب من حولهم ونظرتهم لهم بأنه معاق ومسكين سواء بقصد أم بغير قصد ,, فيحتقر نفسه بسبب عدم قدرته لقيامه ببعض الأعمال البسيطة ) ( لا نعطيه مهام أقل او اكبر من قدراته ولا نقلل من المهام لأن ذلك سيحبطهم فهم يريدون ان يثبتوا ذواتهم )</w:t>
      </w:r>
    </w:p>
    <w:p w:rsidR="00702541" w:rsidRPr="00D71BD5" w:rsidRDefault="00702541" w:rsidP="00FF0058">
      <w:pPr>
        <w:jc w:val="both"/>
        <w:rPr>
          <w:rFonts w:ascii="Times New Roman" w:hAnsi="Times New Roman" w:cs="Times New Roman"/>
          <w:b/>
          <w:bCs/>
          <w:sz w:val="24"/>
          <w:szCs w:val="24"/>
        </w:rPr>
      </w:pPr>
      <w:r w:rsidRPr="00D71BD5">
        <w:rPr>
          <w:rFonts w:ascii="Times New Roman" w:hAnsi="Times New Roman" w:cs="Times New Roman"/>
          <w:b/>
          <w:bCs/>
          <w:sz w:val="24"/>
          <w:szCs w:val="24"/>
          <w:rtl/>
        </w:rPr>
        <w:t xml:space="preserve">دراسات أخرى تؤكد أنهم يعانون من نقص في الثقة بالذات، و الإحساس بالفشل و الإحباط تدن واضح في مفهوم الذات </w:t>
      </w:r>
      <w:r w:rsidRPr="00D71BD5">
        <w:rPr>
          <w:rFonts w:ascii="Times New Roman" w:hAnsi="Times New Roman" w:cs="Times New Roman"/>
          <w:b/>
          <w:bCs/>
          <w:color w:val="FF0066"/>
          <w:sz w:val="24"/>
          <w:szCs w:val="24"/>
          <w:rtl/>
        </w:rPr>
        <w:t xml:space="preserve">( هذا بسبب ممارساتنا وعدم تشجيعنا لهم واشراكهم ببعض الامور التي يستطيعون القيام بها كالاعمال اليوميه او الاداريه والمهنيه حسب امكانياته وقدراتهم ) </w:t>
      </w:r>
    </w:p>
    <w:p w:rsidR="00702541" w:rsidRPr="00D71BD5" w:rsidRDefault="00702541" w:rsidP="00FF0058">
      <w:pPr>
        <w:pStyle w:val="ListParagraph"/>
        <w:numPr>
          <w:ilvl w:val="0"/>
          <w:numId w:val="28"/>
        </w:numPr>
        <w:spacing w:after="0" w:line="240" w:lineRule="auto"/>
        <w:jc w:val="both"/>
        <w:rPr>
          <w:rFonts w:ascii="Times New Roman" w:hAnsi="Times New Roman" w:cs="Times New Roman"/>
          <w:b/>
          <w:bCs/>
          <w:color w:val="FF0066"/>
          <w:sz w:val="24"/>
          <w:szCs w:val="24"/>
        </w:rPr>
      </w:pPr>
      <w:r w:rsidRPr="00D71BD5">
        <w:rPr>
          <w:rFonts w:ascii="Times New Roman" w:hAnsi="Times New Roman" w:cs="Times New Roman"/>
          <w:b/>
          <w:bCs/>
          <w:sz w:val="24"/>
          <w:szCs w:val="24"/>
          <w:rtl/>
        </w:rPr>
        <w:t>يظهرون ميولا عدوانية نحو أنفسهم و نحو الآخرين من خلال الكلام و الألفاظ المستخدمة</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0066"/>
          <w:sz w:val="24"/>
          <w:szCs w:val="24"/>
          <w:rtl/>
        </w:rPr>
        <w:t>( بعضهم يكون جرئ في ردوده التي لايتقبلها الاخرين او لم يتعودوا عليها )</w:t>
      </w:r>
    </w:p>
    <w:p w:rsidR="00702541" w:rsidRPr="00D71BD5" w:rsidRDefault="00702541" w:rsidP="00FF0058">
      <w:pPr>
        <w:pStyle w:val="ListParagraph"/>
        <w:numPr>
          <w:ilvl w:val="0"/>
          <w:numId w:val="28"/>
        </w:numPr>
        <w:spacing w:after="0" w:line="240" w:lineRule="auto"/>
        <w:jc w:val="both"/>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يميلون للانعزال </w:t>
      </w:r>
      <w:r w:rsidRPr="00D71BD5">
        <w:rPr>
          <w:rFonts w:ascii="Times New Roman" w:hAnsi="Times New Roman" w:cs="Times New Roman"/>
          <w:b/>
          <w:bCs/>
          <w:color w:val="FF0066"/>
          <w:sz w:val="24"/>
          <w:szCs w:val="24"/>
          <w:rtl/>
        </w:rPr>
        <w:t>( بسبب عدم تقدير الذات والاحساس بالفشل فهم يرون انهم إذا انعزلوا لن يقعوا في الأخطاء )</w:t>
      </w:r>
    </w:p>
    <w:p w:rsidR="00702541" w:rsidRPr="00D71BD5" w:rsidRDefault="00702541" w:rsidP="00FF0058">
      <w:pPr>
        <w:pStyle w:val="ListParagraph"/>
        <w:numPr>
          <w:ilvl w:val="0"/>
          <w:numId w:val="28"/>
        </w:numPr>
        <w:spacing w:after="0" w:line="240" w:lineRule="auto"/>
        <w:jc w:val="both"/>
        <w:rPr>
          <w:rFonts w:ascii="Times New Roman" w:hAnsi="Times New Roman" w:cs="Times New Roman"/>
          <w:b/>
          <w:bCs/>
          <w:sz w:val="24"/>
          <w:szCs w:val="24"/>
        </w:rPr>
      </w:pPr>
      <w:r w:rsidRPr="00D71BD5">
        <w:rPr>
          <w:rFonts w:ascii="Times New Roman" w:hAnsi="Times New Roman" w:cs="Times New Roman"/>
          <w:b/>
          <w:bCs/>
          <w:sz w:val="24"/>
          <w:szCs w:val="24"/>
          <w:rtl/>
        </w:rPr>
        <w:t xml:space="preserve">التكيف الاجتماعي وخاصة إذا لم تتوفر لهم فرصة للتدريب المبكر و المهارات الاجتماعية. </w:t>
      </w:r>
    </w:p>
    <w:p w:rsidR="00702541" w:rsidRPr="00D71BD5" w:rsidRDefault="00702541" w:rsidP="00FF0058">
      <w:pPr>
        <w:pStyle w:val="ListParagraph"/>
        <w:spacing w:after="0" w:line="240" w:lineRule="auto"/>
        <w:ind w:left="502"/>
        <w:jc w:val="both"/>
        <w:rPr>
          <w:rFonts w:ascii="Times New Roman" w:hAnsi="Times New Roman" w:cs="Times New Roman"/>
          <w:b/>
          <w:bCs/>
          <w:sz w:val="24"/>
          <w:szCs w:val="24"/>
        </w:rPr>
      </w:pP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الخصائص اللغوية :</w:t>
      </w:r>
    </w:p>
    <w:p w:rsidR="00702541" w:rsidRPr="00D71BD5" w:rsidRDefault="00702541" w:rsidP="00C92CE4">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يظهر المعوقين بصريا مشكلات لغوية كثيرة مرتبطة بنطق الأصوات و في التراكيب اللغوية وهذا بشكل عام يجب أن يعالج عن طريق البرامج التدريبية المبكرة </w:t>
      </w:r>
      <w:r w:rsidRPr="00D71BD5">
        <w:rPr>
          <w:rFonts w:ascii="Times New Roman" w:hAnsi="Times New Roman" w:cs="Times New Roman"/>
          <w:b/>
          <w:bCs/>
          <w:color w:val="FF0066"/>
          <w:sz w:val="24"/>
          <w:szCs w:val="24"/>
          <w:rtl/>
        </w:rPr>
        <w:t>( السبب في قلة تواصلهم )</w:t>
      </w:r>
      <w:r w:rsidRPr="00D71BD5">
        <w:rPr>
          <w:rFonts w:ascii="Times New Roman" w:hAnsi="Times New Roman" w:cs="Times New Roman"/>
          <w:b/>
          <w:bCs/>
          <w:sz w:val="24"/>
          <w:szCs w:val="24"/>
          <w:rtl/>
        </w:rPr>
        <w:t xml:space="preserve"> </w:t>
      </w:r>
    </w:p>
    <w:p w:rsidR="00702541" w:rsidRPr="00D71BD5" w:rsidRDefault="00702541" w:rsidP="00754E2F">
      <w:pPr>
        <w:jc w:val="both"/>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الخصائص الحركية:</w:t>
      </w:r>
    </w:p>
    <w:p w:rsidR="00702541" w:rsidRPr="00D71BD5" w:rsidRDefault="00702541" w:rsidP="00754E2F">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إن المشكلة الأساسية و الأولى هي حاجز التحرك و التنقل و اكتشاف البيئة.</w:t>
      </w:r>
    </w:p>
    <w:p w:rsidR="00702541" w:rsidRPr="00D71BD5" w:rsidRDefault="00702541" w:rsidP="00C92CE4">
      <w:pPr>
        <w:jc w:val="both"/>
        <w:rPr>
          <w:rFonts w:ascii="Times New Roman" w:hAnsi="Times New Roman" w:cs="Times New Roman"/>
          <w:b/>
          <w:bCs/>
          <w:sz w:val="24"/>
          <w:szCs w:val="24"/>
          <w:rtl/>
        </w:rPr>
      </w:pPr>
      <w:r w:rsidRPr="00D71BD5">
        <w:rPr>
          <w:rFonts w:ascii="Times New Roman" w:hAnsi="Times New Roman" w:cs="Times New Roman"/>
          <w:b/>
          <w:bCs/>
          <w:sz w:val="24"/>
          <w:szCs w:val="24"/>
          <w:rtl/>
        </w:rPr>
        <w:t>كثير من الأنشطة في الحياة تتطلب مهارات حركية بصرية / مثل ارتداء الملابس، تناول الطعام، المشي.</w:t>
      </w:r>
    </w:p>
    <w:p w:rsidR="00702541" w:rsidRPr="00D71BD5" w:rsidRDefault="00702541" w:rsidP="00754E2F">
      <w:pPr>
        <w:jc w:val="both"/>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الأساليب المستخدمة في تعليم المعوقين بصريا:</w:t>
      </w:r>
    </w:p>
    <w:p w:rsidR="00702541" w:rsidRPr="00D71BD5" w:rsidRDefault="00702541" w:rsidP="00754E2F">
      <w:pPr>
        <w:tabs>
          <w:tab w:val="left" w:pos="15"/>
        </w:tabs>
        <w:jc w:val="both"/>
        <w:rPr>
          <w:rFonts w:ascii="Times New Roman" w:hAnsi="Times New Roman" w:cs="Times New Roman"/>
          <w:b/>
          <w:bCs/>
          <w:color w:val="984806"/>
          <w:sz w:val="24"/>
          <w:szCs w:val="24"/>
          <w:rtl/>
        </w:rPr>
      </w:pPr>
      <w:r w:rsidRPr="00D71BD5">
        <w:rPr>
          <w:rFonts w:ascii="Times New Roman" w:hAnsi="Times New Roman" w:cs="Times New Roman"/>
          <w:b/>
          <w:bCs/>
          <w:color w:val="984806"/>
          <w:sz w:val="24"/>
          <w:szCs w:val="24"/>
          <w:rtl/>
        </w:rPr>
        <w:t>يتم استخدام الأسلوب الفردي في بداية مراحل المكفوفين وهنا اعتبارات يجب مراعاتها في تعليم و تدريب المعوقين بصريا:</w:t>
      </w:r>
    </w:p>
    <w:p w:rsidR="00702541" w:rsidRPr="00D71BD5" w:rsidRDefault="00702541" w:rsidP="00765478">
      <w:pPr>
        <w:pStyle w:val="ListParagraph"/>
        <w:numPr>
          <w:ilvl w:val="0"/>
          <w:numId w:val="29"/>
        </w:numPr>
        <w:tabs>
          <w:tab w:val="left" w:pos="15"/>
        </w:tabs>
        <w:spacing w:after="0" w:line="240" w:lineRule="auto"/>
        <w:jc w:val="both"/>
        <w:rPr>
          <w:rFonts w:ascii="Times New Roman" w:hAnsi="Times New Roman" w:cs="Times New Roman"/>
          <w:b/>
          <w:bCs/>
          <w:sz w:val="24"/>
          <w:szCs w:val="24"/>
        </w:rPr>
      </w:pPr>
      <w:r w:rsidRPr="00D71BD5">
        <w:rPr>
          <w:rFonts w:ascii="Times New Roman" w:hAnsi="Times New Roman" w:cs="Times New Roman"/>
          <w:b/>
          <w:bCs/>
          <w:sz w:val="24"/>
          <w:szCs w:val="24"/>
          <w:rtl/>
        </w:rPr>
        <w:t>إجراء تعديلات في محتوى المنهج العام بحيث تحذف الموضوعات غير الملائمة لقدرات و ميول الطلاب</w:t>
      </w:r>
    </w:p>
    <w:p w:rsidR="00702541" w:rsidRPr="00D71BD5" w:rsidRDefault="00702541" w:rsidP="00C92CE4">
      <w:pPr>
        <w:pStyle w:val="ListParagraph"/>
        <w:numPr>
          <w:ilvl w:val="0"/>
          <w:numId w:val="29"/>
        </w:numPr>
        <w:tabs>
          <w:tab w:val="left" w:pos="15"/>
        </w:tabs>
        <w:spacing w:after="0" w:line="240" w:lineRule="auto"/>
        <w:jc w:val="both"/>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مراعاة الفروق الفردية و التعليم الفردي ييحقق ذلك </w:t>
      </w:r>
      <w:r w:rsidRPr="00D71BD5">
        <w:rPr>
          <w:rFonts w:ascii="Times New Roman" w:hAnsi="Times New Roman" w:cs="Times New Roman"/>
          <w:b/>
          <w:bCs/>
          <w:color w:val="002060"/>
          <w:sz w:val="24"/>
          <w:szCs w:val="24"/>
          <w:rtl/>
        </w:rPr>
        <w:t xml:space="preserve">. </w:t>
      </w:r>
      <w:r w:rsidRPr="00D71BD5">
        <w:rPr>
          <w:rFonts w:ascii="Times New Roman" w:hAnsi="Times New Roman" w:cs="Times New Roman"/>
          <w:b/>
          <w:bCs/>
          <w:color w:val="FF0066"/>
          <w:sz w:val="24"/>
          <w:szCs w:val="24"/>
          <w:rtl/>
        </w:rPr>
        <w:t xml:space="preserve">( لكل شخص قدرات وميول لابد أن تؤخذ في الاعتبار ونصمم المنهاج على اساسها ) </w:t>
      </w:r>
    </w:p>
    <w:p w:rsidR="00702541" w:rsidRPr="00D71BD5" w:rsidRDefault="00702541" w:rsidP="00C92CE4">
      <w:pPr>
        <w:pStyle w:val="ListParagraph"/>
        <w:numPr>
          <w:ilvl w:val="0"/>
          <w:numId w:val="29"/>
        </w:numPr>
        <w:tabs>
          <w:tab w:val="left" w:pos="15"/>
        </w:tabs>
        <w:spacing w:after="0" w:line="240" w:lineRule="auto"/>
        <w:jc w:val="both"/>
        <w:rPr>
          <w:rFonts w:ascii="Times New Roman" w:hAnsi="Times New Roman" w:cs="Times New Roman"/>
          <w:b/>
          <w:bCs/>
          <w:color w:val="002060"/>
          <w:sz w:val="24"/>
          <w:szCs w:val="24"/>
        </w:rPr>
      </w:pPr>
      <w:r w:rsidRPr="00D71BD5">
        <w:rPr>
          <w:rFonts w:ascii="Times New Roman" w:hAnsi="Times New Roman" w:cs="Times New Roman"/>
          <w:b/>
          <w:bCs/>
          <w:sz w:val="24"/>
          <w:szCs w:val="24"/>
          <w:rtl/>
        </w:rPr>
        <w:t xml:space="preserve">توفير الأجهزة السمعية و البصرية و اللمسية </w:t>
      </w:r>
      <w:r w:rsidRPr="00D71BD5">
        <w:rPr>
          <w:rFonts w:ascii="Times New Roman" w:hAnsi="Times New Roman" w:cs="Times New Roman"/>
          <w:b/>
          <w:bCs/>
          <w:color w:val="FF0066"/>
          <w:sz w:val="24"/>
          <w:szCs w:val="24"/>
          <w:rtl/>
        </w:rPr>
        <w:t>(هي أساسية لانها الطريق للوصول الى العالم وإلى التعلم )</w:t>
      </w:r>
    </w:p>
    <w:p w:rsidR="00702541" w:rsidRPr="00D71BD5" w:rsidRDefault="00702541" w:rsidP="00765478">
      <w:pPr>
        <w:pStyle w:val="ListParagraph"/>
        <w:numPr>
          <w:ilvl w:val="0"/>
          <w:numId w:val="29"/>
        </w:numPr>
        <w:tabs>
          <w:tab w:val="left" w:pos="15"/>
        </w:tabs>
        <w:spacing w:after="0" w:line="240" w:lineRule="auto"/>
        <w:jc w:val="both"/>
        <w:rPr>
          <w:rFonts w:ascii="Times New Roman" w:hAnsi="Times New Roman" w:cs="Times New Roman"/>
          <w:b/>
          <w:bCs/>
          <w:sz w:val="24"/>
          <w:szCs w:val="24"/>
        </w:rPr>
      </w:pPr>
      <w:r w:rsidRPr="00D71BD5">
        <w:rPr>
          <w:rFonts w:ascii="Times New Roman" w:hAnsi="Times New Roman" w:cs="Times New Roman"/>
          <w:b/>
          <w:bCs/>
          <w:sz w:val="24"/>
          <w:szCs w:val="24"/>
          <w:rtl/>
        </w:rPr>
        <w:t>توفير نماذج و مجسمات لكافة المثيرات .</w:t>
      </w:r>
    </w:p>
    <w:p w:rsidR="00702541" w:rsidRPr="00D71BD5" w:rsidRDefault="00702541" w:rsidP="00765478">
      <w:pPr>
        <w:pStyle w:val="ListParagraph"/>
        <w:numPr>
          <w:ilvl w:val="0"/>
          <w:numId w:val="29"/>
        </w:numPr>
        <w:tabs>
          <w:tab w:val="left" w:pos="15"/>
        </w:tabs>
        <w:spacing w:after="0" w:line="240" w:lineRule="auto"/>
        <w:jc w:val="both"/>
        <w:rPr>
          <w:rFonts w:ascii="Times New Roman" w:hAnsi="Times New Roman" w:cs="Times New Roman"/>
          <w:b/>
          <w:bCs/>
          <w:sz w:val="24"/>
          <w:szCs w:val="24"/>
        </w:rPr>
      </w:pPr>
      <w:r w:rsidRPr="00D71BD5">
        <w:rPr>
          <w:rFonts w:ascii="Times New Roman" w:hAnsi="Times New Roman" w:cs="Times New Roman"/>
          <w:b/>
          <w:bCs/>
          <w:sz w:val="24"/>
          <w:szCs w:val="24"/>
          <w:rtl/>
        </w:rPr>
        <w:t>استخدام المعينات البصرية .</w:t>
      </w:r>
    </w:p>
    <w:p w:rsidR="00702541" w:rsidRPr="00D71BD5" w:rsidRDefault="00702541" w:rsidP="00C92CE4">
      <w:pPr>
        <w:pStyle w:val="ListParagraph"/>
        <w:numPr>
          <w:ilvl w:val="0"/>
          <w:numId w:val="29"/>
        </w:numPr>
        <w:tabs>
          <w:tab w:val="left" w:pos="15"/>
        </w:tabs>
        <w:spacing w:after="0" w:line="240" w:lineRule="auto"/>
        <w:jc w:val="both"/>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توفير الغرف الصفية و الأثاث المناسب </w:t>
      </w:r>
      <w:r w:rsidRPr="00D71BD5">
        <w:rPr>
          <w:rFonts w:ascii="Times New Roman" w:hAnsi="Times New Roman" w:cs="Times New Roman"/>
          <w:b/>
          <w:bCs/>
          <w:color w:val="FF0066"/>
          <w:sz w:val="24"/>
          <w:szCs w:val="24"/>
          <w:rtl/>
        </w:rPr>
        <w:t xml:space="preserve">( للأسف الغرف في بعض المدارس غير مناسبة للعادين فكيف بالمكفوفين ، يجب أن تكون مناسبة لسلامتهم قبل التعلم ( الاثاث المناسب ,  طريقة وصوله إلى المدرسة مشكلة يعاني منها الكثير ) </w:t>
      </w:r>
    </w:p>
    <w:p w:rsidR="00702541" w:rsidRPr="00D71BD5" w:rsidRDefault="00702541" w:rsidP="00C92CE4">
      <w:pPr>
        <w:pStyle w:val="ListParagraph"/>
        <w:tabs>
          <w:tab w:val="left" w:pos="15"/>
        </w:tabs>
        <w:spacing w:after="0" w:line="240" w:lineRule="auto"/>
        <w:ind w:left="360"/>
        <w:jc w:val="both"/>
        <w:rPr>
          <w:rFonts w:ascii="Times New Roman" w:hAnsi="Times New Roman" w:cs="Times New Roman"/>
          <w:b/>
          <w:bCs/>
          <w:color w:val="FF0066"/>
          <w:sz w:val="24"/>
          <w:szCs w:val="24"/>
        </w:rPr>
      </w:pPr>
    </w:p>
    <w:p w:rsidR="00702541" w:rsidRPr="00D71BD5" w:rsidRDefault="00702541" w:rsidP="00754E2F">
      <w:pPr>
        <w:tabs>
          <w:tab w:val="left" w:pos="15"/>
        </w:tabs>
        <w:jc w:val="both"/>
        <w:rPr>
          <w:rFonts w:ascii="Times New Roman" w:hAnsi="Times New Roman" w:cs="Times New Roman"/>
          <w:b/>
          <w:bCs/>
          <w:color w:val="984806"/>
          <w:sz w:val="24"/>
          <w:szCs w:val="24"/>
          <w:rtl/>
        </w:rPr>
      </w:pPr>
      <w:r w:rsidRPr="00D71BD5">
        <w:rPr>
          <w:rFonts w:ascii="Times New Roman" w:hAnsi="Times New Roman" w:cs="Times New Roman"/>
          <w:b/>
          <w:bCs/>
          <w:color w:val="984806"/>
          <w:sz w:val="24"/>
          <w:szCs w:val="24"/>
          <w:rtl/>
        </w:rPr>
        <w:t>أبعاد أساسية في مناهج المعوقين بصريا:</w:t>
      </w:r>
    </w:p>
    <w:p w:rsidR="00702541" w:rsidRPr="00D71BD5" w:rsidRDefault="00702541" w:rsidP="00765478">
      <w:pPr>
        <w:pStyle w:val="ListParagraph"/>
        <w:numPr>
          <w:ilvl w:val="0"/>
          <w:numId w:val="30"/>
        </w:numPr>
        <w:tabs>
          <w:tab w:val="left" w:pos="15"/>
        </w:tabs>
        <w:spacing w:after="0" w:line="240" w:lineRule="auto"/>
        <w:jc w:val="both"/>
        <w:rPr>
          <w:rFonts w:ascii="Times New Roman" w:hAnsi="Times New Roman" w:cs="Times New Roman"/>
          <w:b/>
          <w:bCs/>
          <w:sz w:val="24"/>
          <w:szCs w:val="24"/>
          <w:rtl/>
        </w:rPr>
      </w:pPr>
      <w:r w:rsidRPr="00D71BD5">
        <w:rPr>
          <w:rFonts w:ascii="Times New Roman" w:hAnsi="Times New Roman" w:cs="Times New Roman"/>
          <w:b/>
          <w:bCs/>
          <w:sz w:val="24"/>
          <w:szCs w:val="24"/>
          <w:rtl/>
        </w:rPr>
        <w:t>مهارات الحركة والتنقل</w:t>
      </w:r>
    </w:p>
    <w:p w:rsidR="00702541" w:rsidRPr="00D71BD5" w:rsidRDefault="00702541" w:rsidP="00765478">
      <w:pPr>
        <w:pStyle w:val="ListParagraph"/>
        <w:numPr>
          <w:ilvl w:val="0"/>
          <w:numId w:val="30"/>
        </w:numPr>
        <w:tabs>
          <w:tab w:val="left" w:pos="15"/>
        </w:tabs>
        <w:spacing w:after="0" w:line="240" w:lineRule="auto"/>
        <w:jc w:val="both"/>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مهارات التواصل </w:t>
      </w:r>
    </w:p>
    <w:p w:rsidR="00702541" w:rsidRPr="00D71BD5" w:rsidRDefault="00702541" w:rsidP="00C92CE4">
      <w:pPr>
        <w:pBdr>
          <w:bottom w:val="single" w:sz="4" w:space="1" w:color="auto"/>
        </w:pBdr>
        <w:rPr>
          <w:rFonts w:ascii="Times New Roman" w:hAnsi="Times New Roman" w:cs="Times New Roman"/>
          <w:b/>
          <w:bCs/>
          <w:color w:val="00206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sz w:val="24"/>
          <w:szCs w:val="24"/>
        </w:rPr>
      </w:pPr>
      <w:r w:rsidRPr="00D71BD5">
        <w:rPr>
          <w:rFonts w:ascii="Times New Roman" w:hAnsi="Times New Roman" w:cs="Times New Roman"/>
          <w:b/>
          <w:bCs/>
          <w:color w:val="FF0000"/>
          <w:sz w:val="24"/>
          <w:szCs w:val="24"/>
          <w:rtl/>
        </w:rPr>
        <w:t>المحاضرة الحادية عشر</w:t>
      </w:r>
    </w:p>
    <w:p w:rsidR="00702541" w:rsidRPr="00D71BD5" w:rsidRDefault="00702541" w:rsidP="00754E2F">
      <w:pPr>
        <w:rPr>
          <w:rFonts w:ascii="Times New Roman" w:hAnsi="Times New Roman" w:cs="Times New Roman"/>
          <w:b/>
          <w:bCs/>
          <w:sz w:val="24"/>
          <w:szCs w:val="24"/>
          <w:rtl/>
        </w:rPr>
      </w:pPr>
    </w:p>
    <w:p w:rsidR="00702541" w:rsidRPr="00D71BD5" w:rsidRDefault="00702541" w:rsidP="00754E2F">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مناهج وأساليب تعليم وتدريب المعوقين سمعيا</w:t>
      </w:r>
      <w:r w:rsidRPr="00D71BD5">
        <w:rPr>
          <w:rFonts w:ascii="Times New Roman" w:hAnsi="Times New Roman" w:cs="Times New Roman"/>
          <w:b/>
          <w:bCs/>
          <w:color w:val="0070C0"/>
          <w:sz w:val="24"/>
          <w:szCs w:val="24"/>
        </w:rPr>
        <w:t xml:space="preserve"> :</w:t>
      </w: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هناك فئتين من المعاقين سمعيا:</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1ـ الأفراد الصم وهم أولئك الذين يولدون فاقدين لحاسة السمع نهائياً مما يترتب عليه فقدان القدرة على تكوين الكلام .</w:t>
      </w:r>
    </w:p>
    <w:p w:rsidR="00702541" w:rsidRPr="00D71BD5" w:rsidRDefault="00702541" w:rsidP="001B6DC2">
      <w:pPr>
        <w:rPr>
          <w:rFonts w:ascii="Times New Roman" w:hAnsi="Times New Roman" w:cs="Times New Roman"/>
          <w:b/>
          <w:bCs/>
          <w:sz w:val="24"/>
          <w:szCs w:val="24"/>
          <w:rtl/>
        </w:rPr>
      </w:pPr>
      <w:r w:rsidRPr="00D71BD5">
        <w:rPr>
          <w:rFonts w:ascii="Times New Roman" w:hAnsi="Times New Roman" w:cs="Times New Roman"/>
          <w:b/>
          <w:bCs/>
          <w:sz w:val="24"/>
          <w:szCs w:val="24"/>
          <w:rtl/>
        </w:rPr>
        <w:t>2ـ ضعاف السمع وهم اللذين تتكون لديهم مهارات اللغة و الكلام ثم يفقدون سمعهم أو جزئاً منه .</w:t>
      </w:r>
    </w:p>
    <w:p w:rsidR="00702541" w:rsidRPr="00D71BD5" w:rsidRDefault="00702541" w:rsidP="00754E2F">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 xml:space="preserve">ارتباط اللغة بالسمع : </w:t>
      </w:r>
      <w:r w:rsidRPr="00D71BD5">
        <w:rPr>
          <w:rFonts w:ascii="Times New Roman" w:hAnsi="Times New Roman" w:cs="Times New Roman"/>
          <w:b/>
          <w:bCs/>
          <w:color w:val="FF0066"/>
          <w:sz w:val="24"/>
          <w:szCs w:val="24"/>
          <w:rtl/>
        </w:rPr>
        <w:t xml:space="preserve">( الانسان الذي لم يسمع مطلقاً لايستطيع التكلم )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الإنسان يتعلم الأصوات ويقلدها بعد أن يربط بين هذه الأصوات ومعانيها وبذلك تتكون لديه اللغة.</w:t>
      </w:r>
    </w:p>
    <w:p w:rsidR="00702541" w:rsidRPr="00D71BD5" w:rsidRDefault="00702541" w:rsidP="001B6DC2">
      <w:pPr>
        <w:rPr>
          <w:rFonts w:ascii="Times New Roman" w:hAnsi="Times New Roman" w:cs="Times New Roman"/>
          <w:b/>
          <w:bCs/>
          <w:sz w:val="24"/>
          <w:szCs w:val="24"/>
          <w:rtl/>
        </w:rPr>
      </w:pPr>
      <w:r w:rsidRPr="00D71BD5">
        <w:rPr>
          <w:rFonts w:ascii="Times New Roman" w:hAnsi="Times New Roman" w:cs="Times New Roman"/>
          <w:b/>
          <w:bCs/>
          <w:sz w:val="24"/>
          <w:szCs w:val="24"/>
          <w:rtl/>
        </w:rPr>
        <w:t>كما أن التعلم مرتبط باللغة حيث أنها الوسيلة الأساسية للتواصل .</w:t>
      </w:r>
    </w:p>
    <w:p w:rsidR="00702541" w:rsidRPr="00D71BD5" w:rsidRDefault="00702541" w:rsidP="00754E2F">
      <w:pPr>
        <w:rPr>
          <w:rFonts w:ascii="Times New Roman" w:hAnsi="Times New Roman" w:cs="Times New Roman"/>
          <w:b/>
          <w:bCs/>
          <w:color w:val="0070C0"/>
          <w:sz w:val="24"/>
          <w:szCs w:val="24"/>
          <w:u w:val="single"/>
          <w:rtl/>
        </w:rPr>
      </w:pPr>
      <w:r w:rsidRPr="00D71BD5">
        <w:rPr>
          <w:rFonts w:ascii="Times New Roman" w:hAnsi="Times New Roman" w:cs="Times New Roman"/>
          <w:b/>
          <w:bCs/>
          <w:color w:val="0070C0"/>
          <w:sz w:val="24"/>
          <w:szCs w:val="24"/>
          <w:u w:val="single"/>
          <w:rtl/>
        </w:rPr>
        <w:t>أساليب التواصل مع الصم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1/ أساليب التواصل اللفظي</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2/ أساليب التواصل اليدوي</w:t>
      </w:r>
    </w:p>
    <w:p w:rsidR="00702541" w:rsidRPr="00D71BD5" w:rsidRDefault="00702541" w:rsidP="001B6DC2">
      <w:pPr>
        <w:rPr>
          <w:rFonts w:ascii="Times New Roman" w:hAnsi="Times New Roman" w:cs="Times New Roman"/>
          <w:b/>
          <w:bCs/>
          <w:sz w:val="24"/>
          <w:szCs w:val="24"/>
          <w:rtl/>
        </w:rPr>
      </w:pPr>
      <w:r w:rsidRPr="00D71BD5">
        <w:rPr>
          <w:rFonts w:ascii="Times New Roman" w:hAnsi="Times New Roman" w:cs="Times New Roman"/>
          <w:b/>
          <w:bCs/>
          <w:sz w:val="24"/>
          <w:szCs w:val="24"/>
          <w:rtl/>
        </w:rPr>
        <w:t>3/ أساليب التواصل الكلي</w:t>
      </w:r>
    </w:p>
    <w:p w:rsidR="00702541" w:rsidRPr="00D71BD5" w:rsidRDefault="00702541" w:rsidP="001B6DC2">
      <w:pPr>
        <w:rPr>
          <w:rFonts w:ascii="Times New Roman" w:hAnsi="Times New Roman" w:cs="Times New Roman"/>
          <w:b/>
          <w:bCs/>
          <w:sz w:val="24"/>
          <w:szCs w:val="24"/>
          <w:rtl/>
        </w:rPr>
      </w:pP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أساليب التواصل اللفظي :</w:t>
      </w:r>
    </w:p>
    <w:p w:rsidR="00702541" w:rsidRPr="00D71BD5" w:rsidRDefault="00702541" w:rsidP="001B6DC2">
      <w:pPr>
        <w:rPr>
          <w:rFonts w:ascii="Times New Roman" w:hAnsi="Times New Roman" w:cs="Times New Roman"/>
          <w:b/>
          <w:bCs/>
          <w:sz w:val="24"/>
          <w:szCs w:val="24"/>
          <w:rtl/>
        </w:rPr>
      </w:pPr>
      <w:r w:rsidRPr="00D71BD5">
        <w:rPr>
          <w:rFonts w:ascii="Times New Roman" w:hAnsi="Times New Roman" w:cs="Times New Roman"/>
          <w:b/>
          <w:bCs/>
          <w:sz w:val="24"/>
          <w:szCs w:val="24"/>
          <w:rtl/>
        </w:rPr>
        <w:t>وهذه الطريقة تركز على ضرورة تعليم القراءة و الكتابة كمهارتين أساسيتين في التواصل/ وتهتم بتنمية هذه المهارات من خلال تنمية ما تبقى من قدرة سمعية عند الأصم وذلك باستخدام المعينات السمعية ويمكن أن يفهم من خلال فهم حركات الشفاه .</w:t>
      </w: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أساليب التواصل اليدوي :</w:t>
      </w:r>
    </w:p>
    <w:p w:rsidR="00702541" w:rsidRPr="00D71BD5" w:rsidRDefault="00702541" w:rsidP="001B6DC2">
      <w:pPr>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يتم بتدريب الأصم على استخدام رموز خاصة للتفاهم مع الآخرين ولكن هذا الأسلوب يجعل التفاعل فقط مع</w:t>
      </w:r>
      <w:r w:rsidRPr="00D71BD5">
        <w:rPr>
          <w:rFonts w:ascii="Times New Roman" w:hAnsi="Times New Roman" w:cs="Times New Roman"/>
          <w:b/>
          <w:bCs/>
          <w:sz w:val="24"/>
          <w:szCs w:val="24"/>
        </w:rPr>
        <w:t xml:space="preserve"> </w:t>
      </w:r>
      <w:r w:rsidRPr="00D71BD5">
        <w:rPr>
          <w:rFonts w:ascii="Times New Roman" w:hAnsi="Times New Roman" w:cs="Times New Roman"/>
          <w:b/>
          <w:bCs/>
          <w:sz w:val="24"/>
          <w:szCs w:val="24"/>
          <w:rtl/>
        </w:rPr>
        <w:t xml:space="preserve"> القادرين على فهم و استخدام هذه الرموز ( لغة الإشارة) </w:t>
      </w:r>
      <w:r w:rsidRPr="00D71BD5">
        <w:rPr>
          <w:rFonts w:ascii="Times New Roman" w:hAnsi="Times New Roman" w:cs="Times New Roman"/>
          <w:b/>
          <w:bCs/>
          <w:color w:val="FF0066"/>
          <w:sz w:val="24"/>
          <w:szCs w:val="24"/>
          <w:rtl/>
        </w:rPr>
        <w:t>( هنا يحتاج الأصم أن يتعلم لغة الإشارة وأيضا المتلقي لابد أن يتعلمها ، ومن عيوبها أن العاديين لا يعرفونها ولا يتقنوها ولذلك يحس الأصم بالعزلة لانه لا يستطيع التواصل الا مع من يفهم لغة الإشارة )</w:t>
      </w:r>
      <w:r w:rsidRPr="00D71BD5">
        <w:rPr>
          <w:rFonts w:ascii="Times New Roman" w:hAnsi="Times New Roman" w:cs="Times New Roman"/>
          <w:b/>
          <w:bCs/>
          <w:color w:val="002060"/>
          <w:sz w:val="24"/>
          <w:szCs w:val="24"/>
          <w:rtl/>
        </w:rPr>
        <w:t xml:space="preserve"> .</w:t>
      </w: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أساليب التواصل الكلي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تم تطوير أسلوب جديد يجمع بين كافة الأسلوبين اللفظي و اليدوي بحيث يتمكن الطفل من تعلم كافة أساليب التواصل المتاحة و وجدت هذه الطريقة أنها تنمي قدرات المعوق لأقصى درجة ممكنة كما أنها تلبي حاجات وقدرات الأصم الخاصة، فالأصم الذي لا يستطيع إتقان الإشارة يمكنه استخدام قراءة الشفاه. </w:t>
      </w:r>
    </w:p>
    <w:p w:rsidR="00702541" w:rsidRPr="00D71BD5" w:rsidRDefault="00702541" w:rsidP="00754E2F">
      <w:pPr>
        <w:rPr>
          <w:rFonts w:ascii="Times New Roman" w:hAnsi="Times New Roman" w:cs="Times New Roman"/>
          <w:b/>
          <w:bCs/>
          <w:sz w:val="24"/>
          <w:szCs w:val="24"/>
          <w:rtl/>
        </w:rPr>
      </w:pPr>
    </w:p>
    <w:p w:rsidR="00702541" w:rsidRPr="00D71BD5" w:rsidRDefault="00702541" w:rsidP="00754E2F">
      <w:pPr>
        <w:rPr>
          <w:rFonts w:ascii="Times New Roman" w:hAnsi="Times New Roman" w:cs="Times New Roman"/>
          <w:b/>
          <w:bCs/>
          <w:sz w:val="24"/>
          <w:szCs w:val="24"/>
          <w:rtl/>
        </w:rPr>
      </w:pPr>
    </w:p>
    <w:p w:rsidR="00702541" w:rsidRPr="00D71BD5" w:rsidRDefault="00702541" w:rsidP="00754E2F">
      <w:pPr>
        <w:rPr>
          <w:rFonts w:ascii="Times New Roman" w:hAnsi="Times New Roman" w:cs="Times New Roman"/>
          <w:b/>
          <w:bCs/>
          <w:color w:val="FF0000"/>
          <w:sz w:val="24"/>
          <w:szCs w:val="24"/>
          <w:u w:val="single"/>
          <w:rtl/>
        </w:rPr>
      </w:pPr>
      <w:r w:rsidRPr="00D71BD5">
        <w:rPr>
          <w:rFonts w:ascii="Times New Roman" w:hAnsi="Times New Roman" w:cs="Times New Roman"/>
          <w:b/>
          <w:bCs/>
          <w:color w:val="FF0000"/>
          <w:sz w:val="24"/>
          <w:szCs w:val="24"/>
          <w:u w:val="single"/>
          <w:rtl/>
        </w:rPr>
        <w:t>مهارات التدريب السمعي:</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يقصد بهذه المهارات تدريب المعوقين سمعيا وضعاف السمع على تمييز الأصوات وذلك بهدف تنمية قدرتهم في تمييز مخارج الحروف و أشكالها ومن أشهر الطرق المستخدمة في هذا المجال </w:t>
      </w:r>
      <w:r w:rsidRPr="00D71BD5">
        <w:rPr>
          <w:rFonts w:ascii="Times New Roman" w:hAnsi="Times New Roman" w:cs="Times New Roman"/>
          <w:b/>
          <w:bCs/>
          <w:sz w:val="24"/>
          <w:szCs w:val="24"/>
          <w:u w:val="single"/>
          <w:rtl/>
        </w:rPr>
        <w:t>طريقة اللفظ المنغم</w:t>
      </w:r>
      <w:r w:rsidRPr="00D71BD5">
        <w:rPr>
          <w:rFonts w:ascii="Times New Roman" w:hAnsi="Times New Roman" w:cs="Times New Roman"/>
          <w:b/>
          <w:bCs/>
          <w:sz w:val="24"/>
          <w:szCs w:val="24"/>
          <w:rtl/>
        </w:rPr>
        <w:t xml:space="preserve"> والتي تعتمد على تنمية أحساس الأصم بحركة الصوت و بجسمه وحواسه المختلفة. </w:t>
      </w:r>
    </w:p>
    <w:p w:rsidR="00702541" w:rsidRPr="00D71BD5" w:rsidRDefault="00702541" w:rsidP="00754E2F">
      <w:pPr>
        <w:rPr>
          <w:rFonts w:ascii="Times New Roman" w:hAnsi="Times New Roman" w:cs="Times New Roman"/>
          <w:b/>
          <w:bCs/>
          <w:color w:val="002060"/>
          <w:sz w:val="24"/>
          <w:szCs w:val="24"/>
          <w:rtl/>
        </w:rPr>
      </w:pPr>
      <w:r w:rsidRPr="00D71BD5">
        <w:rPr>
          <w:rFonts w:ascii="Times New Roman" w:hAnsi="Times New Roman" w:cs="Times New Roman"/>
          <w:b/>
          <w:bCs/>
          <w:color w:val="002060"/>
          <w:sz w:val="24"/>
          <w:szCs w:val="24"/>
          <w:rtl/>
        </w:rPr>
        <w:t>وهذا يساعد على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1/ تمييز الأصوات المختلفة ومعرفة مخارج الأصوات .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2/ تمييز الكلمات و الحروف الهجائية .</w:t>
      </w:r>
    </w:p>
    <w:p w:rsidR="00702541" w:rsidRPr="00D71BD5" w:rsidRDefault="00702541" w:rsidP="00754E2F">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من مهارات التدريب :</w:t>
      </w:r>
    </w:p>
    <w:p w:rsidR="00702541" w:rsidRPr="00D71BD5" w:rsidRDefault="00702541" w:rsidP="001B6DC2">
      <w:pPr>
        <w:pStyle w:val="ListParagraph"/>
        <w:numPr>
          <w:ilvl w:val="0"/>
          <w:numId w:val="31"/>
        </w:numPr>
        <w:spacing w:after="0" w:line="240" w:lineRule="auto"/>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الانتباه لمصدر الصوت </w:t>
      </w:r>
      <w:r w:rsidRPr="00D71BD5">
        <w:rPr>
          <w:rFonts w:ascii="Times New Roman" w:hAnsi="Times New Roman" w:cs="Times New Roman"/>
          <w:b/>
          <w:bCs/>
          <w:color w:val="FF0066"/>
          <w:sz w:val="24"/>
          <w:szCs w:val="24"/>
          <w:rtl/>
        </w:rPr>
        <w:t>( أي من أين أتي الصوت )</w:t>
      </w:r>
    </w:p>
    <w:p w:rsidR="00702541" w:rsidRPr="00D71BD5" w:rsidRDefault="00702541" w:rsidP="00765478">
      <w:pPr>
        <w:pStyle w:val="ListParagraph"/>
        <w:numPr>
          <w:ilvl w:val="0"/>
          <w:numId w:val="31"/>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تقليد الأصوات</w:t>
      </w:r>
    </w:p>
    <w:p w:rsidR="00702541" w:rsidRPr="00D71BD5" w:rsidRDefault="00702541" w:rsidP="00765478">
      <w:pPr>
        <w:pStyle w:val="ListParagraph"/>
        <w:numPr>
          <w:ilvl w:val="0"/>
          <w:numId w:val="31"/>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تقليد الحروف الهجائية</w:t>
      </w:r>
    </w:p>
    <w:p w:rsidR="00702541" w:rsidRPr="00D71BD5" w:rsidRDefault="00702541" w:rsidP="00765478">
      <w:pPr>
        <w:pStyle w:val="ListParagraph"/>
        <w:numPr>
          <w:ilvl w:val="0"/>
          <w:numId w:val="31"/>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نطق الكلمات</w:t>
      </w:r>
    </w:p>
    <w:p w:rsidR="00702541" w:rsidRPr="00D71BD5" w:rsidRDefault="00702541" w:rsidP="00765478">
      <w:pPr>
        <w:pStyle w:val="ListParagraph"/>
        <w:numPr>
          <w:ilvl w:val="0"/>
          <w:numId w:val="31"/>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استخدام الجمل</w:t>
      </w:r>
    </w:p>
    <w:p w:rsidR="00702541" w:rsidRPr="00D71BD5" w:rsidRDefault="00702541" w:rsidP="00765478">
      <w:pPr>
        <w:pStyle w:val="ListParagraph"/>
        <w:numPr>
          <w:ilvl w:val="0"/>
          <w:numId w:val="31"/>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استخدام حركات الكلام : الفتحة و الضم و الكسرة</w:t>
      </w:r>
    </w:p>
    <w:p w:rsidR="00702541" w:rsidRPr="00D71BD5" w:rsidRDefault="00702541" w:rsidP="00754E2F">
      <w:pPr>
        <w:rPr>
          <w:rFonts w:ascii="Times New Roman" w:hAnsi="Times New Roman" w:cs="Times New Roman"/>
          <w:b/>
          <w:bCs/>
          <w:sz w:val="24"/>
          <w:szCs w:val="24"/>
          <w:rtl/>
        </w:rPr>
      </w:pP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مهارات استخدام الأدوات والأجهزة المعينة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الكثير من الأطفال الصم لديهم بقايا سمعية يمكن الاستفادة منها، وذلك عن طريق تركيب سماعات معينة تعوض النقص في السمع</w:t>
      </w:r>
    </w:p>
    <w:p w:rsidR="00702541" w:rsidRPr="00D71BD5" w:rsidRDefault="00702541" w:rsidP="00871F1F">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 المهم هنا أن المناهج العادية ستستخدم كما هي في حال التمكن من استخدام بعض المعينات أو مع بعض التعديلات. </w:t>
      </w:r>
      <w:r w:rsidRPr="00D71BD5">
        <w:rPr>
          <w:rFonts w:ascii="Times New Roman" w:hAnsi="Times New Roman" w:cs="Times New Roman"/>
          <w:b/>
          <w:bCs/>
          <w:color w:val="FF0066"/>
          <w:sz w:val="24"/>
          <w:szCs w:val="24"/>
          <w:rtl/>
        </w:rPr>
        <w:t>( قد يكون المعين السمعي عائق ، فالطالب قد يعتمد عليه اعتمادا كليا في التواصل ويهمل الطرق الأخرى ، ايضا المعلم يعامل الطلبة ضعاف السمع كالعاديين ويضن انهم يسمعون بواسطة المعينات السمعية بشكل جيد)</w:t>
      </w:r>
    </w:p>
    <w:p w:rsidR="00702541" w:rsidRPr="00D71BD5" w:rsidRDefault="00702541" w:rsidP="00754E2F">
      <w:pPr>
        <w:rPr>
          <w:rFonts w:ascii="Times New Roman" w:hAnsi="Times New Roman" w:cs="Times New Roman"/>
          <w:b/>
          <w:bCs/>
          <w:color w:val="FF0066"/>
          <w:sz w:val="24"/>
          <w:szCs w:val="24"/>
          <w:rtl/>
        </w:rPr>
      </w:pPr>
      <w:r w:rsidRPr="00D71BD5">
        <w:rPr>
          <w:rFonts w:ascii="Times New Roman" w:hAnsi="Times New Roman" w:cs="Times New Roman"/>
          <w:b/>
          <w:bCs/>
          <w:color w:val="FF0066"/>
          <w:sz w:val="24"/>
          <w:szCs w:val="24"/>
          <w:rtl/>
        </w:rPr>
        <w:t>( ويمكننا ان نعدل المنهج اذا كان الطالب الأصم في فصل عادي , والتخطيط للدرس يجب أن يستفيد الكل من المنهج بعد تعديل المنهج والاهداف )</w:t>
      </w:r>
    </w:p>
    <w:p w:rsidR="00702541" w:rsidRPr="00D71BD5" w:rsidRDefault="00702541" w:rsidP="00754E2F">
      <w:pPr>
        <w:rPr>
          <w:rFonts w:ascii="Times New Roman" w:hAnsi="Times New Roman" w:cs="Times New Roman"/>
          <w:b/>
          <w:bCs/>
          <w:color w:val="002060"/>
          <w:sz w:val="24"/>
          <w:szCs w:val="24"/>
          <w:rtl/>
        </w:rPr>
      </w:pP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color w:val="002060"/>
          <w:sz w:val="24"/>
          <w:szCs w:val="24"/>
          <w:rtl/>
        </w:rPr>
        <w:t>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ـ</w:t>
      </w: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5C6C78">
      <w:pPr>
        <w:jc w:val="center"/>
        <w:rPr>
          <w:rFonts w:ascii="Times New Roman" w:hAnsi="Times New Roman" w:cs="Times New Roman"/>
          <w:b/>
          <w:bCs/>
          <w:sz w:val="24"/>
          <w:szCs w:val="24"/>
          <w:rtl/>
        </w:rPr>
      </w:pPr>
      <w:r w:rsidRPr="00D71BD5">
        <w:rPr>
          <w:rFonts w:ascii="Times New Roman" w:hAnsi="Times New Roman" w:cs="Times New Roman"/>
          <w:b/>
          <w:bCs/>
          <w:color w:val="FF0000"/>
          <w:sz w:val="24"/>
          <w:szCs w:val="24"/>
          <w:rtl/>
        </w:rPr>
        <w:t>المحاضرة الثانية عشر</w:t>
      </w:r>
    </w:p>
    <w:p w:rsidR="00702541" w:rsidRPr="00D71BD5" w:rsidRDefault="00702541" w:rsidP="00754E2F">
      <w:pPr>
        <w:rPr>
          <w:rFonts w:ascii="Times New Roman" w:hAnsi="Times New Roman" w:cs="Times New Roman"/>
          <w:b/>
          <w:bCs/>
          <w:sz w:val="24"/>
          <w:szCs w:val="24"/>
          <w:rtl/>
        </w:rPr>
      </w:pP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مناهج وأساليب تعليم وتدريب ذوي صعوبات التعلم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من الميادين الحديثة نسبيا في التربية الخاصة هو ازدياد العناية بفئة من </w:t>
      </w:r>
      <w:r w:rsidRPr="00D71BD5">
        <w:rPr>
          <w:rFonts w:ascii="Times New Roman" w:hAnsi="Times New Roman" w:cs="Times New Roman"/>
          <w:b/>
          <w:bCs/>
          <w:sz w:val="24"/>
          <w:szCs w:val="24"/>
          <w:u w:val="single"/>
          <w:rtl/>
        </w:rPr>
        <w:t>الطلاب لا تبدو عليهم أي شكل من أشكال الإعاقة،</w:t>
      </w:r>
      <w:r w:rsidRPr="00D71BD5">
        <w:rPr>
          <w:rFonts w:ascii="Times New Roman" w:hAnsi="Times New Roman" w:cs="Times New Roman"/>
          <w:b/>
          <w:bCs/>
          <w:sz w:val="24"/>
          <w:szCs w:val="24"/>
          <w:rtl/>
        </w:rPr>
        <w:t xml:space="preserve"> وبالرغم من ذلك نجدهم يعانون من بعض القصور بعض الجوانب المختلفة حسب كل فرد. فلا يستطيعون التعلم بنفس مستوى زملائهم و أقرانهم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هؤلاء الأفراد يطلق عليهم ذوي صعوبات تعلم وهم من الفئات الواسعة الانتشار بين طلبة المدارس .</w:t>
      </w:r>
    </w:p>
    <w:p w:rsidR="00702541" w:rsidRPr="00D71BD5" w:rsidRDefault="00702541" w:rsidP="00754E2F">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يمكن تقسيم صعوبات التعلم إلى :</w:t>
      </w:r>
    </w:p>
    <w:p w:rsidR="00702541" w:rsidRPr="00D71BD5" w:rsidRDefault="00702541" w:rsidP="00765478">
      <w:pPr>
        <w:pStyle w:val="ListParagraph"/>
        <w:numPr>
          <w:ilvl w:val="0"/>
          <w:numId w:val="32"/>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حالات بطيء التعلم .</w:t>
      </w:r>
    </w:p>
    <w:p w:rsidR="00702541" w:rsidRPr="00D71BD5" w:rsidRDefault="00702541" w:rsidP="00765478">
      <w:pPr>
        <w:pStyle w:val="ListParagraph"/>
        <w:numPr>
          <w:ilvl w:val="0"/>
          <w:numId w:val="32"/>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حالات التأخر الدراسي .</w:t>
      </w:r>
    </w:p>
    <w:p w:rsidR="00702541" w:rsidRPr="00D71BD5" w:rsidRDefault="00702541" w:rsidP="00765478">
      <w:pPr>
        <w:pStyle w:val="ListParagraph"/>
        <w:numPr>
          <w:ilvl w:val="0"/>
          <w:numId w:val="32"/>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حالات صعوبات التعلم الأكاديمي .</w:t>
      </w:r>
    </w:p>
    <w:p w:rsidR="00702541" w:rsidRPr="00D71BD5" w:rsidRDefault="00702541" w:rsidP="00765478">
      <w:pPr>
        <w:pStyle w:val="ListParagraph"/>
        <w:numPr>
          <w:ilvl w:val="0"/>
          <w:numId w:val="32"/>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حالات صعوبات التعلم النمائية .</w:t>
      </w:r>
    </w:p>
    <w:p w:rsidR="00702541" w:rsidRPr="00D71BD5" w:rsidRDefault="00702541" w:rsidP="00754E2F">
      <w:pPr>
        <w:pStyle w:val="ListParagraph"/>
        <w:ind w:left="360"/>
        <w:rPr>
          <w:rFonts w:ascii="Times New Roman" w:hAnsi="Times New Roman" w:cs="Times New Roman"/>
          <w:b/>
          <w:bCs/>
          <w:sz w:val="24"/>
          <w:szCs w:val="24"/>
        </w:rPr>
      </w:pPr>
    </w:p>
    <w:p w:rsidR="00702541" w:rsidRPr="00D71BD5" w:rsidRDefault="00702541" w:rsidP="00871F1F">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إن هذه الأشكال من صعوبات التعلم متعددة الأسباب والخصائص، ولكن الشيء الهام هو أن معظم حالات صعوبات التعلم لا يعانون من انخفاض </w:t>
      </w:r>
      <w:r w:rsidRPr="00D71BD5">
        <w:rPr>
          <w:rFonts w:ascii="Times New Roman" w:hAnsi="Times New Roman" w:cs="Times New Roman"/>
          <w:b/>
          <w:bCs/>
          <w:sz w:val="24"/>
          <w:szCs w:val="24"/>
          <w:u w:val="single"/>
          <w:rtl/>
        </w:rPr>
        <w:t>واضح في القدرة العقلية</w:t>
      </w:r>
      <w:r w:rsidRPr="00D71BD5">
        <w:rPr>
          <w:rFonts w:ascii="Times New Roman" w:hAnsi="Times New Roman" w:cs="Times New Roman"/>
          <w:b/>
          <w:bCs/>
          <w:sz w:val="24"/>
          <w:szCs w:val="24"/>
          <w:rtl/>
        </w:rPr>
        <w:t>، إذ أن الشخص قد تكون لديه نسبة ذكاء مرتفعة و أكثر من المتوسط ومع ذلك نجد لديه مظهر من مظاهر صعوبات التعلم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لذا يمكن هؤلاء الطلبة دراسة المناهج العادية مع زملائهم ولكن مع إضافات وتعديلات خاصة تتوافق مع قدراتهم واحتياجاتهم، مثل أن يدرسوا في فصول خاصة معدة لهم أو غرف مصادر مع مشرفين متخصصين.</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ويعتمد في ذلك التعديل للمنهج هو الفروق الفردية التي تكون واضحة وبارزة من خلال الاساليب العلاجية .</w:t>
      </w: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حالات بطيء التعلم:</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بطيء التعلم بشكل عام يستطيع أن يتعلم بشكل جيد، لكنهم يحتاجون وقت أطول مما يستغرقه أقرانهم والسبب:</w:t>
      </w:r>
    </w:p>
    <w:p w:rsidR="00702541" w:rsidRPr="00D71BD5" w:rsidRDefault="00702541" w:rsidP="00765478">
      <w:pPr>
        <w:pStyle w:val="ListParagraph"/>
        <w:numPr>
          <w:ilvl w:val="0"/>
          <w:numId w:val="32"/>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عوامل داخلية مثل وجود مشكلات حسية سواء السمع أو البصر .</w:t>
      </w:r>
    </w:p>
    <w:p w:rsidR="00702541" w:rsidRPr="00D71BD5" w:rsidRDefault="00702541" w:rsidP="00765478">
      <w:pPr>
        <w:pStyle w:val="ListParagraph"/>
        <w:numPr>
          <w:ilvl w:val="0"/>
          <w:numId w:val="32"/>
        </w:numPr>
        <w:spacing w:after="0" w:line="240" w:lineRule="auto"/>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عوامل خارجية مثل حالات الحرمان الثقافي و الاقتصادي مما يترتب عليه قلة في فرص التعليم : الغياب عن المدرسة: المشكلات الأسرية . </w:t>
      </w:r>
      <w:r w:rsidRPr="00D71BD5">
        <w:rPr>
          <w:rFonts w:ascii="Times New Roman" w:hAnsi="Times New Roman" w:cs="Times New Roman"/>
          <w:b/>
          <w:bCs/>
          <w:color w:val="FF0066"/>
          <w:sz w:val="24"/>
          <w:szCs w:val="24"/>
          <w:rtl/>
        </w:rPr>
        <w:t xml:space="preserve">( قد تؤثر على تحصيل الطالب الاكاديمي لذلك لايستطيع ان يجاري اقرانة او زملائه ) </w:t>
      </w:r>
    </w:p>
    <w:p w:rsidR="00702541" w:rsidRPr="00D71BD5" w:rsidRDefault="00702541" w:rsidP="00754E2F">
      <w:pPr>
        <w:pStyle w:val="ListParagraph"/>
        <w:ind w:left="360"/>
        <w:rPr>
          <w:rFonts w:ascii="Times New Roman" w:hAnsi="Times New Roman" w:cs="Times New Roman"/>
          <w:b/>
          <w:bCs/>
          <w:sz w:val="24"/>
          <w:szCs w:val="24"/>
          <w:rtl/>
        </w:rPr>
      </w:pPr>
    </w:p>
    <w:p w:rsidR="00702541" w:rsidRPr="00D71BD5" w:rsidRDefault="00702541" w:rsidP="00754E2F">
      <w:pPr>
        <w:rPr>
          <w:rFonts w:ascii="Times New Roman" w:hAnsi="Times New Roman" w:cs="Times New Roman"/>
          <w:b/>
          <w:bCs/>
          <w:color w:val="FF0000"/>
          <w:sz w:val="24"/>
          <w:szCs w:val="24"/>
          <w:u w:val="single"/>
          <w:rtl/>
        </w:rPr>
      </w:pPr>
      <w:r w:rsidRPr="00D71BD5">
        <w:rPr>
          <w:rFonts w:ascii="Times New Roman" w:hAnsi="Times New Roman" w:cs="Times New Roman"/>
          <w:b/>
          <w:bCs/>
          <w:color w:val="FF0000"/>
          <w:sz w:val="24"/>
          <w:szCs w:val="24"/>
          <w:u w:val="single"/>
          <w:rtl/>
        </w:rPr>
        <w:t>خصائص هؤلاء الطلبة :</w:t>
      </w:r>
    </w:p>
    <w:p w:rsidR="00702541" w:rsidRPr="00D71BD5" w:rsidRDefault="00702541" w:rsidP="00765478">
      <w:pPr>
        <w:pStyle w:val="ListParagraph"/>
        <w:numPr>
          <w:ilvl w:val="0"/>
          <w:numId w:val="32"/>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وجود ضعف عام في المهارات و الاستعدادات الأساسية للتعلم ( القراءة /الكتابة/الحساب) .</w:t>
      </w:r>
    </w:p>
    <w:p w:rsidR="00702541" w:rsidRPr="00D71BD5" w:rsidRDefault="00702541" w:rsidP="00765478">
      <w:pPr>
        <w:pStyle w:val="ListParagraph"/>
        <w:numPr>
          <w:ilvl w:val="0"/>
          <w:numId w:val="32"/>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بعضهم لديه مشكلات صحية نمائية .</w:t>
      </w:r>
    </w:p>
    <w:p w:rsidR="00702541" w:rsidRPr="00D71BD5" w:rsidRDefault="00702541" w:rsidP="00033901">
      <w:pPr>
        <w:pStyle w:val="ListParagraph"/>
        <w:numPr>
          <w:ilvl w:val="0"/>
          <w:numId w:val="32"/>
        </w:numPr>
        <w:spacing w:after="0" w:line="240" w:lineRule="auto"/>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مشكلات نفسية: خجل، قلق، عدوانية، حركة زائدة </w:t>
      </w:r>
      <w:r w:rsidRPr="00D71BD5">
        <w:rPr>
          <w:rFonts w:ascii="Times New Roman" w:hAnsi="Times New Roman" w:cs="Times New Roman"/>
          <w:b/>
          <w:bCs/>
          <w:color w:val="FF0066"/>
          <w:sz w:val="24"/>
          <w:szCs w:val="24"/>
          <w:rtl/>
        </w:rPr>
        <w:t>( دائماً مانغفل عن المشكلات النفسية , اذ يجب أن نركز عليها حتى لا تتفاقم المشكلة ) .</w:t>
      </w:r>
    </w:p>
    <w:p w:rsidR="00702541" w:rsidRPr="00D71BD5" w:rsidRDefault="00702541" w:rsidP="00765478">
      <w:pPr>
        <w:pStyle w:val="ListParagraph"/>
        <w:numPr>
          <w:ilvl w:val="0"/>
          <w:numId w:val="32"/>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سوء تكيف اجتماعي .</w:t>
      </w:r>
    </w:p>
    <w:p w:rsidR="00702541" w:rsidRPr="00D71BD5" w:rsidRDefault="00702541" w:rsidP="00033901">
      <w:pPr>
        <w:pStyle w:val="ListParagraph"/>
        <w:numPr>
          <w:ilvl w:val="0"/>
          <w:numId w:val="32"/>
        </w:numPr>
        <w:spacing w:after="0" w:line="240" w:lineRule="auto"/>
        <w:rPr>
          <w:rFonts w:ascii="Times New Roman" w:hAnsi="Times New Roman" w:cs="Times New Roman"/>
          <w:b/>
          <w:bCs/>
          <w:color w:val="002060"/>
          <w:sz w:val="24"/>
          <w:szCs w:val="24"/>
        </w:rPr>
      </w:pPr>
      <w:r w:rsidRPr="00D71BD5">
        <w:rPr>
          <w:rFonts w:ascii="Times New Roman" w:hAnsi="Times New Roman" w:cs="Times New Roman"/>
          <w:b/>
          <w:bCs/>
          <w:sz w:val="24"/>
          <w:szCs w:val="24"/>
          <w:rtl/>
        </w:rPr>
        <w:t xml:space="preserve">بعض الصعوبات اللغوية في إدراك المفاهيم </w:t>
      </w:r>
      <w:r w:rsidRPr="00D71BD5">
        <w:rPr>
          <w:rFonts w:ascii="Times New Roman" w:hAnsi="Times New Roman" w:cs="Times New Roman"/>
          <w:b/>
          <w:bCs/>
          <w:color w:val="FF0066"/>
          <w:sz w:val="24"/>
          <w:szCs w:val="24"/>
          <w:rtl/>
        </w:rPr>
        <w:t>( اشكالية مرتبطة بسوء التكيف بالمجتمع ) .</w:t>
      </w:r>
    </w:p>
    <w:p w:rsidR="00702541" w:rsidRPr="00D71BD5" w:rsidRDefault="00702541" w:rsidP="00754E2F">
      <w:pPr>
        <w:pStyle w:val="ListParagraph"/>
        <w:ind w:left="360"/>
        <w:rPr>
          <w:rFonts w:ascii="Times New Roman" w:hAnsi="Times New Roman" w:cs="Times New Roman"/>
          <w:b/>
          <w:bCs/>
          <w:sz w:val="24"/>
          <w:szCs w:val="24"/>
          <w:rtl/>
        </w:rPr>
      </w:pPr>
    </w:p>
    <w:p w:rsidR="00702541" w:rsidRPr="00D71BD5" w:rsidRDefault="00702541" w:rsidP="00754E2F">
      <w:pPr>
        <w:pStyle w:val="ListParagraph"/>
        <w:ind w:left="360"/>
        <w:rPr>
          <w:rFonts w:ascii="Times New Roman" w:hAnsi="Times New Roman" w:cs="Times New Roman"/>
          <w:b/>
          <w:bCs/>
          <w:sz w:val="24"/>
          <w:szCs w:val="24"/>
          <w:rtl/>
        </w:rPr>
      </w:pPr>
    </w:p>
    <w:p w:rsidR="00702541" w:rsidRPr="00D71BD5" w:rsidRDefault="00702541" w:rsidP="00754E2F">
      <w:pPr>
        <w:pStyle w:val="ListParagraph"/>
        <w:ind w:left="360"/>
        <w:rPr>
          <w:rFonts w:ascii="Times New Roman" w:hAnsi="Times New Roman" w:cs="Times New Roman"/>
          <w:b/>
          <w:bCs/>
          <w:sz w:val="24"/>
          <w:szCs w:val="24"/>
        </w:rPr>
      </w:pP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وتبعا لهذه الخصائص فإن البرامج العلاجية لتعليمهم :</w:t>
      </w:r>
    </w:p>
    <w:p w:rsidR="00702541" w:rsidRPr="00D71BD5" w:rsidRDefault="00702541" w:rsidP="00754E2F">
      <w:pPr>
        <w:rPr>
          <w:rFonts w:ascii="Times New Roman" w:hAnsi="Times New Roman" w:cs="Times New Roman"/>
          <w:b/>
          <w:bCs/>
          <w:color w:val="0070C0"/>
          <w:sz w:val="24"/>
          <w:szCs w:val="24"/>
          <w:u w:val="single"/>
          <w:rtl/>
        </w:rPr>
      </w:pPr>
      <w:r w:rsidRPr="00D71BD5">
        <w:rPr>
          <w:rFonts w:ascii="Times New Roman" w:hAnsi="Times New Roman" w:cs="Times New Roman"/>
          <w:b/>
          <w:bCs/>
          <w:color w:val="0070C0"/>
          <w:sz w:val="24"/>
          <w:szCs w:val="24"/>
          <w:u w:val="single"/>
          <w:rtl/>
        </w:rPr>
        <w:t>أولا: التعليم العلاجي:</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الأسلوب الأساس هنا هو الأسلوب الفردي الذي يقوم على تحديد الصعوبة و الحاجات التعليمية و التربوية ومن ثم عمل خطة فردية :</w:t>
      </w:r>
      <w:r w:rsidRPr="00D71BD5">
        <w:rPr>
          <w:rFonts w:ascii="Times New Roman" w:hAnsi="Times New Roman" w:cs="Times New Roman"/>
          <w:b/>
          <w:bCs/>
          <w:color w:val="00B050"/>
          <w:sz w:val="24"/>
          <w:szCs w:val="24"/>
          <w:rtl/>
        </w:rPr>
        <w:t xml:space="preserve"> أجمالا أوصى مجموعة من العلماء بأتباع عدد من النصائح :</w:t>
      </w:r>
    </w:p>
    <w:p w:rsidR="00702541" w:rsidRPr="00D71BD5" w:rsidRDefault="00702541" w:rsidP="00765478">
      <w:pPr>
        <w:pStyle w:val="ListParagraph"/>
        <w:numPr>
          <w:ilvl w:val="0"/>
          <w:numId w:val="32"/>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متابعة الطالب بشكل مستمر وهذا يمكن من تحقيقه من خلال أعطاء الطالب أنشطة وتمارين يؤديها أثناء الدروس و يتم التقويم فوري لتعديل وتطوير أداء .</w:t>
      </w:r>
    </w:p>
    <w:p w:rsidR="00702541" w:rsidRPr="00D71BD5" w:rsidRDefault="00702541" w:rsidP="00765478">
      <w:pPr>
        <w:pStyle w:val="ListParagraph"/>
        <w:numPr>
          <w:ilvl w:val="0"/>
          <w:numId w:val="32"/>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استخدام وأعداد الخطط الفردية .</w:t>
      </w:r>
    </w:p>
    <w:p w:rsidR="00702541" w:rsidRPr="00D71BD5" w:rsidRDefault="00702541" w:rsidP="00765478">
      <w:pPr>
        <w:pStyle w:val="ListParagraph"/>
        <w:numPr>
          <w:ilvl w:val="0"/>
          <w:numId w:val="32"/>
        </w:numPr>
        <w:spacing w:after="0" w:line="240" w:lineRule="auto"/>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أشعار الطالب بالثقة دائما وانه يستطيع تكرار المحاولة حتى النجاح </w:t>
      </w:r>
      <w:r w:rsidRPr="00D71BD5">
        <w:rPr>
          <w:rFonts w:ascii="Times New Roman" w:hAnsi="Times New Roman" w:cs="Times New Roman"/>
          <w:b/>
          <w:bCs/>
          <w:color w:val="FF0066"/>
          <w:sz w:val="24"/>
          <w:szCs w:val="24"/>
          <w:rtl/>
        </w:rPr>
        <w:t>(لا نحبط الطالب بل نساعده للوصول إلى النجاح ) .</w:t>
      </w:r>
    </w:p>
    <w:p w:rsidR="00702541" w:rsidRPr="00D71BD5" w:rsidRDefault="00702541" w:rsidP="00033901">
      <w:pPr>
        <w:pStyle w:val="ListParagraph"/>
        <w:numPr>
          <w:ilvl w:val="0"/>
          <w:numId w:val="32"/>
        </w:numPr>
        <w:spacing w:after="0" w:line="240" w:lineRule="auto"/>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عدم أهدار الوقت والبقاء داخل النشاط التعليمي . </w:t>
      </w:r>
      <w:r w:rsidRPr="00D71BD5">
        <w:rPr>
          <w:rFonts w:ascii="Times New Roman" w:hAnsi="Times New Roman" w:cs="Times New Roman"/>
          <w:b/>
          <w:bCs/>
          <w:color w:val="FF0066"/>
          <w:sz w:val="24"/>
          <w:szCs w:val="24"/>
          <w:rtl/>
        </w:rPr>
        <w:t>( لانترك الطفل شارد الذهن او متشتت بمؤثر خارجي بل نحاول ان نعيد تركيزه في النشاط التعليمي داخل الفصل كي لايضيع وقته ولم ينجز ) .</w:t>
      </w:r>
    </w:p>
    <w:p w:rsidR="00702541" w:rsidRPr="00D71BD5" w:rsidRDefault="00702541" w:rsidP="00033901">
      <w:pPr>
        <w:pStyle w:val="ListParagraph"/>
        <w:numPr>
          <w:ilvl w:val="0"/>
          <w:numId w:val="32"/>
        </w:numPr>
        <w:spacing w:after="0" w:line="240" w:lineRule="auto"/>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تقوية انتباهه </w:t>
      </w:r>
      <w:r w:rsidRPr="00D71BD5">
        <w:rPr>
          <w:rFonts w:ascii="Times New Roman" w:hAnsi="Times New Roman" w:cs="Times New Roman"/>
          <w:b/>
          <w:bCs/>
          <w:color w:val="FF0066"/>
          <w:sz w:val="24"/>
          <w:szCs w:val="24"/>
          <w:rtl/>
        </w:rPr>
        <w:t>( لا نطيل فترة الدراسة بأن تكون ساعة متواصل , بل تكون نص ساعة مثلا ثم يرتاح ويعود لدراسة ، ويضاَ نحضر منبهات تشجعه على الدراسة مثل الأشكال والرسومات ) .</w:t>
      </w:r>
    </w:p>
    <w:p w:rsidR="00702541" w:rsidRPr="00D71BD5" w:rsidRDefault="00702541" w:rsidP="00033901">
      <w:pPr>
        <w:pStyle w:val="ListParagraph"/>
        <w:numPr>
          <w:ilvl w:val="0"/>
          <w:numId w:val="32"/>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استثارة دافعيته </w:t>
      </w:r>
      <w:r w:rsidRPr="00D71BD5">
        <w:rPr>
          <w:rFonts w:ascii="Times New Roman" w:hAnsi="Times New Roman" w:cs="Times New Roman"/>
          <w:b/>
          <w:bCs/>
          <w:color w:val="FF0066"/>
          <w:sz w:val="24"/>
          <w:szCs w:val="24"/>
          <w:rtl/>
        </w:rPr>
        <w:t>( كلما أنجز نشجعه ونحفزه إلى أن يصل الطالب إلى الدافعية الذاتية ) .</w:t>
      </w:r>
    </w:p>
    <w:p w:rsidR="00702541" w:rsidRPr="00D71BD5" w:rsidRDefault="00702541" w:rsidP="00033901">
      <w:pPr>
        <w:pStyle w:val="ListParagraph"/>
        <w:numPr>
          <w:ilvl w:val="0"/>
          <w:numId w:val="32"/>
        </w:numPr>
        <w:spacing w:after="0" w:line="240" w:lineRule="auto"/>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استخدام الأنشطة و المهارات المناسبة لقدرة الطالب. </w:t>
      </w:r>
      <w:r w:rsidRPr="00D71BD5">
        <w:rPr>
          <w:rFonts w:ascii="Times New Roman" w:hAnsi="Times New Roman" w:cs="Times New Roman"/>
          <w:b/>
          <w:bCs/>
          <w:color w:val="FF0066"/>
          <w:sz w:val="24"/>
          <w:szCs w:val="24"/>
          <w:rtl/>
        </w:rPr>
        <w:t xml:space="preserve">( حتى لا يشعر بالاحباط ويستطيع ان ينهيها ، ولا نعطيه مهارات اقل من قدراته فيشعر بالملل ,, لابد ان يكون هناك توازن أي نستخدم التدرج في المهارات). </w:t>
      </w:r>
    </w:p>
    <w:p w:rsidR="00702541" w:rsidRPr="00D71BD5" w:rsidRDefault="00702541" w:rsidP="00033901">
      <w:pPr>
        <w:pStyle w:val="ListParagraph"/>
        <w:spacing w:after="0" w:line="240" w:lineRule="auto"/>
        <w:ind w:left="360"/>
        <w:rPr>
          <w:rFonts w:ascii="Times New Roman" w:hAnsi="Times New Roman" w:cs="Times New Roman"/>
          <w:b/>
          <w:bCs/>
          <w:color w:val="FF0066"/>
          <w:sz w:val="24"/>
          <w:szCs w:val="24"/>
          <w:rtl/>
        </w:rPr>
      </w:pPr>
    </w:p>
    <w:p w:rsidR="00702541" w:rsidRPr="00D71BD5" w:rsidRDefault="00702541" w:rsidP="00754E2F">
      <w:pPr>
        <w:rPr>
          <w:rFonts w:ascii="Times New Roman" w:hAnsi="Times New Roman" w:cs="Times New Roman"/>
          <w:b/>
          <w:bCs/>
          <w:color w:val="00B050"/>
          <w:sz w:val="24"/>
          <w:szCs w:val="24"/>
          <w:rtl/>
        </w:rPr>
      </w:pPr>
      <w:r w:rsidRPr="00D71BD5">
        <w:rPr>
          <w:rFonts w:ascii="Times New Roman" w:hAnsi="Times New Roman" w:cs="Times New Roman"/>
          <w:b/>
          <w:bCs/>
          <w:color w:val="00B050"/>
          <w:sz w:val="24"/>
          <w:szCs w:val="24"/>
          <w:rtl/>
        </w:rPr>
        <w:t>أساليب تدريس تساهم في فاعلية تعليم بطيء التعلم :</w:t>
      </w:r>
    </w:p>
    <w:p w:rsidR="00702541" w:rsidRPr="00D71BD5" w:rsidRDefault="00702541" w:rsidP="00033901">
      <w:pPr>
        <w:pStyle w:val="ListParagraph"/>
        <w:numPr>
          <w:ilvl w:val="0"/>
          <w:numId w:val="33"/>
        </w:numPr>
        <w:spacing w:after="0" w:line="240" w:lineRule="auto"/>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استخدام أنشطة جماعية و فردية بحيث تتيح الفرص الكافية للطلبة المشاركة في العمل الجماعي </w:t>
      </w:r>
      <w:r w:rsidRPr="00D71BD5">
        <w:rPr>
          <w:rFonts w:ascii="Times New Roman" w:hAnsi="Times New Roman" w:cs="Times New Roman"/>
          <w:b/>
          <w:bCs/>
          <w:color w:val="FF0066"/>
          <w:sz w:val="24"/>
          <w:szCs w:val="24"/>
          <w:rtl/>
        </w:rPr>
        <w:t>( لابد ان تكون هناك موازنه بين المجموعة وادوار المجموعة الواحدة ) .</w:t>
      </w:r>
    </w:p>
    <w:p w:rsidR="00702541" w:rsidRPr="00D71BD5" w:rsidRDefault="00702541" w:rsidP="0010258F">
      <w:pPr>
        <w:pStyle w:val="ListParagraph"/>
        <w:numPr>
          <w:ilvl w:val="0"/>
          <w:numId w:val="33"/>
        </w:numPr>
        <w:spacing w:after="0" w:line="240" w:lineRule="auto"/>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الأنشطة الميدانية المرتبط بالأهداف التعليمية: رحلات/ زيارات </w:t>
      </w:r>
      <w:r w:rsidRPr="00D71BD5">
        <w:rPr>
          <w:rFonts w:ascii="Times New Roman" w:hAnsi="Times New Roman" w:cs="Times New Roman"/>
          <w:b/>
          <w:bCs/>
          <w:color w:val="FF0066"/>
          <w:sz w:val="24"/>
          <w:szCs w:val="24"/>
          <w:rtl/>
        </w:rPr>
        <w:t>( مراكز علمية ، رحلات ترفيهية .... ) .</w:t>
      </w:r>
    </w:p>
    <w:p w:rsidR="00702541" w:rsidRPr="00D71BD5" w:rsidRDefault="00702541" w:rsidP="00765478">
      <w:pPr>
        <w:pStyle w:val="ListParagraph"/>
        <w:numPr>
          <w:ilvl w:val="0"/>
          <w:numId w:val="33"/>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أسلوب الإتقان و هذا يعني ضرورة إتقان المتعلم لمجموعة من المهارات ومن ثم الانتقال إلى مهارات  أعلى . </w:t>
      </w:r>
    </w:p>
    <w:p w:rsidR="00702541" w:rsidRPr="00D71BD5" w:rsidRDefault="00702541" w:rsidP="0010258F">
      <w:pPr>
        <w:pStyle w:val="ListParagraph"/>
        <w:numPr>
          <w:ilvl w:val="0"/>
          <w:numId w:val="33"/>
        </w:numPr>
        <w:spacing w:after="0" w:line="240" w:lineRule="auto"/>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أسلوب التقليد </w:t>
      </w:r>
      <w:r w:rsidRPr="00D71BD5">
        <w:rPr>
          <w:rFonts w:ascii="Times New Roman" w:hAnsi="Times New Roman" w:cs="Times New Roman"/>
          <w:b/>
          <w:bCs/>
          <w:color w:val="FF0066"/>
          <w:sz w:val="24"/>
          <w:szCs w:val="24"/>
          <w:rtl/>
        </w:rPr>
        <w:t>( المحاكاة  ) .</w:t>
      </w:r>
    </w:p>
    <w:p w:rsidR="00702541" w:rsidRPr="00D71BD5" w:rsidRDefault="00702541" w:rsidP="00765478">
      <w:pPr>
        <w:pStyle w:val="ListParagraph"/>
        <w:numPr>
          <w:ilvl w:val="0"/>
          <w:numId w:val="33"/>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تصميم الخطط التربوية الفردية والتعليمية الفردية .</w:t>
      </w:r>
    </w:p>
    <w:p w:rsidR="00702541" w:rsidRPr="00D71BD5" w:rsidRDefault="00702541" w:rsidP="0010258F">
      <w:pPr>
        <w:pStyle w:val="ListParagraph"/>
        <w:numPr>
          <w:ilvl w:val="0"/>
          <w:numId w:val="33"/>
        </w:numPr>
        <w:spacing w:after="0" w:line="240" w:lineRule="auto"/>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التعلم عن طريق اللعب </w:t>
      </w:r>
      <w:r w:rsidRPr="00D71BD5">
        <w:rPr>
          <w:rFonts w:ascii="Times New Roman" w:hAnsi="Times New Roman" w:cs="Times New Roman"/>
          <w:b/>
          <w:bCs/>
          <w:color w:val="FF0066"/>
          <w:sz w:val="24"/>
          <w:szCs w:val="24"/>
          <w:rtl/>
        </w:rPr>
        <w:t>( هي مهمة وفيها تحدى للطالب كالالعاب المبرمجة أو الحقيقة ؟، مبرمج أي عن طريق الكمبيوتر او الانترنت مثل الأيباد) .</w:t>
      </w:r>
    </w:p>
    <w:p w:rsidR="00702541" w:rsidRPr="00D71BD5" w:rsidRDefault="00702541" w:rsidP="00754E2F">
      <w:pPr>
        <w:pStyle w:val="ListParagraph"/>
        <w:ind w:left="360"/>
        <w:rPr>
          <w:rFonts w:ascii="Times New Roman" w:hAnsi="Times New Roman" w:cs="Times New Roman"/>
          <w:b/>
          <w:bCs/>
          <w:color w:val="002060"/>
          <w:sz w:val="24"/>
          <w:szCs w:val="24"/>
        </w:rPr>
      </w:pPr>
    </w:p>
    <w:p w:rsidR="00702541" w:rsidRPr="00D71BD5" w:rsidRDefault="00702541" w:rsidP="00754E2F">
      <w:pPr>
        <w:rPr>
          <w:rFonts w:ascii="Times New Roman" w:hAnsi="Times New Roman" w:cs="Times New Roman"/>
          <w:b/>
          <w:bCs/>
          <w:color w:val="0070C0"/>
          <w:sz w:val="24"/>
          <w:szCs w:val="24"/>
          <w:u w:val="single"/>
          <w:rtl/>
        </w:rPr>
      </w:pPr>
      <w:r w:rsidRPr="00D71BD5">
        <w:rPr>
          <w:rFonts w:ascii="Times New Roman" w:hAnsi="Times New Roman" w:cs="Times New Roman"/>
          <w:b/>
          <w:bCs/>
          <w:color w:val="0070C0"/>
          <w:sz w:val="24"/>
          <w:szCs w:val="24"/>
          <w:u w:val="single"/>
          <w:rtl/>
        </w:rPr>
        <w:t>ثانيا: الصعوبات الخاصة:</w:t>
      </w: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توجد ثلاثة طرق عامة تستخدم كاستراتيجيات تعليمية خاصة وهي:</w:t>
      </w:r>
    </w:p>
    <w:p w:rsidR="00702541" w:rsidRPr="00D71BD5" w:rsidRDefault="00702541" w:rsidP="00765478">
      <w:pPr>
        <w:pStyle w:val="ListParagraph"/>
        <w:numPr>
          <w:ilvl w:val="0"/>
          <w:numId w:val="34"/>
        </w:numPr>
        <w:spacing w:after="0" w:line="240" w:lineRule="auto"/>
        <w:rPr>
          <w:rFonts w:ascii="Times New Roman" w:hAnsi="Times New Roman" w:cs="Times New Roman"/>
          <w:b/>
          <w:bCs/>
          <w:color w:val="E36C0A"/>
          <w:sz w:val="24"/>
          <w:szCs w:val="24"/>
        </w:rPr>
      </w:pPr>
      <w:r w:rsidRPr="00D71BD5">
        <w:rPr>
          <w:rFonts w:ascii="Times New Roman" w:hAnsi="Times New Roman" w:cs="Times New Roman"/>
          <w:b/>
          <w:bCs/>
          <w:color w:val="E36C0A"/>
          <w:sz w:val="24"/>
          <w:szCs w:val="24"/>
          <w:rtl/>
        </w:rPr>
        <w:t>طريقة التدريب القائمة على تحليل المهمة :</w:t>
      </w:r>
    </w:p>
    <w:p w:rsidR="00702541" w:rsidRPr="00D71BD5" w:rsidRDefault="00702541" w:rsidP="00754E2F">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تعتمد على تمكين الطالب من إتقان عناصر المهارة الجزئية ويسمح هذا الأسلوب للطالب بأن يركب هذه العناصر بعد إتقانها لتكوين مهمات متكاملة وفق تسلسل واضح و متقن، هذا يساعد على التمكن من معرفة جانب الضعف لدي المتعلم أو الجزئية التي يحتاج أن يطورها. تستخدم في الرياضيات الكتابة القراءة . </w:t>
      </w:r>
      <w:r w:rsidRPr="00D71BD5">
        <w:rPr>
          <w:rFonts w:ascii="Times New Roman" w:hAnsi="Times New Roman" w:cs="Times New Roman"/>
          <w:b/>
          <w:bCs/>
          <w:color w:val="FF0066"/>
          <w:sz w:val="24"/>
          <w:szCs w:val="24"/>
          <w:rtl/>
        </w:rPr>
        <w:t>( نعطي الطالب مهمة معينه تمر في 5 مراحل مثلاً , ويبدأ بأنجازها مرحله مرحله ونبدأ بتقيمه في كل مرحله ونكتشف المشكله  لديه ونقف عندها ونحاول معالجتها ) .</w:t>
      </w:r>
    </w:p>
    <w:p w:rsidR="00702541" w:rsidRPr="00D71BD5" w:rsidRDefault="00702541" w:rsidP="00765478">
      <w:pPr>
        <w:pStyle w:val="ListParagraph"/>
        <w:numPr>
          <w:ilvl w:val="0"/>
          <w:numId w:val="34"/>
        </w:numPr>
        <w:spacing w:after="0" w:line="240" w:lineRule="auto"/>
        <w:rPr>
          <w:rFonts w:ascii="Times New Roman" w:hAnsi="Times New Roman" w:cs="Times New Roman"/>
          <w:b/>
          <w:bCs/>
          <w:color w:val="E36C0A"/>
          <w:sz w:val="24"/>
          <w:szCs w:val="24"/>
        </w:rPr>
      </w:pPr>
      <w:r w:rsidRPr="00D71BD5">
        <w:rPr>
          <w:rFonts w:ascii="Times New Roman" w:hAnsi="Times New Roman" w:cs="Times New Roman"/>
          <w:b/>
          <w:bCs/>
          <w:color w:val="E36C0A"/>
          <w:sz w:val="24"/>
          <w:szCs w:val="24"/>
          <w:rtl/>
        </w:rPr>
        <w:t>طريقة التدريب القائمة على العمليات النفسية :</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هذه الطريقة من الطرق الأساسية العلاجية وتهدف إلى السيطرة على مظاهر العجز النمائي الذي يؤثر على التعلم . ويهتم بالجوانب النفسية الإدراكية و المعرفية . مثل التمييز و المقارنة و التعمييم . </w:t>
      </w:r>
    </w:p>
    <w:p w:rsidR="00702541" w:rsidRPr="00D71BD5" w:rsidRDefault="00702541" w:rsidP="00754E2F">
      <w:pPr>
        <w:rPr>
          <w:rFonts w:ascii="Times New Roman" w:hAnsi="Times New Roman" w:cs="Times New Roman"/>
          <w:b/>
          <w:bCs/>
          <w:sz w:val="24"/>
          <w:szCs w:val="24"/>
          <w:rtl/>
        </w:rPr>
      </w:pPr>
    </w:p>
    <w:p w:rsidR="00702541" w:rsidRPr="00D71BD5" w:rsidRDefault="00702541" w:rsidP="00765478">
      <w:pPr>
        <w:pStyle w:val="ListParagraph"/>
        <w:numPr>
          <w:ilvl w:val="0"/>
          <w:numId w:val="34"/>
        </w:numPr>
        <w:spacing w:after="0" w:line="240" w:lineRule="auto"/>
        <w:rPr>
          <w:rFonts w:ascii="Times New Roman" w:hAnsi="Times New Roman" w:cs="Times New Roman"/>
          <w:b/>
          <w:bCs/>
          <w:color w:val="E36C0A"/>
          <w:sz w:val="24"/>
          <w:szCs w:val="24"/>
        </w:rPr>
      </w:pPr>
      <w:r w:rsidRPr="00D71BD5">
        <w:rPr>
          <w:rFonts w:ascii="Times New Roman" w:hAnsi="Times New Roman" w:cs="Times New Roman"/>
          <w:b/>
          <w:bCs/>
          <w:color w:val="E36C0A"/>
          <w:sz w:val="24"/>
          <w:szCs w:val="24"/>
          <w:rtl/>
        </w:rPr>
        <w:t>الجمع بين أسلوبي التدريب على العمليات و تحليل المهمات :</w:t>
      </w:r>
    </w:p>
    <w:p w:rsidR="00702541" w:rsidRPr="00D71BD5" w:rsidRDefault="00702541" w:rsidP="00435762">
      <w:pPr>
        <w:pStyle w:val="ListParagraph"/>
        <w:spacing w:after="0" w:line="240" w:lineRule="auto"/>
        <w:ind w:left="360"/>
        <w:rPr>
          <w:rFonts w:ascii="Times New Roman" w:hAnsi="Times New Roman" w:cs="Times New Roman"/>
          <w:b/>
          <w:bCs/>
          <w:color w:val="E36C0A"/>
          <w:sz w:val="24"/>
          <w:szCs w:val="24"/>
        </w:rPr>
      </w:pP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sz w:val="24"/>
          <w:szCs w:val="24"/>
          <w:rtl/>
        </w:rPr>
        <w:t>يمكن الاستفادة من الأسلوبين بـ :</w:t>
      </w:r>
    </w:p>
    <w:p w:rsidR="00702541" w:rsidRPr="00D71BD5" w:rsidRDefault="00702541" w:rsidP="00765478">
      <w:pPr>
        <w:pStyle w:val="ListParagraph"/>
        <w:numPr>
          <w:ilvl w:val="0"/>
          <w:numId w:val="35"/>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تشخيص أوجه القصور والقوة في أداء الطالب</w:t>
      </w:r>
    </w:p>
    <w:p w:rsidR="00702541" w:rsidRPr="00D71BD5" w:rsidRDefault="00702541" w:rsidP="00765478">
      <w:pPr>
        <w:pStyle w:val="ListParagraph"/>
        <w:numPr>
          <w:ilvl w:val="0"/>
          <w:numId w:val="35"/>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تحليل المهمات التي يفشل فيها المتعلم </w:t>
      </w:r>
    </w:p>
    <w:p w:rsidR="00702541" w:rsidRPr="00D71BD5" w:rsidRDefault="00702541" w:rsidP="00765478">
      <w:pPr>
        <w:pStyle w:val="ListParagraph"/>
        <w:numPr>
          <w:ilvl w:val="0"/>
          <w:numId w:val="35"/>
        </w:numPr>
        <w:spacing w:after="0" w:line="240" w:lineRule="auto"/>
        <w:rPr>
          <w:rFonts w:ascii="Times New Roman" w:hAnsi="Times New Roman" w:cs="Times New Roman"/>
          <w:b/>
          <w:bCs/>
          <w:sz w:val="24"/>
          <w:szCs w:val="24"/>
        </w:rPr>
      </w:pPr>
      <w:r w:rsidRPr="00D71BD5">
        <w:rPr>
          <w:rFonts w:ascii="Times New Roman" w:hAnsi="Times New Roman" w:cs="Times New Roman"/>
          <w:b/>
          <w:bCs/>
          <w:sz w:val="24"/>
          <w:szCs w:val="24"/>
          <w:rtl/>
        </w:rPr>
        <w:t xml:space="preserve">اختيار وتصميم الأنشطة التعليمية المناسبة لكلا الجانبين </w:t>
      </w:r>
    </w:p>
    <w:p w:rsidR="00702541" w:rsidRPr="00D71BD5" w:rsidRDefault="00702541" w:rsidP="00754E2F">
      <w:pPr>
        <w:rPr>
          <w:rFonts w:ascii="Times New Roman" w:hAnsi="Times New Roman" w:cs="Times New Roman"/>
          <w:b/>
          <w:bCs/>
          <w:sz w:val="24"/>
          <w:szCs w:val="24"/>
        </w:rPr>
      </w:pPr>
    </w:p>
    <w:p w:rsidR="00702541" w:rsidRPr="00D71BD5" w:rsidRDefault="00702541" w:rsidP="00754E2F">
      <w:pPr>
        <w:rPr>
          <w:rFonts w:ascii="Times New Roman" w:hAnsi="Times New Roman" w:cs="Times New Roman"/>
          <w:b/>
          <w:bCs/>
          <w:color w:val="006600"/>
          <w:sz w:val="24"/>
          <w:szCs w:val="24"/>
          <w:rtl/>
        </w:rPr>
      </w:pPr>
      <w:r w:rsidRPr="00D71BD5">
        <w:rPr>
          <w:rFonts w:ascii="Times New Roman" w:hAnsi="Times New Roman" w:cs="Times New Roman"/>
          <w:b/>
          <w:bCs/>
          <w:color w:val="006600"/>
          <w:sz w:val="24"/>
          <w:szCs w:val="24"/>
          <w:rtl/>
        </w:rPr>
        <w:t>انشطة يمكن ان تساعد:</w:t>
      </w:r>
    </w:p>
    <w:p w:rsidR="00702541" w:rsidRPr="00D71BD5" w:rsidRDefault="00702541" w:rsidP="00754E2F">
      <w:pPr>
        <w:rPr>
          <w:rFonts w:ascii="Times New Roman" w:hAnsi="Times New Roman" w:cs="Times New Roman"/>
          <w:b/>
          <w:bCs/>
          <w:sz w:val="24"/>
          <w:szCs w:val="24"/>
          <w:rtl/>
        </w:rPr>
      </w:pPr>
      <w:r w:rsidRPr="00D71BD5">
        <w:rPr>
          <w:rFonts w:ascii="Times New Roman" w:hAnsi="Times New Roman" w:cs="Times New Roman"/>
          <w:b/>
          <w:bCs/>
          <w:color w:val="0070C0"/>
          <w:sz w:val="24"/>
          <w:szCs w:val="24"/>
          <w:rtl/>
        </w:rPr>
        <w:t>أ- التعليم الحسي :</w:t>
      </w:r>
      <w:r w:rsidRPr="00D71BD5">
        <w:rPr>
          <w:rFonts w:ascii="Times New Roman" w:hAnsi="Times New Roman" w:cs="Times New Roman"/>
          <w:b/>
          <w:bCs/>
          <w:sz w:val="24"/>
          <w:szCs w:val="24"/>
          <w:rtl/>
        </w:rPr>
        <w:t xml:space="preserve"> استخدام الرمل ، الصلصال ، تشكيل الحروف و تلوينها.</w:t>
      </w:r>
    </w:p>
    <w:p w:rsidR="00702541" w:rsidRPr="00D71BD5" w:rsidRDefault="00702541" w:rsidP="00435762">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 xml:space="preserve">ب - التعليم القائم على طريقة العمليات وتحليل المهمات" </w:t>
      </w:r>
      <w:r w:rsidRPr="00D71BD5">
        <w:rPr>
          <w:rFonts w:ascii="Times New Roman" w:hAnsi="Times New Roman" w:cs="Times New Roman"/>
          <w:b/>
          <w:bCs/>
          <w:sz w:val="24"/>
          <w:szCs w:val="24"/>
          <w:rtl/>
        </w:rPr>
        <w:t>تستخدم في المهارات الحسابية الأشكال الهندسية.</w:t>
      </w:r>
    </w:p>
    <w:p w:rsidR="00702541" w:rsidRPr="00D71BD5" w:rsidRDefault="00702541" w:rsidP="00754E2F">
      <w:pPr>
        <w:rPr>
          <w:rFonts w:ascii="Times New Roman" w:hAnsi="Times New Roman" w:cs="Times New Roman"/>
          <w:b/>
          <w:bCs/>
          <w:color w:val="FF0000"/>
          <w:sz w:val="24"/>
          <w:szCs w:val="24"/>
          <w:rtl/>
        </w:rPr>
      </w:pPr>
      <w:r w:rsidRPr="00D71BD5">
        <w:rPr>
          <w:rFonts w:ascii="Times New Roman" w:hAnsi="Times New Roman" w:cs="Times New Roman"/>
          <w:b/>
          <w:bCs/>
          <w:color w:val="FF0000"/>
          <w:sz w:val="24"/>
          <w:szCs w:val="24"/>
          <w:rtl/>
        </w:rPr>
        <w:t>ملاحظات عامة هامة:</w:t>
      </w:r>
    </w:p>
    <w:p w:rsidR="00702541" w:rsidRPr="00D71BD5" w:rsidRDefault="00702541" w:rsidP="00435762">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الأسرة من الجهات المسئولة عن علاج هذه المشكلات و تعاونها ضروري وأساس لإنجاح البرامج الخاصة </w:t>
      </w:r>
      <w:r w:rsidRPr="00D71BD5">
        <w:rPr>
          <w:rFonts w:ascii="Times New Roman" w:hAnsi="Times New Roman" w:cs="Times New Roman"/>
          <w:b/>
          <w:bCs/>
          <w:color w:val="FF0066"/>
          <w:sz w:val="24"/>
          <w:szCs w:val="24"/>
          <w:rtl/>
        </w:rPr>
        <w:t>( لأن المعلم والمدرسة لا لايستطيعون ان يقومو بدورهم واكماله على الوجه الصحيح بدون أي تعاون من الأسرة , لآنهم منظومه متكامله واذا فقدت اي حلقه منها سوف تسبب خلل في نمو الطفل وتعلمه ) .</w:t>
      </w:r>
    </w:p>
    <w:p w:rsidR="00702541" w:rsidRPr="00D71BD5" w:rsidRDefault="00702541" w:rsidP="00435762">
      <w:pPr>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استخدام تعديل السلوك بالتعزيز و العقاب له اثر واضح .</w:t>
      </w:r>
    </w:p>
    <w:p w:rsidR="00702541" w:rsidRPr="00D71BD5" w:rsidRDefault="00702541" w:rsidP="00754E2F">
      <w:pPr>
        <w:rPr>
          <w:rFonts w:ascii="Times New Roman" w:hAnsi="Times New Roman" w:cs="Times New Roman"/>
          <w:b/>
          <w:bCs/>
          <w:color w:val="0070C0"/>
          <w:sz w:val="24"/>
          <w:szCs w:val="24"/>
          <w:rtl/>
        </w:rPr>
      </w:pPr>
      <w:r w:rsidRPr="00D71BD5">
        <w:rPr>
          <w:rFonts w:ascii="Times New Roman" w:hAnsi="Times New Roman" w:cs="Times New Roman"/>
          <w:b/>
          <w:bCs/>
          <w:color w:val="0070C0"/>
          <w:sz w:val="24"/>
          <w:szCs w:val="24"/>
          <w:rtl/>
        </w:rPr>
        <w:t>ج _ التعليم القائم على رفع وضبط الدافعية , تعد الدافعية من العناصر المسئولة بشكل كبير عن مستوى التحصيل و التعلم لدى الجميع وخاصة فئة صعوبات تعلم .</w:t>
      </w:r>
    </w:p>
    <w:p w:rsidR="00702541" w:rsidRPr="00D71BD5" w:rsidRDefault="00702541" w:rsidP="00754E2F">
      <w:pPr>
        <w:rPr>
          <w:rFonts w:ascii="Times New Roman" w:hAnsi="Times New Roman" w:cs="Times New Roman"/>
          <w:b/>
          <w:bCs/>
          <w:color w:val="006600"/>
          <w:sz w:val="24"/>
          <w:szCs w:val="24"/>
          <w:u w:val="single"/>
          <w:rtl/>
        </w:rPr>
      </w:pPr>
      <w:r w:rsidRPr="00D71BD5">
        <w:rPr>
          <w:rFonts w:ascii="Times New Roman" w:hAnsi="Times New Roman" w:cs="Times New Roman"/>
          <w:b/>
          <w:bCs/>
          <w:color w:val="006600"/>
          <w:sz w:val="24"/>
          <w:szCs w:val="24"/>
          <w:u w:val="single"/>
          <w:rtl/>
        </w:rPr>
        <w:t>أسباب  تعمل على انخفاض الدافعية :</w:t>
      </w:r>
    </w:p>
    <w:p w:rsidR="00702541" w:rsidRPr="00D71BD5" w:rsidRDefault="00702541" w:rsidP="00765478">
      <w:pPr>
        <w:pStyle w:val="ListParagraph"/>
        <w:numPr>
          <w:ilvl w:val="0"/>
          <w:numId w:val="37"/>
        </w:numPr>
        <w:spacing w:after="0" w:line="240" w:lineRule="auto"/>
        <w:rPr>
          <w:rFonts w:ascii="Times New Roman" w:hAnsi="Times New Roman" w:cs="Times New Roman"/>
          <w:b/>
          <w:bCs/>
          <w:color w:val="FF0066"/>
          <w:sz w:val="24"/>
          <w:szCs w:val="24"/>
          <w:rtl/>
        </w:rPr>
      </w:pPr>
      <w:r w:rsidRPr="00D71BD5">
        <w:rPr>
          <w:rFonts w:ascii="Times New Roman" w:hAnsi="Times New Roman" w:cs="Times New Roman"/>
          <w:b/>
          <w:bCs/>
          <w:sz w:val="24"/>
          <w:szCs w:val="24"/>
          <w:rtl/>
        </w:rPr>
        <w:t xml:space="preserve">توقعات الأهل و المعلمين المنخفضة . </w:t>
      </w:r>
      <w:r w:rsidRPr="00D71BD5">
        <w:rPr>
          <w:rFonts w:ascii="Times New Roman" w:hAnsi="Times New Roman" w:cs="Times New Roman"/>
          <w:b/>
          <w:bCs/>
          <w:color w:val="FF0066"/>
          <w:sz w:val="24"/>
          <w:szCs w:val="24"/>
          <w:rtl/>
        </w:rPr>
        <w:t>( الاهل يتوقعون ان الطفل لديه مشكله فبالكاد ان ينهي مسألتين او ثلاث فلايقومون بالضغط عليه لآنجازها بشكل اسرع فتقل لديه الدافعيه ) .</w:t>
      </w:r>
    </w:p>
    <w:p w:rsidR="00702541" w:rsidRPr="00D71BD5" w:rsidRDefault="00702541" w:rsidP="00765478">
      <w:pPr>
        <w:pStyle w:val="ListParagraph"/>
        <w:numPr>
          <w:ilvl w:val="0"/>
          <w:numId w:val="37"/>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المشكلات الأسرية .</w:t>
      </w:r>
    </w:p>
    <w:p w:rsidR="00702541" w:rsidRPr="00D71BD5" w:rsidRDefault="00702541" w:rsidP="00765478">
      <w:pPr>
        <w:pStyle w:val="ListParagraph"/>
        <w:numPr>
          <w:ilvl w:val="0"/>
          <w:numId w:val="37"/>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أنماط الرعاية مثل الحماية الزائدة والعقاب .</w:t>
      </w:r>
    </w:p>
    <w:p w:rsidR="00702541" w:rsidRPr="00D71BD5" w:rsidRDefault="00702541" w:rsidP="00765478">
      <w:pPr>
        <w:pStyle w:val="ListParagraph"/>
        <w:numPr>
          <w:ilvl w:val="0"/>
          <w:numId w:val="37"/>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 xml:space="preserve">عيوب تنظيمية في المدرسة والصف . </w:t>
      </w:r>
    </w:p>
    <w:p w:rsidR="00702541" w:rsidRPr="00D71BD5" w:rsidRDefault="00702541" w:rsidP="00765478">
      <w:pPr>
        <w:pStyle w:val="ListParagraph"/>
        <w:numPr>
          <w:ilvl w:val="0"/>
          <w:numId w:val="37"/>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وجود مشكلات نمائية لدى بعضهم .</w:t>
      </w:r>
    </w:p>
    <w:p w:rsidR="00702541" w:rsidRPr="00D71BD5" w:rsidRDefault="00702541" w:rsidP="00754E2F">
      <w:pPr>
        <w:rPr>
          <w:rFonts w:ascii="Times New Roman" w:hAnsi="Times New Roman" w:cs="Times New Roman"/>
          <w:b/>
          <w:bCs/>
          <w:sz w:val="24"/>
          <w:szCs w:val="24"/>
          <w:rtl/>
        </w:rPr>
      </w:pPr>
    </w:p>
    <w:p w:rsidR="00702541" w:rsidRPr="00D71BD5" w:rsidRDefault="00702541" w:rsidP="00754E2F">
      <w:pPr>
        <w:rPr>
          <w:rFonts w:ascii="Times New Roman" w:hAnsi="Times New Roman" w:cs="Times New Roman"/>
          <w:b/>
          <w:bCs/>
          <w:color w:val="006600"/>
          <w:sz w:val="24"/>
          <w:szCs w:val="24"/>
          <w:u w:val="single"/>
          <w:rtl/>
        </w:rPr>
      </w:pPr>
      <w:r w:rsidRPr="00D71BD5">
        <w:rPr>
          <w:rFonts w:ascii="Times New Roman" w:hAnsi="Times New Roman" w:cs="Times New Roman"/>
          <w:b/>
          <w:bCs/>
          <w:color w:val="006600"/>
          <w:sz w:val="24"/>
          <w:szCs w:val="24"/>
          <w:u w:val="single"/>
          <w:rtl/>
        </w:rPr>
        <w:t>كيف نعمل على زيادة الدافعية:</w:t>
      </w:r>
    </w:p>
    <w:p w:rsidR="00702541" w:rsidRPr="00D71BD5" w:rsidRDefault="00702541" w:rsidP="00765478">
      <w:pPr>
        <w:pStyle w:val="ListParagraph"/>
        <w:numPr>
          <w:ilvl w:val="0"/>
          <w:numId w:val="36"/>
        </w:numPr>
        <w:spacing w:after="0" w:line="240" w:lineRule="auto"/>
        <w:rPr>
          <w:rFonts w:ascii="Times New Roman" w:hAnsi="Times New Roman" w:cs="Times New Roman"/>
          <w:b/>
          <w:bCs/>
          <w:sz w:val="24"/>
          <w:szCs w:val="24"/>
          <w:rtl/>
        </w:rPr>
      </w:pPr>
      <w:r w:rsidRPr="00D71BD5">
        <w:rPr>
          <w:rFonts w:ascii="Times New Roman" w:hAnsi="Times New Roman" w:cs="Times New Roman"/>
          <w:b/>
          <w:bCs/>
          <w:sz w:val="24"/>
          <w:szCs w:val="24"/>
          <w:rtl/>
        </w:rPr>
        <w:t>التشجيع لأي نجاح أو انجاز .</w:t>
      </w:r>
    </w:p>
    <w:p w:rsidR="00702541" w:rsidRPr="00D71BD5" w:rsidRDefault="00702541" w:rsidP="00590992">
      <w:pPr>
        <w:pStyle w:val="ListParagraph"/>
        <w:numPr>
          <w:ilvl w:val="0"/>
          <w:numId w:val="36"/>
        </w:numPr>
        <w:spacing w:after="0" w:line="240" w:lineRule="auto"/>
        <w:rPr>
          <w:rFonts w:ascii="Times New Roman" w:hAnsi="Times New Roman" w:cs="Times New Roman"/>
          <w:b/>
          <w:bCs/>
          <w:color w:val="002060"/>
          <w:sz w:val="24"/>
          <w:szCs w:val="24"/>
          <w:rtl/>
        </w:rPr>
      </w:pPr>
      <w:r w:rsidRPr="00D71BD5">
        <w:rPr>
          <w:rFonts w:ascii="Times New Roman" w:hAnsi="Times New Roman" w:cs="Times New Roman"/>
          <w:b/>
          <w:bCs/>
          <w:sz w:val="24"/>
          <w:szCs w:val="24"/>
          <w:rtl/>
        </w:rPr>
        <w:t xml:space="preserve">التعزيز المناسب </w:t>
      </w:r>
      <w:r w:rsidRPr="00D71BD5">
        <w:rPr>
          <w:rFonts w:ascii="Times New Roman" w:hAnsi="Times New Roman" w:cs="Times New Roman"/>
          <w:b/>
          <w:bCs/>
          <w:color w:val="FF0066"/>
          <w:sz w:val="24"/>
          <w:szCs w:val="24"/>
          <w:rtl/>
        </w:rPr>
        <w:t>( لا نبالغ في التعزيز فكل طالب يعطى تعزيز حسب انجازه ) .</w:t>
      </w:r>
    </w:p>
    <w:p w:rsidR="00702541" w:rsidRPr="00D71BD5" w:rsidRDefault="00702541" w:rsidP="00590992">
      <w:pPr>
        <w:pStyle w:val="ListParagraph"/>
        <w:numPr>
          <w:ilvl w:val="0"/>
          <w:numId w:val="36"/>
        </w:numPr>
        <w:spacing w:after="0" w:line="240" w:lineRule="auto"/>
        <w:rPr>
          <w:rFonts w:ascii="Times New Roman" w:hAnsi="Times New Roman" w:cs="Times New Roman"/>
          <w:b/>
          <w:bCs/>
          <w:color w:val="FF0066"/>
          <w:sz w:val="24"/>
          <w:szCs w:val="24"/>
        </w:rPr>
      </w:pPr>
      <w:r w:rsidRPr="00D71BD5">
        <w:rPr>
          <w:rFonts w:ascii="Times New Roman" w:hAnsi="Times New Roman" w:cs="Times New Roman"/>
          <w:b/>
          <w:bCs/>
          <w:sz w:val="24"/>
          <w:szCs w:val="24"/>
          <w:rtl/>
        </w:rPr>
        <w:t xml:space="preserve">وضع أهداف تتوافق مع قدرات المتعلمين </w:t>
      </w:r>
      <w:r w:rsidRPr="00D71BD5">
        <w:rPr>
          <w:rFonts w:ascii="Times New Roman" w:hAnsi="Times New Roman" w:cs="Times New Roman"/>
          <w:b/>
          <w:bCs/>
          <w:color w:val="FF0066"/>
          <w:sz w:val="24"/>
          <w:szCs w:val="24"/>
          <w:rtl/>
        </w:rPr>
        <w:t>( لا نضع اهداف أقل ولا اعلى من قدراتهم ،اذا كانت اقل سوف يحسون ببساطه الماده فلايلجأون للتعلم  , إذا كانت أعلى لن يتعلم وتكون صعبة عليه  وغامضه ويصاب بالإحباط ) .</w:t>
      </w:r>
    </w:p>
    <w:p w:rsidR="00702541" w:rsidRPr="00D71BD5" w:rsidRDefault="00702541" w:rsidP="005C6C78">
      <w:pPr>
        <w:jc w:val="center"/>
        <w:rPr>
          <w:rFonts w:ascii="Times New Roman" w:hAnsi="Times New Roman" w:cs="Times New Roman"/>
          <w:b/>
          <w:bCs/>
          <w:color w:val="FF0000"/>
          <w:sz w:val="24"/>
          <w:szCs w:val="24"/>
          <w:rtl/>
        </w:rPr>
      </w:pPr>
    </w:p>
    <w:p w:rsidR="00702541" w:rsidRPr="00D71BD5" w:rsidRDefault="00702541" w:rsidP="00A32AB2">
      <w:pPr>
        <w:pBdr>
          <w:bottom w:val="single" w:sz="4" w:space="1" w:color="auto"/>
        </w:pBdr>
        <w:rPr>
          <w:rFonts w:ascii="Times New Roman" w:hAnsi="Times New Roman" w:cs="Times New Roman"/>
          <w:b/>
          <w:bCs/>
          <w:sz w:val="24"/>
          <w:szCs w:val="24"/>
        </w:rPr>
      </w:pPr>
    </w:p>
    <w:p w:rsidR="00702541" w:rsidRPr="00D71BD5" w:rsidRDefault="00702541" w:rsidP="00A32AB2">
      <w:pPr>
        <w:pStyle w:val="ListParagraph"/>
        <w:jc w:val="center"/>
        <w:rPr>
          <w:rFonts w:ascii="Times New Roman" w:hAnsi="Times New Roman" w:cs="Times New Roman"/>
          <w:b/>
          <w:bCs/>
          <w:color w:val="7030A0"/>
          <w:sz w:val="24"/>
          <w:szCs w:val="24"/>
          <w:rtl/>
        </w:rPr>
      </w:pPr>
    </w:p>
    <w:p w:rsidR="00702541" w:rsidRPr="00D71BD5" w:rsidRDefault="00702541" w:rsidP="00A32AB2">
      <w:pPr>
        <w:pStyle w:val="ListParagraph"/>
        <w:jc w:val="center"/>
        <w:rPr>
          <w:rFonts w:ascii="Times New Roman" w:hAnsi="Times New Roman" w:cs="Times New Roman"/>
          <w:b/>
          <w:bCs/>
          <w:color w:val="7030A0"/>
          <w:sz w:val="24"/>
          <w:szCs w:val="24"/>
        </w:rPr>
      </w:pPr>
      <w:r w:rsidRPr="00D71BD5">
        <w:rPr>
          <w:rFonts w:ascii="Times New Roman" w:hAnsi="Times New Roman" w:cs="Times New Roman"/>
          <w:b/>
          <w:bCs/>
          <w:color w:val="7030A0"/>
          <w:sz w:val="24"/>
          <w:szCs w:val="24"/>
          <w:rtl/>
        </w:rPr>
        <w:t>تمت بحمد الله ..</w:t>
      </w:r>
    </w:p>
    <w:p w:rsidR="00702541" w:rsidRPr="00D71BD5" w:rsidRDefault="00702541" w:rsidP="00A32AB2">
      <w:pPr>
        <w:pStyle w:val="ListParagraph"/>
        <w:jc w:val="center"/>
        <w:rPr>
          <w:rFonts w:ascii="Times New Roman" w:hAnsi="Times New Roman" w:cs="Times New Roman"/>
          <w:b/>
          <w:bCs/>
          <w:color w:val="660066"/>
          <w:sz w:val="24"/>
          <w:szCs w:val="24"/>
          <w:rtl/>
        </w:rPr>
      </w:pPr>
      <w:r w:rsidRPr="00D71BD5">
        <w:rPr>
          <w:rFonts w:ascii="Times New Roman" w:hAnsi="Times New Roman" w:cs="Times New Roman"/>
          <w:b/>
          <w:bCs/>
          <w:color w:val="660066"/>
          <w:sz w:val="24"/>
          <w:szCs w:val="24"/>
          <w:rtl/>
        </w:rPr>
        <w:t>أعداد: مملكة الحنين</w:t>
      </w:r>
    </w:p>
    <w:p w:rsidR="00702541" w:rsidRPr="00D71BD5" w:rsidRDefault="00702541" w:rsidP="00A32AB2">
      <w:pPr>
        <w:pStyle w:val="ListParagraph"/>
        <w:jc w:val="center"/>
        <w:rPr>
          <w:rFonts w:ascii="Times New Roman" w:hAnsi="Times New Roman" w:cs="Times New Roman"/>
          <w:b/>
          <w:bCs/>
          <w:color w:val="660066"/>
          <w:sz w:val="24"/>
          <w:szCs w:val="24"/>
          <w:rtl/>
        </w:rPr>
      </w:pPr>
      <w:r w:rsidRPr="00D71BD5">
        <w:rPr>
          <w:rFonts w:ascii="Times New Roman" w:hAnsi="Times New Roman" w:cs="Times New Roman"/>
          <w:b/>
          <w:bCs/>
          <w:color w:val="660066"/>
          <w:sz w:val="24"/>
          <w:szCs w:val="24"/>
          <w:rtl/>
        </w:rPr>
        <w:t xml:space="preserve">تدقيق ومراجعة : آلقلب آلطفولي </w:t>
      </w:r>
    </w:p>
    <w:p w:rsidR="00702541" w:rsidRPr="00D71BD5" w:rsidRDefault="00702541" w:rsidP="00A32AB2">
      <w:pPr>
        <w:pStyle w:val="ListParagraph"/>
        <w:jc w:val="center"/>
        <w:rPr>
          <w:rFonts w:ascii="Times New Roman" w:hAnsi="Times New Roman" w:cs="Times New Roman"/>
          <w:b/>
          <w:bCs/>
          <w:color w:val="7030A0"/>
          <w:sz w:val="24"/>
          <w:szCs w:val="24"/>
          <w:rtl/>
        </w:rPr>
      </w:pPr>
      <w:r w:rsidRPr="00D71BD5">
        <w:rPr>
          <w:rFonts w:ascii="Times New Roman" w:hAnsi="Times New Roman" w:cs="Times New Roman"/>
          <w:b/>
          <w:bCs/>
          <w:color w:val="7030A0"/>
          <w:sz w:val="24"/>
          <w:szCs w:val="24"/>
          <w:rtl/>
        </w:rPr>
        <w:t xml:space="preserve">ومعذره عن التقصير ولاتنسونا من صالح دعائكم .. </w:t>
      </w:r>
    </w:p>
    <w:p w:rsidR="00702541" w:rsidRPr="00D71BD5" w:rsidRDefault="00702541" w:rsidP="00A32AB2">
      <w:pPr>
        <w:pStyle w:val="ListParagraph"/>
        <w:jc w:val="center"/>
        <w:rPr>
          <w:rFonts w:ascii="Times New Roman" w:hAnsi="Times New Roman" w:cs="Times New Roman"/>
          <w:b/>
          <w:bCs/>
          <w:color w:val="7030A0"/>
          <w:sz w:val="24"/>
          <w:szCs w:val="24"/>
          <w:rtl/>
        </w:rPr>
      </w:pPr>
      <w:r w:rsidRPr="00D71BD5">
        <w:rPr>
          <w:rFonts w:ascii="Times New Roman" w:hAnsi="Times New Roman" w:cs="Times New Roman"/>
          <w:b/>
          <w:bCs/>
          <w:color w:val="7030A0"/>
          <w:sz w:val="24"/>
          <w:szCs w:val="24"/>
          <w:rtl/>
        </w:rPr>
        <w:t xml:space="preserve">أختكم .. </w:t>
      </w:r>
      <w:r w:rsidRPr="00D71BD5">
        <w:rPr>
          <w:rFonts w:ascii="Times New Roman" w:hAnsi="Times New Roman" w:cs="Times New Roman"/>
          <w:b/>
          <w:bCs/>
          <w:color w:val="CC0066"/>
          <w:sz w:val="24"/>
          <w:szCs w:val="24"/>
          <w:rtl/>
        </w:rPr>
        <w:t>آلقلب آلطفولي</w:t>
      </w:r>
      <w:r w:rsidRPr="00D71BD5">
        <w:rPr>
          <w:rFonts w:ascii="Times New Roman" w:hAnsi="Times New Roman" w:cs="Times New Roman"/>
          <w:b/>
          <w:bCs/>
          <w:color w:val="7030A0"/>
          <w:sz w:val="24"/>
          <w:szCs w:val="24"/>
          <w:rtl/>
        </w:rPr>
        <w:t xml:space="preserve"> .. =)</w:t>
      </w:r>
    </w:p>
    <w:p w:rsidR="00702541" w:rsidRPr="00D71BD5" w:rsidRDefault="00702541" w:rsidP="00754E2F">
      <w:pPr>
        <w:rPr>
          <w:rFonts w:ascii="Times New Roman" w:hAnsi="Times New Roman" w:cs="Times New Roman"/>
          <w:b/>
          <w:bCs/>
          <w:sz w:val="24"/>
          <w:szCs w:val="24"/>
        </w:rPr>
      </w:pPr>
    </w:p>
    <w:p w:rsidR="00702541" w:rsidRPr="0064197B" w:rsidRDefault="00702541" w:rsidP="0064197B">
      <w:pPr>
        <w:rPr>
          <w:rFonts w:ascii="Times New Roman" w:hAnsi="Times New Roman" w:cs="Times New Roman"/>
          <w:b/>
          <w:bCs/>
          <w:sz w:val="24"/>
          <w:szCs w:val="24"/>
        </w:rPr>
      </w:pPr>
    </w:p>
    <w:sectPr w:rsidR="00702541" w:rsidRPr="0064197B" w:rsidSect="0064197B">
      <w:headerReference w:type="default" r:id="rId8"/>
      <w:footerReference w:type="default" r:id="rId9"/>
      <w:pgSz w:w="11906" w:h="16838"/>
      <w:pgMar w:top="1440" w:right="1800" w:bottom="1440" w:left="1800" w:header="708" w:footer="708" w:gutter="0"/>
      <w:pgBorders w:offsetFrom="page">
        <w:top w:val="thinThickSmallGap" w:sz="18" w:space="24" w:color="auto"/>
        <w:left w:val="thinThickSmallGap" w:sz="18" w:space="24" w:color="auto"/>
        <w:bottom w:val="thickThinSmallGap" w:sz="18" w:space="24" w:color="auto"/>
        <w:right w:val="thickThinSmallGap" w:sz="18"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2541" w:rsidRDefault="00702541" w:rsidP="00007446">
      <w:pPr>
        <w:spacing w:after="0" w:line="240" w:lineRule="auto"/>
      </w:pPr>
      <w:r>
        <w:separator/>
      </w:r>
    </w:p>
  </w:endnote>
  <w:endnote w:type="continuationSeparator" w:id="0">
    <w:p w:rsidR="00702541" w:rsidRDefault="00702541" w:rsidP="0000744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541" w:rsidRDefault="00702541">
    <w:pPr>
      <w:pStyle w:val="Footer"/>
      <w:jc w:val="center"/>
    </w:pPr>
    <w:fldSimple w:instr=" PAGE   \* MERGEFORMAT ">
      <w:r>
        <w:rPr>
          <w:noProof/>
          <w:rtl/>
        </w:rPr>
        <w:t>37</w:t>
      </w:r>
    </w:fldSimple>
  </w:p>
  <w:p w:rsidR="00702541" w:rsidRDefault="0070254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2541" w:rsidRDefault="00702541" w:rsidP="00007446">
      <w:pPr>
        <w:spacing w:after="0" w:line="240" w:lineRule="auto"/>
      </w:pPr>
      <w:r>
        <w:separator/>
      </w:r>
    </w:p>
  </w:footnote>
  <w:footnote w:type="continuationSeparator" w:id="0">
    <w:p w:rsidR="00702541" w:rsidRDefault="00702541" w:rsidP="0000744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02541" w:rsidRPr="0010258F" w:rsidRDefault="00702541" w:rsidP="00A32AB2">
    <w:pPr>
      <w:pStyle w:val="Header"/>
      <w:rPr>
        <w:color w:val="A6A6A6"/>
      </w:rPr>
    </w:pPr>
    <w:r w:rsidRPr="0010258F">
      <w:rPr>
        <w:rFonts w:hint="cs"/>
        <w:color w:val="A6A6A6"/>
        <w:rtl/>
      </w:rPr>
      <w:t>منهج</w:t>
    </w:r>
    <w:r w:rsidRPr="0010258F">
      <w:rPr>
        <w:color w:val="A6A6A6"/>
        <w:rtl/>
      </w:rPr>
      <w:t xml:space="preserve"> </w:t>
    </w:r>
    <w:r w:rsidRPr="0010258F">
      <w:rPr>
        <w:rFonts w:hint="cs"/>
        <w:color w:val="A6A6A6"/>
        <w:rtl/>
      </w:rPr>
      <w:t>الأنشطة</w:t>
    </w:r>
    <w:r w:rsidRPr="0010258F">
      <w:rPr>
        <w:color w:val="A6A6A6"/>
        <w:rtl/>
      </w:rPr>
      <w:t xml:space="preserve"> </w:t>
    </w:r>
    <w:r w:rsidRPr="0010258F">
      <w:rPr>
        <w:rFonts w:hint="cs"/>
        <w:color w:val="A6A6A6"/>
        <w:rtl/>
      </w:rPr>
      <w:t>لذو</w:t>
    </w:r>
    <w:r>
      <w:rPr>
        <w:rFonts w:hint="cs"/>
        <w:color w:val="A6A6A6"/>
        <w:rtl/>
      </w:rPr>
      <w:t>ي</w:t>
    </w:r>
    <w:r>
      <w:rPr>
        <w:color w:val="A6A6A6"/>
        <w:rtl/>
      </w:rPr>
      <w:t xml:space="preserve"> </w:t>
    </w:r>
    <w:r>
      <w:rPr>
        <w:rFonts w:hint="cs"/>
        <w:color w:val="A6A6A6"/>
        <w:rtl/>
      </w:rPr>
      <w:t>الأحتياجات</w:t>
    </w:r>
    <w:r>
      <w:rPr>
        <w:color w:val="A6A6A6"/>
        <w:rtl/>
      </w:rPr>
      <w:t xml:space="preserve"> </w:t>
    </w:r>
    <w:r>
      <w:rPr>
        <w:rFonts w:hint="cs"/>
        <w:color w:val="A6A6A6"/>
        <w:rtl/>
      </w:rPr>
      <w:t>الخاصة</w:t>
    </w:r>
    <w:r>
      <w:rPr>
        <w:color w:val="A6A6A6"/>
        <w:rtl/>
      </w:rPr>
      <w:t xml:space="preserve">            </w:t>
    </w:r>
    <w:r w:rsidRPr="0010258F">
      <w:rPr>
        <w:color w:val="A6A6A6"/>
        <w:rtl/>
      </w:rPr>
      <w:t xml:space="preserve">    </w:t>
    </w:r>
    <w:r w:rsidRPr="0010258F">
      <w:rPr>
        <w:rFonts w:hint="cs"/>
        <w:color w:val="A6A6A6"/>
        <w:rtl/>
      </w:rPr>
      <w:t>د</w:t>
    </w:r>
    <w:r w:rsidRPr="0010258F">
      <w:rPr>
        <w:color w:val="A6A6A6"/>
        <w:rtl/>
      </w:rPr>
      <w:t xml:space="preserve">. </w:t>
    </w:r>
    <w:r w:rsidRPr="0010258F">
      <w:rPr>
        <w:rFonts w:hint="cs"/>
        <w:color w:val="A6A6A6"/>
        <w:rtl/>
      </w:rPr>
      <w:t>عبد</w:t>
    </w:r>
    <w:r w:rsidRPr="0010258F">
      <w:rPr>
        <w:color w:val="A6A6A6"/>
        <w:rtl/>
      </w:rPr>
      <w:t xml:space="preserve"> </w:t>
    </w:r>
    <w:r w:rsidRPr="0010258F">
      <w:rPr>
        <w:rFonts w:hint="cs"/>
        <w:color w:val="A6A6A6"/>
        <w:rtl/>
      </w:rPr>
      <w:t>الحميد</w:t>
    </w:r>
    <w:r w:rsidRPr="0010258F">
      <w:rPr>
        <w:color w:val="A6A6A6"/>
        <w:rtl/>
      </w:rPr>
      <w:t xml:space="preserve"> </w:t>
    </w:r>
    <w:r w:rsidRPr="0010258F">
      <w:rPr>
        <w:rFonts w:hint="cs"/>
        <w:color w:val="A6A6A6"/>
        <w:rtl/>
      </w:rPr>
      <w:t>العرفج</w:t>
    </w:r>
    <w:r w:rsidRPr="0010258F">
      <w:rPr>
        <w:color w:val="A6A6A6"/>
        <w:rtl/>
      </w:rPr>
      <w:t xml:space="preserve"> </w:t>
    </w:r>
    <w:r>
      <w:rPr>
        <w:color w:val="A6A6A6"/>
        <w:rtl/>
      </w:rPr>
      <w:t xml:space="preserve">            </w:t>
    </w:r>
    <w:r>
      <w:rPr>
        <w:rFonts w:hint="cs"/>
        <w:color w:val="A6A6A6"/>
        <w:rtl/>
      </w:rPr>
      <w:t>تدقيق</w:t>
    </w:r>
    <w:r>
      <w:rPr>
        <w:color w:val="A6A6A6"/>
        <w:rtl/>
      </w:rPr>
      <w:t xml:space="preserve"> </w:t>
    </w:r>
    <w:r>
      <w:rPr>
        <w:rFonts w:hint="cs"/>
        <w:color w:val="A6A6A6"/>
        <w:rtl/>
      </w:rPr>
      <w:t>ومراجعة</w:t>
    </w:r>
    <w:r>
      <w:rPr>
        <w:color w:val="A6A6A6"/>
        <w:rtl/>
      </w:rPr>
      <w:t xml:space="preserve">: </w:t>
    </w:r>
    <w:r>
      <w:rPr>
        <w:rFonts w:hint="cs"/>
        <w:color w:val="A6A6A6"/>
        <w:rtl/>
      </w:rPr>
      <w:t>آلقلب</w:t>
    </w:r>
    <w:r>
      <w:rPr>
        <w:color w:val="A6A6A6"/>
        <w:rtl/>
      </w:rPr>
      <w:t xml:space="preserve"> </w:t>
    </w:r>
    <w:r>
      <w:rPr>
        <w:rFonts w:hint="cs"/>
        <w:color w:val="A6A6A6"/>
        <w:rtl/>
      </w:rPr>
      <w:t>آلطفولي</w:t>
    </w:r>
    <w:r>
      <w:rPr>
        <w:color w:val="A6A6A6"/>
        <w:rtl/>
      </w:rPr>
      <w:t xml:space="preserve"> </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5944AD"/>
    <w:multiLevelType w:val="hybridMultilevel"/>
    <w:tmpl w:val="2AAA2014"/>
    <w:lvl w:ilvl="0" w:tplc="C4128C78">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
    <w:nsid w:val="08E73042"/>
    <w:multiLevelType w:val="hybridMultilevel"/>
    <w:tmpl w:val="FEE64660"/>
    <w:lvl w:ilvl="0" w:tplc="56F8C2A6">
      <w:start w:val="1"/>
      <w:numFmt w:val="bullet"/>
      <w:lvlText w:val="•"/>
      <w:lvlJc w:val="left"/>
      <w:pPr>
        <w:tabs>
          <w:tab w:val="num" w:pos="720"/>
        </w:tabs>
        <w:ind w:left="720" w:hanging="360"/>
      </w:pPr>
      <w:rPr>
        <w:rFonts w:ascii="Arial" w:hAnsi="Arial" w:hint="default"/>
      </w:rPr>
    </w:lvl>
    <w:lvl w:ilvl="1" w:tplc="F62EE85E">
      <w:start w:val="1"/>
      <w:numFmt w:val="bullet"/>
      <w:lvlText w:val="•"/>
      <w:lvlJc w:val="left"/>
      <w:pPr>
        <w:tabs>
          <w:tab w:val="num" w:pos="1440"/>
        </w:tabs>
        <w:ind w:left="1440" w:hanging="360"/>
      </w:pPr>
      <w:rPr>
        <w:rFonts w:ascii="Arial" w:hAnsi="Arial" w:hint="default"/>
      </w:rPr>
    </w:lvl>
    <w:lvl w:ilvl="2" w:tplc="F8EC0AA8">
      <w:start w:val="1"/>
      <w:numFmt w:val="bullet"/>
      <w:lvlText w:val="•"/>
      <w:lvlJc w:val="left"/>
      <w:pPr>
        <w:tabs>
          <w:tab w:val="num" w:pos="2160"/>
        </w:tabs>
        <w:ind w:left="2160" w:hanging="360"/>
      </w:pPr>
      <w:rPr>
        <w:rFonts w:ascii="Arial" w:hAnsi="Arial" w:hint="default"/>
      </w:rPr>
    </w:lvl>
    <w:lvl w:ilvl="3" w:tplc="42D8CD74">
      <w:start w:val="1"/>
      <w:numFmt w:val="bullet"/>
      <w:lvlText w:val="•"/>
      <w:lvlJc w:val="left"/>
      <w:pPr>
        <w:tabs>
          <w:tab w:val="num" w:pos="2880"/>
        </w:tabs>
        <w:ind w:left="2880" w:hanging="360"/>
      </w:pPr>
      <w:rPr>
        <w:rFonts w:ascii="Arial" w:hAnsi="Arial" w:hint="default"/>
      </w:rPr>
    </w:lvl>
    <w:lvl w:ilvl="4" w:tplc="62A61986">
      <w:start w:val="1"/>
      <w:numFmt w:val="bullet"/>
      <w:lvlText w:val="•"/>
      <w:lvlJc w:val="left"/>
      <w:pPr>
        <w:tabs>
          <w:tab w:val="num" w:pos="3600"/>
        </w:tabs>
        <w:ind w:left="3600" w:hanging="360"/>
      </w:pPr>
      <w:rPr>
        <w:rFonts w:ascii="Arial" w:hAnsi="Arial" w:hint="default"/>
      </w:rPr>
    </w:lvl>
    <w:lvl w:ilvl="5" w:tplc="8FE011DA">
      <w:start w:val="1"/>
      <w:numFmt w:val="bullet"/>
      <w:lvlText w:val="•"/>
      <w:lvlJc w:val="left"/>
      <w:pPr>
        <w:tabs>
          <w:tab w:val="num" w:pos="4320"/>
        </w:tabs>
        <w:ind w:left="4320" w:hanging="360"/>
      </w:pPr>
      <w:rPr>
        <w:rFonts w:ascii="Arial" w:hAnsi="Arial" w:hint="default"/>
      </w:rPr>
    </w:lvl>
    <w:lvl w:ilvl="6" w:tplc="2E864C0E">
      <w:start w:val="1"/>
      <w:numFmt w:val="bullet"/>
      <w:lvlText w:val="•"/>
      <w:lvlJc w:val="left"/>
      <w:pPr>
        <w:tabs>
          <w:tab w:val="num" w:pos="5040"/>
        </w:tabs>
        <w:ind w:left="5040" w:hanging="360"/>
      </w:pPr>
      <w:rPr>
        <w:rFonts w:ascii="Arial" w:hAnsi="Arial" w:hint="default"/>
      </w:rPr>
    </w:lvl>
    <w:lvl w:ilvl="7" w:tplc="3336F39C">
      <w:start w:val="1"/>
      <w:numFmt w:val="bullet"/>
      <w:lvlText w:val="•"/>
      <w:lvlJc w:val="left"/>
      <w:pPr>
        <w:tabs>
          <w:tab w:val="num" w:pos="5760"/>
        </w:tabs>
        <w:ind w:left="5760" w:hanging="360"/>
      </w:pPr>
      <w:rPr>
        <w:rFonts w:ascii="Arial" w:hAnsi="Arial" w:hint="default"/>
      </w:rPr>
    </w:lvl>
    <w:lvl w:ilvl="8" w:tplc="4E520580">
      <w:start w:val="1"/>
      <w:numFmt w:val="bullet"/>
      <w:lvlText w:val="•"/>
      <w:lvlJc w:val="left"/>
      <w:pPr>
        <w:tabs>
          <w:tab w:val="num" w:pos="6480"/>
        </w:tabs>
        <w:ind w:left="6480" w:hanging="360"/>
      </w:pPr>
      <w:rPr>
        <w:rFonts w:ascii="Arial" w:hAnsi="Arial" w:hint="default"/>
      </w:rPr>
    </w:lvl>
  </w:abstractNum>
  <w:abstractNum w:abstractNumId="2">
    <w:nsid w:val="0A90720C"/>
    <w:multiLevelType w:val="hybridMultilevel"/>
    <w:tmpl w:val="EBCEF5D2"/>
    <w:lvl w:ilvl="0" w:tplc="DABA9648">
      <w:start w:val="1"/>
      <w:numFmt w:val="bullet"/>
      <w:lvlText w:val=""/>
      <w:lvlJc w:val="righ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3">
    <w:nsid w:val="0E11534F"/>
    <w:multiLevelType w:val="hybridMultilevel"/>
    <w:tmpl w:val="75C8FE68"/>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4">
    <w:nsid w:val="10036A21"/>
    <w:multiLevelType w:val="hybridMultilevel"/>
    <w:tmpl w:val="E9E8ED8A"/>
    <w:lvl w:ilvl="0" w:tplc="4A0E752E">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16E46535"/>
    <w:multiLevelType w:val="hybridMultilevel"/>
    <w:tmpl w:val="FE1E6B3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6">
    <w:nsid w:val="1763559F"/>
    <w:multiLevelType w:val="hybridMultilevel"/>
    <w:tmpl w:val="FB84A5BC"/>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7">
    <w:nsid w:val="180F21BA"/>
    <w:multiLevelType w:val="hybridMultilevel"/>
    <w:tmpl w:val="44C4705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8">
    <w:nsid w:val="1AE50925"/>
    <w:multiLevelType w:val="hybridMultilevel"/>
    <w:tmpl w:val="3676C8EE"/>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nsid w:val="1F4E33A1"/>
    <w:multiLevelType w:val="hybridMultilevel"/>
    <w:tmpl w:val="D7D231E2"/>
    <w:lvl w:ilvl="0" w:tplc="3730883E">
      <w:start w:val="1"/>
      <w:numFmt w:val="bullet"/>
      <w:lvlText w:val="•"/>
      <w:lvlJc w:val="left"/>
      <w:pPr>
        <w:tabs>
          <w:tab w:val="num" w:pos="502"/>
        </w:tabs>
        <w:ind w:left="502" w:hanging="360"/>
      </w:pPr>
      <w:rPr>
        <w:rFonts w:ascii="Arial" w:hAnsi="Arial" w:hint="default"/>
      </w:rPr>
    </w:lvl>
    <w:lvl w:ilvl="1" w:tplc="324A97C4">
      <w:start w:val="1"/>
      <w:numFmt w:val="bullet"/>
      <w:lvlText w:val="•"/>
      <w:lvlJc w:val="left"/>
      <w:pPr>
        <w:tabs>
          <w:tab w:val="num" w:pos="1222"/>
        </w:tabs>
        <w:ind w:left="1222" w:hanging="360"/>
      </w:pPr>
      <w:rPr>
        <w:rFonts w:ascii="Arial" w:hAnsi="Arial" w:hint="default"/>
      </w:rPr>
    </w:lvl>
    <w:lvl w:ilvl="2" w:tplc="A732AA30">
      <w:start w:val="1"/>
      <w:numFmt w:val="bullet"/>
      <w:lvlText w:val="•"/>
      <w:lvlJc w:val="left"/>
      <w:pPr>
        <w:tabs>
          <w:tab w:val="num" w:pos="1942"/>
        </w:tabs>
        <w:ind w:left="1942" w:hanging="360"/>
      </w:pPr>
      <w:rPr>
        <w:rFonts w:ascii="Arial" w:hAnsi="Arial" w:hint="default"/>
      </w:rPr>
    </w:lvl>
    <w:lvl w:ilvl="3" w:tplc="7CB82726">
      <w:start w:val="1"/>
      <w:numFmt w:val="bullet"/>
      <w:lvlText w:val="•"/>
      <w:lvlJc w:val="left"/>
      <w:pPr>
        <w:tabs>
          <w:tab w:val="num" w:pos="2662"/>
        </w:tabs>
        <w:ind w:left="2662" w:hanging="360"/>
      </w:pPr>
      <w:rPr>
        <w:rFonts w:ascii="Arial" w:hAnsi="Arial" w:hint="default"/>
      </w:rPr>
    </w:lvl>
    <w:lvl w:ilvl="4" w:tplc="53763AFC">
      <w:start w:val="1"/>
      <w:numFmt w:val="bullet"/>
      <w:lvlText w:val="•"/>
      <w:lvlJc w:val="left"/>
      <w:pPr>
        <w:tabs>
          <w:tab w:val="num" w:pos="3382"/>
        </w:tabs>
        <w:ind w:left="3382" w:hanging="360"/>
      </w:pPr>
      <w:rPr>
        <w:rFonts w:ascii="Arial" w:hAnsi="Arial" w:hint="default"/>
      </w:rPr>
    </w:lvl>
    <w:lvl w:ilvl="5" w:tplc="645209D8">
      <w:start w:val="1"/>
      <w:numFmt w:val="bullet"/>
      <w:lvlText w:val="•"/>
      <w:lvlJc w:val="left"/>
      <w:pPr>
        <w:tabs>
          <w:tab w:val="num" w:pos="4102"/>
        </w:tabs>
        <w:ind w:left="4102" w:hanging="360"/>
      </w:pPr>
      <w:rPr>
        <w:rFonts w:ascii="Arial" w:hAnsi="Arial" w:hint="default"/>
      </w:rPr>
    </w:lvl>
    <w:lvl w:ilvl="6" w:tplc="07C6A4A2">
      <w:start w:val="1"/>
      <w:numFmt w:val="bullet"/>
      <w:lvlText w:val="•"/>
      <w:lvlJc w:val="left"/>
      <w:pPr>
        <w:tabs>
          <w:tab w:val="num" w:pos="4822"/>
        </w:tabs>
        <w:ind w:left="4822" w:hanging="360"/>
      </w:pPr>
      <w:rPr>
        <w:rFonts w:ascii="Arial" w:hAnsi="Arial" w:hint="default"/>
      </w:rPr>
    </w:lvl>
    <w:lvl w:ilvl="7" w:tplc="504CEF12">
      <w:start w:val="1"/>
      <w:numFmt w:val="bullet"/>
      <w:lvlText w:val="•"/>
      <w:lvlJc w:val="left"/>
      <w:pPr>
        <w:tabs>
          <w:tab w:val="num" w:pos="5542"/>
        </w:tabs>
        <w:ind w:left="5542" w:hanging="360"/>
      </w:pPr>
      <w:rPr>
        <w:rFonts w:ascii="Arial" w:hAnsi="Arial" w:hint="default"/>
      </w:rPr>
    </w:lvl>
    <w:lvl w:ilvl="8" w:tplc="2988D324">
      <w:start w:val="1"/>
      <w:numFmt w:val="bullet"/>
      <w:lvlText w:val="•"/>
      <w:lvlJc w:val="left"/>
      <w:pPr>
        <w:tabs>
          <w:tab w:val="num" w:pos="6262"/>
        </w:tabs>
        <w:ind w:left="6262" w:hanging="360"/>
      </w:pPr>
      <w:rPr>
        <w:rFonts w:ascii="Arial" w:hAnsi="Arial" w:hint="default"/>
      </w:rPr>
    </w:lvl>
  </w:abstractNum>
  <w:abstractNum w:abstractNumId="10">
    <w:nsid w:val="201619A1"/>
    <w:multiLevelType w:val="hybridMultilevel"/>
    <w:tmpl w:val="B2E8EB6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1">
    <w:nsid w:val="22AC59FC"/>
    <w:multiLevelType w:val="hybridMultilevel"/>
    <w:tmpl w:val="A6B85458"/>
    <w:lvl w:ilvl="0" w:tplc="1366931A">
      <w:start w:val="1"/>
      <w:numFmt w:val="bullet"/>
      <w:lvlText w:val="•"/>
      <w:lvlJc w:val="left"/>
      <w:pPr>
        <w:tabs>
          <w:tab w:val="num" w:pos="720"/>
        </w:tabs>
        <w:ind w:left="720" w:hanging="360"/>
      </w:pPr>
      <w:rPr>
        <w:rFonts w:ascii="Times New Roman" w:hAnsi="Times New Roman" w:hint="default"/>
      </w:rPr>
    </w:lvl>
    <w:lvl w:ilvl="1" w:tplc="DF7C2426">
      <w:start w:val="1"/>
      <w:numFmt w:val="bullet"/>
      <w:lvlText w:val="•"/>
      <w:lvlJc w:val="left"/>
      <w:pPr>
        <w:tabs>
          <w:tab w:val="num" w:pos="1440"/>
        </w:tabs>
        <w:ind w:left="1440" w:hanging="360"/>
      </w:pPr>
      <w:rPr>
        <w:rFonts w:ascii="Times New Roman" w:hAnsi="Times New Roman" w:hint="default"/>
      </w:rPr>
    </w:lvl>
    <w:lvl w:ilvl="2" w:tplc="5148B512">
      <w:start w:val="1"/>
      <w:numFmt w:val="bullet"/>
      <w:lvlText w:val="•"/>
      <w:lvlJc w:val="left"/>
      <w:pPr>
        <w:tabs>
          <w:tab w:val="num" w:pos="2160"/>
        </w:tabs>
        <w:ind w:left="2160" w:hanging="360"/>
      </w:pPr>
      <w:rPr>
        <w:rFonts w:ascii="Times New Roman" w:hAnsi="Times New Roman" w:hint="default"/>
      </w:rPr>
    </w:lvl>
    <w:lvl w:ilvl="3" w:tplc="E896433A">
      <w:start w:val="1"/>
      <w:numFmt w:val="bullet"/>
      <w:lvlText w:val="•"/>
      <w:lvlJc w:val="left"/>
      <w:pPr>
        <w:tabs>
          <w:tab w:val="num" w:pos="2880"/>
        </w:tabs>
        <w:ind w:left="2880" w:hanging="360"/>
      </w:pPr>
      <w:rPr>
        <w:rFonts w:ascii="Times New Roman" w:hAnsi="Times New Roman" w:hint="default"/>
      </w:rPr>
    </w:lvl>
    <w:lvl w:ilvl="4" w:tplc="7E96A50C">
      <w:start w:val="1"/>
      <w:numFmt w:val="bullet"/>
      <w:lvlText w:val="•"/>
      <w:lvlJc w:val="left"/>
      <w:pPr>
        <w:tabs>
          <w:tab w:val="num" w:pos="3600"/>
        </w:tabs>
        <w:ind w:left="3600" w:hanging="360"/>
      </w:pPr>
      <w:rPr>
        <w:rFonts w:ascii="Times New Roman" w:hAnsi="Times New Roman" w:hint="default"/>
      </w:rPr>
    </w:lvl>
    <w:lvl w:ilvl="5" w:tplc="2BF6C1B4">
      <w:start w:val="1"/>
      <w:numFmt w:val="bullet"/>
      <w:lvlText w:val="•"/>
      <w:lvlJc w:val="left"/>
      <w:pPr>
        <w:tabs>
          <w:tab w:val="num" w:pos="4320"/>
        </w:tabs>
        <w:ind w:left="4320" w:hanging="360"/>
      </w:pPr>
      <w:rPr>
        <w:rFonts w:ascii="Times New Roman" w:hAnsi="Times New Roman" w:hint="default"/>
      </w:rPr>
    </w:lvl>
    <w:lvl w:ilvl="6" w:tplc="C8EA6206">
      <w:start w:val="1"/>
      <w:numFmt w:val="bullet"/>
      <w:lvlText w:val="•"/>
      <w:lvlJc w:val="left"/>
      <w:pPr>
        <w:tabs>
          <w:tab w:val="num" w:pos="5040"/>
        </w:tabs>
        <w:ind w:left="5040" w:hanging="360"/>
      </w:pPr>
      <w:rPr>
        <w:rFonts w:ascii="Times New Roman" w:hAnsi="Times New Roman" w:hint="default"/>
      </w:rPr>
    </w:lvl>
    <w:lvl w:ilvl="7" w:tplc="1C08D122">
      <w:start w:val="1"/>
      <w:numFmt w:val="bullet"/>
      <w:lvlText w:val="•"/>
      <w:lvlJc w:val="left"/>
      <w:pPr>
        <w:tabs>
          <w:tab w:val="num" w:pos="5760"/>
        </w:tabs>
        <w:ind w:left="5760" w:hanging="360"/>
      </w:pPr>
      <w:rPr>
        <w:rFonts w:ascii="Times New Roman" w:hAnsi="Times New Roman" w:hint="default"/>
      </w:rPr>
    </w:lvl>
    <w:lvl w:ilvl="8" w:tplc="9376ABB6">
      <w:start w:val="1"/>
      <w:numFmt w:val="bullet"/>
      <w:lvlText w:val="•"/>
      <w:lvlJc w:val="left"/>
      <w:pPr>
        <w:tabs>
          <w:tab w:val="num" w:pos="6480"/>
        </w:tabs>
        <w:ind w:left="6480" w:hanging="360"/>
      </w:pPr>
      <w:rPr>
        <w:rFonts w:ascii="Times New Roman" w:hAnsi="Times New Roman" w:hint="default"/>
      </w:rPr>
    </w:lvl>
  </w:abstractNum>
  <w:abstractNum w:abstractNumId="12">
    <w:nsid w:val="26A408B9"/>
    <w:multiLevelType w:val="hybridMultilevel"/>
    <w:tmpl w:val="470AB58A"/>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3">
    <w:nsid w:val="2DD1591B"/>
    <w:multiLevelType w:val="hybridMultilevel"/>
    <w:tmpl w:val="33C8E0EA"/>
    <w:lvl w:ilvl="0" w:tplc="0BFE545C">
      <w:start w:val="1"/>
      <w:numFmt w:val="decimal"/>
      <w:lvlText w:val="%1."/>
      <w:lvlJc w:val="left"/>
      <w:pPr>
        <w:tabs>
          <w:tab w:val="num" w:pos="720"/>
        </w:tabs>
        <w:ind w:left="720" w:hanging="360"/>
      </w:pPr>
      <w:rPr>
        <w:rFonts w:cs="Times New Roman"/>
      </w:rPr>
    </w:lvl>
    <w:lvl w:ilvl="1" w:tplc="A0267BBC">
      <w:start w:val="1"/>
      <w:numFmt w:val="decimal"/>
      <w:lvlText w:val="%2."/>
      <w:lvlJc w:val="left"/>
      <w:pPr>
        <w:tabs>
          <w:tab w:val="num" w:pos="1440"/>
        </w:tabs>
        <w:ind w:left="1440" w:hanging="360"/>
      </w:pPr>
      <w:rPr>
        <w:rFonts w:cs="Times New Roman"/>
      </w:rPr>
    </w:lvl>
    <w:lvl w:ilvl="2" w:tplc="3E4EA5AC">
      <w:start w:val="1"/>
      <w:numFmt w:val="decimal"/>
      <w:lvlText w:val="%3."/>
      <w:lvlJc w:val="left"/>
      <w:pPr>
        <w:tabs>
          <w:tab w:val="num" w:pos="2160"/>
        </w:tabs>
        <w:ind w:left="2160" w:hanging="360"/>
      </w:pPr>
      <w:rPr>
        <w:rFonts w:cs="Times New Roman"/>
      </w:rPr>
    </w:lvl>
    <w:lvl w:ilvl="3" w:tplc="21B2F6B0">
      <w:start w:val="1"/>
      <w:numFmt w:val="decimal"/>
      <w:lvlText w:val="%4."/>
      <w:lvlJc w:val="left"/>
      <w:pPr>
        <w:tabs>
          <w:tab w:val="num" w:pos="2880"/>
        </w:tabs>
        <w:ind w:left="2880" w:hanging="360"/>
      </w:pPr>
      <w:rPr>
        <w:rFonts w:cs="Times New Roman"/>
      </w:rPr>
    </w:lvl>
    <w:lvl w:ilvl="4" w:tplc="80B04644">
      <w:start w:val="1"/>
      <w:numFmt w:val="decimal"/>
      <w:lvlText w:val="%5."/>
      <w:lvlJc w:val="left"/>
      <w:pPr>
        <w:tabs>
          <w:tab w:val="num" w:pos="3600"/>
        </w:tabs>
        <w:ind w:left="3600" w:hanging="360"/>
      </w:pPr>
      <w:rPr>
        <w:rFonts w:cs="Times New Roman"/>
      </w:rPr>
    </w:lvl>
    <w:lvl w:ilvl="5" w:tplc="EC867AA2">
      <w:start w:val="1"/>
      <w:numFmt w:val="decimal"/>
      <w:lvlText w:val="%6."/>
      <w:lvlJc w:val="left"/>
      <w:pPr>
        <w:tabs>
          <w:tab w:val="num" w:pos="4320"/>
        </w:tabs>
        <w:ind w:left="4320" w:hanging="360"/>
      </w:pPr>
      <w:rPr>
        <w:rFonts w:cs="Times New Roman"/>
      </w:rPr>
    </w:lvl>
    <w:lvl w:ilvl="6" w:tplc="F6107C3C">
      <w:start w:val="1"/>
      <w:numFmt w:val="decimal"/>
      <w:lvlText w:val="%7."/>
      <w:lvlJc w:val="left"/>
      <w:pPr>
        <w:tabs>
          <w:tab w:val="num" w:pos="5040"/>
        </w:tabs>
        <w:ind w:left="5040" w:hanging="360"/>
      </w:pPr>
      <w:rPr>
        <w:rFonts w:cs="Times New Roman"/>
      </w:rPr>
    </w:lvl>
    <w:lvl w:ilvl="7" w:tplc="6DD29DD6">
      <w:start w:val="1"/>
      <w:numFmt w:val="decimal"/>
      <w:lvlText w:val="%8."/>
      <w:lvlJc w:val="left"/>
      <w:pPr>
        <w:tabs>
          <w:tab w:val="num" w:pos="5760"/>
        </w:tabs>
        <w:ind w:left="5760" w:hanging="360"/>
      </w:pPr>
      <w:rPr>
        <w:rFonts w:cs="Times New Roman"/>
      </w:rPr>
    </w:lvl>
    <w:lvl w:ilvl="8" w:tplc="B218BEC6">
      <w:start w:val="1"/>
      <w:numFmt w:val="decimal"/>
      <w:lvlText w:val="%9."/>
      <w:lvlJc w:val="left"/>
      <w:pPr>
        <w:tabs>
          <w:tab w:val="num" w:pos="6480"/>
        </w:tabs>
        <w:ind w:left="6480" w:hanging="360"/>
      </w:pPr>
      <w:rPr>
        <w:rFonts w:cs="Times New Roman"/>
      </w:rPr>
    </w:lvl>
  </w:abstractNum>
  <w:abstractNum w:abstractNumId="14">
    <w:nsid w:val="2E757FC1"/>
    <w:multiLevelType w:val="hybridMultilevel"/>
    <w:tmpl w:val="B0C03A86"/>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5">
    <w:nsid w:val="356E0322"/>
    <w:multiLevelType w:val="hybridMultilevel"/>
    <w:tmpl w:val="D2C42C22"/>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6">
    <w:nsid w:val="3D9A7BCF"/>
    <w:multiLevelType w:val="hybridMultilevel"/>
    <w:tmpl w:val="E0A0177E"/>
    <w:lvl w:ilvl="0" w:tplc="D49C1FE4">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17">
    <w:nsid w:val="413B3743"/>
    <w:multiLevelType w:val="hybridMultilevel"/>
    <w:tmpl w:val="F2483F06"/>
    <w:lvl w:ilvl="0" w:tplc="FC3AE970">
      <w:numFmt w:val="bullet"/>
      <w:lvlText w:val="-"/>
      <w:lvlJc w:val="left"/>
      <w:pPr>
        <w:ind w:left="502" w:hanging="360"/>
      </w:pPr>
      <w:rPr>
        <w:rFonts w:ascii="Times New Roman" w:eastAsia="Times New Roman" w:hAnsi="Times New Roman" w:hint="default"/>
      </w:rPr>
    </w:lvl>
    <w:lvl w:ilvl="1" w:tplc="04090003">
      <w:start w:val="1"/>
      <w:numFmt w:val="bullet"/>
      <w:lvlText w:val="o"/>
      <w:lvlJc w:val="left"/>
      <w:pPr>
        <w:ind w:left="1222" w:hanging="360"/>
      </w:pPr>
      <w:rPr>
        <w:rFonts w:ascii="Courier New" w:hAnsi="Courier New" w:hint="default"/>
      </w:rPr>
    </w:lvl>
    <w:lvl w:ilvl="2" w:tplc="04090005">
      <w:start w:val="1"/>
      <w:numFmt w:val="bullet"/>
      <w:lvlText w:val=""/>
      <w:lvlJc w:val="left"/>
      <w:pPr>
        <w:ind w:left="1942" w:hanging="360"/>
      </w:pPr>
      <w:rPr>
        <w:rFonts w:ascii="Wingdings" w:hAnsi="Wingdings" w:hint="default"/>
      </w:rPr>
    </w:lvl>
    <w:lvl w:ilvl="3" w:tplc="04090001">
      <w:start w:val="1"/>
      <w:numFmt w:val="bullet"/>
      <w:lvlText w:val=""/>
      <w:lvlJc w:val="left"/>
      <w:pPr>
        <w:ind w:left="2662" w:hanging="360"/>
      </w:pPr>
      <w:rPr>
        <w:rFonts w:ascii="Symbol" w:hAnsi="Symbol" w:hint="default"/>
      </w:rPr>
    </w:lvl>
    <w:lvl w:ilvl="4" w:tplc="04090003">
      <w:start w:val="1"/>
      <w:numFmt w:val="bullet"/>
      <w:lvlText w:val="o"/>
      <w:lvlJc w:val="left"/>
      <w:pPr>
        <w:ind w:left="3382" w:hanging="360"/>
      </w:pPr>
      <w:rPr>
        <w:rFonts w:ascii="Courier New" w:hAnsi="Courier New" w:hint="default"/>
      </w:rPr>
    </w:lvl>
    <w:lvl w:ilvl="5" w:tplc="04090005">
      <w:start w:val="1"/>
      <w:numFmt w:val="bullet"/>
      <w:lvlText w:val=""/>
      <w:lvlJc w:val="left"/>
      <w:pPr>
        <w:ind w:left="4102" w:hanging="360"/>
      </w:pPr>
      <w:rPr>
        <w:rFonts w:ascii="Wingdings" w:hAnsi="Wingdings" w:hint="default"/>
      </w:rPr>
    </w:lvl>
    <w:lvl w:ilvl="6" w:tplc="04090001">
      <w:start w:val="1"/>
      <w:numFmt w:val="bullet"/>
      <w:lvlText w:val=""/>
      <w:lvlJc w:val="left"/>
      <w:pPr>
        <w:ind w:left="4822" w:hanging="360"/>
      </w:pPr>
      <w:rPr>
        <w:rFonts w:ascii="Symbol" w:hAnsi="Symbol" w:hint="default"/>
      </w:rPr>
    </w:lvl>
    <w:lvl w:ilvl="7" w:tplc="04090003">
      <w:start w:val="1"/>
      <w:numFmt w:val="bullet"/>
      <w:lvlText w:val="o"/>
      <w:lvlJc w:val="left"/>
      <w:pPr>
        <w:ind w:left="5542" w:hanging="360"/>
      </w:pPr>
      <w:rPr>
        <w:rFonts w:ascii="Courier New" w:hAnsi="Courier New" w:hint="default"/>
      </w:rPr>
    </w:lvl>
    <w:lvl w:ilvl="8" w:tplc="04090005">
      <w:start w:val="1"/>
      <w:numFmt w:val="bullet"/>
      <w:lvlText w:val=""/>
      <w:lvlJc w:val="left"/>
      <w:pPr>
        <w:ind w:left="6262" w:hanging="360"/>
      </w:pPr>
      <w:rPr>
        <w:rFonts w:ascii="Wingdings" w:hAnsi="Wingdings" w:hint="default"/>
      </w:rPr>
    </w:lvl>
  </w:abstractNum>
  <w:abstractNum w:abstractNumId="18">
    <w:nsid w:val="468802DB"/>
    <w:multiLevelType w:val="hybridMultilevel"/>
    <w:tmpl w:val="96E65AB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19">
    <w:nsid w:val="48494E55"/>
    <w:multiLevelType w:val="hybridMultilevel"/>
    <w:tmpl w:val="9ED0060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0">
    <w:nsid w:val="4C936D53"/>
    <w:multiLevelType w:val="hybridMultilevel"/>
    <w:tmpl w:val="CABE5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1">
    <w:nsid w:val="4E177C17"/>
    <w:multiLevelType w:val="hybridMultilevel"/>
    <w:tmpl w:val="A408669A"/>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22">
    <w:nsid w:val="53B17893"/>
    <w:multiLevelType w:val="hybridMultilevel"/>
    <w:tmpl w:val="14B027AC"/>
    <w:lvl w:ilvl="0" w:tplc="0409000D">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5A372A82"/>
    <w:multiLevelType w:val="hybridMultilevel"/>
    <w:tmpl w:val="300A65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4">
    <w:nsid w:val="60FC5EEA"/>
    <w:multiLevelType w:val="hybridMultilevel"/>
    <w:tmpl w:val="DE0AD0E0"/>
    <w:lvl w:ilvl="0" w:tplc="0809000F">
      <w:start w:val="1"/>
      <w:numFmt w:val="decimal"/>
      <w:lvlText w:val="%1."/>
      <w:lvlJc w:val="left"/>
      <w:pPr>
        <w:ind w:left="360" w:hanging="360"/>
      </w:pPr>
      <w:rPr>
        <w:rFonts w:cs="Times New Roman"/>
      </w:rPr>
    </w:lvl>
    <w:lvl w:ilvl="1" w:tplc="08090019">
      <w:start w:val="1"/>
      <w:numFmt w:val="lowerLetter"/>
      <w:lvlText w:val="%2."/>
      <w:lvlJc w:val="left"/>
      <w:pPr>
        <w:ind w:left="1080"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25">
    <w:nsid w:val="612A6381"/>
    <w:multiLevelType w:val="hybridMultilevel"/>
    <w:tmpl w:val="16FAEAFE"/>
    <w:lvl w:ilvl="0" w:tplc="0809000D">
      <w:start w:val="1"/>
      <w:numFmt w:val="bullet"/>
      <w:lvlText w:val=""/>
      <w:lvlJc w:val="left"/>
      <w:pPr>
        <w:ind w:left="360" w:hanging="360"/>
      </w:pPr>
      <w:rPr>
        <w:rFonts w:ascii="Wingdings" w:hAnsi="Wingdings" w:hint="default"/>
      </w:rPr>
    </w:lvl>
    <w:lvl w:ilvl="1" w:tplc="08090003">
      <w:start w:val="1"/>
      <w:numFmt w:val="bullet"/>
      <w:lvlText w:val="o"/>
      <w:lvlJc w:val="left"/>
      <w:pPr>
        <w:ind w:left="1080" w:hanging="360"/>
      </w:pPr>
      <w:rPr>
        <w:rFonts w:ascii="Courier New" w:hAnsi="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hint="default"/>
      </w:rPr>
    </w:lvl>
    <w:lvl w:ilvl="8" w:tplc="08090005">
      <w:start w:val="1"/>
      <w:numFmt w:val="bullet"/>
      <w:lvlText w:val=""/>
      <w:lvlJc w:val="left"/>
      <w:pPr>
        <w:ind w:left="6120" w:hanging="360"/>
      </w:pPr>
      <w:rPr>
        <w:rFonts w:ascii="Wingdings" w:hAnsi="Wingdings" w:hint="default"/>
      </w:rPr>
    </w:lvl>
  </w:abstractNum>
  <w:abstractNum w:abstractNumId="26">
    <w:nsid w:val="6247063D"/>
    <w:multiLevelType w:val="hybridMultilevel"/>
    <w:tmpl w:val="185AB1FE"/>
    <w:lvl w:ilvl="0" w:tplc="0809000F">
      <w:start w:val="1"/>
      <w:numFmt w:val="decimal"/>
      <w:lvlText w:val="%1."/>
      <w:lvlJc w:val="left"/>
      <w:pPr>
        <w:ind w:left="360" w:hanging="360"/>
      </w:pPr>
      <w:rPr>
        <w:rFonts w:cs="Times New Roman"/>
      </w:rPr>
    </w:lvl>
    <w:lvl w:ilvl="1" w:tplc="08090019">
      <w:start w:val="1"/>
      <w:numFmt w:val="lowerLetter"/>
      <w:lvlText w:val="%2."/>
      <w:lvlJc w:val="left"/>
      <w:pPr>
        <w:ind w:left="1080" w:hanging="360"/>
      </w:pPr>
      <w:rPr>
        <w:rFonts w:cs="Times New Roman"/>
      </w:rPr>
    </w:lvl>
    <w:lvl w:ilvl="2" w:tplc="0809001B">
      <w:start w:val="1"/>
      <w:numFmt w:val="lowerRoman"/>
      <w:lvlText w:val="%3."/>
      <w:lvlJc w:val="right"/>
      <w:pPr>
        <w:ind w:left="1800" w:hanging="180"/>
      </w:pPr>
      <w:rPr>
        <w:rFonts w:cs="Times New Roman"/>
      </w:rPr>
    </w:lvl>
    <w:lvl w:ilvl="3" w:tplc="0809000F">
      <w:start w:val="1"/>
      <w:numFmt w:val="decimal"/>
      <w:lvlText w:val="%4."/>
      <w:lvlJc w:val="left"/>
      <w:pPr>
        <w:ind w:left="2520" w:hanging="360"/>
      </w:pPr>
      <w:rPr>
        <w:rFonts w:cs="Times New Roman"/>
      </w:rPr>
    </w:lvl>
    <w:lvl w:ilvl="4" w:tplc="08090019">
      <w:start w:val="1"/>
      <w:numFmt w:val="lowerLetter"/>
      <w:lvlText w:val="%5."/>
      <w:lvlJc w:val="left"/>
      <w:pPr>
        <w:ind w:left="3240" w:hanging="360"/>
      </w:pPr>
      <w:rPr>
        <w:rFonts w:cs="Times New Roman"/>
      </w:rPr>
    </w:lvl>
    <w:lvl w:ilvl="5" w:tplc="0809001B">
      <w:start w:val="1"/>
      <w:numFmt w:val="lowerRoman"/>
      <w:lvlText w:val="%6."/>
      <w:lvlJc w:val="right"/>
      <w:pPr>
        <w:ind w:left="3960" w:hanging="180"/>
      </w:pPr>
      <w:rPr>
        <w:rFonts w:cs="Times New Roman"/>
      </w:rPr>
    </w:lvl>
    <w:lvl w:ilvl="6" w:tplc="0809000F">
      <w:start w:val="1"/>
      <w:numFmt w:val="decimal"/>
      <w:lvlText w:val="%7."/>
      <w:lvlJc w:val="left"/>
      <w:pPr>
        <w:ind w:left="4680" w:hanging="360"/>
      </w:pPr>
      <w:rPr>
        <w:rFonts w:cs="Times New Roman"/>
      </w:rPr>
    </w:lvl>
    <w:lvl w:ilvl="7" w:tplc="08090019">
      <w:start w:val="1"/>
      <w:numFmt w:val="lowerLetter"/>
      <w:lvlText w:val="%8."/>
      <w:lvlJc w:val="left"/>
      <w:pPr>
        <w:ind w:left="5400" w:hanging="360"/>
      </w:pPr>
      <w:rPr>
        <w:rFonts w:cs="Times New Roman"/>
      </w:rPr>
    </w:lvl>
    <w:lvl w:ilvl="8" w:tplc="0809001B">
      <w:start w:val="1"/>
      <w:numFmt w:val="lowerRoman"/>
      <w:lvlText w:val="%9."/>
      <w:lvlJc w:val="right"/>
      <w:pPr>
        <w:ind w:left="6120" w:hanging="180"/>
      </w:pPr>
      <w:rPr>
        <w:rFonts w:cs="Times New Roman"/>
      </w:rPr>
    </w:lvl>
  </w:abstractNum>
  <w:abstractNum w:abstractNumId="27">
    <w:nsid w:val="6B71154E"/>
    <w:multiLevelType w:val="hybridMultilevel"/>
    <w:tmpl w:val="1626024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8">
    <w:nsid w:val="70B17C3B"/>
    <w:multiLevelType w:val="hybridMultilevel"/>
    <w:tmpl w:val="4972F828"/>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29">
    <w:nsid w:val="715B7746"/>
    <w:multiLevelType w:val="hybridMultilevel"/>
    <w:tmpl w:val="F5B0FFB2"/>
    <w:lvl w:ilvl="0" w:tplc="0409000D">
      <w:start w:val="1"/>
      <w:numFmt w:val="bullet"/>
      <w:lvlText w:val=""/>
      <w:lvlJc w:val="left"/>
      <w:pPr>
        <w:ind w:left="502" w:hanging="360"/>
      </w:pPr>
      <w:rPr>
        <w:rFonts w:ascii="Wingdings" w:hAnsi="Wingdings" w:hint="default"/>
      </w:rPr>
    </w:lvl>
    <w:lvl w:ilvl="1" w:tplc="04090003">
      <w:start w:val="1"/>
      <w:numFmt w:val="bullet"/>
      <w:lvlText w:val="o"/>
      <w:lvlJc w:val="left"/>
      <w:pPr>
        <w:ind w:left="1222" w:hanging="360"/>
      </w:pPr>
      <w:rPr>
        <w:rFonts w:ascii="Courier New" w:hAnsi="Courier New" w:hint="default"/>
      </w:rPr>
    </w:lvl>
    <w:lvl w:ilvl="2" w:tplc="04090005">
      <w:start w:val="1"/>
      <w:numFmt w:val="bullet"/>
      <w:lvlText w:val=""/>
      <w:lvlJc w:val="left"/>
      <w:pPr>
        <w:ind w:left="1942" w:hanging="360"/>
      </w:pPr>
      <w:rPr>
        <w:rFonts w:ascii="Wingdings" w:hAnsi="Wingdings" w:hint="default"/>
      </w:rPr>
    </w:lvl>
    <w:lvl w:ilvl="3" w:tplc="04090001">
      <w:start w:val="1"/>
      <w:numFmt w:val="bullet"/>
      <w:lvlText w:val=""/>
      <w:lvlJc w:val="left"/>
      <w:pPr>
        <w:ind w:left="2662" w:hanging="360"/>
      </w:pPr>
      <w:rPr>
        <w:rFonts w:ascii="Symbol" w:hAnsi="Symbol" w:hint="default"/>
      </w:rPr>
    </w:lvl>
    <w:lvl w:ilvl="4" w:tplc="04090003">
      <w:start w:val="1"/>
      <w:numFmt w:val="bullet"/>
      <w:lvlText w:val="o"/>
      <w:lvlJc w:val="left"/>
      <w:pPr>
        <w:ind w:left="3382" w:hanging="360"/>
      </w:pPr>
      <w:rPr>
        <w:rFonts w:ascii="Courier New" w:hAnsi="Courier New" w:hint="default"/>
      </w:rPr>
    </w:lvl>
    <w:lvl w:ilvl="5" w:tplc="04090005">
      <w:start w:val="1"/>
      <w:numFmt w:val="bullet"/>
      <w:lvlText w:val=""/>
      <w:lvlJc w:val="left"/>
      <w:pPr>
        <w:ind w:left="4102" w:hanging="360"/>
      </w:pPr>
      <w:rPr>
        <w:rFonts w:ascii="Wingdings" w:hAnsi="Wingdings" w:hint="default"/>
      </w:rPr>
    </w:lvl>
    <w:lvl w:ilvl="6" w:tplc="04090001">
      <w:start w:val="1"/>
      <w:numFmt w:val="bullet"/>
      <w:lvlText w:val=""/>
      <w:lvlJc w:val="left"/>
      <w:pPr>
        <w:ind w:left="4822" w:hanging="360"/>
      </w:pPr>
      <w:rPr>
        <w:rFonts w:ascii="Symbol" w:hAnsi="Symbol" w:hint="default"/>
      </w:rPr>
    </w:lvl>
    <w:lvl w:ilvl="7" w:tplc="04090003">
      <w:start w:val="1"/>
      <w:numFmt w:val="bullet"/>
      <w:lvlText w:val="o"/>
      <w:lvlJc w:val="left"/>
      <w:pPr>
        <w:ind w:left="5542" w:hanging="360"/>
      </w:pPr>
      <w:rPr>
        <w:rFonts w:ascii="Courier New" w:hAnsi="Courier New" w:hint="default"/>
      </w:rPr>
    </w:lvl>
    <w:lvl w:ilvl="8" w:tplc="04090005">
      <w:start w:val="1"/>
      <w:numFmt w:val="bullet"/>
      <w:lvlText w:val=""/>
      <w:lvlJc w:val="left"/>
      <w:pPr>
        <w:ind w:left="6262" w:hanging="360"/>
      </w:pPr>
      <w:rPr>
        <w:rFonts w:ascii="Wingdings" w:hAnsi="Wingdings" w:hint="default"/>
      </w:rPr>
    </w:lvl>
  </w:abstractNum>
  <w:abstractNum w:abstractNumId="30">
    <w:nsid w:val="72A2128E"/>
    <w:multiLevelType w:val="hybridMultilevel"/>
    <w:tmpl w:val="0EA2ACB0"/>
    <w:lvl w:ilvl="0" w:tplc="04090009">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31">
    <w:nsid w:val="738D4595"/>
    <w:multiLevelType w:val="hybridMultilevel"/>
    <w:tmpl w:val="049AD250"/>
    <w:lvl w:ilvl="0" w:tplc="DF926A18">
      <w:start w:val="1"/>
      <w:numFmt w:val="bullet"/>
      <w:lvlText w:val=""/>
      <w:lvlJc w:val="left"/>
      <w:pPr>
        <w:ind w:left="360" w:hanging="360"/>
      </w:pPr>
      <w:rPr>
        <w:rFonts w:ascii="Symbol" w:hAnsi="Symbol" w:hint="default"/>
        <w:color w:val="auto"/>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32">
    <w:nsid w:val="739C0509"/>
    <w:multiLevelType w:val="hybridMultilevel"/>
    <w:tmpl w:val="A38001F6"/>
    <w:lvl w:ilvl="0" w:tplc="D974B978">
      <w:numFmt w:val="bullet"/>
      <w:lvlText w:val="-"/>
      <w:lvlJc w:val="left"/>
      <w:pPr>
        <w:ind w:left="360" w:hanging="360"/>
      </w:pPr>
      <w:rPr>
        <w:rFonts w:ascii="Times New Roman" w:eastAsia="Times New Roman" w:hAnsi="Times New Roman" w:hint="default"/>
      </w:rPr>
    </w:lvl>
    <w:lvl w:ilvl="1" w:tplc="04090003">
      <w:start w:val="1"/>
      <w:numFmt w:val="bullet"/>
      <w:lvlText w:val="o"/>
      <w:lvlJc w:val="left"/>
      <w:pPr>
        <w:ind w:left="1080" w:hanging="360"/>
      </w:pPr>
      <w:rPr>
        <w:rFonts w:ascii="Courier New" w:hAnsi="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hint="default"/>
      </w:rPr>
    </w:lvl>
    <w:lvl w:ilvl="8" w:tplc="04090005">
      <w:start w:val="1"/>
      <w:numFmt w:val="bullet"/>
      <w:lvlText w:val=""/>
      <w:lvlJc w:val="left"/>
      <w:pPr>
        <w:ind w:left="6120" w:hanging="360"/>
      </w:pPr>
      <w:rPr>
        <w:rFonts w:ascii="Wingdings" w:hAnsi="Wingdings" w:hint="default"/>
      </w:rPr>
    </w:lvl>
  </w:abstractNum>
  <w:abstractNum w:abstractNumId="33">
    <w:nsid w:val="77EA2AF1"/>
    <w:multiLevelType w:val="hybridMultilevel"/>
    <w:tmpl w:val="4E3CCE18"/>
    <w:lvl w:ilvl="0" w:tplc="FBF80732">
      <w:start w:val="1"/>
      <w:numFmt w:val="decimal"/>
      <w:lvlText w:val="%1."/>
      <w:lvlJc w:val="left"/>
      <w:pPr>
        <w:tabs>
          <w:tab w:val="num" w:pos="360"/>
        </w:tabs>
        <w:ind w:left="360" w:hanging="360"/>
      </w:pPr>
      <w:rPr>
        <w:rFonts w:cs="Times New Roman"/>
      </w:rPr>
    </w:lvl>
    <w:lvl w:ilvl="1" w:tplc="73DC4304">
      <w:start w:val="1"/>
      <w:numFmt w:val="decimal"/>
      <w:lvlText w:val="%2."/>
      <w:lvlJc w:val="left"/>
      <w:pPr>
        <w:tabs>
          <w:tab w:val="num" w:pos="1080"/>
        </w:tabs>
        <w:ind w:left="1080" w:hanging="360"/>
      </w:pPr>
      <w:rPr>
        <w:rFonts w:cs="Times New Roman"/>
      </w:rPr>
    </w:lvl>
    <w:lvl w:ilvl="2" w:tplc="49AE0E7A">
      <w:start w:val="1"/>
      <w:numFmt w:val="decimal"/>
      <w:lvlText w:val="%3."/>
      <w:lvlJc w:val="left"/>
      <w:pPr>
        <w:tabs>
          <w:tab w:val="num" w:pos="1800"/>
        </w:tabs>
        <w:ind w:left="1800" w:hanging="360"/>
      </w:pPr>
      <w:rPr>
        <w:rFonts w:cs="Times New Roman"/>
      </w:rPr>
    </w:lvl>
    <w:lvl w:ilvl="3" w:tplc="D534A968">
      <w:start w:val="1"/>
      <w:numFmt w:val="decimal"/>
      <w:lvlText w:val="%4."/>
      <w:lvlJc w:val="left"/>
      <w:pPr>
        <w:tabs>
          <w:tab w:val="num" w:pos="2520"/>
        </w:tabs>
        <w:ind w:left="2520" w:hanging="360"/>
      </w:pPr>
      <w:rPr>
        <w:rFonts w:cs="Times New Roman"/>
      </w:rPr>
    </w:lvl>
    <w:lvl w:ilvl="4" w:tplc="A808A956">
      <w:start w:val="1"/>
      <w:numFmt w:val="decimal"/>
      <w:lvlText w:val="%5."/>
      <w:lvlJc w:val="left"/>
      <w:pPr>
        <w:tabs>
          <w:tab w:val="num" w:pos="3240"/>
        </w:tabs>
        <w:ind w:left="3240" w:hanging="360"/>
      </w:pPr>
      <w:rPr>
        <w:rFonts w:cs="Times New Roman"/>
      </w:rPr>
    </w:lvl>
    <w:lvl w:ilvl="5" w:tplc="ECE495BC">
      <w:start w:val="1"/>
      <w:numFmt w:val="decimal"/>
      <w:lvlText w:val="%6."/>
      <w:lvlJc w:val="left"/>
      <w:pPr>
        <w:tabs>
          <w:tab w:val="num" w:pos="3960"/>
        </w:tabs>
        <w:ind w:left="3960" w:hanging="360"/>
      </w:pPr>
      <w:rPr>
        <w:rFonts w:cs="Times New Roman"/>
      </w:rPr>
    </w:lvl>
    <w:lvl w:ilvl="6" w:tplc="D4D465FE">
      <w:start w:val="1"/>
      <w:numFmt w:val="decimal"/>
      <w:lvlText w:val="%7."/>
      <w:lvlJc w:val="left"/>
      <w:pPr>
        <w:tabs>
          <w:tab w:val="num" w:pos="4680"/>
        </w:tabs>
        <w:ind w:left="4680" w:hanging="360"/>
      </w:pPr>
      <w:rPr>
        <w:rFonts w:cs="Times New Roman"/>
      </w:rPr>
    </w:lvl>
    <w:lvl w:ilvl="7" w:tplc="30DE140A">
      <w:start w:val="1"/>
      <w:numFmt w:val="decimal"/>
      <w:lvlText w:val="%8."/>
      <w:lvlJc w:val="left"/>
      <w:pPr>
        <w:tabs>
          <w:tab w:val="num" w:pos="5400"/>
        </w:tabs>
        <w:ind w:left="5400" w:hanging="360"/>
      </w:pPr>
      <w:rPr>
        <w:rFonts w:cs="Times New Roman"/>
      </w:rPr>
    </w:lvl>
    <w:lvl w:ilvl="8" w:tplc="13646818">
      <w:start w:val="1"/>
      <w:numFmt w:val="decimal"/>
      <w:lvlText w:val="%9."/>
      <w:lvlJc w:val="left"/>
      <w:pPr>
        <w:tabs>
          <w:tab w:val="num" w:pos="6120"/>
        </w:tabs>
        <w:ind w:left="6120" w:hanging="360"/>
      </w:pPr>
      <w:rPr>
        <w:rFonts w:cs="Times New Roman"/>
      </w:rPr>
    </w:lvl>
  </w:abstractNum>
  <w:abstractNum w:abstractNumId="34">
    <w:nsid w:val="79840C18"/>
    <w:multiLevelType w:val="hybridMultilevel"/>
    <w:tmpl w:val="403CAA8A"/>
    <w:lvl w:ilvl="0" w:tplc="0409000F">
      <w:start w:val="1"/>
      <w:numFmt w:val="decimal"/>
      <w:lvlText w:val="%1."/>
      <w:lvlJc w:val="left"/>
      <w:pPr>
        <w:ind w:left="360" w:hanging="360"/>
      </w:pPr>
      <w:rPr>
        <w:rFonts w:cs="Times New Roman"/>
      </w:rPr>
    </w:lvl>
    <w:lvl w:ilvl="1" w:tplc="04090019">
      <w:start w:val="1"/>
      <w:numFmt w:val="lowerLetter"/>
      <w:lvlText w:val="%2."/>
      <w:lvlJc w:val="left"/>
      <w:pPr>
        <w:ind w:left="1080" w:hanging="360"/>
      </w:pPr>
      <w:rPr>
        <w:rFonts w:cs="Times New Roman"/>
      </w:rPr>
    </w:lvl>
    <w:lvl w:ilvl="2" w:tplc="0409001B">
      <w:start w:val="1"/>
      <w:numFmt w:val="lowerRoman"/>
      <w:lvlText w:val="%3."/>
      <w:lvlJc w:val="right"/>
      <w:pPr>
        <w:ind w:left="1800" w:hanging="180"/>
      </w:pPr>
      <w:rPr>
        <w:rFonts w:cs="Times New Roman"/>
      </w:rPr>
    </w:lvl>
    <w:lvl w:ilvl="3" w:tplc="0409000F">
      <w:start w:val="1"/>
      <w:numFmt w:val="decimal"/>
      <w:lvlText w:val="%4."/>
      <w:lvlJc w:val="left"/>
      <w:pPr>
        <w:ind w:left="2520" w:hanging="360"/>
      </w:pPr>
      <w:rPr>
        <w:rFonts w:cs="Times New Roman"/>
      </w:rPr>
    </w:lvl>
    <w:lvl w:ilvl="4" w:tplc="04090019">
      <w:start w:val="1"/>
      <w:numFmt w:val="lowerLetter"/>
      <w:lvlText w:val="%5."/>
      <w:lvlJc w:val="left"/>
      <w:pPr>
        <w:ind w:left="3240" w:hanging="360"/>
      </w:pPr>
      <w:rPr>
        <w:rFonts w:cs="Times New Roman"/>
      </w:rPr>
    </w:lvl>
    <w:lvl w:ilvl="5" w:tplc="0409001B">
      <w:start w:val="1"/>
      <w:numFmt w:val="lowerRoman"/>
      <w:lvlText w:val="%6."/>
      <w:lvlJc w:val="right"/>
      <w:pPr>
        <w:ind w:left="3960" w:hanging="180"/>
      </w:pPr>
      <w:rPr>
        <w:rFonts w:cs="Times New Roman"/>
      </w:rPr>
    </w:lvl>
    <w:lvl w:ilvl="6" w:tplc="0409000F">
      <w:start w:val="1"/>
      <w:numFmt w:val="decimal"/>
      <w:lvlText w:val="%7."/>
      <w:lvlJc w:val="left"/>
      <w:pPr>
        <w:ind w:left="4680" w:hanging="360"/>
      </w:pPr>
      <w:rPr>
        <w:rFonts w:cs="Times New Roman"/>
      </w:rPr>
    </w:lvl>
    <w:lvl w:ilvl="7" w:tplc="04090019">
      <w:start w:val="1"/>
      <w:numFmt w:val="lowerLetter"/>
      <w:lvlText w:val="%8."/>
      <w:lvlJc w:val="left"/>
      <w:pPr>
        <w:ind w:left="5400" w:hanging="360"/>
      </w:pPr>
      <w:rPr>
        <w:rFonts w:cs="Times New Roman"/>
      </w:rPr>
    </w:lvl>
    <w:lvl w:ilvl="8" w:tplc="0409001B">
      <w:start w:val="1"/>
      <w:numFmt w:val="lowerRoman"/>
      <w:lvlText w:val="%9."/>
      <w:lvlJc w:val="right"/>
      <w:pPr>
        <w:ind w:left="6120" w:hanging="180"/>
      </w:pPr>
      <w:rPr>
        <w:rFonts w:cs="Times New Roman"/>
      </w:rPr>
    </w:lvl>
  </w:abstractNum>
  <w:abstractNum w:abstractNumId="35">
    <w:nsid w:val="7B5001EE"/>
    <w:multiLevelType w:val="hybridMultilevel"/>
    <w:tmpl w:val="5CA6B3E0"/>
    <w:lvl w:ilvl="0" w:tplc="21E6CB8C">
      <w:start w:val="1"/>
      <w:numFmt w:val="bullet"/>
      <w:lvlText w:val="•"/>
      <w:lvlJc w:val="left"/>
      <w:pPr>
        <w:ind w:left="720" w:hanging="360"/>
      </w:pPr>
      <w:rPr>
        <w:rFonts w:ascii="Arial" w:hAnsi="Aria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36">
    <w:nsid w:val="7D5047F7"/>
    <w:multiLevelType w:val="hybridMultilevel"/>
    <w:tmpl w:val="C47A0ED8"/>
    <w:lvl w:ilvl="0" w:tplc="08090001">
      <w:start w:val="1"/>
      <w:numFmt w:val="bullet"/>
      <w:lvlText w:val=""/>
      <w:lvlJc w:val="left"/>
      <w:pPr>
        <w:ind w:left="502" w:hanging="360"/>
      </w:pPr>
      <w:rPr>
        <w:rFonts w:ascii="Symbol" w:hAnsi="Symbol" w:hint="default"/>
      </w:rPr>
    </w:lvl>
    <w:lvl w:ilvl="1" w:tplc="08090003">
      <w:start w:val="1"/>
      <w:numFmt w:val="bullet"/>
      <w:lvlText w:val="o"/>
      <w:lvlJc w:val="left"/>
      <w:pPr>
        <w:ind w:left="1222" w:hanging="360"/>
      </w:pPr>
      <w:rPr>
        <w:rFonts w:ascii="Courier New" w:hAnsi="Courier New" w:hint="default"/>
      </w:rPr>
    </w:lvl>
    <w:lvl w:ilvl="2" w:tplc="08090005">
      <w:start w:val="1"/>
      <w:numFmt w:val="bullet"/>
      <w:lvlText w:val=""/>
      <w:lvlJc w:val="left"/>
      <w:pPr>
        <w:ind w:left="1942" w:hanging="360"/>
      </w:pPr>
      <w:rPr>
        <w:rFonts w:ascii="Wingdings" w:hAnsi="Wingdings" w:hint="default"/>
      </w:rPr>
    </w:lvl>
    <w:lvl w:ilvl="3" w:tplc="08090001">
      <w:start w:val="1"/>
      <w:numFmt w:val="bullet"/>
      <w:lvlText w:val=""/>
      <w:lvlJc w:val="left"/>
      <w:pPr>
        <w:ind w:left="2662" w:hanging="360"/>
      </w:pPr>
      <w:rPr>
        <w:rFonts w:ascii="Symbol" w:hAnsi="Symbol" w:hint="default"/>
      </w:rPr>
    </w:lvl>
    <w:lvl w:ilvl="4" w:tplc="08090003">
      <w:start w:val="1"/>
      <w:numFmt w:val="bullet"/>
      <w:lvlText w:val="o"/>
      <w:lvlJc w:val="left"/>
      <w:pPr>
        <w:ind w:left="3382" w:hanging="360"/>
      </w:pPr>
      <w:rPr>
        <w:rFonts w:ascii="Courier New" w:hAnsi="Courier New" w:hint="default"/>
      </w:rPr>
    </w:lvl>
    <w:lvl w:ilvl="5" w:tplc="08090005">
      <w:start w:val="1"/>
      <w:numFmt w:val="bullet"/>
      <w:lvlText w:val=""/>
      <w:lvlJc w:val="left"/>
      <w:pPr>
        <w:ind w:left="4102" w:hanging="360"/>
      </w:pPr>
      <w:rPr>
        <w:rFonts w:ascii="Wingdings" w:hAnsi="Wingdings" w:hint="default"/>
      </w:rPr>
    </w:lvl>
    <w:lvl w:ilvl="6" w:tplc="08090001">
      <w:start w:val="1"/>
      <w:numFmt w:val="bullet"/>
      <w:lvlText w:val=""/>
      <w:lvlJc w:val="left"/>
      <w:pPr>
        <w:ind w:left="4822" w:hanging="360"/>
      </w:pPr>
      <w:rPr>
        <w:rFonts w:ascii="Symbol" w:hAnsi="Symbol" w:hint="default"/>
      </w:rPr>
    </w:lvl>
    <w:lvl w:ilvl="7" w:tplc="08090003">
      <w:start w:val="1"/>
      <w:numFmt w:val="bullet"/>
      <w:lvlText w:val="o"/>
      <w:lvlJc w:val="left"/>
      <w:pPr>
        <w:ind w:left="5542" w:hanging="360"/>
      </w:pPr>
      <w:rPr>
        <w:rFonts w:ascii="Courier New" w:hAnsi="Courier New" w:hint="default"/>
      </w:rPr>
    </w:lvl>
    <w:lvl w:ilvl="8" w:tplc="08090005">
      <w:start w:val="1"/>
      <w:numFmt w:val="bullet"/>
      <w:lvlText w:val=""/>
      <w:lvlJc w:val="left"/>
      <w:pPr>
        <w:ind w:left="6262" w:hanging="360"/>
      </w:pPr>
      <w:rPr>
        <w:rFonts w:ascii="Wingdings" w:hAnsi="Wingdings" w:hint="default"/>
      </w:rPr>
    </w:lvl>
  </w:abstractNum>
  <w:num w:numId="1">
    <w:abstractNumId w:val="1"/>
  </w:num>
  <w:num w:numId="2">
    <w:abstractNumId w:val="9"/>
  </w:num>
  <w:num w:numId="3">
    <w:abstractNumId w:val="11"/>
  </w:num>
  <w:num w:numId="4">
    <w:abstractNumId w:val="35"/>
  </w:num>
  <w:num w:numId="5">
    <w:abstractNumId w:val="33"/>
  </w:num>
  <w:num w:numId="6">
    <w:abstractNumId w:val="13"/>
  </w:num>
  <w:num w:numId="7">
    <w:abstractNumId w:val="22"/>
  </w:num>
  <w:num w:numId="8">
    <w:abstractNumId w:val="29"/>
  </w:num>
  <w:num w:numId="9">
    <w:abstractNumId w:val="15"/>
  </w:num>
  <w:num w:numId="10">
    <w:abstractNumId w:val="28"/>
  </w:num>
  <w:num w:numId="11">
    <w:abstractNumId w:val="7"/>
  </w:num>
  <w:num w:numId="12">
    <w:abstractNumId w:val="23"/>
  </w:num>
  <w:num w:numId="13">
    <w:abstractNumId w:val="4"/>
  </w:num>
  <w:num w:numId="14">
    <w:abstractNumId w:val="14"/>
  </w:num>
  <w:num w:numId="15">
    <w:abstractNumId w:val="27"/>
  </w:num>
  <w:num w:numId="16">
    <w:abstractNumId w:val="20"/>
  </w:num>
  <w:num w:numId="17">
    <w:abstractNumId w:val="5"/>
  </w:num>
  <w:num w:numId="18">
    <w:abstractNumId w:val="30"/>
  </w:num>
  <w:num w:numId="19">
    <w:abstractNumId w:val="19"/>
  </w:num>
  <w:num w:numId="20">
    <w:abstractNumId w:val="10"/>
  </w:num>
  <w:num w:numId="21">
    <w:abstractNumId w:val="31"/>
  </w:num>
  <w:num w:numId="22">
    <w:abstractNumId w:val="0"/>
  </w:num>
  <w:num w:numId="23">
    <w:abstractNumId w:val="8"/>
  </w:num>
  <w:num w:numId="24">
    <w:abstractNumId w:val="32"/>
  </w:num>
  <w:num w:numId="25">
    <w:abstractNumId w:val="34"/>
  </w:num>
  <w:num w:numId="26">
    <w:abstractNumId w:val="16"/>
  </w:num>
  <w:num w:numId="27">
    <w:abstractNumId w:val="18"/>
  </w:num>
  <w:num w:numId="28">
    <w:abstractNumId w:val="36"/>
  </w:num>
  <w:num w:numId="29">
    <w:abstractNumId w:val="6"/>
  </w:num>
  <w:num w:numId="30">
    <w:abstractNumId w:val="17"/>
  </w:num>
  <w:num w:numId="31">
    <w:abstractNumId w:val="2"/>
  </w:num>
  <w:num w:numId="32">
    <w:abstractNumId w:val="12"/>
  </w:num>
  <w:num w:numId="33">
    <w:abstractNumId w:val="26"/>
  </w:num>
  <w:num w:numId="34">
    <w:abstractNumId w:val="24"/>
  </w:num>
  <w:num w:numId="35">
    <w:abstractNumId w:val="3"/>
  </w:num>
  <w:num w:numId="36">
    <w:abstractNumId w:val="21"/>
  </w:num>
  <w:num w:numId="37">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20"/>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4197B"/>
    <w:rsid w:val="00002B6D"/>
    <w:rsid w:val="0000327E"/>
    <w:rsid w:val="00007446"/>
    <w:rsid w:val="0002456A"/>
    <w:rsid w:val="00030BBD"/>
    <w:rsid w:val="00033901"/>
    <w:rsid w:val="00034C80"/>
    <w:rsid w:val="00073A9F"/>
    <w:rsid w:val="000A1947"/>
    <w:rsid w:val="000A2CC2"/>
    <w:rsid w:val="000A44EF"/>
    <w:rsid w:val="000C463F"/>
    <w:rsid w:val="000D2F1C"/>
    <w:rsid w:val="0010258F"/>
    <w:rsid w:val="00131658"/>
    <w:rsid w:val="00151676"/>
    <w:rsid w:val="00152F0E"/>
    <w:rsid w:val="00180960"/>
    <w:rsid w:val="001B6DC2"/>
    <w:rsid w:val="001F37F7"/>
    <w:rsid w:val="001F3B97"/>
    <w:rsid w:val="00221AFA"/>
    <w:rsid w:val="00297BCE"/>
    <w:rsid w:val="002C6C19"/>
    <w:rsid w:val="00306642"/>
    <w:rsid w:val="003845A1"/>
    <w:rsid w:val="003928FD"/>
    <w:rsid w:val="0039403F"/>
    <w:rsid w:val="003D49DE"/>
    <w:rsid w:val="003F75E3"/>
    <w:rsid w:val="00401E23"/>
    <w:rsid w:val="0041120A"/>
    <w:rsid w:val="004214BF"/>
    <w:rsid w:val="00435762"/>
    <w:rsid w:val="00473B03"/>
    <w:rsid w:val="004829BD"/>
    <w:rsid w:val="004965F4"/>
    <w:rsid w:val="004D64AA"/>
    <w:rsid w:val="00516F88"/>
    <w:rsid w:val="00533267"/>
    <w:rsid w:val="00544129"/>
    <w:rsid w:val="00557936"/>
    <w:rsid w:val="005639A3"/>
    <w:rsid w:val="00576A2D"/>
    <w:rsid w:val="00590992"/>
    <w:rsid w:val="005C6C78"/>
    <w:rsid w:val="005E68C5"/>
    <w:rsid w:val="00604DB4"/>
    <w:rsid w:val="0064197B"/>
    <w:rsid w:val="006A03BC"/>
    <w:rsid w:val="006E4237"/>
    <w:rsid w:val="00701B04"/>
    <w:rsid w:val="00702541"/>
    <w:rsid w:val="00703CFE"/>
    <w:rsid w:val="0073105A"/>
    <w:rsid w:val="00736CFE"/>
    <w:rsid w:val="00737065"/>
    <w:rsid w:val="00743B06"/>
    <w:rsid w:val="00746968"/>
    <w:rsid w:val="00754E2F"/>
    <w:rsid w:val="00765478"/>
    <w:rsid w:val="007939B2"/>
    <w:rsid w:val="00796383"/>
    <w:rsid w:val="007A6123"/>
    <w:rsid w:val="007D2A8D"/>
    <w:rsid w:val="00844E30"/>
    <w:rsid w:val="00871F1F"/>
    <w:rsid w:val="009065E5"/>
    <w:rsid w:val="009333BC"/>
    <w:rsid w:val="009751E7"/>
    <w:rsid w:val="009879E3"/>
    <w:rsid w:val="00995D70"/>
    <w:rsid w:val="009A79D6"/>
    <w:rsid w:val="009B1BAC"/>
    <w:rsid w:val="009D35BD"/>
    <w:rsid w:val="009E333C"/>
    <w:rsid w:val="009E36BF"/>
    <w:rsid w:val="009F63D4"/>
    <w:rsid w:val="00A04DEE"/>
    <w:rsid w:val="00A055EF"/>
    <w:rsid w:val="00A16976"/>
    <w:rsid w:val="00A301DF"/>
    <w:rsid w:val="00A32AB2"/>
    <w:rsid w:val="00A41050"/>
    <w:rsid w:val="00A555DE"/>
    <w:rsid w:val="00A63EA3"/>
    <w:rsid w:val="00AB2483"/>
    <w:rsid w:val="00AC1DAF"/>
    <w:rsid w:val="00AD1B0D"/>
    <w:rsid w:val="00B02F42"/>
    <w:rsid w:val="00B42C51"/>
    <w:rsid w:val="00BC3824"/>
    <w:rsid w:val="00BC43FF"/>
    <w:rsid w:val="00BD6F8F"/>
    <w:rsid w:val="00C92CE4"/>
    <w:rsid w:val="00CB5835"/>
    <w:rsid w:val="00CB6513"/>
    <w:rsid w:val="00D070D0"/>
    <w:rsid w:val="00D12C13"/>
    <w:rsid w:val="00D161AE"/>
    <w:rsid w:val="00D43356"/>
    <w:rsid w:val="00D454D3"/>
    <w:rsid w:val="00D57991"/>
    <w:rsid w:val="00D71BD5"/>
    <w:rsid w:val="00D82990"/>
    <w:rsid w:val="00D83036"/>
    <w:rsid w:val="00DA4CE9"/>
    <w:rsid w:val="00DE056C"/>
    <w:rsid w:val="00E160B5"/>
    <w:rsid w:val="00E26972"/>
    <w:rsid w:val="00E26DCE"/>
    <w:rsid w:val="00E519AF"/>
    <w:rsid w:val="00E5424B"/>
    <w:rsid w:val="00E746A4"/>
    <w:rsid w:val="00EB6F77"/>
    <w:rsid w:val="00EC0536"/>
    <w:rsid w:val="00F16246"/>
    <w:rsid w:val="00F65195"/>
    <w:rsid w:val="00F72A71"/>
    <w:rsid w:val="00FB0AF2"/>
    <w:rsid w:val="00FC3853"/>
    <w:rsid w:val="00FC5587"/>
    <w:rsid w:val="00FD211B"/>
    <w:rsid w:val="00FF0058"/>
    <w:rsid w:val="00FF33F7"/>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B1BAC"/>
    <w:pPr>
      <w:bidi/>
      <w:spacing w:after="200" w:line="276" w:lineRule="auto"/>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9B1BA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9B1BAC"/>
    <w:rPr>
      <w:rFonts w:ascii="Tahoma" w:hAnsi="Tahoma" w:cs="Tahoma"/>
      <w:sz w:val="16"/>
      <w:szCs w:val="16"/>
      <w:lang w:bidi="ar-SA"/>
    </w:rPr>
  </w:style>
  <w:style w:type="paragraph" w:styleId="ListParagraph">
    <w:name w:val="List Paragraph"/>
    <w:basedOn w:val="Normal"/>
    <w:uiPriority w:val="99"/>
    <w:qFormat/>
    <w:rsid w:val="00F16246"/>
    <w:pPr>
      <w:ind w:left="720"/>
    </w:pPr>
  </w:style>
  <w:style w:type="paragraph" w:styleId="Header">
    <w:name w:val="header"/>
    <w:basedOn w:val="Normal"/>
    <w:link w:val="HeaderChar"/>
    <w:uiPriority w:val="99"/>
    <w:semiHidden/>
    <w:rsid w:val="00D83036"/>
    <w:pPr>
      <w:tabs>
        <w:tab w:val="center" w:pos="4153"/>
        <w:tab w:val="right" w:pos="8306"/>
      </w:tabs>
      <w:spacing w:after="0" w:line="240" w:lineRule="auto"/>
    </w:pPr>
  </w:style>
  <w:style w:type="character" w:customStyle="1" w:styleId="HeaderChar">
    <w:name w:val="Header Char"/>
    <w:basedOn w:val="DefaultParagraphFont"/>
    <w:link w:val="Header"/>
    <w:uiPriority w:val="99"/>
    <w:semiHidden/>
    <w:locked/>
    <w:rsid w:val="00D83036"/>
    <w:rPr>
      <w:rFonts w:cs="Times New Roman"/>
    </w:rPr>
  </w:style>
  <w:style w:type="paragraph" w:styleId="Footer">
    <w:name w:val="footer"/>
    <w:basedOn w:val="Normal"/>
    <w:link w:val="FooterChar"/>
    <w:uiPriority w:val="99"/>
    <w:rsid w:val="00D83036"/>
    <w:pPr>
      <w:tabs>
        <w:tab w:val="center" w:pos="4153"/>
        <w:tab w:val="right" w:pos="8306"/>
      </w:tabs>
      <w:spacing w:after="0" w:line="240" w:lineRule="auto"/>
    </w:pPr>
  </w:style>
  <w:style w:type="character" w:customStyle="1" w:styleId="FooterChar">
    <w:name w:val="Footer Char"/>
    <w:basedOn w:val="DefaultParagraphFont"/>
    <w:link w:val="Footer"/>
    <w:uiPriority w:val="99"/>
    <w:locked/>
    <w:rsid w:val="00D83036"/>
    <w:rPr>
      <w:rFonts w:cs="Times New Roman"/>
    </w:rPr>
  </w:style>
  <w:style w:type="table" w:styleId="TableGrid">
    <w:name w:val="Table Grid"/>
    <w:basedOn w:val="TableNormal"/>
    <w:uiPriority w:val="99"/>
    <w:rsid w:val="00D83036"/>
    <w:rPr>
      <w:rFonts w:ascii="Times New Roman" w:eastAsia="Times New Roman" w:hAnsi="Times New Roman" w:cs="Times New Roman"/>
      <w:sz w:val="20"/>
      <w:szCs w:val="20"/>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TotalTime>
  <Pages>37</Pages>
  <Words>9192</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المحاضرة الأولى</dc:title>
  <dc:subject/>
  <dc:creator>rm</dc:creator>
  <cp:keywords/>
  <dc:description/>
  <cp:lastModifiedBy>USB</cp:lastModifiedBy>
  <cp:revision>2</cp:revision>
  <dcterms:created xsi:type="dcterms:W3CDTF">2013-04-10T03:45:00Z</dcterms:created>
  <dcterms:modified xsi:type="dcterms:W3CDTF">2013-04-10T03:45:00Z</dcterms:modified>
</cp:coreProperties>
</file>