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218E" w:rsidRPr="00124BB3" w:rsidRDefault="0023218E" w:rsidP="00C22644">
      <w:pPr>
        <w:spacing w:after="0" w:line="240" w:lineRule="auto"/>
        <w:jc w:val="center"/>
        <w:rPr>
          <w:b/>
          <w:color w:val="000000"/>
          <w:sz w:val="16"/>
          <w:szCs w:val="16"/>
        </w:rPr>
      </w:pPr>
    </w:p>
    <w:p w:rsidR="0023218E" w:rsidRPr="00124BB3" w:rsidRDefault="0023218E" w:rsidP="00E50326">
      <w:pPr>
        <w:spacing w:after="0" w:line="240" w:lineRule="auto"/>
        <w:jc w:val="center"/>
        <w:rPr>
          <w:b/>
          <w:color w:val="000000"/>
          <w:sz w:val="36"/>
          <w:szCs w:val="36"/>
        </w:rPr>
      </w:pPr>
      <w:r>
        <w:rPr>
          <w:b/>
          <w:color w:val="000000"/>
          <w:sz w:val="36"/>
          <w:szCs w:val="36"/>
        </w:rPr>
        <w:t xml:space="preserve">Drama </w:t>
      </w:r>
      <w:r w:rsidRPr="00124BB3">
        <w:rPr>
          <w:b/>
          <w:color w:val="000000"/>
          <w:sz w:val="36"/>
          <w:szCs w:val="36"/>
        </w:rPr>
        <w:t>(</w:t>
      </w:r>
      <w:r>
        <w:rPr>
          <w:b/>
          <w:color w:val="000000"/>
          <w:sz w:val="36"/>
          <w:szCs w:val="36"/>
        </w:rPr>
        <w:t>3</w:t>
      </w:r>
      <w:r w:rsidRPr="00124BB3">
        <w:rPr>
          <w:b/>
          <w:color w:val="000000"/>
          <w:sz w:val="36"/>
          <w:szCs w:val="36"/>
        </w:rPr>
        <w:t>)</w:t>
      </w:r>
    </w:p>
    <w:p w:rsidR="0023218E" w:rsidRPr="00124BB3" w:rsidRDefault="0023218E" w:rsidP="00E50326">
      <w:pPr>
        <w:spacing w:after="0" w:line="240" w:lineRule="auto"/>
        <w:jc w:val="center"/>
        <w:rPr>
          <w:b/>
          <w:color w:val="000000"/>
          <w:sz w:val="36"/>
          <w:szCs w:val="36"/>
        </w:rPr>
      </w:pPr>
      <w:r>
        <w:rPr>
          <w:b/>
          <w:color w:val="000000"/>
          <w:sz w:val="36"/>
          <w:szCs w:val="36"/>
        </w:rPr>
        <w:t>Third</w:t>
      </w:r>
      <w:r w:rsidRPr="00124BB3">
        <w:rPr>
          <w:b/>
          <w:color w:val="000000"/>
          <w:sz w:val="36"/>
          <w:szCs w:val="36"/>
        </w:rPr>
        <w:t xml:space="preserve"> Year</w:t>
      </w:r>
    </w:p>
    <w:p w:rsidR="0023218E" w:rsidRPr="00124BB3" w:rsidRDefault="0023218E" w:rsidP="00C22644">
      <w:pPr>
        <w:spacing w:after="0" w:line="240" w:lineRule="auto"/>
        <w:jc w:val="lowKashida"/>
        <w:rPr>
          <w:bCs/>
          <w:color w:val="000000"/>
          <w:sz w:val="20"/>
          <w:szCs w:val="20"/>
        </w:rPr>
      </w:pPr>
    </w:p>
    <w:p w:rsidR="0023218E" w:rsidRPr="009E628F" w:rsidRDefault="0023218E" w:rsidP="009E628F">
      <w:pPr>
        <w:shd w:val="clear" w:color="auto" w:fill="800080"/>
        <w:tabs>
          <w:tab w:val="left" w:pos="1166"/>
        </w:tabs>
        <w:spacing w:after="0" w:line="360" w:lineRule="auto"/>
        <w:jc w:val="center"/>
        <w:rPr>
          <w:b/>
          <w:bCs/>
          <w:color w:val="FFFFFF"/>
          <w:sz w:val="32"/>
          <w:szCs w:val="32"/>
        </w:rPr>
      </w:pPr>
      <w:r w:rsidRPr="009E628F">
        <w:rPr>
          <w:b/>
          <w:bCs/>
          <w:color w:val="FFFFFF"/>
          <w:sz w:val="32"/>
          <w:szCs w:val="32"/>
        </w:rPr>
        <w:t>The Second Mrs. Tanqueray</w:t>
      </w:r>
    </w:p>
    <w:p w:rsidR="0023218E" w:rsidRPr="009E628F" w:rsidRDefault="0023218E" w:rsidP="009E628F">
      <w:pPr>
        <w:shd w:val="clear" w:color="auto" w:fill="800080"/>
        <w:tabs>
          <w:tab w:val="left" w:pos="1166"/>
        </w:tabs>
        <w:spacing w:after="0" w:line="360" w:lineRule="auto"/>
        <w:jc w:val="center"/>
        <w:rPr>
          <w:b/>
          <w:bCs/>
          <w:color w:val="FFFFFF"/>
          <w:sz w:val="32"/>
          <w:szCs w:val="32"/>
        </w:rPr>
      </w:pPr>
      <w:r w:rsidRPr="009E628F">
        <w:rPr>
          <w:b/>
          <w:bCs/>
          <w:color w:val="FFFFFF"/>
          <w:sz w:val="32"/>
          <w:szCs w:val="32"/>
        </w:rPr>
        <w:t xml:space="preserve">By Sir </w:t>
      </w:r>
      <w:hyperlink r:id="rId7" w:tooltip="Arthur Wing Pinero" w:history="1">
        <w:r w:rsidRPr="009E628F">
          <w:rPr>
            <w:b/>
            <w:bCs/>
            <w:color w:val="FFFFFF"/>
            <w:sz w:val="32"/>
            <w:szCs w:val="32"/>
          </w:rPr>
          <w:t>Arthur Wing Pinero</w:t>
        </w:r>
      </w:hyperlink>
    </w:p>
    <w:p w:rsidR="0023218E" w:rsidRDefault="0023218E" w:rsidP="00CC5A74">
      <w:pPr>
        <w:tabs>
          <w:tab w:val="left" w:pos="1166"/>
        </w:tabs>
        <w:spacing w:after="0" w:line="360" w:lineRule="auto"/>
        <w:jc w:val="center"/>
        <w:rPr>
          <w:b/>
          <w:bCs/>
          <w:sz w:val="32"/>
          <w:szCs w:val="32"/>
        </w:rPr>
      </w:pPr>
    </w:p>
    <w:p w:rsidR="0023218E" w:rsidRDefault="0023218E" w:rsidP="009E628F">
      <w:pPr>
        <w:tabs>
          <w:tab w:val="left" w:pos="1166"/>
        </w:tabs>
        <w:spacing w:after="0" w:line="360" w:lineRule="auto"/>
        <w:jc w:val="both"/>
        <w:rPr>
          <w:sz w:val="32"/>
          <w:szCs w:val="32"/>
        </w:rPr>
      </w:pPr>
      <w:r>
        <w:rPr>
          <w:sz w:val="32"/>
          <w:szCs w:val="32"/>
        </w:rPr>
        <w:t xml:space="preserve">         It is a late Victorian drama. It was written in 1893. During the first lecture we discussed the theoretical background of the play. Many influences had an effect on Pinero and the play. These influences are divided into four groups. </w:t>
      </w:r>
    </w:p>
    <w:p w:rsidR="0023218E" w:rsidRDefault="0023218E" w:rsidP="003C6AD6">
      <w:pPr>
        <w:tabs>
          <w:tab w:val="left" w:pos="1166"/>
        </w:tabs>
        <w:spacing w:after="0" w:line="360" w:lineRule="auto"/>
        <w:rPr>
          <w:b/>
          <w:bCs/>
          <w:sz w:val="32"/>
          <w:szCs w:val="32"/>
        </w:rPr>
      </w:pPr>
    </w:p>
    <w:p w:rsidR="0023218E" w:rsidRPr="001737CE" w:rsidRDefault="0023218E" w:rsidP="003C6AD6">
      <w:pPr>
        <w:tabs>
          <w:tab w:val="left" w:pos="1166"/>
        </w:tabs>
        <w:spacing w:after="0" w:line="360" w:lineRule="auto"/>
        <w:rPr>
          <w:b/>
          <w:bCs/>
          <w:sz w:val="32"/>
          <w:szCs w:val="32"/>
        </w:rPr>
      </w:pPr>
      <w:r w:rsidRPr="001737CE">
        <w:rPr>
          <w:b/>
          <w:bCs/>
          <w:sz w:val="32"/>
          <w:szCs w:val="32"/>
        </w:rPr>
        <w:t>The first group:</w:t>
      </w:r>
    </w:p>
    <w:p w:rsidR="0023218E" w:rsidRPr="00DC7985" w:rsidRDefault="0023218E" w:rsidP="00DC7985">
      <w:pPr>
        <w:pStyle w:val="ListParagraph"/>
        <w:numPr>
          <w:ilvl w:val="0"/>
          <w:numId w:val="27"/>
        </w:numPr>
        <w:tabs>
          <w:tab w:val="left" w:pos="1166"/>
        </w:tabs>
        <w:spacing w:after="0" w:line="360" w:lineRule="auto"/>
        <w:rPr>
          <w:sz w:val="32"/>
          <w:szCs w:val="32"/>
        </w:rPr>
      </w:pPr>
      <w:r w:rsidRPr="00DC7985">
        <w:rPr>
          <w:sz w:val="32"/>
          <w:szCs w:val="32"/>
        </w:rPr>
        <w:t>Diderot</w:t>
      </w:r>
    </w:p>
    <w:p w:rsidR="0023218E" w:rsidRPr="00DC7985" w:rsidRDefault="0023218E" w:rsidP="00DC7985">
      <w:pPr>
        <w:pStyle w:val="ListParagraph"/>
        <w:numPr>
          <w:ilvl w:val="0"/>
          <w:numId w:val="27"/>
        </w:numPr>
        <w:tabs>
          <w:tab w:val="left" w:pos="1166"/>
        </w:tabs>
        <w:spacing w:after="0" w:line="360" w:lineRule="auto"/>
        <w:rPr>
          <w:sz w:val="32"/>
          <w:szCs w:val="32"/>
        </w:rPr>
      </w:pPr>
      <w:r w:rsidRPr="00DC7985">
        <w:rPr>
          <w:sz w:val="32"/>
          <w:szCs w:val="32"/>
        </w:rPr>
        <w:t>Defoe Marshal</w:t>
      </w:r>
      <w:r>
        <w:rPr>
          <w:sz w:val="32"/>
          <w:szCs w:val="32"/>
        </w:rPr>
        <w:t>l</w:t>
      </w:r>
    </w:p>
    <w:p w:rsidR="0023218E" w:rsidRPr="00DC7985" w:rsidRDefault="0023218E" w:rsidP="00DC7985">
      <w:pPr>
        <w:pStyle w:val="ListParagraph"/>
        <w:numPr>
          <w:ilvl w:val="0"/>
          <w:numId w:val="27"/>
        </w:numPr>
        <w:tabs>
          <w:tab w:val="left" w:pos="1166"/>
        </w:tabs>
        <w:spacing w:after="0" w:line="360" w:lineRule="auto"/>
        <w:rPr>
          <w:sz w:val="32"/>
          <w:szCs w:val="32"/>
        </w:rPr>
      </w:pPr>
      <w:r w:rsidRPr="00DC7985">
        <w:rPr>
          <w:sz w:val="32"/>
          <w:szCs w:val="32"/>
        </w:rPr>
        <w:t>The serious drama-the problem play- the thesis play or the play of ideas.</w:t>
      </w:r>
    </w:p>
    <w:p w:rsidR="0023218E" w:rsidRDefault="0023218E" w:rsidP="003C6AD6">
      <w:pPr>
        <w:tabs>
          <w:tab w:val="left" w:pos="1166"/>
        </w:tabs>
        <w:spacing w:after="0" w:line="360" w:lineRule="auto"/>
        <w:rPr>
          <w:sz w:val="32"/>
          <w:szCs w:val="32"/>
        </w:rPr>
      </w:pPr>
    </w:p>
    <w:p w:rsidR="0023218E" w:rsidRDefault="0023218E" w:rsidP="009E628F">
      <w:pPr>
        <w:tabs>
          <w:tab w:val="left" w:pos="1166"/>
        </w:tabs>
        <w:spacing w:after="0" w:line="360" w:lineRule="auto"/>
        <w:jc w:val="both"/>
        <w:rPr>
          <w:sz w:val="32"/>
          <w:szCs w:val="32"/>
        </w:rPr>
      </w:pPr>
      <w:r>
        <w:rPr>
          <w:sz w:val="32"/>
          <w:szCs w:val="32"/>
        </w:rPr>
        <w:t xml:space="preserve">     Diderot was a philosopher and a writer of many things. He was not only related to drama. His contribution to drama is the most important thing and how does this affect our play.</w:t>
      </w:r>
    </w:p>
    <w:p w:rsidR="0023218E" w:rsidRDefault="0023218E" w:rsidP="003617F0">
      <w:pPr>
        <w:tabs>
          <w:tab w:val="left" w:pos="1166"/>
        </w:tabs>
        <w:spacing w:after="0" w:line="360" w:lineRule="auto"/>
        <w:rPr>
          <w:sz w:val="32"/>
          <w:szCs w:val="32"/>
        </w:rPr>
      </w:pPr>
    </w:p>
    <w:p w:rsidR="0023218E" w:rsidRDefault="0023218E" w:rsidP="009E628F">
      <w:pPr>
        <w:tabs>
          <w:tab w:val="left" w:pos="1166"/>
        </w:tabs>
        <w:spacing w:after="0" w:line="360" w:lineRule="auto"/>
        <w:jc w:val="both"/>
        <w:rPr>
          <w:sz w:val="32"/>
          <w:szCs w:val="32"/>
        </w:rPr>
      </w:pPr>
      <w:r>
        <w:rPr>
          <w:sz w:val="32"/>
          <w:szCs w:val="32"/>
        </w:rPr>
        <w:t xml:space="preserve">         Defoe Marshall was taking a part in politics. During the French Revolution, he had many adventures. However, the most important thing is his dramatic point of view and his contribution to drama in general.</w:t>
      </w:r>
    </w:p>
    <w:p w:rsidR="0023218E" w:rsidRDefault="0023218E" w:rsidP="00B91500">
      <w:pPr>
        <w:tabs>
          <w:tab w:val="left" w:pos="1166"/>
        </w:tabs>
        <w:spacing w:after="0" w:line="360" w:lineRule="auto"/>
        <w:rPr>
          <w:sz w:val="32"/>
          <w:szCs w:val="32"/>
        </w:rPr>
      </w:pPr>
    </w:p>
    <w:p w:rsidR="0023218E" w:rsidRDefault="0023218E" w:rsidP="009E628F">
      <w:pPr>
        <w:tabs>
          <w:tab w:val="left" w:pos="1166"/>
        </w:tabs>
        <w:spacing w:after="0" w:line="360" w:lineRule="auto"/>
        <w:jc w:val="both"/>
        <w:rPr>
          <w:sz w:val="32"/>
          <w:szCs w:val="32"/>
        </w:rPr>
      </w:pPr>
      <w:r>
        <w:rPr>
          <w:sz w:val="32"/>
          <w:szCs w:val="32"/>
        </w:rPr>
        <w:t xml:space="preserve">       These two people said many things about drama. One thing is that we need to have a new sort of play. A play that is adapted to the new sort of modern life they were living. They were talking about many terms like: serious plays, problems, ideas or thesis. These words are synonymous. They have the same meanings. </w:t>
      </w:r>
      <w:r>
        <w:rPr>
          <w:b/>
          <w:bCs/>
          <w:i/>
          <w:iCs/>
          <w:sz w:val="32"/>
          <w:szCs w:val="32"/>
          <w:u w:val="single"/>
        </w:rPr>
        <w:t>The S</w:t>
      </w:r>
      <w:r w:rsidRPr="009E628F">
        <w:rPr>
          <w:b/>
          <w:bCs/>
          <w:i/>
          <w:iCs/>
          <w:sz w:val="32"/>
          <w:szCs w:val="32"/>
          <w:u w:val="single"/>
        </w:rPr>
        <w:t>econd Mrs. Tanqueray</w:t>
      </w:r>
      <w:r>
        <w:rPr>
          <w:sz w:val="32"/>
          <w:szCs w:val="32"/>
        </w:rPr>
        <w:t xml:space="preserve"> belongs to this type of plays. It means that the tone of the play is serious. It is a tragic not a comic tone. People in the play have serious conversations about different topics. There is a problem that is why we call it a problem play. The problem is exposed to the readers during the first act. It is making a certain thesis or an argument. It is a play of ideas. It wants to change the ideas or the attitude of the people.</w:t>
      </w:r>
    </w:p>
    <w:p w:rsidR="0023218E" w:rsidRDefault="0023218E" w:rsidP="002642D7">
      <w:pPr>
        <w:tabs>
          <w:tab w:val="left" w:pos="1166"/>
        </w:tabs>
        <w:spacing w:after="0" w:line="360" w:lineRule="auto"/>
        <w:rPr>
          <w:sz w:val="32"/>
          <w:szCs w:val="32"/>
        </w:rPr>
      </w:pPr>
    </w:p>
    <w:p w:rsidR="0023218E" w:rsidRDefault="0023218E" w:rsidP="00676D89">
      <w:pPr>
        <w:tabs>
          <w:tab w:val="left" w:pos="1166"/>
        </w:tabs>
        <w:spacing w:after="0" w:line="360" w:lineRule="auto"/>
        <w:rPr>
          <w:b/>
          <w:bCs/>
          <w:sz w:val="32"/>
          <w:szCs w:val="32"/>
        </w:rPr>
      </w:pPr>
      <w:r w:rsidRPr="001737CE">
        <w:rPr>
          <w:b/>
          <w:bCs/>
          <w:sz w:val="32"/>
          <w:szCs w:val="32"/>
        </w:rPr>
        <w:t>The second group:</w:t>
      </w:r>
    </w:p>
    <w:p w:rsidR="0023218E" w:rsidRDefault="0023218E" w:rsidP="00AC4FDA">
      <w:pPr>
        <w:pStyle w:val="ListParagraph"/>
        <w:numPr>
          <w:ilvl w:val="0"/>
          <w:numId w:val="28"/>
        </w:numPr>
        <w:tabs>
          <w:tab w:val="left" w:pos="1166"/>
        </w:tabs>
        <w:spacing w:after="0" w:line="360" w:lineRule="auto"/>
        <w:rPr>
          <w:sz w:val="32"/>
          <w:szCs w:val="32"/>
        </w:rPr>
      </w:pPr>
      <w:r w:rsidRPr="00A5494C">
        <w:rPr>
          <w:sz w:val="32"/>
          <w:szCs w:val="32"/>
        </w:rPr>
        <w:t>T. W</w:t>
      </w:r>
      <w:r>
        <w:rPr>
          <w:sz w:val="32"/>
          <w:szCs w:val="32"/>
        </w:rPr>
        <w:t>. Robertson</w:t>
      </w:r>
    </w:p>
    <w:p w:rsidR="0023218E" w:rsidRPr="002E35B9" w:rsidRDefault="0023218E" w:rsidP="002E35B9">
      <w:pPr>
        <w:tabs>
          <w:tab w:val="left" w:pos="1166"/>
        </w:tabs>
        <w:spacing w:after="0" w:line="360" w:lineRule="auto"/>
        <w:ind w:left="510"/>
        <w:rPr>
          <w:sz w:val="32"/>
          <w:szCs w:val="32"/>
        </w:rPr>
      </w:pPr>
    </w:p>
    <w:p w:rsidR="0023218E" w:rsidRDefault="0023218E" w:rsidP="00927AB8">
      <w:pPr>
        <w:tabs>
          <w:tab w:val="left" w:pos="1166"/>
        </w:tabs>
        <w:spacing w:after="0" w:line="360" w:lineRule="auto"/>
        <w:ind w:left="150"/>
        <w:jc w:val="both"/>
        <w:rPr>
          <w:sz w:val="32"/>
          <w:szCs w:val="32"/>
        </w:rPr>
      </w:pPr>
      <w:r>
        <w:rPr>
          <w:sz w:val="32"/>
          <w:szCs w:val="32"/>
        </w:rPr>
        <w:t xml:space="preserve">      He</w:t>
      </w:r>
      <w:r w:rsidRPr="0065580D">
        <w:rPr>
          <w:sz w:val="32"/>
          <w:szCs w:val="32"/>
        </w:rPr>
        <w:t xml:space="preserve"> was in the middle Victorian age but had a great influence on the late Victorian age. Realism was something new at that time and everything about drama became realistic including characters and language. Language included images but it did not make it unrealistic because people in real life use images especially if they are well-educated.</w:t>
      </w:r>
      <w:r>
        <w:rPr>
          <w:sz w:val="32"/>
          <w:szCs w:val="32"/>
        </w:rPr>
        <w:t xml:space="preserve"> The characters in the play are well-educated and it is realistic for them to use images in their speeches. That is why the language in the play is very realistic. This was the influence of the </w:t>
      </w:r>
      <w:r w:rsidRPr="00CF5814">
        <w:rPr>
          <w:sz w:val="32"/>
          <w:szCs w:val="32"/>
        </w:rPr>
        <w:t>"cup and saucer" drama or the realistic drama introduced by Robertson</w:t>
      </w:r>
      <w:r>
        <w:rPr>
          <w:sz w:val="32"/>
          <w:szCs w:val="32"/>
        </w:rPr>
        <w:t xml:space="preserve">. </w:t>
      </w:r>
    </w:p>
    <w:p w:rsidR="0023218E" w:rsidRDefault="0023218E" w:rsidP="005647B7">
      <w:pPr>
        <w:tabs>
          <w:tab w:val="left" w:pos="1166"/>
        </w:tabs>
        <w:spacing w:after="0" w:line="360" w:lineRule="auto"/>
        <w:ind w:left="150"/>
        <w:rPr>
          <w:b/>
          <w:bCs/>
          <w:sz w:val="32"/>
          <w:szCs w:val="32"/>
        </w:rPr>
      </w:pPr>
      <w:r w:rsidRPr="003E08A1">
        <w:rPr>
          <w:b/>
          <w:bCs/>
          <w:sz w:val="32"/>
          <w:szCs w:val="32"/>
        </w:rPr>
        <w:t xml:space="preserve">The </w:t>
      </w:r>
      <w:r>
        <w:rPr>
          <w:b/>
          <w:bCs/>
          <w:sz w:val="32"/>
          <w:szCs w:val="32"/>
        </w:rPr>
        <w:t>t</w:t>
      </w:r>
      <w:r w:rsidRPr="003E08A1">
        <w:rPr>
          <w:b/>
          <w:bCs/>
          <w:sz w:val="32"/>
          <w:szCs w:val="32"/>
        </w:rPr>
        <w:t>hird group:</w:t>
      </w:r>
    </w:p>
    <w:p w:rsidR="0023218E" w:rsidRDefault="0023218E" w:rsidP="00F20D85">
      <w:pPr>
        <w:pStyle w:val="ListParagraph"/>
        <w:numPr>
          <w:ilvl w:val="0"/>
          <w:numId w:val="28"/>
        </w:numPr>
        <w:tabs>
          <w:tab w:val="left" w:pos="1166"/>
        </w:tabs>
        <w:spacing w:after="0" w:line="360" w:lineRule="auto"/>
        <w:rPr>
          <w:sz w:val="32"/>
          <w:szCs w:val="32"/>
        </w:rPr>
      </w:pPr>
      <w:r>
        <w:rPr>
          <w:sz w:val="32"/>
          <w:szCs w:val="32"/>
        </w:rPr>
        <w:t>The motif of the fallen woman.</w:t>
      </w:r>
    </w:p>
    <w:p w:rsidR="0023218E" w:rsidRDefault="0023218E" w:rsidP="00927AB8">
      <w:pPr>
        <w:tabs>
          <w:tab w:val="left" w:pos="1166"/>
        </w:tabs>
        <w:spacing w:after="0" w:line="360" w:lineRule="auto"/>
        <w:ind w:left="150"/>
        <w:jc w:val="both"/>
        <w:rPr>
          <w:sz w:val="32"/>
          <w:szCs w:val="32"/>
        </w:rPr>
      </w:pPr>
      <w:r>
        <w:rPr>
          <w:sz w:val="32"/>
          <w:szCs w:val="32"/>
        </w:rPr>
        <w:t xml:space="preserve">    Alexander Dumas and the novel </w:t>
      </w:r>
      <w:r w:rsidRPr="00BC6CC7">
        <w:rPr>
          <w:sz w:val="32"/>
          <w:szCs w:val="32"/>
          <w:u w:val="single"/>
        </w:rPr>
        <w:t>The Lady of the Camellias</w:t>
      </w:r>
      <w:r>
        <w:rPr>
          <w:sz w:val="32"/>
          <w:szCs w:val="32"/>
        </w:rPr>
        <w:t xml:space="preserve"> had a great influence on many plays. The motif of the fallen woman with a golden heart affected the play in a deep way. The play has two fallen women. They are Paula and </w:t>
      </w:r>
      <w:r w:rsidRPr="0011584B">
        <w:rPr>
          <w:sz w:val="32"/>
          <w:szCs w:val="32"/>
        </w:rPr>
        <w:t>Naipaul</w:t>
      </w:r>
      <w:r>
        <w:rPr>
          <w:sz w:val="32"/>
          <w:szCs w:val="32"/>
        </w:rPr>
        <w:t xml:space="preserve"> Orreyed. Both of them were divorced then they got a number of affairs and were abused by men. They lost their reputation then got married to respectable men.</w:t>
      </w:r>
    </w:p>
    <w:p w:rsidR="0023218E" w:rsidRDefault="0023218E" w:rsidP="005647B7">
      <w:pPr>
        <w:tabs>
          <w:tab w:val="left" w:pos="1166"/>
        </w:tabs>
        <w:spacing w:after="0" w:line="360" w:lineRule="auto"/>
        <w:ind w:left="150"/>
        <w:rPr>
          <w:b/>
          <w:bCs/>
          <w:sz w:val="32"/>
          <w:szCs w:val="32"/>
        </w:rPr>
      </w:pPr>
      <w:r w:rsidRPr="005647B7">
        <w:rPr>
          <w:b/>
          <w:bCs/>
          <w:sz w:val="32"/>
          <w:szCs w:val="32"/>
        </w:rPr>
        <w:t xml:space="preserve">The </w:t>
      </w:r>
      <w:r>
        <w:rPr>
          <w:b/>
          <w:bCs/>
          <w:sz w:val="32"/>
          <w:szCs w:val="32"/>
        </w:rPr>
        <w:t>f</w:t>
      </w:r>
      <w:r w:rsidRPr="005647B7">
        <w:rPr>
          <w:b/>
          <w:bCs/>
          <w:sz w:val="32"/>
          <w:szCs w:val="32"/>
        </w:rPr>
        <w:t>ourth group:</w:t>
      </w:r>
    </w:p>
    <w:p w:rsidR="0023218E" w:rsidRPr="00560ED5" w:rsidRDefault="0023218E" w:rsidP="00560ED5">
      <w:pPr>
        <w:numPr>
          <w:ilvl w:val="0"/>
          <w:numId w:val="28"/>
        </w:numPr>
        <w:spacing w:after="45" w:line="240" w:lineRule="auto"/>
        <w:outlineLvl w:val="3"/>
        <w:rPr>
          <w:sz w:val="32"/>
          <w:szCs w:val="32"/>
        </w:rPr>
      </w:pPr>
      <w:hyperlink r:id="rId8" w:history="1">
        <w:r w:rsidRPr="00560ED5">
          <w:rPr>
            <w:sz w:val="32"/>
            <w:szCs w:val="32"/>
          </w:rPr>
          <w:t>Eugene Scribe</w:t>
        </w:r>
      </w:hyperlink>
    </w:p>
    <w:p w:rsidR="0023218E" w:rsidRDefault="0023218E" w:rsidP="00662A0A">
      <w:pPr>
        <w:pStyle w:val="ListParagraph"/>
        <w:numPr>
          <w:ilvl w:val="0"/>
          <w:numId w:val="28"/>
        </w:numPr>
        <w:tabs>
          <w:tab w:val="left" w:pos="1166"/>
        </w:tabs>
        <w:spacing w:after="0" w:line="360" w:lineRule="auto"/>
        <w:rPr>
          <w:sz w:val="32"/>
          <w:szCs w:val="32"/>
        </w:rPr>
      </w:pPr>
      <w:r w:rsidRPr="00D62C56">
        <w:rPr>
          <w:sz w:val="32"/>
          <w:szCs w:val="32"/>
        </w:rPr>
        <w:t>The well</w:t>
      </w:r>
      <w:r>
        <w:rPr>
          <w:sz w:val="32"/>
          <w:szCs w:val="32"/>
        </w:rPr>
        <w:t xml:space="preserve"> </w:t>
      </w:r>
      <w:r w:rsidRPr="00D62C56">
        <w:rPr>
          <w:sz w:val="32"/>
          <w:szCs w:val="32"/>
        </w:rPr>
        <w:t>made play</w:t>
      </w:r>
      <w:r>
        <w:rPr>
          <w:sz w:val="32"/>
          <w:szCs w:val="32"/>
        </w:rPr>
        <w:t>.</w:t>
      </w:r>
    </w:p>
    <w:p w:rsidR="0023218E" w:rsidRPr="00AA6C28" w:rsidRDefault="0023218E" w:rsidP="00F95B65">
      <w:pPr>
        <w:tabs>
          <w:tab w:val="left" w:pos="1166"/>
        </w:tabs>
        <w:spacing w:after="0" w:line="360" w:lineRule="auto"/>
        <w:rPr>
          <w:sz w:val="32"/>
          <w:szCs w:val="32"/>
        </w:rPr>
      </w:pPr>
    </w:p>
    <w:p w:rsidR="0023218E" w:rsidRDefault="0023218E" w:rsidP="00927AB8">
      <w:pPr>
        <w:tabs>
          <w:tab w:val="left" w:pos="1166"/>
        </w:tabs>
        <w:spacing w:after="0" w:line="360" w:lineRule="auto"/>
        <w:jc w:val="both"/>
        <w:rPr>
          <w:sz w:val="32"/>
          <w:szCs w:val="32"/>
        </w:rPr>
      </w:pPr>
      <w:r>
        <w:rPr>
          <w:sz w:val="32"/>
          <w:szCs w:val="32"/>
        </w:rPr>
        <w:t xml:space="preserve">        It is the form that describes our play. Moreover, </w:t>
      </w:r>
      <w:r w:rsidRPr="00927AB8">
        <w:rPr>
          <w:b/>
          <w:bCs/>
          <w:i/>
          <w:iCs/>
          <w:sz w:val="32"/>
          <w:szCs w:val="32"/>
          <w:u w:val="single"/>
        </w:rPr>
        <w:t>The Importance of Being Earnest</w:t>
      </w:r>
      <w:r>
        <w:rPr>
          <w:sz w:val="32"/>
          <w:szCs w:val="32"/>
        </w:rPr>
        <w:t xml:space="preserve"> by </w:t>
      </w:r>
      <w:r w:rsidRPr="00AA6C28">
        <w:rPr>
          <w:sz w:val="32"/>
          <w:szCs w:val="32"/>
        </w:rPr>
        <w:t>Oscar Wilde</w:t>
      </w:r>
      <w:r>
        <w:rPr>
          <w:sz w:val="32"/>
          <w:szCs w:val="32"/>
        </w:rPr>
        <w:t xml:space="preserve"> is a well made play although it is a comedy. This means that the well made play is a form that could be a serious play or a comedy. The well made play is a very complicated and sophisticated form.      </w:t>
      </w:r>
    </w:p>
    <w:p w:rsidR="0023218E" w:rsidRDefault="0023218E" w:rsidP="00AA6C28">
      <w:pPr>
        <w:shd w:val="clear" w:color="auto" w:fill="FFFFFF"/>
        <w:outlineLvl w:val="2"/>
        <w:rPr>
          <w:sz w:val="32"/>
          <w:szCs w:val="32"/>
        </w:rPr>
      </w:pPr>
    </w:p>
    <w:p w:rsidR="0023218E" w:rsidRDefault="0023218E" w:rsidP="00F95B65">
      <w:pPr>
        <w:tabs>
          <w:tab w:val="left" w:pos="1166"/>
        </w:tabs>
        <w:spacing w:after="0" w:line="360" w:lineRule="auto"/>
        <w:rPr>
          <w:sz w:val="32"/>
          <w:szCs w:val="32"/>
        </w:rPr>
      </w:pPr>
      <w:r>
        <w:rPr>
          <w:sz w:val="32"/>
          <w:szCs w:val="32"/>
        </w:rPr>
        <w:t>There are several dramatic tools and devices in it. Eugene Scribe the one who perfected the form of the well made play.</w:t>
      </w:r>
    </w:p>
    <w:p w:rsidR="0023218E" w:rsidRDefault="0023218E" w:rsidP="00D6331C">
      <w:pPr>
        <w:tabs>
          <w:tab w:val="left" w:pos="1166"/>
        </w:tabs>
        <w:spacing w:after="0" w:line="360" w:lineRule="auto"/>
        <w:jc w:val="both"/>
        <w:rPr>
          <w:sz w:val="32"/>
          <w:szCs w:val="32"/>
        </w:rPr>
      </w:pPr>
      <w:r>
        <w:rPr>
          <w:sz w:val="32"/>
          <w:szCs w:val="32"/>
        </w:rPr>
        <w:t xml:space="preserve">          For example, dreams and letters were part of the dramatic devices or the tools that develop the characters or the plot. Some writers used dreams and letters in their writings before Eugene Scribe. However, Eugene Scribe made it something that can be found in almost every play. Eugene Scribe stressed that all devices of dreams, papers, letters, notes or photographs play an important part in developing the plot or the characters. He emphasized that any type of play should have some devices when it is constructed. He liked very much the device of dreams and letters. He all the time made use of letters and dreams in his plays.</w:t>
      </w:r>
    </w:p>
    <w:p w:rsidR="0023218E" w:rsidRDefault="0023218E" w:rsidP="00297586">
      <w:pPr>
        <w:tabs>
          <w:tab w:val="left" w:pos="1166"/>
        </w:tabs>
        <w:spacing w:after="0" w:line="360" w:lineRule="auto"/>
        <w:rPr>
          <w:sz w:val="32"/>
          <w:szCs w:val="32"/>
        </w:rPr>
      </w:pPr>
    </w:p>
    <w:p w:rsidR="0023218E" w:rsidRDefault="0023218E" w:rsidP="00D6331C">
      <w:pPr>
        <w:tabs>
          <w:tab w:val="left" w:pos="1166"/>
        </w:tabs>
        <w:spacing w:after="0" w:line="360" w:lineRule="auto"/>
        <w:jc w:val="both"/>
        <w:rPr>
          <w:sz w:val="32"/>
          <w:szCs w:val="32"/>
        </w:rPr>
      </w:pPr>
      <w:r>
        <w:rPr>
          <w:sz w:val="32"/>
          <w:szCs w:val="32"/>
        </w:rPr>
        <w:t xml:space="preserve">          In Act.1, there Ellean (The Daughter) had a dream. She sent her father a letter telling him that she changed her mind and decided to come and live with him because of a dream. In the letter, she explained that she had a dream that her mother’s spirit came and spoke to her. Her mother’s spirit -that has some religious connotations- told her that she should go and live with her father and to take care of him. This dream was very important because it changes the decision of the daughter as she wanted to become a nun.</w:t>
      </w:r>
    </w:p>
    <w:p w:rsidR="0023218E" w:rsidRPr="00AA6C28" w:rsidRDefault="0023218E" w:rsidP="00D6331C">
      <w:pPr>
        <w:tabs>
          <w:tab w:val="left" w:pos="1166"/>
        </w:tabs>
        <w:spacing w:after="0" w:line="360" w:lineRule="auto"/>
        <w:jc w:val="both"/>
        <w:rPr>
          <w:sz w:val="32"/>
          <w:szCs w:val="32"/>
        </w:rPr>
      </w:pPr>
      <w:r>
        <w:rPr>
          <w:sz w:val="32"/>
          <w:szCs w:val="32"/>
        </w:rPr>
        <w:t xml:space="preserve">        When Aubrey knows about the return of his daughter the reader can feel that the man might have some regrets or is blaming himself. He might think that he was in a hurry concerning his marriage and that he should have waited for his daughter and had a family with her. To conclude, this dream is very important in the play. It changes things in the atmosphere of the whole play. It also makes the reader think about what will happen.  </w:t>
      </w:r>
    </w:p>
    <w:p w:rsidR="0023218E" w:rsidRDefault="0023218E" w:rsidP="00392FFB">
      <w:pPr>
        <w:tabs>
          <w:tab w:val="left" w:pos="1166"/>
        </w:tabs>
        <w:spacing w:after="0" w:line="360" w:lineRule="auto"/>
        <w:rPr>
          <w:sz w:val="32"/>
          <w:szCs w:val="32"/>
        </w:rPr>
      </w:pPr>
    </w:p>
    <w:p w:rsidR="0023218E" w:rsidRDefault="0023218E" w:rsidP="00D6331C">
      <w:pPr>
        <w:tabs>
          <w:tab w:val="left" w:pos="1166"/>
        </w:tabs>
        <w:spacing w:after="0" w:line="360" w:lineRule="auto"/>
        <w:jc w:val="both"/>
        <w:rPr>
          <w:sz w:val="32"/>
          <w:szCs w:val="32"/>
        </w:rPr>
      </w:pPr>
      <w:r>
        <w:rPr>
          <w:sz w:val="32"/>
          <w:szCs w:val="32"/>
        </w:rPr>
        <w:t xml:space="preserve">       During the late night visit of Paula to her future husband Aubrey, she told him that she had a happy dream. She dreamt that she was already married to him for five years and there was a dinner party. She was setting at the head of the table and he was setting opposite to her. She was the hostess and he was the host and there was a group of friends. This dream is a reflection of Paula’s worry about her marriage from Mr. Tanqueray. She is afraid that society might not accept her. Her dream was like a wishful thinking. She was wishing very much and hoping to be accepted by society that she even dreamt about it. The dream also sets the audience in a state of suspense. The audience would ask if Paula’s dream will come true or not.</w:t>
      </w:r>
    </w:p>
    <w:p w:rsidR="0023218E" w:rsidRDefault="0023218E" w:rsidP="001C6582">
      <w:pPr>
        <w:tabs>
          <w:tab w:val="left" w:pos="1166"/>
        </w:tabs>
        <w:spacing w:after="0" w:line="360" w:lineRule="auto"/>
        <w:rPr>
          <w:sz w:val="32"/>
          <w:szCs w:val="32"/>
        </w:rPr>
      </w:pPr>
    </w:p>
    <w:p w:rsidR="0023218E" w:rsidRDefault="0023218E" w:rsidP="00D6331C">
      <w:pPr>
        <w:tabs>
          <w:tab w:val="left" w:pos="1166"/>
        </w:tabs>
        <w:spacing w:after="0" w:line="360" w:lineRule="auto"/>
        <w:jc w:val="both"/>
        <w:rPr>
          <w:sz w:val="32"/>
          <w:szCs w:val="32"/>
        </w:rPr>
      </w:pPr>
      <w:r>
        <w:rPr>
          <w:sz w:val="32"/>
          <w:szCs w:val="32"/>
        </w:rPr>
        <w:t xml:space="preserve">         The letters and the act of writing letter are part of the </w:t>
      </w:r>
      <w:r w:rsidRPr="00362528">
        <w:rPr>
          <w:sz w:val="32"/>
          <w:szCs w:val="32"/>
        </w:rPr>
        <w:t>Mise en scène</w:t>
      </w:r>
      <w:r>
        <w:rPr>
          <w:sz w:val="32"/>
          <w:szCs w:val="32"/>
        </w:rPr>
        <w:t>. It is part that allows things to happen. The act of writing letters is giving chance for the whole action to develop during the first two acts of the play. There is a writing table on stage in both Act.1 and 2. All the time there is a reference to the fact that Aubrey has to leave his guests in order to scribble some notes because he is getting married the next day which is very convincing and realistic. When he leaves stage to finish his letters, he gives the other characters a chance to be alone and to talk. They talk about his past marriage and life. They give us an exposition of the past of the characters. Furthermore, the letter of Ellean highlights Paula’s jealousy that will develop in the second act. Pinero was very much influenced by Eugene Scribe and the Scribean device.</w:t>
      </w:r>
    </w:p>
    <w:p w:rsidR="0023218E" w:rsidRDefault="0023218E" w:rsidP="00D6331C">
      <w:pPr>
        <w:tabs>
          <w:tab w:val="left" w:pos="1166"/>
        </w:tabs>
        <w:spacing w:after="0" w:line="360" w:lineRule="auto"/>
        <w:jc w:val="both"/>
        <w:rPr>
          <w:sz w:val="32"/>
          <w:szCs w:val="32"/>
        </w:rPr>
      </w:pPr>
      <w:r>
        <w:rPr>
          <w:sz w:val="32"/>
          <w:szCs w:val="32"/>
        </w:rPr>
        <w:t xml:space="preserve">             In the second act, even before saying a single word when the curtain opens, the newly married couples were reading letters instead of talking. The marriage developed negatively. This is obvious through small tiny details or incidents. One of these details is the fact that before even talking to each other, Mr. Tanqueray was reading a letter. She was silent and nobody talked to her.</w:t>
      </w:r>
    </w:p>
    <w:p w:rsidR="0023218E" w:rsidRDefault="0023218E" w:rsidP="00D6331C">
      <w:pPr>
        <w:tabs>
          <w:tab w:val="left" w:pos="1166"/>
        </w:tabs>
        <w:spacing w:after="0" w:line="360" w:lineRule="auto"/>
        <w:jc w:val="both"/>
        <w:rPr>
          <w:sz w:val="32"/>
          <w:szCs w:val="32"/>
        </w:rPr>
      </w:pPr>
      <w:r>
        <w:rPr>
          <w:sz w:val="32"/>
          <w:szCs w:val="32"/>
        </w:rPr>
        <w:t xml:space="preserve">          There are other details that indicate that the marriage is not successful. For example, Mr. Tanqueray keeps asking about his daughter and Paula becomes very jealous about this. Moreover, when the curtains are open and Mr. Tanqueray seen reading the letters, the first thing he says after that is about the weather. He looks to the window and describes the weather. It is usual that one would talk about the weather with a stranger or to someone who one meets for the first time. So talking about the weather is not the sort of the intimate conversation between married couple. They are not love words. They are just casual words about commenting about the weather. That is why it indicates that their marriage is not successful.</w:t>
      </w:r>
    </w:p>
    <w:p w:rsidR="0023218E" w:rsidRDefault="0023218E" w:rsidP="00D6331C">
      <w:pPr>
        <w:tabs>
          <w:tab w:val="left" w:pos="1166"/>
        </w:tabs>
        <w:spacing w:after="0" w:line="360" w:lineRule="auto"/>
        <w:jc w:val="both"/>
        <w:rPr>
          <w:sz w:val="32"/>
          <w:szCs w:val="32"/>
        </w:rPr>
      </w:pPr>
      <w:r>
        <w:rPr>
          <w:sz w:val="32"/>
          <w:szCs w:val="32"/>
        </w:rPr>
        <w:t xml:space="preserve">        After Mr. Tanqueray comment about the weather, Paula looks at the clock which is an important stage direction and says “it is exactly six minutes”. He does not understand what she means but she explains to him that he did not speak to her for the last six minutes. She is timing the conversation for him this gives the feeling that there is a kind of tension between them. They are not exactly comfortable in the society of each other. The audience gets this from the very little details and the stage directions. Another example is his answer to her when he asks about Ellean and this adds to the negative feeling of jealousy in Paula. Paula answers him and she says that Ellean had breakfast and went to walk the dog. This small detail also indicates that Ellean does not care to have breakfast with her family. They are three people living together but they are not very keen on each other’s company. </w:t>
      </w:r>
    </w:p>
    <w:p w:rsidR="0023218E" w:rsidRDefault="0023218E" w:rsidP="00D6331C">
      <w:pPr>
        <w:tabs>
          <w:tab w:val="left" w:pos="1166"/>
        </w:tabs>
        <w:spacing w:after="0" w:line="360" w:lineRule="auto"/>
        <w:jc w:val="both"/>
        <w:rPr>
          <w:sz w:val="32"/>
          <w:szCs w:val="32"/>
        </w:rPr>
      </w:pPr>
      <w:r>
        <w:rPr>
          <w:sz w:val="32"/>
          <w:szCs w:val="32"/>
        </w:rPr>
        <w:t xml:space="preserve">              Mr. Tanqueray then asks Paula if Ellean was warmly dressed before her walk. Paula answers in a very jealous manner blaming him that he did not care when she went for a walk last night. He answers her that he cares about her then she stands up and kisses him. There are many different negative emotions through different scene and tiny moments of love or positive emotions sometimes. There is a feeling of insecurity. Then she kisses him but as she is bending, she sees a letter near him. She discovers the letter is from </w:t>
      </w:r>
      <w:r w:rsidRPr="0041196B">
        <w:rPr>
          <w:sz w:val="32"/>
          <w:szCs w:val="32"/>
        </w:rPr>
        <w:t>Cayley Drummle</w:t>
      </w:r>
      <w:r>
        <w:rPr>
          <w:sz w:val="32"/>
          <w:szCs w:val="32"/>
        </w:rPr>
        <w:t xml:space="preserve"> who is the closest friend to Mr. Tanqueray. Mr. Tanqueray says that Mr. Drummle is visiting the neighbors however he does not mention the name of the neighbor. This neighbor turns to be Mrs. </w:t>
      </w:r>
      <w:r w:rsidRPr="00075D68">
        <w:rPr>
          <w:sz w:val="32"/>
          <w:szCs w:val="32"/>
        </w:rPr>
        <w:t>Cortelyon</w:t>
      </w:r>
      <w:r>
        <w:rPr>
          <w:sz w:val="32"/>
          <w:szCs w:val="32"/>
        </w:rPr>
        <w:t xml:space="preserve">. She is like a very important person in society. However, she never came or welcomed the marriage of the new couple and everybody followed her attitude and did not go to visit or congratulate them. Paula was very angry about this. Paula is very frank. She is a very open person and she is never afraid to say what she is thinking and this is in opposition to Mr. Tanqueray. He is not as frank as Paula. </w:t>
      </w:r>
    </w:p>
    <w:p w:rsidR="0023218E" w:rsidRDefault="0023218E" w:rsidP="00D6331C">
      <w:pPr>
        <w:tabs>
          <w:tab w:val="left" w:pos="1166"/>
        </w:tabs>
        <w:spacing w:after="0" w:line="360" w:lineRule="auto"/>
        <w:jc w:val="both"/>
        <w:rPr>
          <w:sz w:val="32"/>
          <w:szCs w:val="32"/>
        </w:rPr>
      </w:pPr>
      <w:r>
        <w:rPr>
          <w:sz w:val="32"/>
          <w:szCs w:val="32"/>
        </w:rPr>
        <w:t xml:space="preserve">            The new family is </w:t>
      </w:r>
      <w:r w:rsidRPr="00F2786E">
        <w:rPr>
          <w:sz w:val="32"/>
          <w:szCs w:val="32"/>
        </w:rPr>
        <w:t>ostracized</w:t>
      </w:r>
      <w:r>
        <w:rPr>
          <w:sz w:val="32"/>
          <w:szCs w:val="32"/>
        </w:rPr>
        <w:t xml:space="preserve"> by society. People ignore them. Paula feels that the people in the neighborhood are acting as if they are not seeing her at all. This made her also suffer from another negative feeling which is boredom. So it seems like the marriage was not a very successful idea.</w:t>
      </w:r>
    </w:p>
    <w:p w:rsidR="0023218E" w:rsidRDefault="0023218E" w:rsidP="00D6331C">
      <w:pPr>
        <w:tabs>
          <w:tab w:val="left" w:pos="1166"/>
        </w:tabs>
        <w:spacing w:after="0" w:line="360" w:lineRule="auto"/>
        <w:jc w:val="both"/>
        <w:rPr>
          <w:sz w:val="32"/>
          <w:szCs w:val="32"/>
        </w:rPr>
      </w:pPr>
      <w:r>
        <w:rPr>
          <w:sz w:val="32"/>
          <w:szCs w:val="32"/>
        </w:rPr>
        <w:t xml:space="preserve">            </w:t>
      </w:r>
      <w:r w:rsidRPr="0041196B">
        <w:rPr>
          <w:sz w:val="32"/>
          <w:szCs w:val="32"/>
        </w:rPr>
        <w:t>Cayley Drummle</w:t>
      </w:r>
      <w:r>
        <w:rPr>
          <w:sz w:val="32"/>
          <w:szCs w:val="32"/>
        </w:rPr>
        <w:t xml:space="preserve"> was visiting Mrs. Cortelyon and he wanted to visit the new married couple to say congratulations. When Mr. Tanqueray tells Paula that Mr. Drummle is coming to visit her she feels happy that finally there is someone to meet and talk to. However, she thinks that since he is his friend nothing will change and she will still feel bored. Even though Mr. Tanqueray tries to convince her that Mr. Drummle will talk about London news and fashion, Paula makes a remark that shows that she is very unhappy. She says that London is like heaven and both are out of her reach. She is despair and miserable. She thinks that she will never see London or heaven. All the feelings in this conversation are negative and dark. It is about jealousy, anger boredom, and despair. </w:t>
      </w:r>
    </w:p>
    <w:p w:rsidR="0023218E" w:rsidRPr="00D6331C" w:rsidRDefault="0023218E" w:rsidP="00D6331C">
      <w:pPr>
        <w:tabs>
          <w:tab w:val="left" w:pos="1166"/>
        </w:tabs>
        <w:spacing w:after="0" w:line="360" w:lineRule="auto"/>
        <w:jc w:val="both"/>
        <w:rPr>
          <w:sz w:val="32"/>
          <w:szCs w:val="32"/>
        </w:rPr>
      </w:pPr>
      <w:r>
        <w:rPr>
          <w:sz w:val="32"/>
          <w:szCs w:val="32"/>
        </w:rPr>
        <w:t xml:space="preserve">            Mr. Tanqueray will discover that Paula also is writing a letter. She was writing a letter to l</w:t>
      </w:r>
      <w:r w:rsidRPr="00753C7E">
        <w:rPr>
          <w:sz w:val="32"/>
          <w:szCs w:val="32"/>
        </w:rPr>
        <w:t>ady Orreyed</w:t>
      </w:r>
      <w:r>
        <w:rPr>
          <w:sz w:val="32"/>
          <w:szCs w:val="32"/>
        </w:rPr>
        <w:t xml:space="preserve"> (who is the other fallen woman in the play). Mr. Tanqueray is very angry when he knows about the letter. Paula tries to defend her right in corresponding to her friend as they have been writing to each other. The husband being less open or less frank than the wife is very clear in this interaction about lady Orreyed. Mr. Tanqueray does not want Paula to know lady Orreyed. Paula is defending lady Orreyed as if she wants to believe that life can be divided. She tried to explain to him that lady Orreyed has changes and she is no longer the fallen woman. She even tells him that lady Orreyed is not different from herself. He becomes angrier and this means that he is the sort of person to evade the truth. He does not have the courage to confront issues. That is why he is a bit contradictory. At the beginning, he seemed to be very brave by marrying Paula and challenging society. However, later on he seems to be very conservative and conventional in his views. He does not accept Lady Orreyed at all because she is a woman with a past. This contradicts the fact that his wife is a woman with a past also. He does not want to think that lady Orreyed is identical to his wife. At that point Paula becomes very angry and she has an outburst against him. She keeps telling him about her boring life and that she has reached the stage of misery. Then there is another moment of love when he tried to calm her down by calling her “baby” and he asks her “</w:t>
      </w:r>
      <w:r w:rsidRPr="008F5D4B">
        <w:rPr>
          <w:sz w:val="32"/>
          <w:szCs w:val="32"/>
        </w:rPr>
        <w:t>what can 1 do for you?”</w:t>
      </w:r>
      <w:r>
        <w:rPr>
          <w:sz w:val="32"/>
          <w:szCs w:val="32"/>
        </w:rPr>
        <w:t xml:space="preserve"> Paula answers: “</w:t>
      </w:r>
      <w:r w:rsidRPr="008F5D4B">
        <w:rPr>
          <w:sz w:val="32"/>
          <w:szCs w:val="32"/>
        </w:rPr>
        <w:t>I suppose nothing. You have done all you can for me.</w:t>
      </w:r>
      <w:r>
        <w:rPr>
          <w:sz w:val="32"/>
          <w:szCs w:val="32"/>
        </w:rPr>
        <w:t xml:space="preserve">”. When he asks her: “what do you mean?” she answers: “you married me”. She knows that it was a sacrifice that he is regretting deep inside. She understands him and knows how he feels. </w:t>
      </w:r>
      <w:r>
        <w:rPr>
          <w:sz w:val="32"/>
          <w:szCs w:val="32"/>
        </w:rPr>
        <w:tab/>
      </w:r>
      <w:r>
        <w:rPr>
          <w:sz w:val="32"/>
          <w:szCs w:val="32"/>
        </w:rPr>
        <w:tab/>
      </w:r>
      <w:r>
        <w:rPr>
          <w:sz w:val="32"/>
          <w:szCs w:val="32"/>
        </w:rPr>
        <w:tab/>
      </w:r>
      <w:r>
        <w:rPr>
          <w:sz w:val="32"/>
          <w:szCs w:val="32"/>
        </w:rPr>
        <w:tab/>
      </w:r>
      <w:r>
        <w:rPr>
          <w:sz w:val="32"/>
          <w:szCs w:val="32"/>
        </w:rPr>
        <w:tab/>
      </w:r>
      <w:r w:rsidRPr="00D6331C">
        <w:rPr>
          <w:b/>
          <w:bCs/>
          <w:i/>
          <w:iCs/>
          <w:sz w:val="32"/>
          <w:szCs w:val="32"/>
        </w:rPr>
        <w:t>End …</w:t>
      </w:r>
      <w:bookmarkStart w:id="0" w:name="_PictureBullets"/>
      <w:r w:rsidRPr="00B6244D">
        <w:rPr>
          <w:vanish/>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9" o:title=""/>
          </v:shape>
        </w:pict>
      </w:r>
      <w:bookmarkEnd w:id="0"/>
    </w:p>
    <w:sectPr w:rsidR="0023218E" w:rsidRPr="00D6331C" w:rsidSect="00E50326">
      <w:headerReference w:type="default" r:id="rId10"/>
      <w:footerReference w:type="default" r:id="rId11"/>
      <w:pgSz w:w="12240" w:h="15840" w:code="1"/>
      <w:pgMar w:top="851" w:right="851" w:bottom="851" w:left="851"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218E" w:rsidRDefault="0023218E" w:rsidP="00F24F2B">
      <w:pPr>
        <w:spacing w:after="0" w:line="240" w:lineRule="auto"/>
      </w:pPr>
      <w:r>
        <w:separator/>
      </w:r>
    </w:p>
  </w:endnote>
  <w:endnote w:type="continuationSeparator" w:id="1">
    <w:p w:rsidR="0023218E" w:rsidRDefault="0023218E" w:rsidP="00F24F2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218E" w:rsidRPr="00F24F2B" w:rsidRDefault="0023218E" w:rsidP="00436629">
    <w:pPr>
      <w:pStyle w:val="Footer"/>
      <w:spacing w:after="0" w:line="240" w:lineRule="auto"/>
      <w:rPr>
        <w:b/>
        <w:color w:val="244061"/>
      </w:rPr>
    </w:pPr>
    <w:r>
      <w:rPr>
        <w:noProof/>
      </w:rPr>
      <w:pict>
        <v:group id="_x0000_s2055" style="position:absolute;margin-left:35pt;margin-top:720.5pt;width:532.9pt;height:53pt;z-index:251662336;mso-position-horizontal-relative:page;mso-position-vertical-relative:page" coordorigin="15,14415" coordsize="10658,1060">
          <v:shapetype id="_x0000_t32" coordsize="21600,21600" o:spt="32" o:oned="t" path="m,l21600,21600e" filled="f">
            <v:path arrowok="t" fillok="f" o:connecttype="none"/>
            <o:lock v:ext="edit" shapetype="t"/>
          </v:shapetype>
          <v:shape id="_x0000_s2056" type="#_x0000_t32" style="position:absolute;left:15;top:14415;width:10171;height:1057" o:connectortype="straight" strokecolor="#a7bfde"/>
          <v:oval id="_x0000_s2057" style="position:absolute;left:9657;top:14459;width:1016;height:1016" fillcolor="#a7bfde" stroked="f"/>
          <v:oval id="_x0000_s2058" style="position:absolute;left:9733;top:14568;width:908;height:904" fillcolor="#d3dfee" stroked="f"/>
          <v:oval id="_x0000_s2059" style="position:absolute;left:9802;top:14688;width:783;height:784;v-text-anchor:middle" fillcolor="#7ba0cd" stroked="f">
            <v:textbox style="mso-next-textbox:#_x0000_s2059">
              <w:txbxContent>
                <w:p w:rsidR="0023218E" w:rsidRPr="00F24F2B" w:rsidRDefault="0023218E">
                  <w:pPr>
                    <w:pStyle w:val="Header"/>
                    <w:jc w:val="center"/>
                    <w:rPr>
                      <w:color w:val="FFFFFF"/>
                    </w:rPr>
                  </w:pPr>
                  <w:fldSimple w:instr=" PAGE   \* MERGEFORMAT ">
                    <w:r w:rsidRPr="0060676E">
                      <w:rPr>
                        <w:noProof/>
                        <w:color w:val="FFFFFF"/>
                      </w:rPr>
                      <w:t>8</w:t>
                    </w:r>
                  </w:fldSimple>
                </w:p>
              </w:txbxContent>
            </v:textbox>
          </v:oval>
          <w10:wrap anchorx="page" anchory="page"/>
        </v:group>
      </w:pict>
    </w:r>
    <w:r w:rsidRPr="00F24F2B">
      <w:rPr>
        <w:b/>
        <w:color w:val="244061"/>
      </w:rPr>
      <w:t xml:space="preserve">Mrs. </w:t>
    </w:r>
    <w:r>
      <w:rPr>
        <w:b/>
        <w:color w:val="244061"/>
      </w:rPr>
      <w:t>Em</w:t>
    </w:r>
    <w:r w:rsidRPr="00F24F2B">
      <w:rPr>
        <w:b/>
        <w:color w:val="244061"/>
      </w:rPr>
      <w:t>an Afifi</w:t>
    </w:r>
  </w:p>
  <w:p w:rsidR="0023218E" w:rsidRPr="00F24F2B" w:rsidRDefault="0023218E" w:rsidP="006E0E13">
    <w:pPr>
      <w:pStyle w:val="Footer"/>
      <w:spacing w:after="0" w:line="240" w:lineRule="auto"/>
      <w:rPr>
        <w:b/>
        <w:color w:val="244061"/>
      </w:rPr>
    </w:pPr>
    <w:r>
      <w:rPr>
        <w:b/>
        <w:color w:val="244061"/>
      </w:rPr>
      <w:t xml:space="preserve">      2009/2010</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218E" w:rsidRDefault="0023218E" w:rsidP="00F24F2B">
      <w:pPr>
        <w:spacing w:after="0" w:line="240" w:lineRule="auto"/>
      </w:pPr>
      <w:r>
        <w:separator/>
      </w:r>
    </w:p>
  </w:footnote>
  <w:footnote w:type="continuationSeparator" w:id="1">
    <w:p w:rsidR="0023218E" w:rsidRDefault="0023218E" w:rsidP="00F24F2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218E" w:rsidRDefault="0023218E" w:rsidP="00B2263F">
    <w:pPr>
      <w:pStyle w:val="Header"/>
      <w:tabs>
        <w:tab w:val="clear" w:pos="9360"/>
        <w:tab w:val="right" w:pos="10080"/>
      </w:tabs>
      <w:ind w:firstLine="4320"/>
      <w:rPr>
        <w:b/>
        <w:bCs/>
        <w:sz w:val="20"/>
        <w:szCs w:val="20"/>
      </w:rPr>
    </w:pPr>
    <w:r>
      <w:rPr>
        <w:noProof/>
      </w:rPr>
      <w:pict>
        <v:group id="_x0000_s2049" style="position:absolute;left:0;text-align:left;margin-left:0;margin-top:0;width:105.1pt;height:274.25pt;rotation:90;flip:y;z-index:251660288;mso-position-horizontal:left;mso-position-horizontal-relative:page;mso-position-vertical:top;mso-position-vertical-relative:page" coordorigin="5531,1258" coordsize="5291,13813" o:allowincell="f">
          <o:lock v:ext="edit" aspectratio="t"/>
          <v:shapetype id="_x0000_t32" coordsize="21600,21600" o:spt="32" o:oned="t" path="m,l21600,21600e" filled="f">
            <v:path arrowok="t" fillok="f" o:connecttype="none"/>
            <o:lock v:ext="edit" shapetype="t"/>
          </v:shapetype>
          <v:shape id="_x0000_s2050" type="#_x0000_t32" style="position:absolute;left:6519;top:1258;width:4303;height:10040;flip:x" o:connectortype="straight" strokecolor="#a7bfde">
            <o:lock v:ext="edit" aspectratio="t"/>
          </v:shape>
          <v:group id="_x0000_s2051" style="position:absolute;left:5531;top:9226;width:5291;height:5845" coordorigin="5531,9226" coordsize="5291,5845">
            <o:lock v:ext="edit" aspectratio="t"/>
            <v:shape id="_x0000_s2052" style="position:absolute;left:5531;top:9226;width:5291;height:5845;mso-position-horizontal-relative:text;mso-position-vertical-relative:text" coordsize="6418,6670" path="m6418,1185r,5485l1809,6669c974,5889,,3958,1407,1987hfc2830,,5591,411,6418,1185haxe" fillcolor="#a7bfde" stroked="f">
              <v:path arrowok="t"/>
              <o:lock v:ext="edit" aspectratio="t"/>
            </v:shape>
            <v:oval id="_x0000_s2053" style="position:absolute;left:6117;top:10212;width:4526;height:4258;rotation:41366637fd;flip:y" fillcolor="#d3dfee" stroked="f" strokecolor="#a7bfde">
              <o:lock v:ext="edit" aspectratio="t"/>
            </v:oval>
            <v:oval id="_x0000_s2054" style="position:absolute;left:6217;top:10481;width:3424;height:3221;rotation:41366637fd;flip:y;v-text-anchor:middle" fillcolor="#7ba0cd" stroked="f" strokecolor="#a7bfde">
              <o:lock v:ext="edit" aspectratio="t"/>
              <v:textbox style="mso-next-textbox:#_x0000_s2054" inset="0,0,0,0">
                <w:txbxContent>
                  <w:p w:rsidR="0023218E" w:rsidRPr="00F24F2B" w:rsidRDefault="0023218E">
                    <w:pPr>
                      <w:pStyle w:val="Header"/>
                      <w:jc w:val="center"/>
                      <w:rPr>
                        <w:b/>
                        <w:bCs/>
                        <w:color w:val="FFFFFF"/>
                        <w:sz w:val="20"/>
                        <w:szCs w:val="20"/>
                      </w:rPr>
                    </w:pPr>
                    <w:r>
                      <w:rPr>
                        <w:b/>
                        <w:bCs/>
                        <w:sz w:val="20"/>
                        <w:szCs w:val="20"/>
                      </w:rPr>
                      <w:t xml:space="preserve"> </w:t>
                    </w:r>
                  </w:p>
                </w:txbxContent>
              </v:textbox>
            </v:oval>
          </v:group>
          <w10:wrap anchorx="page" anchory="page"/>
        </v:group>
      </w:pict>
    </w:r>
    <w:r>
      <w:rPr>
        <w:b/>
        <w:bCs/>
        <w:sz w:val="20"/>
        <w:szCs w:val="20"/>
      </w:rPr>
      <w:t>Dr. Maha</w:t>
    </w:r>
    <w:r>
      <w:rPr>
        <w:b/>
        <w:bCs/>
        <w:sz w:val="20"/>
        <w:szCs w:val="20"/>
      </w:rPr>
      <w:tab/>
      <w:t xml:space="preserve">        Second </w:t>
    </w:r>
    <w:r w:rsidRPr="00934938">
      <w:rPr>
        <w:b/>
        <w:bCs/>
        <w:sz w:val="20"/>
        <w:szCs w:val="20"/>
      </w:rPr>
      <w:t>Semester</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A95D1B"/>
    <w:multiLevelType w:val="hybridMultilevel"/>
    <w:tmpl w:val="93FA7E1A"/>
    <w:lvl w:ilvl="0" w:tplc="04090007">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nsid w:val="136A6C2A"/>
    <w:multiLevelType w:val="hybridMultilevel"/>
    <w:tmpl w:val="A8F68C0E"/>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nsid w:val="20076174"/>
    <w:multiLevelType w:val="multilevel"/>
    <w:tmpl w:val="AA96E19C"/>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251B3298"/>
    <w:multiLevelType w:val="hybridMultilevel"/>
    <w:tmpl w:val="0A12D23A"/>
    <w:lvl w:ilvl="0" w:tplc="04090007">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nsid w:val="27C1504C"/>
    <w:multiLevelType w:val="hybridMultilevel"/>
    <w:tmpl w:val="1534DB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2EC03339"/>
    <w:multiLevelType w:val="hybridMultilevel"/>
    <w:tmpl w:val="3174832C"/>
    <w:lvl w:ilvl="0" w:tplc="04090007">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nsid w:val="32BC1F02"/>
    <w:multiLevelType w:val="hybridMultilevel"/>
    <w:tmpl w:val="8A30D3AA"/>
    <w:lvl w:ilvl="0" w:tplc="04090001">
      <w:start w:val="1"/>
      <w:numFmt w:val="bullet"/>
      <w:lvlText w:val=""/>
      <w:lvlJc w:val="left"/>
      <w:pPr>
        <w:ind w:left="870" w:hanging="360"/>
      </w:pPr>
      <w:rPr>
        <w:rFonts w:ascii="Symbol" w:hAnsi="Symbol" w:hint="default"/>
      </w:rPr>
    </w:lvl>
    <w:lvl w:ilvl="1" w:tplc="04090003">
      <w:start w:val="1"/>
      <w:numFmt w:val="bullet"/>
      <w:lvlText w:val="o"/>
      <w:lvlJc w:val="left"/>
      <w:pPr>
        <w:ind w:left="1590" w:hanging="360"/>
      </w:pPr>
      <w:rPr>
        <w:rFonts w:ascii="Courier New" w:hAnsi="Courier New" w:hint="default"/>
      </w:rPr>
    </w:lvl>
    <w:lvl w:ilvl="2" w:tplc="04090005">
      <w:start w:val="1"/>
      <w:numFmt w:val="bullet"/>
      <w:lvlText w:val=""/>
      <w:lvlJc w:val="left"/>
      <w:pPr>
        <w:ind w:left="2310" w:hanging="360"/>
      </w:pPr>
      <w:rPr>
        <w:rFonts w:ascii="Wingdings" w:hAnsi="Wingdings" w:hint="default"/>
      </w:rPr>
    </w:lvl>
    <w:lvl w:ilvl="3" w:tplc="04090001">
      <w:start w:val="1"/>
      <w:numFmt w:val="bullet"/>
      <w:lvlText w:val=""/>
      <w:lvlJc w:val="left"/>
      <w:pPr>
        <w:ind w:left="3030" w:hanging="360"/>
      </w:pPr>
      <w:rPr>
        <w:rFonts w:ascii="Symbol" w:hAnsi="Symbol" w:hint="default"/>
      </w:rPr>
    </w:lvl>
    <w:lvl w:ilvl="4" w:tplc="04090003">
      <w:start w:val="1"/>
      <w:numFmt w:val="bullet"/>
      <w:lvlText w:val="o"/>
      <w:lvlJc w:val="left"/>
      <w:pPr>
        <w:ind w:left="3750" w:hanging="360"/>
      </w:pPr>
      <w:rPr>
        <w:rFonts w:ascii="Courier New" w:hAnsi="Courier New" w:hint="default"/>
      </w:rPr>
    </w:lvl>
    <w:lvl w:ilvl="5" w:tplc="04090005">
      <w:start w:val="1"/>
      <w:numFmt w:val="bullet"/>
      <w:lvlText w:val=""/>
      <w:lvlJc w:val="left"/>
      <w:pPr>
        <w:ind w:left="4470" w:hanging="360"/>
      </w:pPr>
      <w:rPr>
        <w:rFonts w:ascii="Wingdings" w:hAnsi="Wingdings" w:hint="default"/>
      </w:rPr>
    </w:lvl>
    <w:lvl w:ilvl="6" w:tplc="04090001">
      <w:start w:val="1"/>
      <w:numFmt w:val="bullet"/>
      <w:lvlText w:val=""/>
      <w:lvlJc w:val="left"/>
      <w:pPr>
        <w:ind w:left="5190" w:hanging="360"/>
      </w:pPr>
      <w:rPr>
        <w:rFonts w:ascii="Symbol" w:hAnsi="Symbol" w:hint="default"/>
      </w:rPr>
    </w:lvl>
    <w:lvl w:ilvl="7" w:tplc="04090003">
      <w:start w:val="1"/>
      <w:numFmt w:val="bullet"/>
      <w:lvlText w:val="o"/>
      <w:lvlJc w:val="left"/>
      <w:pPr>
        <w:ind w:left="5910" w:hanging="360"/>
      </w:pPr>
      <w:rPr>
        <w:rFonts w:ascii="Courier New" w:hAnsi="Courier New" w:hint="default"/>
      </w:rPr>
    </w:lvl>
    <w:lvl w:ilvl="8" w:tplc="04090005">
      <w:start w:val="1"/>
      <w:numFmt w:val="bullet"/>
      <w:lvlText w:val=""/>
      <w:lvlJc w:val="left"/>
      <w:pPr>
        <w:ind w:left="6630" w:hanging="360"/>
      </w:pPr>
      <w:rPr>
        <w:rFonts w:ascii="Wingdings" w:hAnsi="Wingdings" w:hint="default"/>
      </w:rPr>
    </w:lvl>
  </w:abstractNum>
  <w:abstractNum w:abstractNumId="7">
    <w:nsid w:val="39911C39"/>
    <w:multiLevelType w:val="multilevel"/>
    <w:tmpl w:val="E2B622DA"/>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8">
    <w:nsid w:val="3C066E75"/>
    <w:multiLevelType w:val="hybridMultilevel"/>
    <w:tmpl w:val="AB1CE83E"/>
    <w:lvl w:ilvl="0" w:tplc="04090007">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nsid w:val="41935525"/>
    <w:multiLevelType w:val="hybridMultilevel"/>
    <w:tmpl w:val="8468E7B8"/>
    <w:lvl w:ilvl="0" w:tplc="04090011">
      <w:start w:val="1"/>
      <w:numFmt w:val="decimal"/>
      <w:lvlText w:val="%1)"/>
      <w:lvlJc w:val="left"/>
      <w:pPr>
        <w:tabs>
          <w:tab w:val="num" w:pos="1080"/>
        </w:tabs>
        <w:ind w:left="1080" w:hanging="360"/>
      </w:pPr>
      <w:rPr>
        <w:rFonts w:cs="Times New Roman"/>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10">
    <w:nsid w:val="4EF54149"/>
    <w:multiLevelType w:val="hybridMultilevel"/>
    <w:tmpl w:val="C19E6A46"/>
    <w:lvl w:ilvl="0" w:tplc="04090007">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nsid w:val="4FB7717D"/>
    <w:multiLevelType w:val="multilevel"/>
    <w:tmpl w:val="0409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12">
    <w:nsid w:val="545D4BF5"/>
    <w:multiLevelType w:val="multilevel"/>
    <w:tmpl w:val="27FC5CEC"/>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nsid w:val="56640F48"/>
    <w:multiLevelType w:val="hybridMultilevel"/>
    <w:tmpl w:val="FAA89F3A"/>
    <w:lvl w:ilvl="0" w:tplc="04090007">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nsid w:val="59A60170"/>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nsid w:val="5B813030"/>
    <w:multiLevelType w:val="hybridMultilevel"/>
    <w:tmpl w:val="8438CC7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6">
    <w:nsid w:val="639C19E6"/>
    <w:multiLevelType w:val="hybridMultilevel"/>
    <w:tmpl w:val="54F6C4D4"/>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nsid w:val="63A03C04"/>
    <w:multiLevelType w:val="hybridMultilevel"/>
    <w:tmpl w:val="E1C8692C"/>
    <w:lvl w:ilvl="0" w:tplc="43D0F984">
      <w:start w:val="1"/>
      <w:numFmt w:val="decimal"/>
      <w:lvlText w:val="%1."/>
      <w:lvlJc w:val="left"/>
      <w:pPr>
        <w:ind w:left="1080" w:hanging="360"/>
      </w:pPr>
      <w:rPr>
        <w:rFonts w:cs="Times New Roman"/>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8">
    <w:nsid w:val="640C7F8B"/>
    <w:multiLevelType w:val="hybridMultilevel"/>
    <w:tmpl w:val="9FE8197A"/>
    <w:lvl w:ilvl="0" w:tplc="04090007">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nsid w:val="6A2319E6"/>
    <w:multiLevelType w:val="hybridMultilevel"/>
    <w:tmpl w:val="73C607B0"/>
    <w:lvl w:ilvl="0" w:tplc="04090011">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nsid w:val="6D773DF3"/>
    <w:multiLevelType w:val="hybridMultilevel"/>
    <w:tmpl w:val="9ECA26EE"/>
    <w:lvl w:ilvl="0" w:tplc="04090007">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1">
    <w:nsid w:val="6E85400C"/>
    <w:multiLevelType w:val="hybridMultilevel"/>
    <w:tmpl w:val="41723612"/>
    <w:lvl w:ilvl="0" w:tplc="4EB870A8">
      <w:start w:val="1"/>
      <w:numFmt w:val="decimal"/>
      <w:lvlText w:val="%1)"/>
      <w:lvlJc w:val="left"/>
      <w:pPr>
        <w:ind w:left="1080" w:hanging="360"/>
      </w:pPr>
      <w:rPr>
        <w:rFonts w:cs="Times New Roman"/>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22">
    <w:nsid w:val="6F5554DD"/>
    <w:multiLevelType w:val="multilevel"/>
    <w:tmpl w:val="04090023"/>
    <w:lvl w:ilvl="0">
      <w:start w:val="1"/>
      <w:numFmt w:val="upperRoman"/>
      <w:lvlText w:val="Article %1."/>
      <w:lvlJc w:val="left"/>
      <w:pPr>
        <w:tabs>
          <w:tab w:val="num" w:pos="1440"/>
        </w:tabs>
      </w:pPr>
      <w:rPr>
        <w:rFonts w:cs="Times New Roman"/>
      </w:rPr>
    </w:lvl>
    <w:lvl w:ilvl="1">
      <w:start w:val="1"/>
      <w:numFmt w:val="decimalZero"/>
      <w:isLgl/>
      <w:lvlText w:val="Section %1.%2"/>
      <w:lvlJc w:val="left"/>
      <w:pPr>
        <w:tabs>
          <w:tab w:val="num" w:pos="1440"/>
        </w:tabs>
      </w:pPr>
      <w:rPr>
        <w:rFonts w:cs="Times New Roman"/>
      </w:rPr>
    </w:lvl>
    <w:lvl w:ilvl="2">
      <w:start w:val="1"/>
      <w:numFmt w:val="lowerLetter"/>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abstractNum w:abstractNumId="23">
    <w:nsid w:val="74727E1E"/>
    <w:multiLevelType w:val="hybridMultilevel"/>
    <w:tmpl w:val="A184BA4E"/>
    <w:lvl w:ilvl="0" w:tplc="04090007">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75C133F9"/>
    <w:multiLevelType w:val="hybridMultilevel"/>
    <w:tmpl w:val="4558BCC6"/>
    <w:lvl w:ilvl="0" w:tplc="04090007">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nsid w:val="77375BAB"/>
    <w:multiLevelType w:val="hybridMultilevel"/>
    <w:tmpl w:val="ED98A27E"/>
    <w:lvl w:ilvl="0" w:tplc="6046C8F4">
      <w:start w:val="1"/>
      <w:numFmt w:val="bullet"/>
      <w:lvlText w:val=""/>
      <w:lvlJc w:val="left"/>
      <w:pPr>
        <w:tabs>
          <w:tab w:val="num" w:pos="720"/>
        </w:tabs>
        <w:ind w:left="720" w:hanging="360"/>
      </w:pPr>
      <w:rPr>
        <w:rFonts w:ascii="Symbol" w:hAnsi="Symbol" w:hint="default"/>
      </w:rPr>
    </w:lvl>
    <w:lvl w:ilvl="1" w:tplc="B194F43E">
      <w:start w:val="1"/>
      <w:numFmt w:val="bullet"/>
      <w:lvlText w:val=""/>
      <w:lvlJc w:val="left"/>
      <w:pPr>
        <w:tabs>
          <w:tab w:val="num" w:pos="1440"/>
        </w:tabs>
        <w:ind w:left="1440" w:hanging="360"/>
      </w:pPr>
      <w:rPr>
        <w:rFonts w:ascii="Symbol" w:hAnsi="Symbol" w:hint="default"/>
      </w:rPr>
    </w:lvl>
    <w:lvl w:ilvl="2" w:tplc="946A2884">
      <w:start w:val="1"/>
      <w:numFmt w:val="bullet"/>
      <w:lvlText w:val=""/>
      <w:lvlJc w:val="left"/>
      <w:pPr>
        <w:tabs>
          <w:tab w:val="num" w:pos="2160"/>
        </w:tabs>
        <w:ind w:left="2160" w:hanging="360"/>
      </w:pPr>
      <w:rPr>
        <w:rFonts w:ascii="Symbol" w:hAnsi="Symbol" w:hint="default"/>
      </w:rPr>
    </w:lvl>
    <w:lvl w:ilvl="3" w:tplc="B70A8FE4">
      <w:start w:val="1"/>
      <w:numFmt w:val="bullet"/>
      <w:lvlText w:val=""/>
      <w:lvlJc w:val="left"/>
      <w:pPr>
        <w:tabs>
          <w:tab w:val="num" w:pos="2880"/>
        </w:tabs>
        <w:ind w:left="2880" w:hanging="360"/>
      </w:pPr>
      <w:rPr>
        <w:rFonts w:ascii="Symbol" w:hAnsi="Symbol" w:hint="default"/>
      </w:rPr>
    </w:lvl>
    <w:lvl w:ilvl="4" w:tplc="82767A7E">
      <w:start w:val="1"/>
      <w:numFmt w:val="bullet"/>
      <w:lvlText w:val=""/>
      <w:lvlJc w:val="left"/>
      <w:pPr>
        <w:tabs>
          <w:tab w:val="num" w:pos="3600"/>
        </w:tabs>
        <w:ind w:left="3600" w:hanging="360"/>
      </w:pPr>
      <w:rPr>
        <w:rFonts w:ascii="Symbol" w:hAnsi="Symbol" w:hint="default"/>
      </w:rPr>
    </w:lvl>
    <w:lvl w:ilvl="5" w:tplc="D556D35A">
      <w:start w:val="1"/>
      <w:numFmt w:val="bullet"/>
      <w:lvlText w:val=""/>
      <w:lvlJc w:val="left"/>
      <w:pPr>
        <w:tabs>
          <w:tab w:val="num" w:pos="4320"/>
        </w:tabs>
        <w:ind w:left="4320" w:hanging="360"/>
      </w:pPr>
      <w:rPr>
        <w:rFonts w:ascii="Symbol" w:hAnsi="Symbol" w:hint="default"/>
      </w:rPr>
    </w:lvl>
    <w:lvl w:ilvl="6" w:tplc="B38C8AC0">
      <w:start w:val="1"/>
      <w:numFmt w:val="bullet"/>
      <w:lvlText w:val=""/>
      <w:lvlJc w:val="left"/>
      <w:pPr>
        <w:tabs>
          <w:tab w:val="num" w:pos="5040"/>
        </w:tabs>
        <w:ind w:left="5040" w:hanging="360"/>
      </w:pPr>
      <w:rPr>
        <w:rFonts w:ascii="Symbol" w:hAnsi="Symbol" w:hint="default"/>
      </w:rPr>
    </w:lvl>
    <w:lvl w:ilvl="7" w:tplc="623890B0">
      <w:start w:val="1"/>
      <w:numFmt w:val="bullet"/>
      <w:lvlText w:val=""/>
      <w:lvlJc w:val="left"/>
      <w:pPr>
        <w:tabs>
          <w:tab w:val="num" w:pos="5760"/>
        </w:tabs>
        <w:ind w:left="5760" w:hanging="360"/>
      </w:pPr>
      <w:rPr>
        <w:rFonts w:ascii="Symbol" w:hAnsi="Symbol" w:hint="default"/>
      </w:rPr>
    </w:lvl>
    <w:lvl w:ilvl="8" w:tplc="57688C28">
      <w:start w:val="1"/>
      <w:numFmt w:val="bullet"/>
      <w:lvlText w:val=""/>
      <w:lvlJc w:val="left"/>
      <w:pPr>
        <w:tabs>
          <w:tab w:val="num" w:pos="6480"/>
        </w:tabs>
        <w:ind w:left="6480" w:hanging="360"/>
      </w:pPr>
      <w:rPr>
        <w:rFonts w:ascii="Symbol" w:hAnsi="Symbol" w:hint="default"/>
      </w:rPr>
    </w:lvl>
  </w:abstractNum>
  <w:abstractNum w:abstractNumId="26">
    <w:nsid w:val="7A3A4CC0"/>
    <w:multiLevelType w:val="hybridMultilevel"/>
    <w:tmpl w:val="7BE233B0"/>
    <w:lvl w:ilvl="0" w:tplc="FF061596">
      <w:start w:val="20"/>
      <w:numFmt w:val="bullet"/>
      <w:lvlText w:val="-"/>
      <w:lvlJc w:val="left"/>
      <w:pPr>
        <w:ind w:left="72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6"/>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6"/>
  </w:num>
  <w:num w:numId="7">
    <w:abstractNumId w:val="15"/>
  </w:num>
  <w:num w:numId="8">
    <w:abstractNumId w:val="23"/>
  </w:num>
  <w:num w:numId="9">
    <w:abstractNumId w:val="12"/>
  </w:num>
  <w:num w:numId="10">
    <w:abstractNumId w:val="8"/>
  </w:num>
  <w:num w:numId="11">
    <w:abstractNumId w:val="0"/>
  </w:num>
  <w:num w:numId="12">
    <w:abstractNumId w:val="3"/>
  </w:num>
  <w:num w:numId="13">
    <w:abstractNumId w:val="24"/>
  </w:num>
  <w:num w:numId="14">
    <w:abstractNumId w:val="5"/>
  </w:num>
  <w:num w:numId="15">
    <w:abstractNumId w:val="2"/>
  </w:num>
  <w:num w:numId="16">
    <w:abstractNumId w:val="20"/>
  </w:num>
  <w:num w:numId="17">
    <w:abstractNumId w:val="18"/>
  </w:num>
  <w:num w:numId="18">
    <w:abstractNumId w:val="13"/>
  </w:num>
  <w:num w:numId="19">
    <w:abstractNumId w:val="10"/>
  </w:num>
  <w:num w:numId="20">
    <w:abstractNumId w:val="19"/>
  </w:num>
  <w:num w:numId="21">
    <w:abstractNumId w:val="1"/>
  </w:num>
  <w:num w:numId="22">
    <w:abstractNumId w:val="9"/>
  </w:num>
  <w:num w:numId="23">
    <w:abstractNumId w:val="11"/>
  </w:num>
  <w:num w:numId="24">
    <w:abstractNumId w:val="14"/>
  </w:num>
  <w:num w:numId="25">
    <w:abstractNumId w:val="22"/>
  </w:num>
  <w:num w:numId="26">
    <w:abstractNumId w:val="25"/>
  </w:num>
  <w:num w:numId="27">
    <w:abstractNumId w:val="4"/>
  </w:num>
  <w:num w:numId="28">
    <w:abstractNumId w:val="6"/>
  </w:num>
  <w:num w:numId="2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hdrShapeDefaults>
    <o:shapedefaults v:ext="edit" spidmax="2060"/>
    <o:shapelayout v:ext="edit">
      <o:idmap v:ext="edit" data="2"/>
    </o:shapelayout>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E0B8E"/>
    <w:rsid w:val="00000558"/>
    <w:rsid w:val="00000E39"/>
    <w:rsid w:val="00001D7E"/>
    <w:rsid w:val="00001F6D"/>
    <w:rsid w:val="00002191"/>
    <w:rsid w:val="000021CF"/>
    <w:rsid w:val="00002B09"/>
    <w:rsid w:val="00003553"/>
    <w:rsid w:val="00003971"/>
    <w:rsid w:val="00003F0B"/>
    <w:rsid w:val="00004598"/>
    <w:rsid w:val="00004711"/>
    <w:rsid w:val="00004A01"/>
    <w:rsid w:val="00004E52"/>
    <w:rsid w:val="0000528C"/>
    <w:rsid w:val="00010367"/>
    <w:rsid w:val="0001036D"/>
    <w:rsid w:val="00010FE2"/>
    <w:rsid w:val="0001182C"/>
    <w:rsid w:val="000118D4"/>
    <w:rsid w:val="00011E4F"/>
    <w:rsid w:val="000122CF"/>
    <w:rsid w:val="00012872"/>
    <w:rsid w:val="00012A8A"/>
    <w:rsid w:val="00012C70"/>
    <w:rsid w:val="00012DD6"/>
    <w:rsid w:val="00012F36"/>
    <w:rsid w:val="000139AB"/>
    <w:rsid w:val="00013CCF"/>
    <w:rsid w:val="00013E50"/>
    <w:rsid w:val="00013EA3"/>
    <w:rsid w:val="00013EBB"/>
    <w:rsid w:val="00013FCF"/>
    <w:rsid w:val="000140E2"/>
    <w:rsid w:val="000140EF"/>
    <w:rsid w:val="00014366"/>
    <w:rsid w:val="00014681"/>
    <w:rsid w:val="000148E6"/>
    <w:rsid w:val="00015C36"/>
    <w:rsid w:val="00015FE5"/>
    <w:rsid w:val="000164BD"/>
    <w:rsid w:val="0001676A"/>
    <w:rsid w:val="00016B51"/>
    <w:rsid w:val="000171E9"/>
    <w:rsid w:val="00017289"/>
    <w:rsid w:val="00017824"/>
    <w:rsid w:val="00017EFA"/>
    <w:rsid w:val="00020629"/>
    <w:rsid w:val="0002094E"/>
    <w:rsid w:val="000209BB"/>
    <w:rsid w:val="000220EC"/>
    <w:rsid w:val="00022E1B"/>
    <w:rsid w:val="00023D9C"/>
    <w:rsid w:val="00023EA2"/>
    <w:rsid w:val="00024ABA"/>
    <w:rsid w:val="00025754"/>
    <w:rsid w:val="000258D1"/>
    <w:rsid w:val="00025E98"/>
    <w:rsid w:val="00025EF5"/>
    <w:rsid w:val="0002631C"/>
    <w:rsid w:val="00026519"/>
    <w:rsid w:val="00027007"/>
    <w:rsid w:val="00027611"/>
    <w:rsid w:val="0002761C"/>
    <w:rsid w:val="00027B3A"/>
    <w:rsid w:val="00027B73"/>
    <w:rsid w:val="00030135"/>
    <w:rsid w:val="00030245"/>
    <w:rsid w:val="00030429"/>
    <w:rsid w:val="000309EC"/>
    <w:rsid w:val="00030B81"/>
    <w:rsid w:val="00031073"/>
    <w:rsid w:val="00031F62"/>
    <w:rsid w:val="00031F74"/>
    <w:rsid w:val="000322E5"/>
    <w:rsid w:val="000324FA"/>
    <w:rsid w:val="000325B1"/>
    <w:rsid w:val="0003274B"/>
    <w:rsid w:val="00032861"/>
    <w:rsid w:val="00032A0E"/>
    <w:rsid w:val="00032EAE"/>
    <w:rsid w:val="00032F79"/>
    <w:rsid w:val="00033500"/>
    <w:rsid w:val="00034283"/>
    <w:rsid w:val="0003445A"/>
    <w:rsid w:val="000349D1"/>
    <w:rsid w:val="00034CAE"/>
    <w:rsid w:val="0003514B"/>
    <w:rsid w:val="000353C8"/>
    <w:rsid w:val="00035C44"/>
    <w:rsid w:val="000364B6"/>
    <w:rsid w:val="000365C3"/>
    <w:rsid w:val="000365D3"/>
    <w:rsid w:val="000367E2"/>
    <w:rsid w:val="00036914"/>
    <w:rsid w:val="00037A2B"/>
    <w:rsid w:val="00037FC3"/>
    <w:rsid w:val="000405DB"/>
    <w:rsid w:val="000408BD"/>
    <w:rsid w:val="00040913"/>
    <w:rsid w:val="0004094C"/>
    <w:rsid w:val="000412E1"/>
    <w:rsid w:val="000415B1"/>
    <w:rsid w:val="000424D2"/>
    <w:rsid w:val="00042818"/>
    <w:rsid w:val="000428F8"/>
    <w:rsid w:val="000430DC"/>
    <w:rsid w:val="00043470"/>
    <w:rsid w:val="00043486"/>
    <w:rsid w:val="00043966"/>
    <w:rsid w:val="00043AA0"/>
    <w:rsid w:val="00043B89"/>
    <w:rsid w:val="00044561"/>
    <w:rsid w:val="00044642"/>
    <w:rsid w:val="00044D66"/>
    <w:rsid w:val="00044F4D"/>
    <w:rsid w:val="00045267"/>
    <w:rsid w:val="00045D7D"/>
    <w:rsid w:val="0004621D"/>
    <w:rsid w:val="00046919"/>
    <w:rsid w:val="00046C8D"/>
    <w:rsid w:val="00047134"/>
    <w:rsid w:val="00047441"/>
    <w:rsid w:val="0004752D"/>
    <w:rsid w:val="0005009E"/>
    <w:rsid w:val="0005031B"/>
    <w:rsid w:val="000505FC"/>
    <w:rsid w:val="000517C5"/>
    <w:rsid w:val="000525F8"/>
    <w:rsid w:val="00053156"/>
    <w:rsid w:val="00053383"/>
    <w:rsid w:val="00053B34"/>
    <w:rsid w:val="00053B64"/>
    <w:rsid w:val="00053F24"/>
    <w:rsid w:val="0005454C"/>
    <w:rsid w:val="00054723"/>
    <w:rsid w:val="0005472C"/>
    <w:rsid w:val="00054F41"/>
    <w:rsid w:val="00055023"/>
    <w:rsid w:val="000551A3"/>
    <w:rsid w:val="000552F7"/>
    <w:rsid w:val="00055809"/>
    <w:rsid w:val="00055892"/>
    <w:rsid w:val="00055CCA"/>
    <w:rsid w:val="00055E48"/>
    <w:rsid w:val="00056709"/>
    <w:rsid w:val="00056801"/>
    <w:rsid w:val="00056BFB"/>
    <w:rsid w:val="00056E2F"/>
    <w:rsid w:val="000577E6"/>
    <w:rsid w:val="00057C6B"/>
    <w:rsid w:val="00057F15"/>
    <w:rsid w:val="00057FEE"/>
    <w:rsid w:val="00060055"/>
    <w:rsid w:val="0006016A"/>
    <w:rsid w:val="0006045B"/>
    <w:rsid w:val="0006054A"/>
    <w:rsid w:val="000612EC"/>
    <w:rsid w:val="00061463"/>
    <w:rsid w:val="00061480"/>
    <w:rsid w:val="00061660"/>
    <w:rsid w:val="000617F6"/>
    <w:rsid w:val="0006183E"/>
    <w:rsid w:val="0006212F"/>
    <w:rsid w:val="00062148"/>
    <w:rsid w:val="00062A06"/>
    <w:rsid w:val="00062C71"/>
    <w:rsid w:val="00063341"/>
    <w:rsid w:val="00063395"/>
    <w:rsid w:val="00063893"/>
    <w:rsid w:val="00064C8C"/>
    <w:rsid w:val="000659B1"/>
    <w:rsid w:val="00065A50"/>
    <w:rsid w:val="00066B3E"/>
    <w:rsid w:val="00066C4D"/>
    <w:rsid w:val="00066F5F"/>
    <w:rsid w:val="000673BD"/>
    <w:rsid w:val="000679D7"/>
    <w:rsid w:val="00067A56"/>
    <w:rsid w:val="00067C74"/>
    <w:rsid w:val="0007009A"/>
    <w:rsid w:val="00071258"/>
    <w:rsid w:val="000714EA"/>
    <w:rsid w:val="0007152A"/>
    <w:rsid w:val="00071605"/>
    <w:rsid w:val="000716D5"/>
    <w:rsid w:val="000717CE"/>
    <w:rsid w:val="00072D4D"/>
    <w:rsid w:val="000734A0"/>
    <w:rsid w:val="000734A7"/>
    <w:rsid w:val="000738DF"/>
    <w:rsid w:val="00073A33"/>
    <w:rsid w:val="00073A64"/>
    <w:rsid w:val="000742BE"/>
    <w:rsid w:val="000746E4"/>
    <w:rsid w:val="00074C86"/>
    <w:rsid w:val="00075140"/>
    <w:rsid w:val="0007537F"/>
    <w:rsid w:val="00075A98"/>
    <w:rsid w:val="00075D68"/>
    <w:rsid w:val="00076098"/>
    <w:rsid w:val="00076E07"/>
    <w:rsid w:val="000770D4"/>
    <w:rsid w:val="000773F5"/>
    <w:rsid w:val="00077865"/>
    <w:rsid w:val="0007795A"/>
    <w:rsid w:val="000800EA"/>
    <w:rsid w:val="0008033D"/>
    <w:rsid w:val="0008074F"/>
    <w:rsid w:val="00080761"/>
    <w:rsid w:val="000809A6"/>
    <w:rsid w:val="00080F7B"/>
    <w:rsid w:val="00081060"/>
    <w:rsid w:val="00081219"/>
    <w:rsid w:val="00081529"/>
    <w:rsid w:val="00081619"/>
    <w:rsid w:val="00081B79"/>
    <w:rsid w:val="00081E9F"/>
    <w:rsid w:val="000822DC"/>
    <w:rsid w:val="0008341E"/>
    <w:rsid w:val="00083A07"/>
    <w:rsid w:val="00083A97"/>
    <w:rsid w:val="00083B7D"/>
    <w:rsid w:val="00083C1A"/>
    <w:rsid w:val="000844DB"/>
    <w:rsid w:val="000845B0"/>
    <w:rsid w:val="000846C1"/>
    <w:rsid w:val="00084B06"/>
    <w:rsid w:val="00084EB8"/>
    <w:rsid w:val="0008503F"/>
    <w:rsid w:val="00085837"/>
    <w:rsid w:val="000858E2"/>
    <w:rsid w:val="00085A2B"/>
    <w:rsid w:val="00085B39"/>
    <w:rsid w:val="00086556"/>
    <w:rsid w:val="000867F1"/>
    <w:rsid w:val="00086935"/>
    <w:rsid w:val="00086E07"/>
    <w:rsid w:val="00086EF4"/>
    <w:rsid w:val="00087054"/>
    <w:rsid w:val="000873A8"/>
    <w:rsid w:val="00087720"/>
    <w:rsid w:val="000877F4"/>
    <w:rsid w:val="00090992"/>
    <w:rsid w:val="00090E8E"/>
    <w:rsid w:val="00091439"/>
    <w:rsid w:val="00092A20"/>
    <w:rsid w:val="00092C01"/>
    <w:rsid w:val="00092C2B"/>
    <w:rsid w:val="00092CAE"/>
    <w:rsid w:val="00093271"/>
    <w:rsid w:val="000932D4"/>
    <w:rsid w:val="00093A07"/>
    <w:rsid w:val="00093B13"/>
    <w:rsid w:val="00094170"/>
    <w:rsid w:val="0009447B"/>
    <w:rsid w:val="00094D63"/>
    <w:rsid w:val="000951D2"/>
    <w:rsid w:val="00095500"/>
    <w:rsid w:val="00095556"/>
    <w:rsid w:val="00095AC8"/>
    <w:rsid w:val="00095EA4"/>
    <w:rsid w:val="00095FF6"/>
    <w:rsid w:val="000963A9"/>
    <w:rsid w:val="00096628"/>
    <w:rsid w:val="00096903"/>
    <w:rsid w:val="000972CB"/>
    <w:rsid w:val="000977F0"/>
    <w:rsid w:val="000A0351"/>
    <w:rsid w:val="000A0B2A"/>
    <w:rsid w:val="000A0C1A"/>
    <w:rsid w:val="000A1135"/>
    <w:rsid w:val="000A1256"/>
    <w:rsid w:val="000A1338"/>
    <w:rsid w:val="000A13D2"/>
    <w:rsid w:val="000A1406"/>
    <w:rsid w:val="000A16CC"/>
    <w:rsid w:val="000A1729"/>
    <w:rsid w:val="000A19DA"/>
    <w:rsid w:val="000A19F9"/>
    <w:rsid w:val="000A1EBE"/>
    <w:rsid w:val="000A212B"/>
    <w:rsid w:val="000A2C89"/>
    <w:rsid w:val="000A3805"/>
    <w:rsid w:val="000A3AEA"/>
    <w:rsid w:val="000A400A"/>
    <w:rsid w:val="000A4246"/>
    <w:rsid w:val="000A4FF0"/>
    <w:rsid w:val="000A62B6"/>
    <w:rsid w:val="000A66AD"/>
    <w:rsid w:val="000A674F"/>
    <w:rsid w:val="000A6C44"/>
    <w:rsid w:val="000A71A8"/>
    <w:rsid w:val="000A7301"/>
    <w:rsid w:val="000A7B82"/>
    <w:rsid w:val="000A7B8E"/>
    <w:rsid w:val="000B0226"/>
    <w:rsid w:val="000B0A62"/>
    <w:rsid w:val="000B1277"/>
    <w:rsid w:val="000B1F16"/>
    <w:rsid w:val="000B24F3"/>
    <w:rsid w:val="000B27BF"/>
    <w:rsid w:val="000B2D89"/>
    <w:rsid w:val="000B34F1"/>
    <w:rsid w:val="000B37AF"/>
    <w:rsid w:val="000B384F"/>
    <w:rsid w:val="000B3CDD"/>
    <w:rsid w:val="000B460F"/>
    <w:rsid w:val="000B4943"/>
    <w:rsid w:val="000B4DB6"/>
    <w:rsid w:val="000B4FE6"/>
    <w:rsid w:val="000B50DF"/>
    <w:rsid w:val="000B558D"/>
    <w:rsid w:val="000B5921"/>
    <w:rsid w:val="000B5DFD"/>
    <w:rsid w:val="000B679A"/>
    <w:rsid w:val="000B6D9C"/>
    <w:rsid w:val="000B6E0C"/>
    <w:rsid w:val="000B70BD"/>
    <w:rsid w:val="000B71E4"/>
    <w:rsid w:val="000B736F"/>
    <w:rsid w:val="000B744A"/>
    <w:rsid w:val="000B79DD"/>
    <w:rsid w:val="000B7B0F"/>
    <w:rsid w:val="000B7C6F"/>
    <w:rsid w:val="000C0134"/>
    <w:rsid w:val="000C0455"/>
    <w:rsid w:val="000C117F"/>
    <w:rsid w:val="000C14E1"/>
    <w:rsid w:val="000C1733"/>
    <w:rsid w:val="000C2296"/>
    <w:rsid w:val="000C23A2"/>
    <w:rsid w:val="000C2AE5"/>
    <w:rsid w:val="000C2E6C"/>
    <w:rsid w:val="000C39DB"/>
    <w:rsid w:val="000C45AE"/>
    <w:rsid w:val="000C4D0B"/>
    <w:rsid w:val="000C5837"/>
    <w:rsid w:val="000C5A64"/>
    <w:rsid w:val="000C6B3C"/>
    <w:rsid w:val="000C6D2B"/>
    <w:rsid w:val="000C72D1"/>
    <w:rsid w:val="000C7483"/>
    <w:rsid w:val="000C75FA"/>
    <w:rsid w:val="000C79D4"/>
    <w:rsid w:val="000C7B68"/>
    <w:rsid w:val="000D1040"/>
    <w:rsid w:val="000D2495"/>
    <w:rsid w:val="000D262E"/>
    <w:rsid w:val="000D28AA"/>
    <w:rsid w:val="000D327D"/>
    <w:rsid w:val="000D3A41"/>
    <w:rsid w:val="000D3A48"/>
    <w:rsid w:val="000D3B08"/>
    <w:rsid w:val="000D3C1A"/>
    <w:rsid w:val="000D4508"/>
    <w:rsid w:val="000D480B"/>
    <w:rsid w:val="000D4D79"/>
    <w:rsid w:val="000D4E76"/>
    <w:rsid w:val="000D598B"/>
    <w:rsid w:val="000D5F2B"/>
    <w:rsid w:val="000D6A96"/>
    <w:rsid w:val="000D7336"/>
    <w:rsid w:val="000D7628"/>
    <w:rsid w:val="000D76D0"/>
    <w:rsid w:val="000D781C"/>
    <w:rsid w:val="000D7871"/>
    <w:rsid w:val="000E08FC"/>
    <w:rsid w:val="000E0A8B"/>
    <w:rsid w:val="000E0F41"/>
    <w:rsid w:val="000E10C5"/>
    <w:rsid w:val="000E15F0"/>
    <w:rsid w:val="000E1AB8"/>
    <w:rsid w:val="000E21F0"/>
    <w:rsid w:val="000E2401"/>
    <w:rsid w:val="000E2797"/>
    <w:rsid w:val="000E2E3D"/>
    <w:rsid w:val="000E35B3"/>
    <w:rsid w:val="000E36F1"/>
    <w:rsid w:val="000E37EA"/>
    <w:rsid w:val="000E38C9"/>
    <w:rsid w:val="000E3FF8"/>
    <w:rsid w:val="000E4074"/>
    <w:rsid w:val="000E4160"/>
    <w:rsid w:val="000E4465"/>
    <w:rsid w:val="000E4CFA"/>
    <w:rsid w:val="000E4F6C"/>
    <w:rsid w:val="000E603B"/>
    <w:rsid w:val="000E73D9"/>
    <w:rsid w:val="000E774E"/>
    <w:rsid w:val="000E7D9B"/>
    <w:rsid w:val="000F02C3"/>
    <w:rsid w:val="000F0519"/>
    <w:rsid w:val="000F0914"/>
    <w:rsid w:val="000F0A83"/>
    <w:rsid w:val="000F0CB6"/>
    <w:rsid w:val="000F0F73"/>
    <w:rsid w:val="000F1914"/>
    <w:rsid w:val="000F1C75"/>
    <w:rsid w:val="000F2193"/>
    <w:rsid w:val="000F2453"/>
    <w:rsid w:val="000F2B32"/>
    <w:rsid w:val="000F2C93"/>
    <w:rsid w:val="000F2D9A"/>
    <w:rsid w:val="000F3743"/>
    <w:rsid w:val="000F39A7"/>
    <w:rsid w:val="000F3C3A"/>
    <w:rsid w:val="000F4C28"/>
    <w:rsid w:val="000F4D7F"/>
    <w:rsid w:val="000F52FF"/>
    <w:rsid w:val="000F5339"/>
    <w:rsid w:val="000F597D"/>
    <w:rsid w:val="000F5D24"/>
    <w:rsid w:val="000F608F"/>
    <w:rsid w:val="000F6417"/>
    <w:rsid w:val="000F65D5"/>
    <w:rsid w:val="000F68F3"/>
    <w:rsid w:val="000F6ADA"/>
    <w:rsid w:val="000F76F9"/>
    <w:rsid w:val="00100657"/>
    <w:rsid w:val="0010144D"/>
    <w:rsid w:val="00101704"/>
    <w:rsid w:val="001017A5"/>
    <w:rsid w:val="00101C92"/>
    <w:rsid w:val="00102E18"/>
    <w:rsid w:val="00104354"/>
    <w:rsid w:val="0010497C"/>
    <w:rsid w:val="0010504A"/>
    <w:rsid w:val="00105D86"/>
    <w:rsid w:val="001065D2"/>
    <w:rsid w:val="00106A08"/>
    <w:rsid w:val="00106AE5"/>
    <w:rsid w:val="00106FCB"/>
    <w:rsid w:val="001070A0"/>
    <w:rsid w:val="00107154"/>
    <w:rsid w:val="001078A4"/>
    <w:rsid w:val="001078AF"/>
    <w:rsid w:val="00107A5D"/>
    <w:rsid w:val="00107B21"/>
    <w:rsid w:val="00107C4D"/>
    <w:rsid w:val="00110505"/>
    <w:rsid w:val="0011052B"/>
    <w:rsid w:val="00110725"/>
    <w:rsid w:val="00110921"/>
    <w:rsid w:val="00110ACE"/>
    <w:rsid w:val="0011196A"/>
    <w:rsid w:val="00111B9D"/>
    <w:rsid w:val="00111E08"/>
    <w:rsid w:val="0011220F"/>
    <w:rsid w:val="00112A98"/>
    <w:rsid w:val="00112AED"/>
    <w:rsid w:val="00113A5F"/>
    <w:rsid w:val="00113DDF"/>
    <w:rsid w:val="001140AF"/>
    <w:rsid w:val="00114203"/>
    <w:rsid w:val="00115070"/>
    <w:rsid w:val="0011565C"/>
    <w:rsid w:val="0011584B"/>
    <w:rsid w:val="00115CBA"/>
    <w:rsid w:val="00115EA4"/>
    <w:rsid w:val="00115F08"/>
    <w:rsid w:val="00115F41"/>
    <w:rsid w:val="001163D5"/>
    <w:rsid w:val="001167A3"/>
    <w:rsid w:val="00116899"/>
    <w:rsid w:val="0011770F"/>
    <w:rsid w:val="00117AFF"/>
    <w:rsid w:val="00120349"/>
    <w:rsid w:val="0012061E"/>
    <w:rsid w:val="0012070E"/>
    <w:rsid w:val="00120984"/>
    <w:rsid w:val="001209E4"/>
    <w:rsid w:val="001218FD"/>
    <w:rsid w:val="00121E62"/>
    <w:rsid w:val="00122243"/>
    <w:rsid w:val="00122373"/>
    <w:rsid w:val="0012283C"/>
    <w:rsid w:val="001229D9"/>
    <w:rsid w:val="00122D5F"/>
    <w:rsid w:val="00123063"/>
    <w:rsid w:val="001235CB"/>
    <w:rsid w:val="00123F3F"/>
    <w:rsid w:val="00124253"/>
    <w:rsid w:val="00124BB3"/>
    <w:rsid w:val="00124E0B"/>
    <w:rsid w:val="00124FBC"/>
    <w:rsid w:val="00125C2A"/>
    <w:rsid w:val="0012662C"/>
    <w:rsid w:val="00126AE0"/>
    <w:rsid w:val="00126C2B"/>
    <w:rsid w:val="00126D41"/>
    <w:rsid w:val="001275CF"/>
    <w:rsid w:val="0012791E"/>
    <w:rsid w:val="001306B8"/>
    <w:rsid w:val="00130724"/>
    <w:rsid w:val="00130C55"/>
    <w:rsid w:val="001315B0"/>
    <w:rsid w:val="001317A0"/>
    <w:rsid w:val="00131C58"/>
    <w:rsid w:val="00131D47"/>
    <w:rsid w:val="0013251B"/>
    <w:rsid w:val="00132950"/>
    <w:rsid w:val="00132EBE"/>
    <w:rsid w:val="0013355C"/>
    <w:rsid w:val="0013396E"/>
    <w:rsid w:val="00133A12"/>
    <w:rsid w:val="00134DC1"/>
    <w:rsid w:val="00135408"/>
    <w:rsid w:val="001354B9"/>
    <w:rsid w:val="00135883"/>
    <w:rsid w:val="00135DDB"/>
    <w:rsid w:val="0013600B"/>
    <w:rsid w:val="001411A3"/>
    <w:rsid w:val="001413E0"/>
    <w:rsid w:val="00141CE8"/>
    <w:rsid w:val="00141F5C"/>
    <w:rsid w:val="0014262C"/>
    <w:rsid w:val="00142BD2"/>
    <w:rsid w:val="00142EB5"/>
    <w:rsid w:val="00143775"/>
    <w:rsid w:val="001439B1"/>
    <w:rsid w:val="001454E5"/>
    <w:rsid w:val="00145902"/>
    <w:rsid w:val="001474BA"/>
    <w:rsid w:val="00147579"/>
    <w:rsid w:val="0014792D"/>
    <w:rsid w:val="00147D81"/>
    <w:rsid w:val="001500BD"/>
    <w:rsid w:val="00150B4C"/>
    <w:rsid w:val="00151A53"/>
    <w:rsid w:val="00151F13"/>
    <w:rsid w:val="00151FD7"/>
    <w:rsid w:val="00152041"/>
    <w:rsid w:val="0015281F"/>
    <w:rsid w:val="0015296C"/>
    <w:rsid w:val="001529B0"/>
    <w:rsid w:val="00152CF6"/>
    <w:rsid w:val="00152DCB"/>
    <w:rsid w:val="001530E6"/>
    <w:rsid w:val="001530FE"/>
    <w:rsid w:val="001541B9"/>
    <w:rsid w:val="001544B1"/>
    <w:rsid w:val="001545BF"/>
    <w:rsid w:val="00154D85"/>
    <w:rsid w:val="00155060"/>
    <w:rsid w:val="00155098"/>
    <w:rsid w:val="001558AE"/>
    <w:rsid w:val="00155945"/>
    <w:rsid w:val="00155F2C"/>
    <w:rsid w:val="001564F5"/>
    <w:rsid w:val="0015687F"/>
    <w:rsid w:val="00156A9E"/>
    <w:rsid w:val="00156DBC"/>
    <w:rsid w:val="00156F17"/>
    <w:rsid w:val="001574B2"/>
    <w:rsid w:val="00157D5E"/>
    <w:rsid w:val="00157FFA"/>
    <w:rsid w:val="0016057D"/>
    <w:rsid w:val="00160615"/>
    <w:rsid w:val="00161433"/>
    <w:rsid w:val="00161BC2"/>
    <w:rsid w:val="001621AF"/>
    <w:rsid w:val="001621FD"/>
    <w:rsid w:val="001628E6"/>
    <w:rsid w:val="00162934"/>
    <w:rsid w:val="00162E42"/>
    <w:rsid w:val="00164005"/>
    <w:rsid w:val="00164992"/>
    <w:rsid w:val="00164EF4"/>
    <w:rsid w:val="00165107"/>
    <w:rsid w:val="00165147"/>
    <w:rsid w:val="00165A80"/>
    <w:rsid w:val="00165C1F"/>
    <w:rsid w:val="00165E1D"/>
    <w:rsid w:val="0016622E"/>
    <w:rsid w:val="0016726E"/>
    <w:rsid w:val="001674BF"/>
    <w:rsid w:val="00167E59"/>
    <w:rsid w:val="001709DD"/>
    <w:rsid w:val="00170EAC"/>
    <w:rsid w:val="00171BB0"/>
    <w:rsid w:val="0017291F"/>
    <w:rsid w:val="00172DC1"/>
    <w:rsid w:val="00173632"/>
    <w:rsid w:val="001737CE"/>
    <w:rsid w:val="00173AFF"/>
    <w:rsid w:val="00173B1C"/>
    <w:rsid w:val="00174E52"/>
    <w:rsid w:val="00174F0B"/>
    <w:rsid w:val="001755B1"/>
    <w:rsid w:val="00175E08"/>
    <w:rsid w:val="001764B2"/>
    <w:rsid w:val="00176E22"/>
    <w:rsid w:val="001803D0"/>
    <w:rsid w:val="00180989"/>
    <w:rsid w:val="00180E61"/>
    <w:rsid w:val="00180EC7"/>
    <w:rsid w:val="00182A33"/>
    <w:rsid w:val="001833A5"/>
    <w:rsid w:val="00183794"/>
    <w:rsid w:val="00183B7D"/>
    <w:rsid w:val="00183F06"/>
    <w:rsid w:val="001842BE"/>
    <w:rsid w:val="001848C7"/>
    <w:rsid w:val="00184EFF"/>
    <w:rsid w:val="00184F13"/>
    <w:rsid w:val="00185834"/>
    <w:rsid w:val="00185BC2"/>
    <w:rsid w:val="00185CD9"/>
    <w:rsid w:val="00185D71"/>
    <w:rsid w:val="0018618C"/>
    <w:rsid w:val="00186BB7"/>
    <w:rsid w:val="00186C2A"/>
    <w:rsid w:val="00186DB3"/>
    <w:rsid w:val="001875D1"/>
    <w:rsid w:val="00187800"/>
    <w:rsid w:val="00187909"/>
    <w:rsid w:val="00187C8A"/>
    <w:rsid w:val="00187FF0"/>
    <w:rsid w:val="001906DA"/>
    <w:rsid w:val="00190DD6"/>
    <w:rsid w:val="00190F2A"/>
    <w:rsid w:val="001911ED"/>
    <w:rsid w:val="00191227"/>
    <w:rsid w:val="00191250"/>
    <w:rsid w:val="001912C0"/>
    <w:rsid w:val="0019159A"/>
    <w:rsid w:val="001915D5"/>
    <w:rsid w:val="001919E9"/>
    <w:rsid w:val="001921F9"/>
    <w:rsid w:val="00192AF9"/>
    <w:rsid w:val="00192DC1"/>
    <w:rsid w:val="001933E5"/>
    <w:rsid w:val="00193622"/>
    <w:rsid w:val="001938CD"/>
    <w:rsid w:val="00193A03"/>
    <w:rsid w:val="00193ACD"/>
    <w:rsid w:val="00193E02"/>
    <w:rsid w:val="001945E0"/>
    <w:rsid w:val="001950BE"/>
    <w:rsid w:val="00195964"/>
    <w:rsid w:val="00195DDF"/>
    <w:rsid w:val="0019624F"/>
    <w:rsid w:val="001967A6"/>
    <w:rsid w:val="00196DF4"/>
    <w:rsid w:val="001972AB"/>
    <w:rsid w:val="001972ED"/>
    <w:rsid w:val="00197D77"/>
    <w:rsid w:val="001A0065"/>
    <w:rsid w:val="001A108D"/>
    <w:rsid w:val="001A169D"/>
    <w:rsid w:val="001A1B39"/>
    <w:rsid w:val="001A1EAB"/>
    <w:rsid w:val="001A1F59"/>
    <w:rsid w:val="001A20CD"/>
    <w:rsid w:val="001A21C7"/>
    <w:rsid w:val="001A2779"/>
    <w:rsid w:val="001A3131"/>
    <w:rsid w:val="001A3388"/>
    <w:rsid w:val="001A3501"/>
    <w:rsid w:val="001A36B3"/>
    <w:rsid w:val="001A390D"/>
    <w:rsid w:val="001A3977"/>
    <w:rsid w:val="001A3F24"/>
    <w:rsid w:val="001A5422"/>
    <w:rsid w:val="001A55FD"/>
    <w:rsid w:val="001A56B6"/>
    <w:rsid w:val="001A5709"/>
    <w:rsid w:val="001A5D60"/>
    <w:rsid w:val="001A6D0E"/>
    <w:rsid w:val="001A757F"/>
    <w:rsid w:val="001A7940"/>
    <w:rsid w:val="001A7A5D"/>
    <w:rsid w:val="001B0226"/>
    <w:rsid w:val="001B0988"/>
    <w:rsid w:val="001B09A2"/>
    <w:rsid w:val="001B0B6E"/>
    <w:rsid w:val="001B0CFD"/>
    <w:rsid w:val="001B130E"/>
    <w:rsid w:val="001B1430"/>
    <w:rsid w:val="001B19F5"/>
    <w:rsid w:val="001B1A79"/>
    <w:rsid w:val="001B1D57"/>
    <w:rsid w:val="001B2342"/>
    <w:rsid w:val="001B25D6"/>
    <w:rsid w:val="001B26ED"/>
    <w:rsid w:val="001B2726"/>
    <w:rsid w:val="001B2D65"/>
    <w:rsid w:val="001B2D94"/>
    <w:rsid w:val="001B337E"/>
    <w:rsid w:val="001B3603"/>
    <w:rsid w:val="001B3899"/>
    <w:rsid w:val="001B3BDF"/>
    <w:rsid w:val="001B3CFE"/>
    <w:rsid w:val="001B40C3"/>
    <w:rsid w:val="001B50FD"/>
    <w:rsid w:val="001B542A"/>
    <w:rsid w:val="001B546D"/>
    <w:rsid w:val="001B59CE"/>
    <w:rsid w:val="001B60E8"/>
    <w:rsid w:val="001B648D"/>
    <w:rsid w:val="001B6906"/>
    <w:rsid w:val="001B6E81"/>
    <w:rsid w:val="001B7280"/>
    <w:rsid w:val="001B72CA"/>
    <w:rsid w:val="001C02C1"/>
    <w:rsid w:val="001C0860"/>
    <w:rsid w:val="001C0A0F"/>
    <w:rsid w:val="001C111A"/>
    <w:rsid w:val="001C1379"/>
    <w:rsid w:val="001C1386"/>
    <w:rsid w:val="001C1403"/>
    <w:rsid w:val="001C14CC"/>
    <w:rsid w:val="001C17C6"/>
    <w:rsid w:val="001C19EB"/>
    <w:rsid w:val="001C1B4D"/>
    <w:rsid w:val="001C1D2C"/>
    <w:rsid w:val="001C255C"/>
    <w:rsid w:val="001C2708"/>
    <w:rsid w:val="001C33DB"/>
    <w:rsid w:val="001C344E"/>
    <w:rsid w:val="001C3E23"/>
    <w:rsid w:val="001C3FCC"/>
    <w:rsid w:val="001C454A"/>
    <w:rsid w:val="001C4692"/>
    <w:rsid w:val="001C54F2"/>
    <w:rsid w:val="001C5866"/>
    <w:rsid w:val="001C5BDA"/>
    <w:rsid w:val="001C5DE7"/>
    <w:rsid w:val="001C5EB4"/>
    <w:rsid w:val="001C656D"/>
    <w:rsid w:val="001C6582"/>
    <w:rsid w:val="001C665B"/>
    <w:rsid w:val="001C6802"/>
    <w:rsid w:val="001C7F47"/>
    <w:rsid w:val="001D0611"/>
    <w:rsid w:val="001D1046"/>
    <w:rsid w:val="001D1048"/>
    <w:rsid w:val="001D13E1"/>
    <w:rsid w:val="001D20A9"/>
    <w:rsid w:val="001D2489"/>
    <w:rsid w:val="001D42E5"/>
    <w:rsid w:val="001D471C"/>
    <w:rsid w:val="001D4733"/>
    <w:rsid w:val="001D4FF9"/>
    <w:rsid w:val="001D5583"/>
    <w:rsid w:val="001D5671"/>
    <w:rsid w:val="001D5FCB"/>
    <w:rsid w:val="001D68F6"/>
    <w:rsid w:val="001D6956"/>
    <w:rsid w:val="001D6957"/>
    <w:rsid w:val="001D6989"/>
    <w:rsid w:val="001D6A59"/>
    <w:rsid w:val="001D6B76"/>
    <w:rsid w:val="001D6C40"/>
    <w:rsid w:val="001D6C77"/>
    <w:rsid w:val="001D7058"/>
    <w:rsid w:val="001D7884"/>
    <w:rsid w:val="001D792A"/>
    <w:rsid w:val="001D7A01"/>
    <w:rsid w:val="001E03D6"/>
    <w:rsid w:val="001E0A89"/>
    <w:rsid w:val="001E0AB3"/>
    <w:rsid w:val="001E1260"/>
    <w:rsid w:val="001E1694"/>
    <w:rsid w:val="001E16BB"/>
    <w:rsid w:val="001E1B8C"/>
    <w:rsid w:val="001E226C"/>
    <w:rsid w:val="001E39B2"/>
    <w:rsid w:val="001E3C00"/>
    <w:rsid w:val="001E454D"/>
    <w:rsid w:val="001E4AE5"/>
    <w:rsid w:val="001E5029"/>
    <w:rsid w:val="001E590D"/>
    <w:rsid w:val="001E5960"/>
    <w:rsid w:val="001E59F7"/>
    <w:rsid w:val="001E5DD9"/>
    <w:rsid w:val="001E6E65"/>
    <w:rsid w:val="001E7806"/>
    <w:rsid w:val="001E79A6"/>
    <w:rsid w:val="001E7A31"/>
    <w:rsid w:val="001E7D0C"/>
    <w:rsid w:val="001E7E11"/>
    <w:rsid w:val="001F0121"/>
    <w:rsid w:val="001F03D9"/>
    <w:rsid w:val="001F0413"/>
    <w:rsid w:val="001F0600"/>
    <w:rsid w:val="001F0724"/>
    <w:rsid w:val="001F0CB8"/>
    <w:rsid w:val="001F15DC"/>
    <w:rsid w:val="001F1B5C"/>
    <w:rsid w:val="001F2947"/>
    <w:rsid w:val="001F2E87"/>
    <w:rsid w:val="001F31C5"/>
    <w:rsid w:val="001F3481"/>
    <w:rsid w:val="001F3495"/>
    <w:rsid w:val="001F3FE3"/>
    <w:rsid w:val="001F4046"/>
    <w:rsid w:val="001F424F"/>
    <w:rsid w:val="001F470A"/>
    <w:rsid w:val="001F4B1A"/>
    <w:rsid w:val="001F4C87"/>
    <w:rsid w:val="001F4FC2"/>
    <w:rsid w:val="001F5109"/>
    <w:rsid w:val="001F51C8"/>
    <w:rsid w:val="001F5A97"/>
    <w:rsid w:val="001F5AB2"/>
    <w:rsid w:val="001F5ADD"/>
    <w:rsid w:val="001F5AE1"/>
    <w:rsid w:val="001F679C"/>
    <w:rsid w:val="001F7724"/>
    <w:rsid w:val="0020044D"/>
    <w:rsid w:val="00200832"/>
    <w:rsid w:val="0020087C"/>
    <w:rsid w:val="00200E03"/>
    <w:rsid w:val="0020113E"/>
    <w:rsid w:val="0020197B"/>
    <w:rsid w:val="00201A66"/>
    <w:rsid w:val="00201B79"/>
    <w:rsid w:val="00201BEF"/>
    <w:rsid w:val="00202584"/>
    <w:rsid w:val="00202944"/>
    <w:rsid w:val="00202B45"/>
    <w:rsid w:val="00202BEE"/>
    <w:rsid w:val="00202E00"/>
    <w:rsid w:val="002035B7"/>
    <w:rsid w:val="002036E0"/>
    <w:rsid w:val="0020415E"/>
    <w:rsid w:val="00204A82"/>
    <w:rsid w:val="00204BFD"/>
    <w:rsid w:val="0020501D"/>
    <w:rsid w:val="002051DB"/>
    <w:rsid w:val="00205866"/>
    <w:rsid w:val="00205F58"/>
    <w:rsid w:val="00205F7E"/>
    <w:rsid w:val="002060BF"/>
    <w:rsid w:val="002064F5"/>
    <w:rsid w:val="00206903"/>
    <w:rsid w:val="0020779C"/>
    <w:rsid w:val="00210287"/>
    <w:rsid w:val="0021131B"/>
    <w:rsid w:val="002114DE"/>
    <w:rsid w:val="00211715"/>
    <w:rsid w:val="00211799"/>
    <w:rsid w:val="00211EF8"/>
    <w:rsid w:val="00211F5F"/>
    <w:rsid w:val="00212575"/>
    <w:rsid w:val="0021296D"/>
    <w:rsid w:val="00212B36"/>
    <w:rsid w:val="00213347"/>
    <w:rsid w:val="00213730"/>
    <w:rsid w:val="002138CA"/>
    <w:rsid w:val="00213F27"/>
    <w:rsid w:val="0021432A"/>
    <w:rsid w:val="00214370"/>
    <w:rsid w:val="0021450C"/>
    <w:rsid w:val="00214943"/>
    <w:rsid w:val="00214E25"/>
    <w:rsid w:val="002155D9"/>
    <w:rsid w:val="0021590B"/>
    <w:rsid w:val="00215EF5"/>
    <w:rsid w:val="00216858"/>
    <w:rsid w:val="002172C6"/>
    <w:rsid w:val="00220020"/>
    <w:rsid w:val="002202C2"/>
    <w:rsid w:val="002205D9"/>
    <w:rsid w:val="0022062A"/>
    <w:rsid w:val="00220A14"/>
    <w:rsid w:val="002216A3"/>
    <w:rsid w:val="002217BE"/>
    <w:rsid w:val="00221BEC"/>
    <w:rsid w:val="00221C82"/>
    <w:rsid w:val="00221E1D"/>
    <w:rsid w:val="00221F6B"/>
    <w:rsid w:val="002222F0"/>
    <w:rsid w:val="00222563"/>
    <w:rsid w:val="00222601"/>
    <w:rsid w:val="00222F8B"/>
    <w:rsid w:val="002231E4"/>
    <w:rsid w:val="00223392"/>
    <w:rsid w:val="002234ED"/>
    <w:rsid w:val="00223533"/>
    <w:rsid w:val="002235B6"/>
    <w:rsid w:val="002236AF"/>
    <w:rsid w:val="00223C31"/>
    <w:rsid w:val="00223E36"/>
    <w:rsid w:val="00224267"/>
    <w:rsid w:val="00224498"/>
    <w:rsid w:val="002248F7"/>
    <w:rsid w:val="002252BC"/>
    <w:rsid w:val="002253A4"/>
    <w:rsid w:val="00225542"/>
    <w:rsid w:val="002259A0"/>
    <w:rsid w:val="00225C1A"/>
    <w:rsid w:val="00225CDE"/>
    <w:rsid w:val="00225EB1"/>
    <w:rsid w:val="002260B4"/>
    <w:rsid w:val="0022619C"/>
    <w:rsid w:val="002262F9"/>
    <w:rsid w:val="00226774"/>
    <w:rsid w:val="00226DAD"/>
    <w:rsid w:val="002270B9"/>
    <w:rsid w:val="002272CF"/>
    <w:rsid w:val="00230142"/>
    <w:rsid w:val="002302F2"/>
    <w:rsid w:val="00230A89"/>
    <w:rsid w:val="00230B13"/>
    <w:rsid w:val="00230F01"/>
    <w:rsid w:val="002312C7"/>
    <w:rsid w:val="00231714"/>
    <w:rsid w:val="0023218E"/>
    <w:rsid w:val="00232632"/>
    <w:rsid w:val="002329F2"/>
    <w:rsid w:val="00232B64"/>
    <w:rsid w:val="00232FDA"/>
    <w:rsid w:val="00233010"/>
    <w:rsid w:val="002331B1"/>
    <w:rsid w:val="0023377B"/>
    <w:rsid w:val="00233C09"/>
    <w:rsid w:val="00233DCB"/>
    <w:rsid w:val="00233E13"/>
    <w:rsid w:val="0023473B"/>
    <w:rsid w:val="00234DC9"/>
    <w:rsid w:val="00235308"/>
    <w:rsid w:val="00235B01"/>
    <w:rsid w:val="00235BB1"/>
    <w:rsid w:val="00235E14"/>
    <w:rsid w:val="00236041"/>
    <w:rsid w:val="002362E5"/>
    <w:rsid w:val="00236EB3"/>
    <w:rsid w:val="0023729B"/>
    <w:rsid w:val="00237DED"/>
    <w:rsid w:val="002401A2"/>
    <w:rsid w:val="00240337"/>
    <w:rsid w:val="002403DD"/>
    <w:rsid w:val="002406AA"/>
    <w:rsid w:val="00240AF2"/>
    <w:rsid w:val="002412A2"/>
    <w:rsid w:val="0024133C"/>
    <w:rsid w:val="002414FA"/>
    <w:rsid w:val="00241509"/>
    <w:rsid w:val="00241A46"/>
    <w:rsid w:val="002429B8"/>
    <w:rsid w:val="00242DE9"/>
    <w:rsid w:val="00242EAF"/>
    <w:rsid w:val="002434D0"/>
    <w:rsid w:val="002434E6"/>
    <w:rsid w:val="00243B0A"/>
    <w:rsid w:val="00243B3C"/>
    <w:rsid w:val="002444A1"/>
    <w:rsid w:val="00244809"/>
    <w:rsid w:val="002449D2"/>
    <w:rsid w:val="002453FE"/>
    <w:rsid w:val="00245CB1"/>
    <w:rsid w:val="00245CDA"/>
    <w:rsid w:val="00245F19"/>
    <w:rsid w:val="00245F33"/>
    <w:rsid w:val="002460F4"/>
    <w:rsid w:val="00246111"/>
    <w:rsid w:val="00246431"/>
    <w:rsid w:val="0024698E"/>
    <w:rsid w:val="00246DB2"/>
    <w:rsid w:val="00246DDB"/>
    <w:rsid w:val="0024730E"/>
    <w:rsid w:val="002474B6"/>
    <w:rsid w:val="00247656"/>
    <w:rsid w:val="00247900"/>
    <w:rsid w:val="00247A8D"/>
    <w:rsid w:val="00247AEE"/>
    <w:rsid w:val="002500C6"/>
    <w:rsid w:val="00250205"/>
    <w:rsid w:val="00250290"/>
    <w:rsid w:val="0025051A"/>
    <w:rsid w:val="00250785"/>
    <w:rsid w:val="0025151D"/>
    <w:rsid w:val="0025155D"/>
    <w:rsid w:val="0025198E"/>
    <w:rsid w:val="00251D33"/>
    <w:rsid w:val="0025225F"/>
    <w:rsid w:val="0025266A"/>
    <w:rsid w:val="0025276A"/>
    <w:rsid w:val="00252FD7"/>
    <w:rsid w:val="00252FFC"/>
    <w:rsid w:val="002532DD"/>
    <w:rsid w:val="0025389C"/>
    <w:rsid w:val="002539FD"/>
    <w:rsid w:val="00253F1F"/>
    <w:rsid w:val="00254141"/>
    <w:rsid w:val="00254AB7"/>
    <w:rsid w:val="00254FF2"/>
    <w:rsid w:val="00255994"/>
    <w:rsid w:val="00255A37"/>
    <w:rsid w:val="002565B4"/>
    <w:rsid w:val="002565EE"/>
    <w:rsid w:val="00256D93"/>
    <w:rsid w:val="00257DCD"/>
    <w:rsid w:val="00257F76"/>
    <w:rsid w:val="00260298"/>
    <w:rsid w:val="00261099"/>
    <w:rsid w:val="002617E0"/>
    <w:rsid w:val="00261A09"/>
    <w:rsid w:val="002624CF"/>
    <w:rsid w:val="00262506"/>
    <w:rsid w:val="0026294D"/>
    <w:rsid w:val="00262D91"/>
    <w:rsid w:val="00263005"/>
    <w:rsid w:val="0026312B"/>
    <w:rsid w:val="0026321E"/>
    <w:rsid w:val="00263451"/>
    <w:rsid w:val="00263564"/>
    <w:rsid w:val="0026411A"/>
    <w:rsid w:val="002642D7"/>
    <w:rsid w:val="00264735"/>
    <w:rsid w:val="002647D9"/>
    <w:rsid w:val="00264DB2"/>
    <w:rsid w:val="002651A2"/>
    <w:rsid w:val="00265295"/>
    <w:rsid w:val="002656F2"/>
    <w:rsid w:val="00265DA8"/>
    <w:rsid w:val="0026602F"/>
    <w:rsid w:val="002662A4"/>
    <w:rsid w:val="00266495"/>
    <w:rsid w:val="002666D7"/>
    <w:rsid w:val="00266906"/>
    <w:rsid w:val="00266B31"/>
    <w:rsid w:val="00266FF8"/>
    <w:rsid w:val="002678C9"/>
    <w:rsid w:val="0026791F"/>
    <w:rsid w:val="00267B4F"/>
    <w:rsid w:val="00267B7E"/>
    <w:rsid w:val="002701B4"/>
    <w:rsid w:val="00270807"/>
    <w:rsid w:val="00270D66"/>
    <w:rsid w:val="00270DD4"/>
    <w:rsid w:val="00270F45"/>
    <w:rsid w:val="00271858"/>
    <w:rsid w:val="00271A07"/>
    <w:rsid w:val="00271AF0"/>
    <w:rsid w:val="00271C86"/>
    <w:rsid w:val="00271F89"/>
    <w:rsid w:val="00271FAC"/>
    <w:rsid w:val="00272DB9"/>
    <w:rsid w:val="00272E92"/>
    <w:rsid w:val="00273001"/>
    <w:rsid w:val="0027344B"/>
    <w:rsid w:val="00273687"/>
    <w:rsid w:val="00273BF3"/>
    <w:rsid w:val="00273ECF"/>
    <w:rsid w:val="00274238"/>
    <w:rsid w:val="0027433A"/>
    <w:rsid w:val="00274503"/>
    <w:rsid w:val="002747E3"/>
    <w:rsid w:val="00274B3D"/>
    <w:rsid w:val="00274FD1"/>
    <w:rsid w:val="00275482"/>
    <w:rsid w:val="002758DD"/>
    <w:rsid w:val="00275A3E"/>
    <w:rsid w:val="00275CF3"/>
    <w:rsid w:val="002763B9"/>
    <w:rsid w:val="002770E4"/>
    <w:rsid w:val="002771FC"/>
    <w:rsid w:val="002806A4"/>
    <w:rsid w:val="00281323"/>
    <w:rsid w:val="002817D2"/>
    <w:rsid w:val="00281ACB"/>
    <w:rsid w:val="002827AD"/>
    <w:rsid w:val="002828EC"/>
    <w:rsid w:val="00282B14"/>
    <w:rsid w:val="002835F1"/>
    <w:rsid w:val="002838B5"/>
    <w:rsid w:val="00283DE8"/>
    <w:rsid w:val="00283E76"/>
    <w:rsid w:val="0028407C"/>
    <w:rsid w:val="002852F3"/>
    <w:rsid w:val="002858A6"/>
    <w:rsid w:val="002858F5"/>
    <w:rsid w:val="0028669C"/>
    <w:rsid w:val="002869FF"/>
    <w:rsid w:val="00286BF4"/>
    <w:rsid w:val="00286C1E"/>
    <w:rsid w:val="00286CF9"/>
    <w:rsid w:val="00286D69"/>
    <w:rsid w:val="00286F4C"/>
    <w:rsid w:val="00286FD4"/>
    <w:rsid w:val="00287003"/>
    <w:rsid w:val="00287378"/>
    <w:rsid w:val="00287912"/>
    <w:rsid w:val="00287EC8"/>
    <w:rsid w:val="00290509"/>
    <w:rsid w:val="0029061E"/>
    <w:rsid w:val="00290A4B"/>
    <w:rsid w:val="00291726"/>
    <w:rsid w:val="00291848"/>
    <w:rsid w:val="00291C37"/>
    <w:rsid w:val="00291DC5"/>
    <w:rsid w:val="0029236C"/>
    <w:rsid w:val="002927C5"/>
    <w:rsid w:val="0029299F"/>
    <w:rsid w:val="00292C3B"/>
    <w:rsid w:val="00292E5B"/>
    <w:rsid w:val="00292EB6"/>
    <w:rsid w:val="00293C41"/>
    <w:rsid w:val="00293E8D"/>
    <w:rsid w:val="0029444C"/>
    <w:rsid w:val="0029576E"/>
    <w:rsid w:val="002957A0"/>
    <w:rsid w:val="00295AE6"/>
    <w:rsid w:val="00296527"/>
    <w:rsid w:val="00296ABD"/>
    <w:rsid w:val="00296C81"/>
    <w:rsid w:val="0029733E"/>
    <w:rsid w:val="00297586"/>
    <w:rsid w:val="00297833"/>
    <w:rsid w:val="00297D7D"/>
    <w:rsid w:val="00297EF9"/>
    <w:rsid w:val="002A03B9"/>
    <w:rsid w:val="002A09AF"/>
    <w:rsid w:val="002A0C23"/>
    <w:rsid w:val="002A1361"/>
    <w:rsid w:val="002A15E0"/>
    <w:rsid w:val="002A2450"/>
    <w:rsid w:val="002A254C"/>
    <w:rsid w:val="002A272C"/>
    <w:rsid w:val="002A28BD"/>
    <w:rsid w:val="002A2A47"/>
    <w:rsid w:val="002A30FC"/>
    <w:rsid w:val="002A31E9"/>
    <w:rsid w:val="002A3218"/>
    <w:rsid w:val="002A3511"/>
    <w:rsid w:val="002A3E57"/>
    <w:rsid w:val="002A40CB"/>
    <w:rsid w:val="002A42CA"/>
    <w:rsid w:val="002A4925"/>
    <w:rsid w:val="002A4A38"/>
    <w:rsid w:val="002A512A"/>
    <w:rsid w:val="002A52F3"/>
    <w:rsid w:val="002A5494"/>
    <w:rsid w:val="002A55C1"/>
    <w:rsid w:val="002A583E"/>
    <w:rsid w:val="002A650D"/>
    <w:rsid w:val="002A7036"/>
    <w:rsid w:val="002A7263"/>
    <w:rsid w:val="002A74D1"/>
    <w:rsid w:val="002A7948"/>
    <w:rsid w:val="002B0714"/>
    <w:rsid w:val="002B075A"/>
    <w:rsid w:val="002B0FDF"/>
    <w:rsid w:val="002B1B90"/>
    <w:rsid w:val="002B1C0E"/>
    <w:rsid w:val="002B204B"/>
    <w:rsid w:val="002B22A6"/>
    <w:rsid w:val="002B23B9"/>
    <w:rsid w:val="002B3454"/>
    <w:rsid w:val="002B3494"/>
    <w:rsid w:val="002B35ED"/>
    <w:rsid w:val="002B3801"/>
    <w:rsid w:val="002B3A7E"/>
    <w:rsid w:val="002B3E90"/>
    <w:rsid w:val="002B4118"/>
    <w:rsid w:val="002B42E6"/>
    <w:rsid w:val="002B46CF"/>
    <w:rsid w:val="002B4B7E"/>
    <w:rsid w:val="002B5DC9"/>
    <w:rsid w:val="002B5E6C"/>
    <w:rsid w:val="002B620F"/>
    <w:rsid w:val="002B67C5"/>
    <w:rsid w:val="002B6D68"/>
    <w:rsid w:val="002B7190"/>
    <w:rsid w:val="002B7941"/>
    <w:rsid w:val="002C0036"/>
    <w:rsid w:val="002C01B1"/>
    <w:rsid w:val="002C058D"/>
    <w:rsid w:val="002C076C"/>
    <w:rsid w:val="002C13DD"/>
    <w:rsid w:val="002C150E"/>
    <w:rsid w:val="002C19B7"/>
    <w:rsid w:val="002C228B"/>
    <w:rsid w:val="002C24BD"/>
    <w:rsid w:val="002C2B9E"/>
    <w:rsid w:val="002C4674"/>
    <w:rsid w:val="002C4CC7"/>
    <w:rsid w:val="002C4D03"/>
    <w:rsid w:val="002C4E55"/>
    <w:rsid w:val="002C4FA1"/>
    <w:rsid w:val="002C563E"/>
    <w:rsid w:val="002C5E5E"/>
    <w:rsid w:val="002C607C"/>
    <w:rsid w:val="002C684B"/>
    <w:rsid w:val="002C6864"/>
    <w:rsid w:val="002C7909"/>
    <w:rsid w:val="002C7C20"/>
    <w:rsid w:val="002C7E6C"/>
    <w:rsid w:val="002D073F"/>
    <w:rsid w:val="002D0B06"/>
    <w:rsid w:val="002D1456"/>
    <w:rsid w:val="002D1E63"/>
    <w:rsid w:val="002D2354"/>
    <w:rsid w:val="002D23D0"/>
    <w:rsid w:val="002D2771"/>
    <w:rsid w:val="002D2F7F"/>
    <w:rsid w:val="002D3095"/>
    <w:rsid w:val="002D33BE"/>
    <w:rsid w:val="002D353F"/>
    <w:rsid w:val="002D36A5"/>
    <w:rsid w:val="002D378F"/>
    <w:rsid w:val="002D3E5A"/>
    <w:rsid w:val="002D49B1"/>
    <w:rsid w:val="002D4AC7"/>
    <w:rsid w:val="002D4B2A"/>
    <w:rsid w:val="002D4BF1"/>
    <w:rsid w:val="002D4D0B"/>
    <w:rsid w:val="002D4DDD"/>
    <w:rsid w:val="002D4F18"/>
    <w:rsid w:val="002D51FB"/>
    <w:rsid w:val="002D5407"/>
    <w:rsid w:val="002D5446"/>
    <w:rsid w:val="002D56EA"/>
    <w:rsid w:val="002D5707"/>
    <w:rsid w:val="002D5A63"/>
    <w:rsid w:val="002D5AC0"/>
    <w:rsid w:val="002D5B0C"/>
    <w:rsid w:val="002D5B76"/>
    <w:rsid w:val="002D5E64"/>
    <w:rsid w:val="002D5F89"/>
    <w:rsid w:val="002D6303"/>
    <w:rsid w:val="002D63B8"/>
    <w:rsid w:val="002D7317"/>
    <w:rsid w:val="002D7DDB"/>
    <w:rsid w:val="002E051F"/>
    <w:rsid w:val="002E06ED"/>
    <w:rsid w:val="002E0C95"/>
    <w:rsid w:val="002E1349"/>
    <w:rsid w:val="002E2457"/>
    <w:rsid w:val="002E25BC"/>
    <w:rsid w:val="002E2BFF"/>
    <w:rsid w:val="002E311C"/>
    <w:rsid w:val="002E35B9"/>
    <w:rsid w:val="002E3A58"/>
    <w:rsid w:val="002E3E87"/>
    <w:rsid w:val="002E42E8"/>
    <w:rsid w:val="002E48C0"/>
    <w:rsid w:val="002E566F"/>
    <w:rsid w:val="002E57B5"/>
    <w:rsid w:val="002E5BB4"/>
    <w:rsid w:val="002E629C"/>
    <w:rsid w:val="002E7078"/>
    <w:rsid w:val="002E71B3"/>
    <w:rsid w:val="002E72CD"/>
    <w:rsid w:val="002E739E"/>
    <w:rsid w:val="002E7D21"/>
    <w:rsid w:val="002E7F6A"/>
    <w:rsid w:val="002F092F"/>
    <w:rsid w:val="002F0BC0"/>
    <w:rsid w:val="002F0BF8"/>
    <w:rsid w:val="002F10F8"/>
    <w:rsid w:val="002F113E"/>
    <w:rsid w:val="002F15C0"/>
    <w:rsid w:val="002F1A1D"/>
    <w:rsid w:val="002F1D25"/>
    <w:rsid w:val="002F1FBF"/>
    <w:rsid w:val="002F1FE4"/>
    <w:rsid w:val="002F255A"/>
    <w:rsid w:val="002F2A4E"/>
    <w:rsid w:val="002F2DAF"/>
    <w:rsid w:val="002F3113"/>
    <w:rsid w:val="002F3686"/>
    <w:rsid w:val="002F36F5"/>
    <w:rsid w:val="002F4025"/>
    <w:rsid w:val="002F41DF"/>
    <w:rsid w:val="002F44E7"/>
    <w:rsid w:val="002F52A0"/>
    <w:rsid w:val="002F5401"/>
    <w:rsid w:val="002F567D"/>
    <w:rsid w:val="002F5757"/>
    <w:rsid w:val="002F588D"/>
    <w:rsid w:val="002F58B2"/>
    <w:rsid w:val="002F5C72"/>
    <w:rsid w:val="002F5FB2"/>
    <w:rsid w:val="002F63AF"/>
    <w:rsid w:val="002F65F0"/>
    <w:rsid w:val="002F6800"/>
    <w:rsid w:val="002F6E73"/>
    <w:rsid w:val="002F71B2"/>
    <w:rsid w:val="002F78B1"/>
    <w:rsid w:val="00300326"/>
    <w:rsid w:val="00300550"/>
    <w:rsid w:val="00300615"/>
    <w:rsid w:val="00300A50"/>
    <w:rsid w:val="00300B46"/>
    <w:rsid w:val="00300FC8"/>
    <w:rsid w:val="00301767"/>
    <w:rsid w:val="00301B4C"/>
    <w:rsid w:val="0030237B"/>
    <w:rsid w:val="003027FB"/>
    <w:rsid w:val="00302C7C"/>
    <w:rsid w:val="003035E1"/>
    <w:rsid w:val="003036F4"/>
    <w:rsid w:val="0030376A"/>
    <w:rsid w:val="00303D01"/>
    <w:rsid w:val="00303DA5"/>
    <w:rsid w:val="00303FDE"/>
    <w:rsid w:val="00304665"/>
    <w:rsid w:val="003048B3"/>
    <w:rsid w:val="00305067"/>
    <w:rsid w:val="0030545A"/>
    <w:rsid w:val="0030586E"/>
    <w:rsid w:val="00305C43"/>
    <w:rsid w:val="00305CC9"/>
    <w:rsid w:val="00305F53"/>
    <w:rsid w:val="003061BE"/>
    <w:rsid w:val="003065D2"/>
    <w:rsid w:val="003066DD"/>
    <w:rsid w:val="00306860"/>
    <w:rsid w:val="00306AF5"/>
    <w:rsid w:val="00306B7B"/>
    <w:rsid w:val="00306E31"/>
    <w:rsid w:val="00307198"/>
    <w:rsid w:val="0030769E"/>
    <w:rsid w:val="00307D68"/>
    <w:rsid w:val="00307E9D"/>
    <w:rsid w:val="00307F9F"/>
    <w:rsid w:val="00307FC2"/>
    <w:rsid w:val="003106AA"/>
    <w:rsid w:val="00310CF0"/>
    <w:rsid w:val="00311056"/>
    <w:rsid w:val="00311CC3"/>
    <w:rsid w:val="00311EC4"/>
    <w:rsid w:val="00312439"/>
    <w:rsid w:val="00312461"/>
    <w:rsid w:val="00312574"/>
    <w:rsid w:val="0031271A"/>
    <w:rsid w:val="00312878"/>
    <w:rsid w:val="00312AA5"/>
    <w:rsid w:val="0031317D"/>
    <w:rsid w:val="0031330F"/>
    <w:rsid w:val="0031347F"/>
    <w:rsid w:val="0031351A"/>
    <w:rsid w:val="003136C1"/>
    <w:rsid w:val="00313B11"/>
    <w:rsid w:val="00313CD9"/>
    <w:rsid w:val="00314013"/>
    <w:rsid w:val="003141AE"/>
    <w:rsid w:val="0031457D"/>
    <w:rsid w:val="003152E7"/>
    <w:rsid w:val="00315CCD"/>
    <w:rsid w:val="003161BA"/>
    <w:rsid w:val="003163B8"/>
    <w:rsid w:val="003169B6"/>
    <w:rsid w:val="00316A4C"/>
    <w:rsid w:val="00316FE4"/>
    <w:rsid w:val="00317013"/>
    <w:rsid w:val="003173D3"/>
    <w:rsid w:val="003179BF"/>
    <w:rsid w:val="00317AD9"/>
    <w:rsid w:val="0032079D"/>
    <w:rsid w:val="00320B75"/>
    <w:rsid w:val="00321284"/>
    <w:rsid w:val="003212B7"/>
    <w:rsid w:val="0032148D"/>
    <w:rsid w:val="00321AF6"/>
    <w:rsid w:val="00321B62"/>
    <w:rsid w:val="00321F0A"/>
    <w:rsid w:val="0032213D"/>
    <w:rsid w:val="00322AE9"/>
    <w:rsid w:val="00323086"/>
    <w:rsid w:val="0032316D"/>
    <w:rsid w:val="003231F4"/>
    <w:rsid w:val="00323BD1"/>
    <w:rsid w:val="00323C9C"/>
    <w:rsid w:val="00323EBF"/>
    <w:rsid w:val="003248D9"/>
    <w:rsid w:val="00324C61"/>
    <w:rsid w:val="00325E07"/>
    <w:rsid w:val="003269BA"/>
    <w:rsid w:val="00326A87"/>
    <w:rsid w:val="00326D63"/>
    <w:rsid w:val="00326FA6"/>
    <w:rsid w:val="00327698"/>
    <w:rsid w:val="0033029E"/>
    <w:rsid w:val="0033032B"/>
    <w:rsid w:val="0033055B"/>
    <w:rsid w:val="00330746"/>
    <w:rsid w:val="00330D26"/>
    <w:rsid w:val="00331177"/>
    <w:rsid w:val="0033130E"/>
    <w:rsid w:val="0033148F"/>
    <w:rsid w:val="0033181F"/>
    <w:rsid w:val="00331A71"/>
    <w:rsid w:val="00331B97"/>
    <w:rsid w:val="00331C9C"/>
    <w:rsid w:val="00331D82"/>
    <w:rsid w:val="00331F19"/>
    <w:rsid w:val="00331FC8"/>
    <w:rsid w:val="003323E1"/>
    <w:rsid w:val="00332A24"/>
    <w:rsid w:val="00332F2A"/>
    <w:rsid w:val="00333034"/>
    <w:rsid w:val="00333201"/>
    <w:rsid w:val="00333C1A"/>
    <w:rsid w:val="00333C24"/>
    <w:rsid w:val="00333DE8"/>
    <w:rsid w:val="00333F43"/>
    <w:rsid w:val="0033419E"/>
    <w:rsid w:val="0033437E"/>
    <w:rsid w:val="00334BCD"/>
    <w:rsid w:val="00334C1C"/>
    <w:rsid w:val="00334E48"/>
    <w:rsid w:val="00335348"/>
    <w:rsid w:val="003359F0"/>
    <w:rsid w:val="00336061"/>
    <w:rsid w:val="00336204"/>
    <w:rsid w:val="003364E3"/>
    <w:rsid w:val="00336658"/>
    <w:rsid w:val="003366F1"/>
    <w:rsid w:val="003368D4"/>
    <w:rsid w:val="00337166"/>
    <w:rsid w:val="00337480"/>
    <w:rsid w:val="003374B3"/>
    <w:rsid w:val="0033760C"/>
    <w:rsid w:val="00337D29"/>
    <w:rsid w:val="003403A9"/>
    <w:rsid w:val="00340427"/>
    <w:rsid w:val="0034043B"/>
    <w:rsid w:val="00340F06"/>
    <w:rsid w:val="00340FD7"/>
    <w:rsid w:val="003410C8"/>
    <w:rsid w:val="00341164"/>
    <w:rsid w:val="0034147A"/>
    <w:rsid w:val="003416E4"/>
    <w:rsid w:val="003416F8"/>
    <w:rsid w:val="003418F5"/>
    <w:rsid w:val="00341B5F"/>
    <w:rsid w:val="00342B9E"/>
    <w:rsid w:val="00342F8B"/>
    <w:rsid w:val="00343885"/>
    <w:rsid w:val="00343D0D"/>
    <w:rsid w:val="00343E34"/>
    <w:rsid w:val="00343E3A"/>
    <w:rsid w:val="00344044"/>
    <w:rsid w:val="00344165"/>
    <w:rsid w:val="0034438F"/>
    <w:rsid w:val="0034454A"/>
    <w:rsid w:val="0034463A"/>
    <w:rsid w:val="00344733"/>
    <w:rsid w:val="003448A6"/>
    <w:rsid w:val="003457C2"/>
    <w:rsid w:val="00345A86"/>
    <w:rsid w:val="00346507"/>
    <w:rsid w:val="00346AC5"/>
    <w:rsid w:val="00346EA4"/>
    <w:rsid w:val="00346EE4"/>
    <w:rsid w:val="003475B1"/>
    <w:rsid w:val="0034783F"/>
    <w:rsid w:val="00347D0E"/>
    <w:rsid w:val="003504DD"/>
    <w:rsid w:val="00350DFE"/>
    <w:rsid w:val="0035158E"/>
    <w:rsid w:val="00351CE8"/>
    <w:rsid w:val="00352929"/>
    <w:rsid w:val="003529DB"/>
    <w:rsid w:val="00352AAD"/>
    <w:rsid w:val="00352DAF"/>
    <w:rsid w:val="00352ED9"/>
    <w:rsid w:val="0035425D"/>
    <w:rsid w:val="00354338"/>
    <w:rsid w:val="003548E1"/>
    <w:rsid w:val="00354DC7"/>
    <w:rsid w:val="003550E7"/>
    <w:rsid w:val="00355381"/>
    <w:rsid w:val="00355F87"/>
    <w:rsid w:val="00356835"/>
    <w:rsid w:val="00356B82"/>
    <w:rsid w:val="00357113"/>
    <w:rsid w:val="003576B6"/>
    <w:rsid w:val="003579D5"/>
    <w:rsid w:val="00357C46"/>
    <w:rsid w:val="00357FBC"/>
    <w:rsid w:val="003604A7"/>
    <w:rsid w:val="00360513"/>
    <w:rsid w:val="0036059A"/>
    <w:rsid w:val="00360A08"/>
    <w:rsid w:val="00360DE5"/>
    <w:rsid w:val="00361404"/>
    <w:rsid w:val="003617F0"/>
    <w:rsid w:val="00361F71"/>
    <w:rsid w:val="00362528"/>
    <w:rsid w:val="00362D41"/>
    <w:rsid w:val="00362E12"/>
    <w:rsid w:val="003635D0"/>
    <w:rsid w:val="00363B81"/>
    <w:rsid w:val="00364023"/>
    <w:rsid w:val="00364B06"/>
    <w:rsid w:val="00364DF1"/>
    <w:rsid w:val="00365013"/>
    <w:rsid w:val="0036621C"/>
    <w:rsid w:val="00366ED0"/>
    <w:rsid w:val="0036728C"/>
    <w:rsid w:val="00367343"/>
    <w:rsid w:val="00367EF4"/>
    <w:rsid w:val="00370494"/>
    <w:rsid w:val="003709F8"/>
    <w:rsid w:val="00370D9A"/>
    <w:rsid w:val="00371441"/>
    <w:rsid w:val="00371537"/>
    <w:rsid w:val="003717A3"/>
    <w:rsid w:val="00371835"/>
    <w:rsid w:val="003718D2"/>
    <w:rsid w:val="003719E0"/>
    <w:rsid w:val="00371EB4"/>
    <w:rsid w:val="00371F93"/>
    <w:rsid w:val="00372006"/>
    <w:rsid w:val="00372CF6"/>
    <w:rsid w:val="00372DE1"/>
    <w:rsid w:val="00372DFC"/>
    <w:rsid w:val="0037311F"/>
    <w:rsid w:val="0037352B"/>
    <w:rsid w:val="00373942"/>
    <w:rsid w:val="00373970"/>
    <w:rsid w:val="003740C8"/>
    <w:rsid w:val="003745AD"/>
    <w:rsid w:val="00374AE2"/>
    <w:rsid w:val="00374D04"/>
    <w:rsid w:val="0037526B"/>
    <w:rsid w:val="003754DA"/>
    <w:rsid w:val="003757AC"/>
    <w:rsid w:val="00375D69"/>
    <w:rsid w:val="0037601A"/>
    <w:rsid w:val="00376308"/>
    <w:rsid w:val="00376776"/>
    <w:rsid w:val="00376879"/>
    <w:rsid w:val="00376EC7"/>
    <w:rsid w:val="00376F45"/>
    <w:rsid w:val="0037715A"/>
    <w:rsid w:val="0037763E"/>
    <w:rsid w:val="0037799B"/>
    <w:rsid w:val="00377A42"/>
    <w:rsid w:val="00377FA5"/>
    <w:rsid w:val="00380784"/>
    <w:rsid w:val="00381006"/>
    <w:rsid w:val="00381032"/>
    <w:rsid w:val="0038159F"/>
    <w:rsid w:val="00381A22"/>
    <w:rsid w:val="00381AD7"/>
    <w:rsid w:val="00381B90"/>
    <w:rsid w:val="00381BC1"/>
    <w:rsid w:val="0038203A"/>
    <w:rsid w:val="003821A8"/>
    <w:rsid w:val="003822BD"/>
    <w:rsid w:val="003822F9"/>
    <w:rsid w:val="00382498"/>
    <w:rsid w:val="00382D98"/>
    <w:rsid w:val="00382ED9"/>
    <w:rsid w:val="00382F88"/>
    <w:rsid w:val="00383020"/>
    <w:rsid w:val="00383139"/>
    <w:rsid w:val="003833B4"/>
    <w:rsid w:val="0038376E"/>
    <w:rsid w:val="00383FDB"/>
    <w:rsid w:val="00384573"/>
    <w:rsid w:val="00384665"/>
    <w:rsid w:val="00384A40"/>
    <w:rsid w:val="00384B44"/>
    <w:rsid w:val="0038512B"/>
    <w:rsid w:val="0038558C"/>
    <w:rsid w:val="00385F4C"/>
    <w:rsid w:val="003866D4"/>
    <w:rsid w:val="00386B12"/>
    <w:rsid w:val="00386DF3"/>
    <w:rsid w:val="003879FE"/>
    <w:rsid w:val="00387CE9"/>
    <w:rsid w:val="00387DE6"/>
    <w:rsid w:val="0039021F"/>
    <w:rsid w:val="0039045D"/>
    <w:rsid w:val="003905A6"/>
    <w:rsid w:val="00390ABC"/>
    <w:rsid w:val="00390DD4"/>
    <w:rsid w:val="00390F75"/>
    <w:rsid w:val="00390FEA"/>
    <w:rsid w:val="00391096"/>
    <w:rsid w:val="00391152"/>
    <w:rsid w:val="0039158E"/>
    <w:rsid w:val="003915CD"/>
    <w:rsid w:val="00391ABC"/>
    <w:rsid w:val="00391DFA"/>
    <w:rsid w:val="00391F81"/>
    <w:rsid w:val="0039239C"/>
    <w:rsid w:val="0039251F"/>
    <w:rsid w:val="00392FFB"/>
    <w:rsid w:val="003932F7"/>
    <w:rsid w:val="003935CE"/>
    <w:rsid w:val="003938BA"/>
    <w:rsid w:val="00393E60"/>
    <w:rsid w:val="0039433C"/>
    <w:rsid w:val="00394FA9"/>
    <w:rsid w:val="003952D1"/>
    <w:rsid w:val="00395F02"/>
    <w:rsid w:val="00395F66"/>
    <w:rsid w:val="0039637F"/>
    <w:rsid w:val="003969BB"/>
    <w:rsid w:val="003969BF"/>
    <w:rsid w:val="003975F9"/>
    <w:rsid w:val="003A00D4"/>
    <w:rsid w:val="003A043D"/>
    <w:rsid w:val="003A0C83"/>
    <w:rsid w:val="003A1378"/>
    <w:rsid w:val="003A13C2"/>
    <w:rsid w:val="003A1489"/>
    <w:rsid w:val="003A149C"/>
    <w:rsid w:val="003A1769"/>
    <w:rsid w:val="003A1D06"/>
    <w:rsid w:val="003A1FF2"/>
    <w:rsid w:val="003A2C79"/>
    <w:rsid w:val="003A2E91"/>
    <w:rsid w:val="003A2E9A"/>
    <w:rsid w:val="003A3044"/>
    <w:rsid w:val="003A3262"/>
    <w:rsid w:val="003A32F7"/>
    <w:rsid w:val="003A3425"/>
    <w:rsid w:val="003A37C8"/>
    <w:rsid w:val="003A3A71"/>
    <w:rsid w:val="003A4087"/>
    <w:rsid w:val="003A428F"/>
    <w:rsid w:val="003A508F"/>
    <w:rsid w:val="003A5238"/>
    <w:rsid w:val="003A5285"/>
    <w:rsid w:val="003A5428"/>
    <w:rsid w:val="003A5892"/>
    <w:rsid w:val="003A5C26"/>
    <w:rsid w:val="003A5F87"/>
    <w:rsid w:val="003A64A5"/>
    <w:rsid w:val="003A660E"/>
    <w:rsid w:val="003A6A81"/>
    <w:rsid w:val="003A6BC6"/>
    <w:rsid w:val="003A6D8D"/>
    <w:rsid w:val="003A6FA8"/>
    <w:rsid w:val="003A7BAC"/>
    <w:rsid w:val="003A7F39"/>
    <w:rsid w:val="003A7F79"/>
    <w:rsid w:val="003B0D7C"/>
    <w:rsid w:val="003B1E95"/>
    <w:rsid w:val="003B1F41"/>
    <w:rsid w:val="003B22FA"/>
    <w:rsid w:val="003B2811"/>
    <w:rsid w:val="003B284C"/>
    <w:rsid w:val="003B2ACA"/>
    <w:rsid w:val="003B2C4D"/>
    <w:rsid w:val="003B3734"/>
    <w:rsid w:val="003B41F0"/>
    <w:rsid w:val="003B43BA"/>
    <w:rsid w:val="003B4530"/>
    <w:rsid w:val="003B4C6C"/>
    <w:rsid w:val="003B4DEB"/>
    <w:rsid w:val="003B5591"/>
    <w:rsid w:val="003B5D24"/>
    <w:rsid w:val="003B5E09"/>
    <w:rsid w:val="003B632D"/>
    <w:rsid w:val="003B63AE"/>
    <w:rsid w:val="003B641D"/>
    <w:rsid w:val="003B6B67"/>
    <w:rsid w:val="003C01B3"/>
    <w:rsid w:val="003C0C7B"/>
    <w:rsid w:val="003C0CF1"/>
    <w:rsid w:val="003C0FEB"/>
    <w:rsid w:val="003C134B"/>
    <w:rsid w:val="003C1546"/>
    <w:rsid w:val="003C15F2"/>
    <w:rsid w:val="003C1804"/>
    <w:rsid w:val="003C2178"/>
    <w:rsid w:val="003C2606"/>
    <w:rsid w:val="003C2939"/>
    <w:rsid w:val="003C2A66"/>
    <w:rsid w:val="003C2CC2"/>
    <w:rsid w:val="003C3672"/>
    <w:rsid w:val="003C3A8A"/>
    <w:rsid w:val="003C3E3F"/>
    <w:rsid w:val="003C4072"/>
    <w:rsid w:val="003C4755"/>
    <w:rsid w:val="003C491E"/>
    <w:rsid w:val="003C4B55"/>
    <w:rsid w:val="003C5386"/>
    <w:rsid w:val="003C55D7"/>
    <w:rsid w:val="003C5892"/>
    <w:rsid w:val="003C5ADA"/>
    <w:rsid w:val="003C5C91"/>
    <w:rsid w:val="003C5D15"/>
    <w:rsid w:val="003C618F"/>
    <w:rsid w:val="003C6887"/>
    <w:rsid w:val="003C6A34"/>
    <w:rsid w:val="003C6AD6"/>
    <w:rsid w:val="003C6BF3"/>
    <w:rsid w:val="003C7145"/>
    <w:rsid w:val="003C73D3"/>
    <w:rsid w:val="003C7462"/>
    <w:rsid w:val="003C7A13"/>
    <w:rsid w:val="003C7F3C"/>
    <w:rsid w:val="003D0002"/>
    <w:rsid w:val="003D14A3"/>
    <w:rsid w:val="003D1C5A"/>
    <w:rsid w:val="003D1EAF"/>
    <w:rsid w:val="003D1FCF"/>
    <w:rsid w:val="003D3808"/>
    <w:rsid w:val="003D3A17"/>
    <w:rsid w:val="003D3E0E"/>
    <w:rsid w:val="003D5A0F"/>
    <w:rsid w:val="003D5BF8"/>
    <w:rsid w:val="003D618B"/>
    <w:rsid w:val="003D689E"/>
    <w:rsid w:val="003D6CA0"/>
    <w:rsid w:val="003D7088"/>
    <w:rsid w:val="003D71E2"/>
    <w:rsid w:val="003E050B"/>
    <w:rsid w:val="003E08A1"/>
    <w:rsid w:val="003E08F9"/>
    <w:rsid w:val="003E090B"/>
    <w:rsid w:val="003E0B8E"/>
    <w:rsid w:val="003E1237"/>
    <w:rsid w:val="003E134E"/>
    <w:rsid w:val="003E15AC"/>
    <w:rsid w:val="003E1D9C"/>
    <w:rsid w:val="003E2B18"/>
    <w:rsid w:val="003E2B4F"/>
    <w:rsid w:val="003E323A"/>
    <w:rsid w:val="003E36EF"/>
    <w:rsid w:val="003E3AAB"/>
    <w:rsid w:val="003E4078"/>
    <w:rsid w:val="003E4226"/>
    <w:rsid w:val="003E461D"/>
    <w:rsid w:val="003E479D"/>
    <w:rsid w:val="003E4AAF"/>
    <w:rsid w:val="003E4C8D"/>
    <w:rsid w:val="003E506B"/>
    <w:rsid w:val="003E5108"/>
    <w:rsid w:val="003E58B4"/>
    <w:rsid w:val="003E607D"/>
    <w:rsid w:val="003E627C"/>
    <w:rsid w:val="003E6938"/>
    <w:rsid w:val="003E6FD4"/>
    <w:rsid w:val="003E7260"/>
    <w:rsid w:val="003E73CD"/>
    <w:rsid w:val="003E7DC2"/>
    <w:rsid w:val="003F0A85"/>
    <w:rsid w:val="003F0E87"/>
    <w:rsid w:val="003F0F05"/>
    <w:rsid w:val="003F10D2"/>
    <w:rsid w:val="003F1380"/>
    <w:rsid w:val="003F16BF"/>
    <w:rsid w:val="003F191C"/>
    <w:rsid w:val="003F20A3"/>
    <w:rsid w:val="003F24CD"/>
    <w:rsid w:val="003F25EE"/>
    <w:rsid w:val="003F2BFE"/>
    <w:rsid w:val="003F33EF"/>
    <w:rsid w:val="003F3479"/>
    <w:rsid w:val="003F3784"/>
    <w:rsid w:val="003F4888"/>
    <w:rsid w:val="003F4A12"/>
    <w:rsid w:val="003F4CA4"/>
    <w:rsid w:val="003F5284"/>
    <w:rsid w:val="003F54EF"/>
    <w:rsid w:val="003F577A"/>
    <w:rsid w:val="003F5DBF"/>
    <w:rsid w:val="003F6280"/>
    <w:rsid w:val="003F648D"/>
    <w:rsid w:val="003F65F5"/>
    <w:rsid w:val="003F6A12"/>
    <w:rsid w:val="003F6E34"/>
    <w:rsid w:val="003F71C2"/>
    <w:rsid w:val="003F778F"/>
    <w:rsid w:val="003F79E1"/>
    <w:rsid w:val="00400009"/>
    <w:rsid w:val="00400234"/>
    <w:rsid w:val="00400520"/>
    <w:rsid w:val="004009E4"/>
    <w:rsid w:val="00400D29"/>
    <w:rsid w:val="00401122"/>
    <w:rsid w:val="00401C5B"/>
    <w:rsid w:val="00401C62"/>
    <w:rsid w:val="004023F5"/>
    <w:rsid w:val="0040284E"/>
    <w:rsid w:val="00402D3B"/>
    <w:rsid w:val="00402F1B"/>
    <w:rsid w:val="00403304"/>
    <w:rsid w:val="004039BB"/>
    <w:rsid w:val="00403AC3"/>
    <w:rsid w:val="00404401"/>
    <w:rsid w:val="004045D5"/>
    <w:rsid w:val="004046C8"/>
    <w:rsid w:val="00404931"/>
    <w:rsid w:val="00404A0C"/>
    <w:rsid w:val="00404BD2"/>
    <w:rsid w:val="00404D8F"/>
    <w:rsid w:val="004051D5"/>
    <w:rsid w:val="00405A05"/>
    <w:rsid w:val="00406149"/>
    <w:rsid w:val="00406CCE"/>
    <w:rsid w:val="00407227"/>
    <w:rsid w:val="0040730A"/>
    <w:rsid w:val="00407411"/>
    <w:rsid w:val="00407992"/>
    <w:rsid w:val="00410031"/>
    <w:rsid w:val="0041012B"/>
    <w:rsid w:val="004106EF"/>
    <w:rsid w:val="004109CF"/>
    <w:rsid w:val="0041196B"/>
    <w:rsid w:val="00411CB8"/>
    <w:rsid w:val="0041263A"/>
    <w:rsid w:val="00412C0A"/>
    <w:rsid w:val="00412C25"/>
    <w:rsid w:val="00412F2C"/>
    <w:rsid w:val="00413319"/>
    <w:rsid w:val="00413C8E"/>
    <w:rsid w:val="00414A8C"/>
    <w:rsid w:val="00414D56"/>
    <w:rsid w:val="00414DF1"/>
    <w:rsid w:val="004151DF"/>
    <w:rsid w:val="0041532D"/>
    <w:rsid w:val="0041549B"/>
    <w:rsid w:val="00415C32"/>
    <w:rsid w:val="00415F47"/>
    <w:rsid w:val="0041649A"/>
    <w:rsid w:val="00416C6C"/>
    <w:rsid w:val="0041758C"/>
    <w:rsid w:val="0041769D"/>
    <w:rsid w:val="00417779"/>
    <w:rsid w:val="00417832"/>
    <w:rsid w:val="00420772"/>
    <w:rsid w:val="00420793"/>
    <w:rsid w:val="00420BBF"/>
    <w:rsid w:val="00420F90"/>
    <w:rsid w:val="00421771"/>
    <w:rsid w:val="0042191F"/>
    <w:rsid w:val="00421E23"/>
    <w:rsid w:val="00421F61"/>
    <w:rsid w:val="0042205B"/>
    <w:rsid w:val="004222CF"/>
    <w:rsid w:val="004229B9"/>
    <w:rsid w:val="00423407"/>
    <w:rsid w:val="004237AE"/>
    <w:rsid w:val="004239F9"/>
    <w:rsid w:val="00423D75"/>
    <w:rsid w:val="004240A8"/>
    <w:rsid w:val="0042410B"/>
    <w:rsid w:val="00424994"/>
    <w:rsid w:val="00424C7A"/>
    <w:rsid w:val="0042500E"/>
    <w:rsid w:val="004253FC"/>
    <w:rsid w:val="00425ABD"/>
    <w:rsid w:val="004268AD"/>
    <w:rsid w:val="00426928"/>
    <w:rsid w:val="00426C50"/>
    <w:rsid w:val="00426DE8"/>
    <w:rsid w:val="004276C7"/>
    <w:rsid w:val="00427829"/>
    <w:rsid w:val="00427AC4"/>
    <w:rsid w:val="00427F55"/>
    <w:rsid w:val="0043007A"/>
    <w:rsid w:val="00430DCD"/>
    <w:rsid w:val="0043169F"/>
    <w:rsid w:val="00431AAA"/>
    <w:rsid w:val="00432551"/>
    <w:rsid w:val="00432D2E"/>
    <w:rsid w:val="00433602"/>
    <w:rsid w:val="00433D29"/>
    <w:rsid w:val="004348A1"/>
    <w:rsid w:val="00434C11"/>
    <w:rsid w:val="00434E65"/>
    <w:rsid w:val="00435289"/>
    <w:rsid w:val="004355FF"/>
    <w:rsid w:val="004358E9"/>
    <w:rsid w:val="004364C3"/>
    <w:rsid w:val="00436629"/>
    <w:rsid w:val="0043719D"/>
    <w:rsid w:val="004372A9"/>
    <w:rsid w:val="00437491"/>
    <w:rsid w:val="00437DF5"/>
    <w:rsid w:val="0044006F"/>
    <w:rsid w:val="004401FA"/>
    <w:rsid w:val="00440298"/>
    <w:rsid w:val="00440564"/>
    <w:rsid w:val="004405E2"/>
    <w:rsid w:val="0044089D"/>
    <w:rsid w:val="00441392"/>
    <w:rsid w:val="00441626"/>
    <w:rsid w:val="00442021"/>
    <w:rsid w:val="00442148"/>
    <w:rsid w:val="00443196"/>
    <w:rsid w:val="0044343A"/>
    <w:rsid w:val="0044359C"/>
    <w:rsid w:val="00443A4A"/>
    <w:rsid w:val="00443C0F"/>
    <w:rsid w:val="00444563"/>
    <w:rsid w:val="0044475F"/>
    <w:rsid w:val="00444C2B"/>
    <w:rsid w:val="00445664"/>
    <w:rsid w:val="00445CC6"/>
    <w:rsid w:val="00446995"/>
    <w:rsid w:val="004469AC"/>
    <w:rsid w:val="00446FBA"/>
    <w:rsid w:val="00447714"/>
    <w:rsid w:val="00447A02"/>
    <w:rsid w:val="004501C0"/>
    <w:rsid w:val="00451088"/>
    <w:rsid w:val="00451140"/>
    <w:rsid w:val="00451BB1"/>
    <w:rsid w:val="00452BB2"/>
    <w:rsid w:val="004536BE"/>
    <w:rsid w:val="004536EE"/>
    <w:rsid w:val="004537A5"/>
    <w:rsid w:val="00453F2B"/>
    <w:rsid w:val="004541C2"/>
    <w:rsid w:val="00455A1B"/>
    <w:rsid w:val="00455EB2"/>
    <w:rsid w:val="00455F9E"/>
    <w:rsid w:val="00455FA4"/>
    <w:rsid w:val="00455FAB"/>
    <w:rsid w:val="00456388"/>
    <w:rsid w:val="0045668D"/>
    <w:rsid w:val="004567C1"/>
    <w:rsid w:val="00457363"/>
    <w:rsid w:val="00457836"/>
    <w:rsid w:val="004606C1"/>
    <w:rsid w:val="004607A0"/>
    <w:rsid w:val="0046085A"/>
    <w:rsid w:val="004609EF"/>
    <w:rsid w:val="00460E97"/>
    <w:rsid w:val="00460F6A"/>
    <w:rsid w:val="00461027"/>
    <w:rsid w:val="0046104F"/>
    <w:rsid w:val="0046174D"/>
    <w:rsid w:val="00461794"/>
    <w:rsid w:val="00461896"/>
    <w:rsid w:val="00461B60"/>
    <w:rsid w:val="00461C85"/>
    <w:rsid w:val="00461E99"/>
    <w:rsid w:val="00462210"/>
    <w:rsid w:val="004629EE"/>
    <w:rsid w:val="00462D2A"/>
    <w:rsid w:val="00463EAE"/>
    <w:rsid w:val="004642B8"/>
    <w:rsid w:val="00465A31"/>
    <w:rsid w:val="00465D8F"/>
    <w:rsid w:val="00466415"/>
    <w:rsid w:val="00466478"/>
    <w:rsid w:val="00466B6E"/>
    <w:rsid w:val="00466C44"/>
    <w:rsid w:val="00467205"/>
    <w:rsid w:val="00467821"/>
    <w:rsid w:val="00467D06"/>
    <w:rsid w:val="00471025"/>
    <w:rsid w:val="004718B4"/>
    <w:rsid w:val="00471DF9"/>
    <w:rsid w:val="004720FD"/>
    <w:rsid w:val="00472356"/>
    <w:rsid w:val="00472363"/>
    <w:rsid w:val="00472725"/>
    <w:rsid w:val="0047294A"/>
    <w:rsid w:val="004729DF"/>
    <w:rsid w:val="00472C47"/>
    <w:rsid w:val="00472C52"/>
    <w:rsid w:val="00472C80"/>
    <w:rsid w:val="00472CBD"/>
    <w:rsid w:val="00472DDF"/>
    <w:rsid w:val="004734B0"/>
    <w:rsid w:val="00474497"/>
    <w:rsid w:val="00474A9C"/>
    <w:rsid w:val="00474D05"/>
    <w:rsid w:val="00474DC4"/>
    <w:rsid w:val="00475230"/>
    <w:rsid w:val="004758F8"/>
    <w:rsid w:val="004762E2"/>
    <w:rsid w:val="004766A3"/>
    <w:rsid w:val="00476846"/>
    <w:rsid w:val="00477055"/>
    <w:rsid w:val="00477A2F"/>
    <w:rsid w:val="00477FFD"/>
    <w:rsid w:val="0048024C"/>
    <w:rsid w:val="00480F98"/>
    <w:rsid w:val="004816C5"/>
    <w:rsid w:val="00481B18"/>
    <w:rsid w:val="004820FF"/>
    <w:rsid w:val="004823D5"/>
    <w:rsid w:val="00482441"/>
    <w:rsid w:val="004824C0"/>
    <w:rsid w:val="00482590"/>
    <w:rsid w:val="00482670"/>
    <w:rsid w:val="00482B03"/>
    <w:rsid w:val="0048396E"/>
    <w:rsid w:val="00483AA1"/>
    <w:rsid w:val="00483F7A"/>
    <w:rsid w:val="00484142"/>
    <w:rsid w:val="00484782"/>
    <w:rsid w:val="00484929"/>
    <w:rsid w:val="00484E2E"/>
    <w:rsid w:val="004852E9"/>
    <w:rsid w:val="004862A4"/>
    <w:rsid w:val="004867B0"/>
    <w:rsid w:val="00486CD3"/>
    <w:rsid w:val="00486F8A"/>
    <w:rsid w:val="00487199"/>
    <w:rsid w:val="004874C4"/>
    <w:rsid w:val="0048760B"/>
    <w:rsid w:val="004878CE"/>
    <w:rsid w:val="004900B5"/>
    <w:rsid w:val="0049030B"/>
    <w:rsid w:val="004906E1"/>
    <w:rsid w:val="00490B1C"/>
    <w:rsid w:val="00490E69"/>
    <w:rsid w:val="00491483"/>
    <w:rsid w:val="00491502"/>
    <w:rsid w:val="00491D5A"/>
    <w:rsid w:val="00491DDD"/>
    <w:rsid w:val="004920B4"/>
    <w:rsid w:val="004922C1"/>
    <w:rsid w:val="00492604"/>
    <w:rsid w:val="00492822"/>
    <w:rsid w:val="00493190"/>
    <w:rsid w:val="0049323F"/>
    <w:rsid w:val="0049355E"/>
    <w:rsid w:val="00493C64"/>
    <w:rsid w:val="00493E27"/>
    <w:rsid w:val="00493FCA"/>
    <w:rsid w:val="00494197"/>
    <w:rsid w:val="00494A5F"/>
    <w:rsid w:val="00495235"/>
    <w:rsid w:val="0049531B"/>
    <w:rsid w:val="0049659C"/>
    <w:rsid w:val="00496CF8"/>
    <w:rsid w:val="00496CF9"/>
    <w:rsid w:val="0049724C"/>
    <w:rsid w:val="004972C5"/>
    <w:rsid w:val="00497621"/>
    <w:rsid w:val="004A0069"/>
    <w:rsid w:val="004A01E4"/>
    <w:rsid w:val="004A0D05"/>
    <w:rsid w:val="004A0D9D"/>
    <w:rsid w:val="004A1CAA"/>
    <w:rsid w:val="004A20BB"/>
    <w:rsid w:val="004A29C6"/>
    <w:rsid w:val="004A2BD9"/>
    <w:rsid w:val="004A2D8F"/>
    <w:rsid w:val="004A31F2"/>
    <w:rsid w:val="004A35FE"/>
    <w:rsid w:val="004A377C"/>
    <w:rsid w:val="004A4756"/>
    <w:rsid w:val="004A506C"/>
    <w:rsid w:val="004A5105"/>
    <w:rsid w:val="004A55D9"/>
    <w:rsid w:val="004A576C"/>
    <w:rsid w:val="004A5B1C"/>
    <w:rsid w:val="004A5EDF"/>
    <w:rsid w:val="004A6185"/>
    <w:rsid w:val="004A64DE"/>
    <w:rsid w:val="004A6838"/>
    <w:rsid w:val="004A7495"/>
    <w:rsid w:val="004A7697"/>
    <w:rsid w:val="004A773E"/>
    <w:rsid w:val="004B0425"/>
    <w:rsid w:val="004B0E76"/>
    <w:rsid w:val="004B0EEF"/>
    <w:rsid w:val="004B169B"/>
    <w:rsid w:val="004B2C5D"/>
    <w:rsid w:val="004B2F3E"/>
    <w:rsid w:val="004B310F"/>
    <w:rsid w:val="004B38B7"/>
    <w:rsid w:val="004B3912"/>
    <w:rsid w:val="004B3F05"/>
    <w:rsid w:val="004B4098"/>
    <w:rsid w:val="004B4187"/>
    <w:rsid w:val="004B4C46"/>
    <w:rsid w:val="004B4CF0"/>
    <w:rsid w:val="004B5456"/>
    <w:rsid w:val="004B59EF"/>
    <w:rsid w:val="004B5CC9"/>
    <w:rsid w:val="004B644A"/>
    <w:rsid w:val="004B6667"/>
    <w:rsid w:val="004B677A"/>
    <w:rsid w:val="004B722D"/>
    <w:rsid w:val="004B74F7"/>
    <w:rsid w:val="004B7C41"/>
    <w:rsid w:val="004B7F1C"/>
    <w:rsid w:val="004C0AF4"/>
    <w:rsid w:val="004C0B11"/>
    <w:rsid w:val="004C16C4"/>
    <w:rsid w:val="004C337A"/>
    <w:rsid w:val="004C3AC7"/>
    <w:rsid w:val="004C45D1"/>
    <w:rsid w:val="004C5AA2"/>
    <w:rsid w:val="004C642B"/>
    <w:rsid w:val="004C6641"/>
    <w:rsid w:val="004C68AD"/>
    <w:rsid w:val="004C69EB"/>
    <w:rsid w:val="004C6D83"/>
    <w:rsid w:val="004C6E14"/>
    <w:rsid w:val="004C70BE"/>
    <w:rsid w:val="004C7493"/>
    <w:rsid w:val="004C74D1"/>
    <w:rsid w:val="004C7786"/>
    <w:rsid w:val="004C78BF"/>
    <w:rsid w:val="004D00F0"/>
    <w:rsid w:val="004D09B6"/>
    <w:rsid w:val="004D13F3"/>
    <w:rsid w:val="004D2331"/>
    <w:rsid w:val="004D2C43"/>
    <w:rsid w:val="004D2F03"/>
    <w:rsid w:val="004D3465"/>
    <w:rsid w:val="004D3667"/>
    <w:rsid w:val="004D4090"/>
    <w:rsid w:val="004D4526"/>
    <w:rsid w:val="004D4AF7"/>
    <w:rsid w:val="004D4BD1"/>
    <w:rsid w:val="004D5095"/>
    <w:rsid w:val="004D50FB"/>
    <w:rsid w:val="004D5675"/>
    <w:rsid w:val="004D57A6"/>
    <w:rsid w:val="004D58FF"/>
    <w:rsid w:val="004D6728"/>
    <w:rsid w:val="004D6A6A"/>
    <w:rsid w:val="004D6B57"/>
    <w:rsid w:val="004D727C"/>
    <w:rsid w:val="004E0156"/>
    <w:rsid w:val="004E097C"/>
    <w:rsid w:val="004E0EB7"/>
    <w:rsid w:val="004E106B"/>
    <w:rsid w:val="004E122D"/>
    <w:rsid w:val="004E156F"/>
    <w:rsid w:val="004E1EF8"/>
    <w:rsid w:val="004E3074"/>
    <w:rsid w:val="004E37A4"/>
    <w:rsid w:val="004E3927"/>
    <w:rsid w:val="004E3973"/>
    <w:rsid w:val="004E41A2"/>
    <w:rsid w:val="004E54AA"/>
    <w:rsid w:val="004E67C4"/>
    <w:rsid w:val="004E6B61"/>
    <w:rsid w:val="004E6DB4"/>
    <w:rsid w:val="004E6F1D"/>
    <w:rsid w:val="004E70EA"/>
    <w:rsid w:val="004E7402"/>
    <w:rsid w:val="004E750A"/>
    <w:rsid w:val="004E76AE"/>
    <w:rsid w:val="004E7E19"/>
    <w:rsid w:val="004E7E23"/>
    <w:rsid w:val="004F0503"/>
    <w:rsid w:val="004F08C5"/>
    <w:rsid w:val="004F1018"/>
    <w:rsid w:val="004F1308"/>
    <w:rsid w:val="004F1B38"/>
    <w:rsid w:val="004F1F43"/>
    <w:rsid w:val="004F21AD"/>
    <w:rsid w:val="004F2274"/>
    <w:rsid w:val="004F28E7"/>
    <w:rsid w:val="004F2AC4"/>
    <w:rsid w:val="004F2B2B"/>
    <w:rsid w:val="004F2E40"/>
    <w:rsid w:val="004F3097"/>
    <w:rsid w:val="004F32F7"/>
    <w:rsid w:val="004F3A17"/>
    <w:rsid w:val="004F3BD1"/>
    <w:rsid w:val="004F3FD6"/>
    <w:rsid w:val="004F4419"/>
    <w:rsid w:val="004F465B"/>
    <w:rsid w:val="004F4666"/>
    <w:rsid w:val="004F48A3"/>
    <w:rsid w:val="004F549C"/>
    <w:rsid w:val="004F64E9"/>
    <w:rsid w:val="004F6508"/>
    <w:rsid w:val="004F6826"/>
    <w:rsid w:val="004F68EB"/>
    <w:rsid w:val="004F6909"/>
    <w:rsid w:val="004F6B2C"/>
    <w:rsid w:val="004F6C6A"/>
    <w:rsid w:val="004F6E70"/>
    <w:rsid w:val="004F7946"/>
    <w:rsid w:val="004F7C62"/>
    <w:rsid w:val="004F7CAB"/>
    <w:rsid w:val="004F7D8A"/>
    <w:rsid w:val="00500720"/>
    <w:rsid w:val="00500CE7"/>
    <w:rsid w:val="00500D53"/>
    <w:rsid w:val="00500D65"/>
    <w:rsid w:val="00500D6A"/>
    <w:rsid w:val="00500E7C"/>
    <w:rsid w:val="00501191"/>
    <w:rsid w:val="005011E5"/>
    <w:rsid w:val="0050136A"/>
    <w:rsid w:val="00501695"/>
    <w:rsid w:val="00501CDF"/>
    <w:rsid w:val="00501D4F"/>
    <w:rsid w:val="00502D57"/>
    <w:rsid w:val="005036EF"/>
    <w:rsid w:val="005037A7"/>
    <w:rsid w:val="00503829"/>
    <w:rsid w:val="00503C4A"/>
    <w:rsid w:val="00504353"/>
    <w:rsid w:val="00504BE0"/>
    <w:rsid w:val="005053F5"/>
    <w:rsid w:val="0050596A"/>
    <w:rsid w:val="0050605C"/>
    <w:rsid w:val="005060CE"/>
    <w:rsid w:val="00506509"/>
    <w:rsid w:val="00506CA5"/>
    <w:rsid w:val="00506D0D"/>
    <w:rsid w:val="00506E07"/>
    <w:rsid w:val="005070A9"/>
    <w:rsid w:val="005077F1"/>
    <w:rsid w:val="0050783B"/>
    <w:rsid w:val="00507B29"/>
    <w:rsid w:val="00510151"/>
    <w:rsid w:val="00510229"/>
    <w:rsid w:val="0051035E"/>
    <w:rsid w:val="005104E5"/>
    <w:rsid w:val="0051077D"/>
    <w:rsid w:val="00510A7B"/>
    <w:rsid w:val="00510F1B"/>
    <w:rsid w:val="005114E6"/>
    <w:rsid w:val="005123BB"/>
    <w:rsid w:val="00512944"/>
    <w:rsid w:val="00512ABF"/>
    <w:rsid w:val="00512CDE"/>
    <w:rsid w:val="00512E85"/>
    <w:rsid w:val="0051309D"/>
    <w:rsid w:val="00513145"/>
    <w:rsid w:val="005131E6"/>
    <w:rsid w:val="0051337A"/>
    <w:rsid w:val="00513461"/>
    <w:rsid w:val="00513D66"/>
    <w:rsid w:val="00513F1A"/>
    <w:rsid w:val="005144BA"/>
    <w:rsid w:val="0051478D"/>
    <w:rsid w:val="00514D38"/>
    <w:rsid w:val="00514D8B"/>
    <w:rsid w:val="00515080"/>
    <w:rsid w:val="005152D1"/>
    <w:rsid w:val="005152E3"/>
    <w:rsid w:val="00515729"/>
    <w:rsid w:val="005157B9"/>
    <w:rsid w:val="005158F6"/>
    <w:rsid w:val="005159F4"/>
    <w:rsid w:val="00515B9E"/>
    <w:rsid w:val="00515C24"/>
    <w:rsid w:val="005161A9"/>
    <w:rsid w:val="00516278"/>
    <w:rsid w:val="005167C4"/>
    <w:rsid w:val="005168BB"/>
    <w:rsid w:val="00516919"/>
    <w:rsid w:val="00516988"/>
    <w:rsid w:val="00516E31"/>
    <w:rsid w:val="005171F5"/>
    <w:rsid w:val="005178AD"/>
    <w:rsid w:val="00517CB1"/>
    <w:rsid w:val="005206A9"/>
    <w:rsid w:val="00520C5E"/>
    <w:rsid w:val="005214AC"/>
    <w:rsid w:val="005218B3"/>
    <w:rsid w:val="00521A0B"/>
    <w:rsid w:val="00521BBD"/>
    <w:rsid w:val="00521CFB"/>
    <w:rsid w:val="00523989"/>
    <w:rsid w:val="005239D2"/>
    <w:rsid w:val="00523ED9"/>
    <w:rsid w:val="00523EE7"/>
    <w:rsid w:val="0052402B"/>
    <w:rsid w:val="0052421B"/>
    <w:rsid w:val="00524460"/>
    <w:rsid w:val="00524491"/>
    <w:rsid w:val="005246BC"/>
    <w:rsid w:val="00524903"/>
    <w:rsid w:val="00524927"/>
    <w:rsid w:val="0052525B"/>
    <w:rsid w:val="00525803"/>
    <w:rsid w:val="00526826"/>
    <w:rsid w:val="00526DD6"/>
    <w:rsid w:val="00526E7F"/>
    <w:rsid w:val="00526FA0"/>
    <w:rsid w:val="0052712D"/>
    <w:rsid w:val="00527849"/>
    <w:rsid w:val="00527A2D"/>
    <w:rsid w:val="00527CF9"/>
    <w:rsid w:val="00527D1B"/>
    <w:rsid w:val="0053093D"/>
    <w:rsid w:val="00530ECB"/>
    <w:rsid w:val="0053103F"/>
    <w:rsid w:val="00531264"/>
    <w:rsid w:val="00531300"/>
    <w:rsid w:val="005316C9"/>
    <w:rsid w:val="005316FC"/>
    <w:rsid w:val="00531A60"/>
    <w:rsid w:val="00531BD4"/>
    <w:rsid w:val="00531C76"/>
    <w:rsid w:val="00531E54"/>
    <w:rsid w:val="00531FD8"/>
    <w:rsid w:val="00532466"/>
    <w:rsid w:val="00532E00"/>
    <w:rsid w:val="00532F6D"/>
    <w:rsid w:val="0053330F"/>
    <w:rsid w:val="0053347C"/>
    <w:rsid w:val="005337DF"/>
    <w:rsid w:val="005338FD"/>
    <w:rsid w:val="00533AA7"/>
    <w:rsid w:val="00534184"/>
    <w:rsid w:val="005342A4"/>
    <w:rsid w:val="00534397"/>
    <w:rsid w:val="00534609"/>
    <w:rsid w:val="00534AF4"/>
    <w:rsid w:val="00534B65"/>
    <w:rsid w:val="005353BF"/>
    <w:rsid w:val="00535D5F"/>
    <w:rsid w:val="00535F6F"/>
    <w:rsid w:val="005407EB"/>
    <w:rsid w:val="0054080B"/>
    <w:rsid w:val="00540A41"/>
    <w:rsid w:val="005413BA"/>
    <w:rsid w:val="0054160B"/>
    <w:rsid w:val="00541A26"/>
    <w:rsid w:val="005421EE"/>
    <w:rsid w:val="005433FD"/>
    <w:rsid w:val="00543B46"/>
    <w:rsid w:val="00543E65"/>
    <w:rsid w:val="005442AF"/>
    <w:rsid w:val="005446B7"/>
    <w:rsid w:val="00544F35"/>
    <w:rsid w:val="00545382"/>
    <w:rsid w:val="00545A25"/>
    <w:rsid w:val="00545D67"/>
    <w:rsid w:val="00546A2B"/>
    <w:rsid w:val="00546B79"/>
    <w:rsid w:val="00546DD3"/>
    <w:rsid w:val="00547327"/>
    <w:rsid w:val="00547493"/>
    <w:rsid w:val="00547A36"/>
    <w:rsid w:val="00547C65"/>
    <w:rsid w:val="00547E30"/>
    <w:rsid w:val="00551090"/>
    <w:rsid w:val="005510FD"/>
    <w:rsid w:val="005511CB"/>
    <w:rsid w:val="00551A20"/>
    <w:rsid w:val="00551F5D"/>
    <w:rsid w:val="0055214B"/>
    <w:rsid w:val="00552388"/>
    <w:rsid w:val="0055299C"/>
    <w:rsid w:val="00552DEF"/>
    <w:rsid w:val="00553315"/>
    <w:rsid w:val="00553C39"/>
    <w:rsid w:val="00553ED3"/>
    <w:rsid w:val="00553F3B"/>
    <w:rsid w:val="00554507"/>
    <w:rsid w:val="00554634"/>
    <w:rsid w:val="0055493E"/>
    <w:rsid w:val="00554FC4"/>
    <w:rsid w:val="005552A5"/>
    <w:rsid w:val="00555CA4"/>
    <w:rsid w:val="005566ED"/>
    <w:rsid w:val="00556B30"/>
    <w:rsid w:val="00556CC4"/>
    <w:rsid w:val="00557623"/>
    <w:rsid w:val="00557887"/>
    <w:rsid w:val="00557B2E"/>
    <w:rsid w:val="00557BE9"/>
    <w:rsid w:val="00557C1B"/>
    <w:rsid w:val="005602A5"/>
    <w:rsid w:val="005609DD"/>
    <w:rsid w:val="00560A0F"/>
    <w:rsid w:val="00560BC6"/>
    <w:rsid w:val="00560ED5"/>
    <w:rsid w:val="00561335"/>
    <w:rsid w:val="00561DC0"/>
    <w:rsid w:val="00562114"/>
    <w:rsid w:val="005624BB"/>
    <w:rsid w:val="0056286F"/>
    <w:rsid w:val="005629E3"/>
    <w:rsid w:val="00562B0E"/>
    <w:rsid w:val="00562C1C"/>
    <w:rsid w:val="0056427D"/>
    <w:rsid w:val="005645EE"/>
    <w:rsid w:val="005647B7"/>
    <w:rsid w:val="00564918"/>
    <w:rsid w:val="00565280"/>
    <w:rsid w:val="00565840"/>
    <w:rsid w:val="00565AA9"/>
    <w:rsid w:val="005667ED"/>
    <w:rsid w:val="00567323"/>
    <w:rsid w:val="00567760"/>
    <w:rsid w:val="0057016F"/>
    <w:rsid w:val="00570774"/>
    <w:rsid w:val="00570ABC"/>
    <w:rsid w:val="00570BED"/>
    <w:rsid w:val="00570C7D"/>
    <w:rsid w:val="00570DCE"/>
    <w:rsid w:val="00570E43"/>
    <w:rsid w:val="00570F24"/>
    <w:rsid w:val="0057113B"/>
    <w:rsid w:val="00571149"/>
    <w:rsid w:val="005711C0"/>
    <w:rsid w:val="0057200C"/>
    <w:rsid w:val="0057275A"/>
    <w:rsid w:val="005728BB"/>
    <w:rsid w:val="005728C4"/>
    <w:rsid w:val="0057294F"/>
    <w:rsid w:val="005729C6"/>
    <w:rsid w:val="00572A71"/>
    <w:rsid w:val="00572AC5"/>
    <w:rsid w:val="00572B6D"/>
    <w:rsid w:val="00573211"/>
    <w:rsid w:val="005737CB"/>
    <w:rsid w:val="00573D3A"/>
    <w:rsid w:val="00573EBF"/>
    <w:rsid w:val="0057426D"/>
    <w:rsid w:val="00574326"/>
    <w:rsid w:val="00574786"/>
    <w:rsid w:val="00575132"/>
    <w:rsid w:val="00575762"/>
    <w:rsid w:val="00575B38"/>
    <w:rsid w:val="00576190"/>
    <w:rsid w:val="0057656B"/>
    <w:rsid w:val="00576609"/>
    <w:rsid w:val="005769BC"/>
    <w:rsid w:val="005769BD"/>
    <w:rsid w:val="00576AD3"/>
    <w:rsid w:val="00576ADF"/>
    <w:rsid w:val="00577103"/>
    <w:rsid w:val="00577196"/>
    <w:rsid w:val="0057756D"/>
    <w:rsid w:val="005775C1"/>
    <w:rsid w:val="005778D2"/>
    <w:rsid w:val="00577ECB"/>
    <w:rsid w:val="00580B7F"/>
    <w:rsid w:val="00580C89"/>
    <w:rsid w:val="00580EB5"/>
    <w:rsid w:val="00582509"/>
    <w:rsid w:val="00582AE5"/>
    <w:rsid w:val="00583212"/>
    <w:rsid w:val="005834EE"/>
    <w:rsid w:val="005837BE"/>
    <w:rsid w:val="00583A5E"/>
    <w:rsid w:val="00583E2C"/>
    <w:rsid w:val="0058423A"/>
    <w:rsid w:val="00584C85"/>
    <w:rsid w:val="00584CAC"/>
    <w:rsid w:val="00584D4F"/>
    <w:rsid w:val="00584E44"/>
    <w:rsid w:val="00585267"/>
    <w:rsid w:val="00585954"/>
    <w:rsid w:val="00585A4A"/>
    <w:rsid w:val="00587176"/>
    <w:rsid w:val="0058752C"/>
    <w:rsid w:val="00587671"/>
    <w:rsid w:val="00587CDF"/>
    <w:rsid w:val="005900C4"/>
    <w:rsid w:val="005905AB"/>
    <w:rsid w:val="005910AE"/>
    <w:rsid w:val="0059191F"/>
    <w:rsid w:val="00591F20"/>
    <w:rsid w:val="00592664"/>
    <w:rsid w:val="005929DC"/>
    <w:rsid w:val="00592D98"/>
    <w:rsid w:val="00593067"/>
    <w:rsid w:val="005933C1"/>
    <w:rsid w:val="00593B5E"/>
    <w:rsid w:val="005943F2"/>
    <w:rsid w:val="005944F7"/>
    <w:rsid w:val="00594897"/>
    <w:rsid w:val="00594CB1"/>
    <w:rsid w:val="005958AF"/>
    <w:rsid w:val="005959F3"/>
    <w:rsid w:val="00595DAD"/>
    <w:rsid w:val="00595EA6"/>
    <w:rsid w:val="0059644A"/>
    <w:rsid w:val="00596765"/>
    <w:rsid w:val="00596BA9"/>
    <w:rsid w:val="00597325"/>
    <w:rsid w:val="0059756B"/>
    <w:rsid w:val="0059770E"/>
    <w:rsid w:val="005979B2"/>
    <w:rsid w:val="00597B5E"/>
    <w:rsid w:val="00597F83"/>
    <w:rsid w:val="005A044C"/>
    <w:rsid w:val="005A0720"/>
    <w:rsid w:val="005A0D6A"/>
    <w:rsid w:val="005A14CF"/>
    <w:rsid w:val="005A17E2"/>
    <w:rsid w:val="005A24EB"/>
    <w:rsid w:val="005A2D6C"/>
    <w:rsid w:val="005A2FA7"/>
    <w:rsid w:val="005A3204"/>
    <w:rsid w:val="005A3C75"/>
    <w:rsid w:val="005A4923"/>
    <w:rsid w:val="005A49A4"/>
    <w:rsid w:val="005A5719"/>
    <w:rsid w:val="005A5734"/>
    <w:rsid w:val="005A5F3E"/>
    <w:rsid w:val="005A6101"/>
    <w:rsid w:val="005A71C8"/>
    <w:rsid w:val="005B065E"/>
    <w:rsid w:val="005B0E53"/>
    <w:rsid w:val="005B13CD"/>
    <w:rsid w:val="005B1959"/>
    <w:rsid w:val="005B20FC"/>
    <w:rsid w:val="005B2394"/>
    <w:rsid w:val="005B25AB"/>
    <w:rsid w:val="005B2FCA"/>
    <w:rsid w:val="005B324C"/>
    <w:rsid w:val="005B3539"/>
    <w:rsid w:val="005B37F3"/>
    <w:rsid w:val="005B407F"/>
    <w:rsid w:val="005B4786"/>
    <w:rsid w:val="005B4F8C"/>
    <w:rsid w:val="005B56AE"/>
    <w:rsid w:val="005B5D22"/>
    <w:rsid w:val="005B5F20"/>
    <w:rsid w:val="005B753B"/>
    <w:rsid w:val="005C01FB"/>
    <w:rsid w:val="005C0207"/>
    <w:rsid w:val="005C0CCB"/>
    <w:rsid w:val="005C10DF"/>
    <w:rsid w:val="005C11C2"/>
    <w:rsid w:val="005C138D"/>
    <w:rsid w:val="005C140E"/>
    <w:rsid w:val="005C1550"/>
    <w:rsid w:val="005C1B64"/>
    <w:rsid w:val="005C1E02"/>
    <w:rsid w:val="005C24DB"/>
    <w:rsid w:val="005C2720"/>
    <w:rsid w:val="005C2D55"/>
    <w:rsid w:val="005C2FA0"/>
    <w:rsid w:val="005C3799"/>
    <w:rsid w:val="005C3F24"/>
    <w:rsid w:val="005C4A1F"/>
    <w:rsid w:val="005C4DBC"/>
    <w:rsid w:val="005C52F4"/>
    <w:rsid w:val="005C542E"/>
    <w:rsid w:val="005C5E06"/>
    <w:rsid w:val="005C611F"/>
    <w:rsid w:val="005C6204"/>
    <w:rsid w:val="005C6C3E"/>
    <w:rsid w:val="005D06DE"/>
    <w:rsid w:val="005D0E27"/>
    <w:rsid w:val="005D0E3C"/>
    <w:rsid w:val="005D1CE3"/>
    <w:rsid w:val="005D244D"/>
    <w:rsid w:val="005D2BA4"/>
    <w:rsid w:val="005D2D94"/>
    <w:rsid w:val="005D2DE7"/>
    <w:rsid w:val="005D366A"/>
    <w:rsid w:val="005D3784"/>
    <w:rsid w:val="005D3DDF"/>
    <w:rsid w:val="005D3E20"/>
    <w:rsid w:val="005D455A"/>
    <w:rsid w:val="005D4707"/>
    <w:rsid w:val="005D477C"/>
    <w:rsid w:val="005D563A"/>
    <w:rsid w:val="005D5FB1"/>
    <w:rsid w:val="005D6820"/>
    <w:rsid w:val="005D6FCC"/>
    <w:rsid w:val="005D72B4"/>
    <w:rsid w:val="005D7649"/>
    <w:rsid w:val="005D771F"/>
    <w:rsid w:val="005E0509"/>
    <w:rsid w:val="005E08EF"/>
    <w:rsid w:val="005E0B16"/>
    <w:rsid w:val="005E0CBC"/>
    <w:rsid w:val="005E2190"/>
    <w:rsid w:val="005E2647"/>
    <w:rsid w:val="005E3005"/>
    <w:rsid w:val="005E318C"/>
    <w:rsid w:val="005E3330"/>
    <w:rsid w:val="005E4795"/>
    <w:rsid w:val="005E4C5C"/>
    <w:rsid w:val="005E61EC"/>
    <w:rsid w:val="005E62A3"/>
    <w:rsid w:val="005E6571"/>
    <w:rsid w:val="005E6DD3"/>
    <w:rsid w:val="005E78B6"/>
    <w:rsid w:val="005E7C70"/>
    <w:rsid w:val="005F0032"/>
    <w:rsid w:val="005F0591"/>
    <w:rsid w:val="005F0A07"/>
    <w:rsid w:val="005F0C46"/>
    <w:rsid w:val="005F153C"/>
    <w:rsid w:val="005F1F47"/>
    <w:rsid w:val="005F2B1B"/>
    <w:rsid w:val="005F2E59"/>
    <w:rsid w:val="005F3000"/>
    <w:rsid w:val="005F3327"/>
    <w:rsid w:val="005F378E"/>
    <w:rsid w:val="005F3ABD"/>
    <w:rsid w:val="005F4035"/>
    <w:rsid w:val="005F4281"/>
    <w:rsid w:val="005F46B1"/>
    <w:rsid w:val="005F509B"/>
    <w:rsid w:val="005F50AE"/>
    <w:rsid w:val="005F50F7"/>
    <w:rsid w:val="005F5123"/>
    <w:rsid w:val="005F5409"/>
    <w:rsid w:val="005F60C8"/>
    <w:rsid w:val="005F635B"/>
    <w:rsid w:val="005F635F"/>
    <w:rsid w:val="005F6D9F"/>
    <w:rsid w:val="005F6F19"/>
    <w:rsid w:val="005F6F3C"/>
    <w:rsid w:val="005F7D96"/>
    <w:rsid w:val="006001C3"/>
    <w:rsid w:val="00600238"/>
    <w:rsid w:val="0060072C"/>
    <w:rsid w:val="00600F1F"/>
    <w:rsid w:val="00600F6F"/>
    <w:rsid w:val="0060100C"/>
    <w:rsid w:val="00601C19"/>
    <w:rsid w:val="006020F0"/>
    <w:rsid w:val="00602710"/>
    <w:rsid w:val="00603B6B"/>
    <w:rsid w:val="006040B5"/>
    <w:rsid w:val="0060550A"/>
    <w:rsid w:val="00605515"/>
    <w:rsid w:val="00606063"/>
    <w:rsid w:val="0060676E"/>
    <w:rsid w:val="00606C73"/>
    <w:rsid w:val="00607026"/>
    <w:rsid w:val="006074BD"/>
    <w:rsid w:val="006077B5"/>
    <w:rsid w:val="006078B1"/>
    <w:rsid w:val="00607983"/>
    <w:rsid w:val="00607BBC"/>
    <w:rsid w:val="00607F63"/>
    <w:rsid w:val="006103E1"/>
    <w:rsid w:val="00610447"/>
    <w:rsid w:val="00610658"/>
    <w:rsid w:val="0061072F"/>
    <w:rsid w:val="00610BEE"/>
    <w:rsid w:val="00611C2C"/>
    <w:rsid w:val="00612084"/>
    <w:rsid w:val="00612645"/>
    <w:rsid w:val="0061302D"/>
    <w:rsid w:val="0061419C"/>
    <w:rsid w:val="006149BF"/>
    <w:rsid w:val="00614DF2"/>
    <w:rsid w:val="00614F53"/>
    <w:rsid w:val="00615667"/>
    <w:rsid w:val="00615819"/>
    <w:rsid w:val="0061591D"/>
    <w:rsid w:val="00617248"/>
    <w:rsid w:val="0061767A"/>
    <w:rsid w:val="00617988"/>
    <w:rsid w:val="00617CDE"/>
    <w:rsid w:val="00617F6E"/>
    <w:rsid w:val="00620490"/>
    <w:rsid w:val="0062058D"/>
    <w:rsid w:val="00620721"/>
    <w:rsid w:val="00620C3C"/>
    <w:rsid w:val="0062126C"/>
    <w:rsid w:val="00621726"/>
    <w:rsid w:val="006217C1"/>
    <w:rsid w:val="00621F4C"/>
    <w:rsid w:val="006221FA"/>
    <w:rsid w:val="0062257A"/>
    <w:rsid w:val="00623A12"/>
    <w:rsid w:val="00623A7D"/>
    <w:rsid w:val="00623CA3"/>
    <w:rsid w:val="00623F36"/>
    <w:rsid w:val="00623F88"/>
    <w:rsid w:val="006242E8"/>
    <w:rsid w:val="006248D5"/>
    <w:rsid w:val="00624AA3"/>
    <w:rsid w:val="00624BD6"/>
    <w:rsid w:val="00624D39"/>
    <w:rsid w:val="00624EA6"/>
    <w:rsid w:val="00624EF3"/>
    <w:rsid w:val="0062521A"/>
    <w:rsid w:val="00625258"/>
    <w:rsid w:val="006253F5"/>
    <w:rsid w:val="00625AD6"/>
    <w:rsid w:val="00625E8C"/>
    <w:rsid w:val="00626294"/>
    <w:rsid w:val="006267D8"/>
    <w:rsid w:val="0062731D"/>
    <w:rsid w:val="006279F7"/>
    <w:rsid w:val="00627D34"/>
    <w:rsid w:val="0063025C"/>
    <w:rsid w:val="006302B2"/>
    <w:rsid w:val="006303EF"/>
    <w:rsid w:val="006303F9"/>
    <w:rsid w:val="00630481"/>
    <w:rsid w:val="00630894"/>
    <w:rsid w:val="00630D45"/>
    <w:rsid w:val="00630E54"/>
    <w:rsid w:val="006314C6"/>
    <w:rsid w:val="00631825"/>
    <w:rsid w:val="006320C9"/>
    <w:rsid w:val="00632156"/>
    <w:rsid w:val="00632466"/>
    <w:rsid w:val="00632E7E"/>
    <w:rsid w:val="00633056"/>
    <w:rsid w:val="00633126"/>
    <w:rsid w:val="006331E6"/>
    <w:rsid w:val="00633419"/>
    <w:rsid w:val="006334B7"/>
    <w:rsid w:val="00633B52"/>
    <w:rsid w:val="00633D21"/>
    <w:rsid w:val="00634413"/>
    <w:rsid w:val="006344B2"/>
    <w:rsid w:val="00634A59"/>
    <w:rsid w:val="00634AB2"/>
    <w:rsid w:val="0063525C"/>
    <w:rsid w:val="0063539E"/>
    <w:rsid w:val="0063551C"/>
    <w:rsid w:val="00635750"/>
    <w:rsid w:val="00635FCF"/>
    <w:rsid w:val="006361E0"/>
    <w:rsid w:val="006363F7"/>
    <w:rsid w:val="00636841"/>
    <w:rsid w:val="00636D9C"/>
    <w:rsid w:val="0063757E"/>
    <w:rsid w:val="00637CCE"/>
    <w:rsid w:val="006409A2"/>
    <w:rsid w:val="00640AE1"/>
    <w:rsid w:val="00641BB1"/>
    <w:rsid w:val="006421C9"/>
    <w:rsid w:val="00642258"/>
    <w:rsid w:val="0064253F"/>
    <w:rsid w:val="006425CF"/>
    <w:rsid w:val="00642A4E"/>
    <w:rsid w:val="00642E50"/>
    <w:rsid w:val="0064328B"/>
    <w:rsid w:val="00643748"/>
    <w:rsid w:val="006446A9"/>
    <w:rsid w:val="0064474A"/>
    <w:rsid w:val="00645ACF"/>
    <w:rsid w:val="006462CD"/>
    <w:rsid w:val="00646B4C"/>
    <w:rsid w:val="006472F1"/>
    <w:rsid w:val="00647C14"/>
    <w:rsid w:val="00647C24"/>
    <w:rsid w:val="006507B6"/>
    <w:rsid w:val="00651325"/>
    <w:rsid w:val="006514FB"/>
    <w:rsid w:val="0065153F"/>
    <w:rsid w:val="00651DB0"/>
    <w:rsid w:val="00652744"/>
    <w:rsid w:val="00652EA9"/>
    <w:rsid w:val="006531EA"/>
    <w:rsid w:val="00653E28"/>
    <w:rsid w:val="0065461C"/>
    <w:rsid w:val="0065483A"/>
    <w:rsid w:val="006556E5"/>
    <w:rsid w:val="0065580D"/>
    <w:rsid w:val="00656963"/>
    <w:rsid w:val="00656B0D"/>
    <w:rsid w:val="0065712F"/>
    <w:rsid w:val="0065729B"/>
    <w:rsid w:val="00657DDF"/>
    <w:rsid w:val="006602B8"/>
    <w:rsid w:val="00660B7E"/>
    <w:rsid w:val="006621EB"/>
    <w:rsid w:val="00662208"/>
    <w:rsid w:val="00662733"/>
    <w:rsid w:val="00662A0A"/>
    <w:rsid w:val="00662BB2"/>
    <w:rsid w:val="00662E73"/>
    <w:rsid w:val="00663AF0"/>
    <w:rsid w:val="00663CE8"/>
    <w:rsid w:val="00664037"/>
    <w:rsid w:val="00664B7D"/>
    <w:rsid w:val="00664D62"/>
    <w:rsid w:val="0066517E"/>
    <w:rsid w:val="00665307"/>
    <w:rsid w:val="00665A52"/>
    <w:rsid w:val="00665B65"/>
    <w:rsid w:val="00665BD2"/>
    <w:rsid w:val="00665D4E"/>
    <w:rsid w:val="00665EE6"/>
    <w:rsid w:val="00666162"/>
    <w:rsid w:val="0066629D"/>
    <w:rsid w:val="0066675B"/>
    <w:rsid w:val="0066693F"/>
    <w:rsid w:val="00666A1B"/>
    <w:rsid w:val="00667108"/>
    <w:rsid w:val="00667474"/>
    <w:rsid w:val="0066752A"/>
    <w:rsid w:val="00667699"/>
    <w:rsid w:val="00667901"/>
    <w:rsid w:val="00667C99"/>
    <w:rsid w:val="006704CD"/>
    <w:rsid w:val="00670D84"/>
    <w:rsid w:val="00671875"/>
    <w:rsid w:val="00671E14"/>
    <w:rsid w:val="006723DE"/>
    <w:rsid w:val="00672552"/>
    <w:rsid w:val="00672774"/>
    <w:rsid w:val="00672823"/>
    <w:rsid w:val="00672C39"/>
    <w:rsid w:val="006732A7"/>
    <w:rsid w:val="0067340A"/>
    <w:rsid w:val="0067346B"/>
    <w:rsid w:val="0067380D"/>
    <w:rsid w:val="006747BB"/>
    <w:rsid w:val="00674B12"/>
    <w:rsid w:val="00675571"/>
    <w:rsid w:val="006756A2"/>
    <w:rsid w:val="006756F7"/>
    <w:rsid w:val="00675A57"/>
    <w:rsid w:val="00675BE9"/>
    <w:rsid w:val="00676125"/>
    <w:rsid w:val="00676360"/>
    <w:rsid w:val="006767DD"/>
    <w:rsid w:val="006768A1"/>
    <w:rsid w:val="00676D89"/>
    <w:rsid w:val="0067799E"/>
    <w:rsid w:val="00677C74"/>
    <w:rsid w:val="00677D05"/>
    <w:rsid w:val="00677D7C"/>
    <w:rsid w:val="00680207"/>
    <w:rsid w:val="00680A8F"/>
    <w:rsid w:val="00680B0C"/>
    <w:rsid w:val="006818DE"/>
    <w:rsid w:val="00681DD1"/>
    <w:rsid w:val="00682FE1"/>
    <w:rsid w:val="006830E4"/>
    <w:rsid w:val="006838F8"/>
    <w:rsid w:val="00683AEA"/>
    <w:rsid w:val="00683BE0"/>
    <w:rsid w:val="00683CE1"/>
    <w:rsid w:val="006842A4"/>
    <w:rsid w:val="006843C6"/>
    <w:rsid w:val="00684603"/>
    <w:rsid w:val="00684D9D"/>
    <w:rsid w:val="00684F6F"/>
    <w:rsid w:val="00685854"/>
    <w:rsid w:val="00685AC1"/>
    <w:rsid w:val="00685F78"/>
    <w:rsid w:val="006865DA"/>
    <w:rsid w:val="00686AB6"/>
    <w:rsid w:val="00686F2C"/>
    <w:rsid w:val="00691256"/>
    <w:rsid w:val="006914F3"/>
    <w:rsid w:val="00691848"/>
    <w:rsid w:val="006918B2"/>
    <w:rsid w:val="00692F63"/>
    <w:rsid w:val="006931D6"/>
    <w:rsid w:val="00693207"/>
    <w:rsid w:val="00693EBD"/>
    <w:rsid w:val="0069508C"/>
    <w:rsid w:val="006960AD"/>
    <w:rsid w:val="00696DF2"/>
    <w:rsid w:val="00696FC9"/>
    <w:rsid w:val="006973DC"/>
    <w:rsid w:val="006979E8"/>
    <w:rsid w:val="00697D0E"/>
    <w:rsid w:val="006A0090"/>
    <w:rsid w:val="006A0B67"/>
    <w:rsid w:val="006A0B83"/>
    <w:rsid w:val="006A13D4"/>
    <w:rsid w:val="006A2C2E"/>
    <w:rsid w:val="006A2F1C"/>
    <w:rsid w:val="006A3213"/>
    <w:rsid w:val="006A32EC"/>
    <w:rsid w:val="006A3557"/>
    <w:rsid w:val="006A3B50"/>
    <w:rsid w:val="006A41E5"/>
    <w:rsid w:val="006A49B4"/>
    <w:rsid w:val="006A4BE6"/>
    <w:rsid w:val="006A59BF"/>
    <w:rsid w:val="006A5CD3"/>
    <w:rsid w:val="006A5DCC"/>
    <w:rsid w:val="006A62D4"/>
    <w:rsid w:val="006A62FB"/>
    <w:rsid w:val="006A666E"/>
    <w:rsid w:val="006A6979"/>
    <w:rsid w:val="006A71CF"/>
    <w:rsid w:val="006B01C6"/>
    <w:rsid w:val="006B0397"/>
    <w:rsid w:val="006B04EC"/>
    <w:rsid w:val="006B07F3"/>
    <w:rsid w:val="006B094D"/>
    <w:rsid w:val="006B0CC9"/>
    <w:rsid w:val="006B1968"/>
    <w:rsid w:val="006B1B01"/>
    <w:rsid w:val="006B1CDB"/>
    <w:rsid w:val="006B2036"/>
    <w:rsid w:val="006B20D2"/>
    <w:rsid w:val="006B2362"/>
    <w:rsid w:val="006B2954"/>
    <w:rsid w:val="006B2D2B"/>
    <w:rsid w:val="006B3078"/>
    <w:rsid w:val="006B3645"/>
    <w:rsid w:val="006B39A4"/>
    <w:rsid w:val="006B3BE2"/>
    <w:rsid w:val="006B3ED0"/>
    <w:rsid w:val="006B4183"/>
    <w:rsid w:val="006B446B"/>
    <w:rsid w:val="006B4710"/>
    <w:rsid w:val="006B4981"/>
    <w:rsid w:val="006B5059"/>
    <w:rsid w:val="006B586D"/>
    <w:rsid w:val="006B5E01"/>
    <w:rsid w:val="006B685F"/>
    <w:rsid w:val="006B7B80"/>
    <w:rsid w:val="006B7B85"/>
    <w:rsid w:val="006B7C5C"/>
    <w:rsid w:val="006B7FC2"/>
    <w:rsid w:val="006C030D"/>
    <w:rsid w:val="006C0C09"/>
    <w:rsid w:val="006C0C2F"/>
    <w:rsid w:val="006C0E49"/>
    <w:rsid w:val="006C1727"/>
    <w:rsid w:val="006C1B78"/>
    <w:rsid w:val="006C1E78"/>
    <w:rsid w:val="006C242E"/>
    <w:rsid w:val="006C2D25"/>
    <w:rsid w:val="006C2FC1"/>
    <w:rsid w:val="006C3B09"/>
    <w:rsid w:val="006C3F2A"/>
    <w:rsid w:val="006C40DF"/>
    <w:rsid w:val="006C444B"/>
    <w:rsid w:val="006C466E"/>
    <w:rsid w:val="006C4AF8"/>
    <w:rsid w:val="006C52B1"/>
    <w:rsid w:val="006C5320"/>
    <w:rsid w:val="006C55D3"/>
    <w:rsid w:val="006C5C21"/>
    <w:rsid w:val="006C62DE"/>
    <w:rsid w:val="006C66AC"/>
    <w:rsid w:val="006C6DE2"/>
    <w:rsid w:val="006C6ED7"/>
    <w:rsid w:val="006C6EE8"/>
    <w:rsid w:val="006C74D1"/>
    <w:rsid w:val="006C7911"/>
    <w:rsid w:val="006C7B09"/>
    <w:rsid w:val="006C7BA0"/>
    <w:rsid w:val="006C7EFB"/>
    <w:rsid w:val="006D011E"/>
    <w:rsid w:val="006D0292"/>
    <w:rsid w:val="006D03DC"/>
    <w:rsid w:val="006D0EA7"/>
    <w:rsid w:val="006D0FAD"/>
    <w:rsid w:val="006D0FD6"/>
    <w:rsid w:val="006D15E2"/>
    <w:rsid w:val="006D2209"/>
    <w:rsid w:val="006D2268"/>
    <w:rsid w:val="006D239F"/>
    <w:rsid w:val="006D2698"/>
    <w:rsid w:val="006D3893"/>
    <w:rsid w:val="006D38D9"/>
    <w:rsid w:val="006D3BB6"/>
    <w:rsid w:val="006D4270"/>
    <w:rsid w:val="006D4283"/>
    <w:rsid w:val="006D4768"/>
    <w:rsid w:val="006D4940"/>
    <w:rsid w:val="006D4B4D"/>
    <w:rsid w:val="006D4E0E"/>
    <w:rsid w:val="006D516B"/>
    <w:rsid w:val="006D54D1"/>
    <w:rsid w:val="006D5EC6"/>
    <w:rsid w:val="006D6153"/>
    <w:rsid w:val="006D6468"/>
    <w:rsid w:val="006D66B4"/>
    <w:rsid w:val="006D69E6"/>
    <w:rsid w:val="006D6A40"/>
    <w:rsid w:val="006D6C7A"/>
    <w:rsid w:val="006D6F1C"/>
    <w:rsid w:val="006D7525"/>
    <w:rsid w:val="006D7BBE"/>
    <w:rsid w:val="006D7BE7"/>
    <w:rsid w:val="006D7D93"/>
    <w:rsid w:val="006E0244"/>
    <w:rsid w:val="006E0413"/>
    <w:rsid w:val="006E0816"/>
    <w:rsid w:val="006E0E13"/>
    <w:rsid w:val="006E1742"/>
    <w:rsid w:val="006E17C2"/>
    <w:rsid w:val="006E1935"/>
    <w:rsid w:val="006E1C9E"/>
    <w:rsid w:val="006E1EB8"/>
    <w:rsid w:val="006E22AE"/>
    <w:rsid w:val="006E2540"/>
    <w:rsid w:val="006E2722"/>
    <w:rsid w:val="006E275C"/>
    <w:rsid w:val="006E3256"/>
    <w:rsid w:val="006E455C"/>
    <w:rsid w:val="006E4BDE"/>
    <w:rsid w:val="006E4F63"/>
    <w:rsid w:val="006E5DB4"/>
    <w:rsid w:val="006E5F98"/>
    <w:rsid w:val="006E60D5"/>
    <w:rsid w:val="006E6D3D"/>
    <w:rsid w:val="006E755B"/>
    <w:rsid w:val="006F0079"/>
    <w:rsid w:val="006F01F1"/>
    <w:rsid w:val="006F07F0"/>
    <w:rsid w:val="006F297F"/>
    <w:rsid w:val="006F2B0F"/>
    <w:rsid w:val="006F397B"/>
    <w:rsid w:val="006F3B87"/>
    <w:rsid w:val="006F4389"/>
    <w:rsid w:val="006F4738"/>
    <w:rsid w:val="006F4BAF"/>
    <w:rsid w:val="006F4C57"/>
    <w:rsid w:val="006F4CE8"/>
    <w:rsid w:val="006F4FF6"/>
    <w:rsid w:val="006F5414"/>
    <w:rsid w:val="006F5B9D"/>
    <w:rsid w:val="006F5EAD"/>
    <w:rsid w:val="006F5ED1"/>
    <w:rsid w:val="006F6A62"/>
    <w:rsid w:val="006F7067"/>
    <w:rsid w:val="006F71DB"/>
    <w:rsid w:val="006F7BB9"/>
    <w:rsid w:val="0070004D"/>
    <w:rsid w:val="00700229"/>
    <w:rsid w:val="007003ED"/>
    <w:rsid w:val="007005B3"/>
    <w:rsid w:val="00700A76"/>
    <w:rsid w:val="00700F46"/>
    <w:rsid w:val="00703235"/>
    <w:rsid w:val="00703C53"/>
    <w:rsid w:val="00703C71"/>
    <w:rsid w:val="00703C8A"/>
    <w:rsid w:val="007040AC"/>
    <w:rsid w:val="0070411C"/>
    <w:rsid w:val="0070427F"/>
    <w:rsid w:val="00704D9E"/>
    <w:rsid w:val="00704ED4"/>
    <w:rsid w:val="00705F72"/>
    <w:rsid w:val="007060B5"/>
    <w:rsid w:val="007061FE"/>
    <w:rsid w:val="007064C3"/>
    <w:rsid w:val="00706B46"/>
    <w:rsid w:val="007072F3"/>
    <w:rsid w:val="007074FC"/>
    <w:rsid w:val="00707E42"/>
    <w:rsid w:val="0071066F"/>
    <w:rsid w:val="00710968"/>
    <w:rsid w:val="00710A72"/>
    <w:rsid w:val="00710CE2"/>
    <w:rsid w:val="00710F61"/>
    <w:rsid w:val="007123D4"/>
    <w:rsid w:val="007123E8"/>
    <w:rsid w:val="00713BE0"/>
    <w:rsid w:val="0071407F"/>
    <w:rsid w:val="0071438D"/>
    <w:rsid w:val="00714BFD"/>
    <w:rsid w:val="00715109"/>
    <w:rsid w:val="00715258"/>
    <w:rsid w:val="0071536A"/>
    <w:rsid w:val="007156FF"/>
    <w:rsid w:val="00715C49"/>
    <w:rsid w:val="0071674D"/>
    <w:rsid w:val="00716E3A"/>
    <w:rsid w:val="00716FCA"/>
    <w:rsid w:val="00717BA3"/>
    <w:rsid w:val="00720FC7"/>
    <w:rsid w:val="00721AAE"/>
    <w:rsid w:val="00721ED4"/>
    <w:rsid w:val="00722116"/>
    <w:rsid w:val="0072270E"/>
    <w:rsid w:val="007227D4"/>
    <w:rsid w:val="00722B72"/>
    <w:rsid w:val="007235A4"/>
    <w:rsid w:val="0072421E"/>
    <w:rsid w:val="00724479"/>
    <w:rsid w:val="0072451B"/>
    <w:rsid w:val="007252A4"/>
    <w:rsid w:val="007255A2"/>
    <w:rsid w:val="00725698"/>
    <w:rsid w:val="00725903"/>
    <w:rsid w:val="00725995"/>
    <w:rsid w:val="00726625"/>
    <w:rsid w:val="00727440"/>
    <w:rsid w:val="00727662"/>
    <w:rsid w:val="00727EC9"/>
    <w:rsid w:val="0073066B"/>
    <w:rsid w:val="00730836"/>
    <w:rsid w:val="007308EA"/>
    <w:rsid w:val="00730D06"/>
    <w:rsid w:val="00730DFE"/>
    <w:rsid w:val="00730E90"/>
    <w:rsid w:val="007310C6"/>
    <w:rsid w:val="007313E6"/>
    <w:rsid w:val="0073144F"/>
    <w:rsid w:val="00732019"/>
    <w:rsid w:val="00732583"/>
    <w:rsid w:val="00732BCF"/>
    <w:rsid w:val="00732DA8"/>
    <w:rsid w:val="00733616"/>
    <w:rsid w:val="00733D6F"/>
    <w:rsid w:val="00734297"/>
    <w:rsid w:val="007343B4"/>
    <w:rsid w:val="007344F8"/>
    <w:rsid w:val="0073468A"/>
    <w:rsid w:val="00734A92"/>
    <w:rsid w:val="00734B06"/>
    <w:rsid w:val="00734ED3"/>
    <w:rsid w:val="00735220"/>
    <w:rsid w:val="00735798"/>
    <w:rsid w:val="00735D7D"/>
    <w:rsid w:val="00735F2D"/>
    <w:rsid w:val="0073600B"/>
    <w:rsid w:val="007361C2"/>
    <w:rsid w:val="00736259"/>
    <w:rsid w:val="007368B3"/>
    <w:rsid w:val="00736E30"/>
    <w:rsid w:val="0073760D"/>
    <w:rsid w:val="007376B0"/>
    <w:rsid w:val="0073797E"/>
    <w:rsid w:val="00740CD6"/>
    <w:rsid w:val="007416BE"/>
    <w:rsid w:val="00741781"/>
    <w:rsid w:val="00741B2A"/>
    <w:rsid w:val="00741C58"/>
    <w:rsid w:val="00741F37"/>
    <w:rsid w:val="007420C9"/>
    <w:rsid w:val="00742DB7"/>
    <w:rsid w:val="007436E9"/>
    <w:rsid w:val="007439C2"/>
    <w:rsid w:val="00743C47"/>
    <w:rsid w:val="00743DEA"/>
    <w:rsid w:val="00743E5C"/>
    <w:rsid w:val="007445C1"/>
    <w:rsid w:val="0074486C"/>
    <w:rsid w:val="00744DA2"/>
    <w:rsid w:val="00744FC8"/>
    <w:rsid w:val="00745253"/>
    <w:rsid w:val="00745492"/>
    <w:rsid w:val="007457E3"/>
    <w:rsid w:val="00746028"/>
    <w:rsid w:val="007465CF"/>
    <w:rsid w:val="0074678B"/>
    <w:rsid w:val="00747C12"/>
    <w:rsid w:val="00747CA6"/>
    <w:rsid w:val="00747D06"/>
    <w:rsid w:val="00747DA2"/>
    <w:rsid w:val="00747DBB"/>
    <w:rsid w:val="007505A8"/>
    <w:rsid w:val="0075094F"/>
    <w:rsid w:val="00750B9B"/>
    <w:rsid w:val="007510C4"/>
    <w:rsid w:val="007510C5"/>
    <w:rsid w:val="00751362"/>
    <w:rsid w:val="00751663"/>
    <w:rsid w:val="00751849"/>
    <w:rsid w:val="00751936"/>
    <w:rsid w:val="00751D3C"/>
    <w:rsid w:val="007526E4"/>
    <w:rsid w:val="00752B6F"/>
    <w:rsid w:val="00752C46"/>
    <w:rsid w:val="00752EA1"/>
    <w:rsid w:val="00752EF5"/>
    <w:rsid w:val="007537E6"/>
    <w:rsid w:val="00753C7E"/>
    <w:rsid w:val="00753F45"/>
    <w:rsid w:val="0075403F"/>
    <w:rsid w:val="0075494A"/>
    <w:rsid w:val="00754D55"/>
    <w:rsid w:val="0075523B"/>
    <w:rsid w:val="007552A7"/>
    <w:rsid w:val="00756723"/>
    <w:rsid w:val="007567B2"/>
    <w:rsid w:val="00756909"/>
    <w:rsid w:val="00757109"/>
    <w:rsid w:val="007575E1"/>
    <w:rsid w:val="00757CEF"/>
    <w:rsid w:val="00757DAD"/>
    <w:rsid w:val="00760137"/>
    <w:rsid w:val="0076058E"/>
    <w:rsid w:val="00760728"/>
    <w:rsid w:val="007608CA"/>
    <w:rsid w:val="00761031"/>
    <w:rsid w:val="0076132F"/>
    <w:rsid w:val="00761E17"/>
    <w:rsid w:val="00761F7A"/>
    <w:rsid w:val="00762051"/>
    <w:rsid w:val="0076214D"/>
    <w:rsid w:val="00762595"/>
    <w:rsid w:val="0076261F"/>
    <w:rsid w:val="00762764"/>
    <w:rsid w:val="0076297B"/>
    <w:rsid w:val="00762AE1"/>
    <w:rsid w:val="00762CD4"/>
    <w:rsid w:val="00762D74"/>
    <w:rsid w:val="007630EE"/>
    <w:rsid w:val="007634D9"/>
    <w:rsid w:val="00763B7F"/>
    <w:rsid w:val="00763E18"/>
    <w:rsid w:val="0076644E"/>
    <w:rsid w:val="00766905"/>
    <w:rsid w:val="00766B0F"/>
    <w:rsid w:val="00767A89"/>
    <w:rsid w:val="00767B3E"/>
    <w:rsid w:val="00770665"/>
    <w:rsid w:val="00770C63"/>
    <w:rsid w:val="00770E5F"/>
    <w:rsid w:val="007710EE"/>
    <w:rsid w:val="00771228"/>
    <w:rsid w:val="007712A6"/>
    <w:rsid w:val="007716CD"/>
    <w:rsid w:val="00771A76"/>
    <w:rsid w:val="007725C7"/>
    <w:rsid w:val="007727C2"/>
    <w:rsid w:val="007729EC"/>
    <w:rsid w:val="00772AAB"/>
    <w:rsid w:val="00772CBD"/>
    <w:rsid w:val="00772E38"/>
    <w:rsid w:val="00773283"/>
    <w:rsid w:val="007735E2"/>
    <w:rsid w:val="007736E8"/>
    <w:rsid w:val="00773BEA"/>
    <w:rsid w:val="007744B4"/>
    <w:rsid w:val="0077457A"/>
    <w:rsid w:val="007749B7"/>
    <w:rsid w:val="00774F06"/>
    <w:rsid w:val="00774FEF"/>
    <w:rsid w:val="00775D51"/>
    <w:rsid w:val="00775EEF"/>
    <w:rsid w:val="00775FF4"/>
    <w:rsid w:val="00775FF7"/>
    <w:rsid w:val="007762A4"/>
    <w:rsid w:val="00776A46"/>
    <w:rsid w:val="00776C31"/>
    <w:rsid w:val="007776A4"/>
    <w:rsid w:val="00777B3B"/>
    <w:rsid w:val="0078092E"/>
    <w:rsid w:val="00780C67"/>
    <w:rsid w:val="00780D37"/>
    <w:rsid w:val="0078144F"/>
    <w:rsid w:val="0078147E"/>
    <w:rsid w:val="007814AC"/>
    <w:rsid w:val="00781C7F"/>
    <w:rsid w:val="00781DA8"/>
    <w:rsid w:val="00782086"/>
    <w:rsid w:val="00782118"/>
    <w:rsid w:val="00782148"/>
    <w:rsid w:val="0078251E"/>
    <w:rsid w:val="00782C05"/>
    <w:rsid w:val="00782E63"/>
    <w:rsid w:val="00782F8D"/>
    <w:rsid w:val="007835F0"/>
    <w:rsid w:val="007837B8"/>
    <w:rsid w:val="007837C2"/>
    <w:rsid w:val="0078441A"/>
    <w:rsid w:val="00784C87"/>
    <w:rsid w:val="00785045"/>
    <w:rsid w:val="00785A18"/>
    <w:rsid w:val="00785D6A"/>
    <w:rsid w:val="0078676D"/>
    <w:rsid w:val="007867C9"/>
    <w:rsid w:val="00786B08"/>
    <w:rsid w:val="00786D6A"/>
    <w:rsid w:val="007871EA"/>
    <w:rsid w:val="00787356"/>
    <w:rsid w:val="00787822"/>
    <w:rsid w:val="00787870"/>
    <w:rsid w:val="007906EC"/>
    <w:rsid w:val="00790939"/>
    <w:rsid w:val="00790A4F"/>
    <w:rsid w:val="00790D26"/>
    <w:rsid w:val="00790D6A"/>
    <w:rsid w:val="00790FA4"/>
    <w:rsid w:val="007919DC"/>
    <w:rsid w:val="00791A51"/>
    <w:rsid w:val="00791E4D"/>
    <w:rsid w:val="00792246"/>
    <w:rsid w:val="007930DB"/>
    <w:rsid w:val="0079337C"/>
    <w:rsid w:val="0079390F"/>
    <w:rsid w:val="00793AB8"/>
    <w:rsid w:val="00793DE6"/>
    <w:rsid w:val="00794678"/>
    <w:rsid w:val="0079507B"/>
    <w:rsid w:val="0079528F"/>
    <w:rsid w:val="007952F0"/>
    <w:rsid w:val="0079588B"/>
    <w:rsid w:val="00796ED1"/>
    <w:rsid w:val="00796EE1"/>
    <w:rsid w:val="0079734A"/>
    <w:rsid w:val="0079791D"/>
    <w:rsid w:val="007A0138"/>
    <w:rsid w:val="007A0A1D"/>
    <w:rsid w:val="007A0CC1"/>
    <w:rsid w:val="007A0DD7"/>
    <w:rsid w:val="007A2286"/>
    <w:rsid w:val="007A2DAF"/>
    <w:rsid w:val="007A2EAB"/>
    <w:rsid w:val="007A2F2E"/>
    <w:rsid w:val="007A333A"/>
    <w:rsid w:val="007A3573"/>
    <w:rsid w:val="007A3B24"/>
    <w:rsid w:val="007A4AF5"/>
    <w:rsid w:val="007A4B0B"/>
    <w:rsid w:val="007A522F"/>
    <w:rsid w:val="007A54E3"/>
    <w:rsid w:val="007A5CAC"/>
    <w:rsid w:val="007A5F02"/>
    <w:rsid w:val="007A5F47"/>
    <w:rsid w:val="007A6263"/>
    <w:rsid w:val="007A6402"/>
    <w:rsid w:val="007A689A"/>
    <w:rsid w:val="007A7F48"/>
    <w:rsid w:val="007B03EA"/>
    <w:rsid w:val="007B079B"/>
    <w:rsid w:val="007B0CC2"/>
    <w:rsid w:val="007B11C5"/>
    <w:rsid w:val="007B1743"/>
    <w:rsid w:val="007B1B6A"/>
    <w:rsid w:val="007B2E8A"/>
    <w:rsid w:val="007B2FB3"/>
    <w:rsid w:val="007B3DD9"/>
    <w:rsid w:val="007B489C"/>
    <w:rsid w:val="007B4A73"/>
    <w:rsid w:val="007B4CA1"/>
    <w:rsid w:val="007B4D8D"/>
    <w:rsid w:val="007B50D4"/>
    <w:rsid w:val="007B51DE"/>
    <w:rsid w:val="007B5328"/>
    <w:rsid w:val="007B54BB"/>
    <w:rsid w:val="007B62F4"/>
    <w:rsid w:val="007B71B4"/>
    <w:rsid w:val="007B73B3"/>
    <w:rsid w:val="007B746A"/>
    <w:rsid w:val="007C0753"/>
    <w:rsid w:val="007C0764"/>
    <w:rsid w:val="007C0E73"/>
    <w:rsid w:val="007C0F04"/>
    <w:rsid w:val="007C0FD8"/>
    <w:rsid w:val="007C107C"/>
    <w:rsid w:val="007C15EB"/>
    <w:rsid w:val="007C19B7"/>
    <w:rsid w:val="007C1C91"/>
    <w:rsid w:val="007C1D5A"/>
    <w:rsid w:val="007C2BF0"/>
    <w:rsid w:val="007C2C83"/>
    <w:rsid w:val="007C2D05"/>
    <w:rsid w:val="007C2EA4"/>
    <w:rsid w:val="007C3A60"/>
    <w:rsid w:val="007C3A88"/>
    <w:rsid w:val="007C4015"/>
    <w:rsid w:val="007C4F00"/>
    <w:rsid w:val="007C5037"/>
    <w:rsid w:val="007C549A"/>
    <w:rsid w:val="007C54FB"/>
    <w:rsid w:val="007C5BCD"/>
    <w:rsid w:val="007C5EE9"/>
    <w:rsid w:val="007C5FC7"/>
    <w:rsid w:val="007C64E1"/>
    <w:rsid w:val="007C6646"/>
    <w:rsid w:val="007C7883"/>
    <w:rsid w:val="007C7A27"/>
    <w:rsid w:val="007C7FC2"/>
    <w:rsid w:val="007D0154"/>
    <w:rsid w:val="007D03E3"/>
    <w:rsid w:val="007D0716"/>
    <w:rsid w:val="007D0BF9"/>
    <w:rsid w:val="007D1014"/>
    <w:rsid w:val="007D1D6E"/>
    <w:rsid w:val="007D1DBB"/>
    <w:rsid w:val="007D3E15"/>
    <w:rsid w:val="007D3E21"/>
    <w:rsid w:val="007D3FBD"/>
    <w:rsid w:val="007D40F6"/>
    <w:rsid w:val="007D46CA"/>
    <w:rsid w:val="007D484A"/>
    <w:rsid w:val="007D4B53"/>
    <w:rsid w:val="007D4BCA"/>
    <w:rsid w:val="007D4E11"/>
    <w:rsid w:val="007D535A"/>
    <w:rsid w:val="007D571D"/>
    <w:rsid w:val="007D5AA6"/>
    <w:rsid w:val="007D6F0E"/>
    <w:rsid w:val="007D724A"/>
    <w:rsid w:val="007D7BB3"/>
    <w:rsid w:val="007E00CA"/>
    <w:rsid w:val="007E00FE"/>
    <w:rsid w:val="007E027A"/>
    <w:rsid w:val="007E0378"/>
    <w:rsid w:val="007E0428"/>
    <w:rsid w:val="007E18C0"/>
    <w:rsid w:val="007E1D3F"/>
    <w:rsid w:val="007E2403"/>
    <w:rsid w:val="007E24F7"/>
    <w:rsid w:val="007E30D4"/>
    <w:rsid w:val="007E3558"/>
    <w:rsid w:val="007E4BBD"/>
    <w:rsid w:val="007E5A62"/>
    <w:rsid w:val="007E61CE"/>
    <w:rsid w:val="007E6698"/>
    <w:rsid w:val="007E6AE4"/>
    <w:rsid w:val="007E6D9B"/>
    <w:rsid w:val="007E6F81"/>
    <w:rsid w:val="007F0290"/>
    <w:rsid w:val="007F06BC"/>
    <w:rsid w:val="007F0DC1"/>
    <w:rsid w:val="007F123E"/>
    <w:rsid w:val="007F1584"/>
    <w:rsid w:val="007F17FA"/>
    <w:rsid w:val="007F18ED"/>
    <w:rsid w:val="007F1BB5"/>
    <w:rsid w:val="007F218C"/>
    <w:rsid w:val="007F269E"/>
    <w:rsid w:val="007F27E0"/>
    <w:rsid w:val="007F28DC"/>
    <w:rsid w:val="007F2D5E"/>
    <w:rsid w:val="007F2F3A"/>
    <w:rsid w:val="007F3036"/>
    <w:rsid w:val="007F31B0"/>
    <w:rsid w:val="007F3822"/>
    <w:rsid w:val="007F3CF4"/>
    <w:rsid w:val="007F3E67"/>
    <w:rsid w:val="007F3F6E"/>
    <w:rsid w:val="007F415B"/>
    <w:rsid w:val="007F4BD6"/>
    <w:rsid w:val="007F5D69"/>
    <w:rsid w:val="007F6324"/>
    <w:rsid w:val="007F7984"/>
    <w:rsid w:val="00800B49"/>
    <w:rsid w:val="00800F89"/>
    <w:rsid w:val="008013DF"/>
    <w:rsid w:val="008016E7"/>
    <w:rsid w:val="00801A37"/>
    <w:rsid w:val="00801D42"/>
    <w:rsid w:val="00803C17"/>
    <w:rsid w:val="00803FE4"/>
    <w:rsid w:val="00804469"/>
    <w:rsid w:val="0080466B"/>
    <w:rsid w:val="00804FBA"/>
    <w:rsid w:val="008057EC"/>
    <w:rsid w:val="00806319"/>
    <w:rsid w:val="008065AE"/>
    <w:rsid w:val="008065E2"/>
    <w:rsid w:val="00806615"/>
    <w:rsid w:val="00806E38"/>
    <w:rsid w:val="0080708A"/>
    <w:rsid w:val="0080711E"/>
    <w:rsid w:val="0080713C"/>
    <w:rsid w:val="00807289"/>
    <w:rsid w:val="00807363"/>
    <w:rsid w:val="00807624"/>
    <w:rsid w:val="00807A81"/>
    <w:rsid w:val="00810178"/>
    <w:rsid w:val="0081032D"/>
    <w:rsid w:val="008103AB"/>
    <w:rsid w:val="008109FE"/>
    <w:rsid w:val="00810DD6"/>
    <w:rsid w:val="00810E88"/>
    <w:rsid w:val="00810F35"/>
    <w:rsid w:val="00811312"/>
    <w:rsid w:val="00811C43"/>
    <w:rsid w:val="008125A6"/>
    <w:rsid w:val="00812667"/>
    <w:rsid w:val="00812CAA"/>
    <w:rsid w:val="008136F7"/>
    <w:rsid w:val="0081398D"/>
    <w:rsid w:val="008147FE"/>
    <w:rsid w:val="00814E60"/>
    <w:rsid w:val="00814F0D"/>
    <w:rsid w:val="00814F16"/>
    <w:rsid w:val="0081622C"/>
    <w:rsid w:val="00816296"/>
    <w:rsid w:val="008165F3"/>
    <w:rsid w:val="008168F0"/>
    <w:rsid w:val="00816D6D"/>
    <w:rsid w:val="00817D36"/>
    <w:rsid w:val="00817E69"/>
    <w:rsid w:val="00820171"/>
    <w:rsid w:val="0082070F"/>
    <w:rsid w:val="00820BB0"/>
    <w:rsid w:val="00820BD6"/>
    <w:rsid w:val="00820DE9"/>
    <w:rsid w:val="00821750"/>
    <w:rsid w:val="00821EA6"/>
    <w:rsid w:val="00822744"/>
    <w:rsid w:val="0082296F"/>
    <w:rsid w:val="00823717"/>
    <w:rsid w:val="0082372D"/>
    <w:rsid w:val="008237DF"/>
    <w:rsid w:val="00824704"/>
    <w:rsid w:val="0082474F"/>
    <w:rsid w:val="00824C6B"/>
    <w:rsid w:val="0082547D"/>
    <w:rsid w:val="008263E4"/>
    <w:rsid w:val="00826A6F"/>
    <w:rsid w:val="00826AA7"/>
    <w:rsid w:val="00827045"/>
    <w:rsid w:val="00827070"/>
    <w:rsid w:val="00827956"/>
    <w:rsid w:val="00827AE3"/>
    <w:rsid w:val="00827B04"/>
    <w:rsid w:val="00827FA1"/>
    <w:rsid w:val="008311F5"/>
    <w:rsid w:val="008315C5"/>
    <w:rsid w:val="00831A06"/>
    <w:rsid w:val="00831A2D"/>
    <w:rsid w:val="00832026"/>
    <w:rsid w:val="008320DD"/>
    <w:rsid w:val="00832907"/>
    <w:rsid w:val="00833349"/>
    <w:rsid w:val="0083359B"/>
    <w:rsid w:val="00833C31"/>
    <w:rsid w:val="00834212"/>
    <w:rsid w:val="00834323"/>
    <w:rsid w:val="00834A2D"/>
    <w:rsid w:val="00834BBF"/>
    <w:rsid w:val="00834D49"/>
    <w:rsid w:val="008350B4"/>
    <w:rsid w:val="008357E8"/>
    <w:rsid w:val="00835A37"/>
    <w:rsid w:val="00835DF9"/>
    <w:rsid w:val="008365C8"/>
    <w:rsid w:val="00836710"/>
    <w:rsid w:val="00836ED3"/>
    <w:rsid w:val="008370FF"/>
    <w:rsid w:val="00837991"/>
    <w:rsid w:val="00837A58"/>
    <w:rsid w:val="00840AC1"/>
    <w:rsid w:val="00840D2A"/>
    <w:rsid w:val="00841260"/>
    <w:rsid w:val="00841314"/>
    <w:rsid w:val="0084193C"/>
    <w:rsid w:val="00841D54"/>
    <w:rsid w:val="0084200F"/>
    <w:rsid w:val="00842399"/>
    <w:rsid w:val="00842965"/>
    <w:rsid w:val="00843139"/>
    <w:rsid w:val="0084327E"/>
    <w:rsid w:val="008433E8"/>
    <w:rsid w:val="0084375D"/>
    <w:rsid w:val="008437D2"/>
    <w:rsid w:val="00843831"/>
    <w:rsid w:val="00843B05"/>
    <w:rsid w:val="00843DDC"/>
    <w:rsid w:val="0084416F"/>
    <w:rsid w:val="00844D9E"/>
    <w:rsid w:val="00844E49"/>
    <w:rsid w:val="00844F13"/>
    <w:rsid w:val="00845473"/>
    <w:rsid w:val="008457B1"/>
    <w:rsid w:val="00846471"/>
    <w:rsid w:val="008466E4"/>
    <w:rsid w:val="008468AD"/>
    <w:rsid w:val="00846CD2"/>
    <w:rsid w:val="00846E67"/>
    <w:rsid w:val="008474ED"/>
    <w:rsid w:val="00847941"/>
    <w:rsid w:val="00847C80"/>
    <w:rsid w:val="0085007B"/>
    <w:rsid w:val="008502A8"/>
    <w:rsid w:val="0085083F"/>
    <w:rsid w:val="00850ED6"/>
    <w:rsid w:val="008516AE"/>
    <w:rsid w:val="00851716"/>
    <w:rsid w:val="00851EE6"/>
    <w:rsid w:val="0085206B"/>
    <w:rsid w:val="008522C5"/>
    <w:rsid w:val="00852979"/>
    <w:rsid w:val="00852BE9"/>
    <w:rsid w:val="00852CE5"/>
    <w:rsid w:val="00853014"/>
    <w:rsid w:val="008531DB"/>
    <w:rsid w:val="00853703"/>
    <w:rsid w:val="00853A94"/>
    <w:rsid w:val="00853E11"/>
    <w:rsid w:val="008541D5"/>
    <w:rsid w:val="00854E19"/>
    <w:rsid w:val="00854E5D"/>
    <w:rsid w:val="0085566F"/>
    <w:rsid w:val="008557F3"/>
    <w:rsid w:val="008560DC"/>
    <w:rsid w:val="00856104"/>
    <w:rsid w:val="00856169"/>
    <w:rsid w:val="0085622F"/>
    <w:rsid w:val="00856310"/>
    <w:rsid w:val="008564E5"/>
    <w:rsid w:val="0085651E"/>
    <w:rsid w:val="00856597"/>
    <w:rsid w:val="00857324"/>
    <w:rsid w:val="008575ED"/>
    <w:rsid w:val="0085764F"/>
    <w:rsid w:val="008578AF"/>
    <w:rsid w:val="00857C82"/>
    <w:rsid w:val="0086009E"/>
    <w:rsid w:val="00860519"/>
    <w:rsid w:val="00860F4A"/>
    <w:rsid w:val="008613EE"/>
    <w:rsid w:val="00861838"/>
    <w:rsid w:val="008620FD"/>
    <w:rsid w:val="00862A52"/>
    <w:rsid w:val="00862A7B"/>
    <w:rsid w:val="00862F76"/>
    <w:rsid w:val="00863B2B"/>
    <w:rsid w:val="00864241"/>
    <w:rsid w:val="00864A89"/>
    <w:rsid w:val="00864BAD"/>
    <w:rsid w:val="00864E9F"/>
    <w:rsid w:val="00865415"/>
    <w:rsid w:val="0086567A"/>
    <w:rsid w:val="00865BF9"/>
    <w:rsid w:val="00865DF3"/>
    <w:rsid w:val="00865E31"/>
    <w:rsid w:val="00866060"/>
    <w:rsid w:val="008663C5"/>
    <w:rsid w:val="0086649F"/>
    <w:rsid w:val="00866C6E"/>
    <w:rsid w:val="00866E0F"/>
    <w:rsid w:val="00866F61"/>
    <w:rsid w:val="00867807"/>
    <w:rsid w:val="00867E74"/>
    <w:rsid w:val="00870B33"/>
    <w:rsid w:val="00870FF2"/>
    <w:rsid w:val="00871643"/>
    <w:rsid w:val="0087194F"/>
    <w:rsid w:val="00871A8B"/>
    <w:rsid w:val="0087228C"/>
    <w:rsid w:val="0087254B"/>
    <w:rsid w:val="008725B0"/>
    <w:rsid w:val="008735A1"/>
    <w:rsid w:val="0087381A"/>
    <w:rsid w:val="00873B91"/>
    <w:rsid w:val="00873C09"/>
    <w:rsid w:val="00873DDA"/>
    <w:rsid w:val="00873F97"/>
    <w:rsid w:val="008740F7"/>
    <w:rsid w:val="00874BF6"/>
    <w:rsid w:val="00874C10"/>
    <w:rsid w:val="00874E70"/>
    <w:rsid w:val="00875540"/>
    <w:rsid w:val="00875984"/>
    <w:rsid w:val="008762D0"/>
    <w:rsid w:val="008765A7"/>
    <w:rsid w:val="008767EA"/>
    <w:rsid w:val="0087687D"/>
    <w:rsid w:val="00876995"/>
    <w:rsid w:val="00876D09"/>
    <w:rsid w:val="008772A7"/>
    <w:rsid w:val="00877815"/>
    <w:rsid w:val="0088061A"/>
    <w:rsid w:val="00880BE4"/>
    <w:rsid w:val="00880DFB"/>
    <w:rsid w:val="00881227"/>
    <w:rsid w:val="00881426"/>
    <w:rsid w:val="00881A2F"/>
    <w:rsid w:val="008822E5"/>
    <w:rsid w:val="0088260A"/>
    <w:rsid w:val="00882677"/>
    <w:rsid w:val="00882AE0"/>
    <w:rsid w:val="00882B31"/>
    <w:rsid w:val="00883506"/>
    <w:rsid w:val="00883712"/>
    <w:rsid w:val="00883A99"/>
    <w:rsid w:val="00883B76"/>
    <w:rsid w:val="00883E88"/>
    <w:rsid w:val="00884260"/>
    <w:rsid w:val="00884363"/>
    <w:rsid w:val="00884C75"/>
    <w:rsid w:val="00884E5E"/>
    <w:rsid w:val="0088521E"/>
    <w:rsid w:val="0088578C"/>
    <w:rsid w:val="008865A5"/>
    <w:rsid w:val="00886C43"/>
    <w:rsid w:val="00887294"/>
    <w:rsid w:val="00887D67"/>
    <w:rsid w:val="00887E6D"/>
    <w:rsid w:val="00890120"/>
    <w:rsid w:val="008909B9"/>
    <w:rsid w:val="00890F61"/>
    <w:rsid w:val="008911DE"/>
    <w:rsid w:val="00891A37"/>
    <w:rsid w:val="00891FA5"/>
    <w:rsid w:val="0089296B"/>
    <w:rsid w:val="00892D1C"/>
    <w:rsid w:val="008938CB"/>
    <w:rsid w:val="00893A9E"/>
    <w:rsid w:val="00893FBF"/>
    <w:rsid w:val="00894917"/>
    <w:rsid w:val="00894FBD"/>
    <w:rsid w:val="0089532F"/>
    <w:rsid w:val="008953C1"/>
    <w:rsid w:val="0089547A"/>
    <w:rsid w:val="008954FE"/>
    <w:rsid w:val="00895653"/>
    <w:rsid w:val="0089584E"/>
    <w:rsid w:val="00895932"/>
    <w:rsid w:val="00895B44"/>
    <w:rsid w:val="0089600A"/>
    <w:rsid w:val="00896055"/>
    <w:rsid w:val="008966F4"/>
    <w:rsid w:val="00897131"/>
    <w:rsid w:val="008971A8"/>
    <w:rsid w:val="0089749F"/>
    <w:rsid w:val="00897664"/>
    <w:rsid w:val="00897714"/>
    <w:rsid w:val="008A08F7"/>
    <w:rsid w:val="008A0B51"/>
    <w:rsid w:val="008A12F8"/>
    <w:rsid w:val="008A17F3"/>
    <w:rsid w:val="008A1B61"/>
    <w:rsid w:val="008A1D01"/>
    <w:rsid w:val="008A2262"/>
    <w:rsid w:val="008A275E"/>
    <w:rsid w:val="008A30A3"/>
    <w:rsid w:val="008A329F"/>
    <w:rsid w:val="008A355E"/>
    <w:rsid w:val="008A3A30"/>
    <w:rsid w:val="008A3CC0"/>
    <w:rsid w:val="008A43D4"/>
    <w:rsid w:val="008A4EDF"/>
    <w:rsid w:val="008A4F7A"/>
    <w:rsid w:val="008A4F81"/>
    <w:rsid w:val="008A5031"/>
    <w:rsid w:val="008A524F"/>
    <w:rsid w:val="008A5390"/>
    <w:rsid w:val="008A53E0"/>
    <w:rsid w:val="008A5526"/>
    <w:rsid w:val="008A592B"/>
    <w:rsid w:val="008A6098"/>
    <w:rsid w:val="008A6409"/>
    <w:rsid w:val="008A649E"/>
    <w:rsid w:val="008A6528"/>
    <w:rsid w:val="008A7483"/>
    <w:rsid w:val="008A7DED"/>
    <w:rsid w:val="008A7DEE"/>
    <w:rsid w:val="008B0990"/>
    <w:rsid w:val="008B119D"/>
    <w:rsid w:val="008B1DAD"/>
    <w:rsid w:val="008B21BE"/>
    <w:rsid w:val="008B2545"/>
    <w:rsid w:val="008B277B"/>
    <w:rsid w:val="008B288A"/>
    <w:rsid w:val="008B2F28"/>
    <w:rsid w:val="008B2FC6"/>
    <w:rsid w:val="008B32FD"/>
    <w:rsid w:val="008B38C8"/>
    <w:rsid w:val="008B3A82"/>
    <w:rsid w:val="008B3A87"/>
    <w:rsid w:val="008B40C5"/>
    <w:rsid w:val="008B45C4"/>
    <w:rsid w:val="008B4697"/>
    <w:rsid w:val="008B477D"/>
    <w:rsid w:val="008B4DFF"/>
    <w:rsid w:val="008B5A82"/>
    <w:rsid w:val="008B5AEE"/>
    <w:rsid w:val="008B62B4"/>
    <w:rsid w:val="008B63B8"/>
    <w:rsid w:val="008B63BD"/>
    <w:rsid w:val="008B650F"/>
    <w:rsid w:val="008B66D8"/>
    <w:rsid w:val="008B680F"/>
    <w:rsid w:val="008B69CB"/>
    <w:rsid w:val="008B6D85"/>
    <w:rsid w:val="008B7087"/>
    <w:rsid w:val="008B73D2"/>
    <w:rsid w:val="008B76A8"/>
    <w:rsid w:val="008B7973"/>
    <w:rsid w:val="008B7B24"/>
    <w:rsid w:val="008C1227"/>
    <w:rsid w:val="008C13A4"/>
    <w:rsid w:val="008C175F"/>
    <w:rsid w:val="008C192A"/>
    <w:rsid w:val="008C2013"/>
    <w:rsid w:val="008C24D7"/>
    <w:rsid w:val="008C31EE"/>
    <w:rsid w:val="008C3208"/>
    <w:rsid w:val="008C330A"/>
    <w:rsid w:val="008C3582"/>
    <w:rsid w:val="008C4D23"/>
    <w:rsid w:val="008C4ED9"/>
    <w:rsid w:val="008C5549"/>
    <w:rsid w:val="008C57C3"/>
    <w:rsid w:val="008C5968"/>
    <w:rsid w:val="008C5F2C"/>
    <w:rsid w:val="008C63F6"/>
    <w:rsid w:val="008C659B"/>
    <w:rsid w:val="008C7159"/>
    <w:rsid w:val="008C7442"/>
    <w:rsid w:val="008C772B"/>
    <w:rsid w:val="008C7BF4"/>
    <w:rsid w:val="008C7E25"/>
    <w:rsid w:val="008D0009"/>
    <w:rsid w:val="008D0481"/>
    <w:rsid w:val="008D049B"/>
    <w:rsid w:val="008D0801"/>
    <w:rsid w:val="008D0950"/>
    <w:rsid w:val="008D09B2"/>
    <w:rsid w:val="008D0EF1"/>
    <w:rsid w:val="008D0F05"/>
    <w:rsid w:val="008D18E4"/>
    <w:rsid w:val="008D20E7"/>
    <w:rsid w:val="008D27A4"/>
    <w:rsid w:val="008D2A61"/>
    <w:rsid w:val="008D4631"/>
    <w:rsid w:val="008D466B"/>
    <w:rsid w:val="008D4C1D"/>
    <w:rsid w:val="008D543C"/>
    <w:rsid w:val="008D57AD"/>
    <w:rsid w:val="008D58CA"/>
    <w:rsid w:val="008D5AA4"/>
    <w:rsid w:val="008D5AF3"/>
    <w:rsid w:val="008D5B83"/>
    <w:rsid w:val="008D5D07"/>
    <w:rsid w:val="008D6096"/>
    <w:rsid w:val="008D62B4"/>
    <w:rsid w:val="008D6483"/>
    <w:rsid w:val="008D66CC"/>
    <w:rsid w:val="008D683A"/>
    <w:rsid w:val="008D6DB2"/>
    <w:rsid w:val="008D6EAF"/>
    <w:rsid w:val="008D7077"/>
    <w:rsid w:val="008D7C30"/>
    <w:rsid w:val="008E011C"/>
    <w:rsid w:val="008E019F"/>
    <w:rsid w:val="008E01E2"/>
    <w:rsid w:val="008E07D1"/>
    <w:rsid w:val="008E0BCD"/>
    <w:rsid w:val="008E11FE"/>
    <w:rsid w:val="008E194D"/>
    <w:rsid w:val="008E236C"/>
    <w:rsid w:val="008E2A43"/>
    <w:rsid w:val="008E2E5D"/>
    <w:rsid w:val="008E3787"/>
    <w:rsid w:val="008E453F"/>
    <w:rsid w:val="008E4D89"/>
    <w:rsid w:val="008E4DA3"/>
    <w:rsid w:val="008E5351"/>
    <w:rsid w:val="008E606E"/>
    <w:rsid w:val="008E638C"/>
    <w:rsid w:val="008E65D9"/>
    <w:rsid w:val="008E6C8E"/>
    <w:rsid w:val="008E6EF4"/>
    <w:rsid w:val="008E6F22"/>
    <w:rsid w:val="008E723A"/>
    <w:rsid w:val="008E740E"/>
    <w:rsid w:val="008E7419"/>
    <w:rsid w:val="008E7478"/>
    <w:rsid w:val="008E7C74"/>
    <w:rsid w:val="008F0493"/>
    <w:rsid w:val="008F0CD3"/>
    <w:rsid w:val="008F0D5E"/>
    <w:rsid w:val="008F1233"/>
    <w:rsid w:val="008F18B4"/>
    <w:rsid w:val="008F1C3F"/>
    <w:rsid w:val="008F1F3F"/>
    <w:rsid w:val="008F2A13"/>
    <w:rsid w:val="008F3758"/>
    <w:rsid w:val="008F3892"/>
    <w:rsid w:val="008F4145"/>
    <w:rsid w:val="008F42DB"/>
    <w:rsid w:val="008F45D2"/>
    <w:rsid w:val="008F4676"/>
    <w:rsid w:val="008F4D20"/>
    <w:rsid w:val="008F4E37"/>
    <w:rsid w:val="008F51D2"/>
    <w:rsid w:val="008F51F1"/>
    <w:rsid w:val="008F55E7"/>
    <w:rsid w:val="008F56BB"/>
    <w:rsid w:val="008F580B"/>
    <w:rsid w:val="008F5D4B"/>
    <w:rsid w:val="008F60DA"/>
    <w:rsid w:val="008F613B"/>
    <w:rsid w:val="008F67DA"/>
    <w:rsid w:val="008F6E82"/>
    <w:rsid w:val="008F6EA6"/>
    <w:rsid w:val="008F779A"/>
    <w:rsid w:val="008F79F3"/>
    <w:rsid w:val="008F7BED"/>
    <w:rsid w:val="008F7DED"/>
    <w:rsid w:val="00900747"/>
    <w:rsid w:val="009015A4"/>
    <w:rsid w:val="0090174C"/>
    <w:rsid w:val="009019FB"/>
    <w:rsid w:val="00901AEC"/>
    <w:rsid w:val="00901C51"/>
    <w:rsid w:val="0090216C"/>
    <w:rsid w:val="00903296"/>
    <w:rsid w:val="00903622"/>
    <w:rsid w:val="009036C2"/>
    <w:rsid w:val="00903ACE"/>
    <w:rsid w:val="009041B9"/>
    <w:rsid w:val="00904548"/>
    <w:rsid w:val="00904A43"/>
    <w:rsid w:val="00904F40"/>
    <w:rsid w:val="0090541A"/>
    <w:rsid w:val="00905C10"/>
    <w:rsid w:val="00905D76"/>
    <w:rsid w:val="00905F27"/>
    <w:rsid w:val="00906683"/>
    <w:rsid w:val="00906829"/>
    <w:rsid w:val="00906861"/>
    <w:rsid w:val="00906BA1"/>
    <w:rsid w:val="00906C34"/>
    <w:rsid w:val="009078CC"/>
    <w:rsid w:val="00907DD8"/>
    <w:rsid w:val="0091068B"/>
    <w:rsid w:val="00910C01"/>
    <w:rsid w:val="00910DB4"/>
    <w:rsid w:val="00910E74"/>
    <w:rsid w:val="0091107B"/>
    <w:rsid w:val="0091119A"/>
    <w:rsid w:val="00911629"/>
    <w:rsid w:val="00911E55"/>
    <w:rsid w:val="00911E69"/>
    <w:rsid w:val="00912BCC"/>
    <w:rsid w:val="00912D6F"/>
    <w:rsid w:val="00913116"/>
    <w:rsid w:val="009132DE"/>
    <w:rsid w:val="00913963"/>
    <w:rsid w:val="009145C7"/>
    <w:rsid w:val="00914BCA"/>
    <w:rsid w:val="00914BDD"/>
    <w:rsid w:val="00915425"/>
    <w:rsid w:val="00915DD5"/>
    <w:rsid w:val="009165BE"/>
    <w:rsid w:val="0091685B"/>
    <w:rsid w:val="00916DBB"/>
    <w:rsid w:val="0091775C"/>
    <w:rsid w:val="009179F5"/>
    <w:rsid w:val="00917EAC"/>
    <w:rsid w:val="00920176"/>
    <w:rsid w:val="009206A8"/>
    <w:rsid w:val="009208B5"/>
    <w:rsid w:val="009210A3"/>
    <w:rsid w:val="00921AAE"/>
    <w:rsid w:val="00922099"/>
    <w:rsid w:val="00922333"/>
    <w:rsid w:val="00922B59"/>
    <w:rsid w:val="00922CF6"/>
    <w:rsid w:val="00923438"/>
    <w:rsid w:val="00923A4C"/>
    <w:rsid w:val="009243DE"/>
    <w:rsid w:val="00924B09"/>
    <w:rsid w:val="00924C35"/>
    <w:rsid w:val="0092552E"/>
    <w:rsid w:val="00925785"/>
    <w:rsid w:val="009259D3"/>
    <w:rsid w:val="00925EAA"/>
    <w:rsid w:val="00925F07"/>
    <w:rsid w:val="00926B85"/>
    <w:rsid w:val="00927566"/>
    <w:rsid w:val="00927684"/>
    <w:rsid w:val="009277FF"/>
    <w:rsid w:val="00927AB8"/>
    <w:rsid w:val="00927BA1"/>
    <w:rsid w:val="00927D92"/>
    <w:rsid w:val="009304F5"/>
    <w:rsid w:val="009309C7"/>
    <w:rsid w:val="00930B12"/>
    <w:rsid w:val="00930B42"/>
    <w:rsid w:val="00930D60"/>
    <w:rsid w:val="009316F7"/>
    <w:rsid w:val="00932238"/>
    <w:rsid w:val="0093262C"/>
    <w:rsid w:val="009326AA"/>
    <w:rsid w:val="00932ECF"/>
    <w:rsid w:val="00933268"/>
    <w:rsid w:val="00933532"/>
    <w:rsid w:val="009336AD"/>
    <w:rsid w:val="0093379A"/>
    <w:rsid w:val="009344EF"/>
    <w:rsid w:val="00934938"/>
    <w:rsid w:val="00934B94"/>
    <w:rsid w:val="00934D4F"/>
    <w:rsid w:val="00934E0F"/>
    <w:rsid w:val="00934FCB"/>
    <w:rsid w:val="00935307"/>
    <w:rsid w:val="00935A73"/>
    <w:rsid w:val="00935E8D"/>
    <w:rsid w:val="00935F4A"/>
    <w:rsid w:val="0093662A"/>
    <w:rsid w:val="009369C0"/>
    <w:rsid w:val="00936A7F"/>
    <w:rsid w:val="0093782D"/>
    <w:rsid w:val="00937857"/>
    <w:rsid w:val="00937F7A"/>
    <w:rsid w:val="00940AC3"/>
    <w:rsid w:val="00941035"/>
    <w:rsid w:val="0094186D"/>
    <w:rsid w:val="00941935"/>
    <w:rsid w:val="00941AA4"/>
    <w:rsid w:val="00942084"/>
    <w:rsid w:val="00942517"/>
    <w:rsid w:val="00942523"/>
    <w:rsid w:val="0094268D"/>
    <w:rsid w:val="009430B7"/>
    <w:rsid w:val="0094316C"/>
    <w:rsid w:val="0094355F"/>
    <w:rsid w:val="009440D6"/>
    <w:rsid w:val="009440E8"/>
    <w:rsid w:val="00944ACA"/>
    <w:rsid w:val="00944CBE"/>
    <w:rsid w:val="00945617"/>
    <w:rsid w:val="00945882"/>
    <w:rsid w:val="009458A1"/>
    <w:rsid w:val="00945E46"/>
    <w:rsid w:val="00946DF9"/>
    <w:rsid w:val="00946FF6"/>
    <w:rsid w:val="00947006"/>
    <w:rsid w:val="0094726F"/>
    <w:rsid w:val="009472D7"/>
    <w:rsid w:val="009472D8"/>
    <w:rsid w:val="009477C6"/>
    <w:rsid w:val="00947F4A"/>
    <w:rsid w:val="00950A5D"/>
    <w:rsid w:val="00950D2E"/>
    <w:rsid w:val="00951A15"/>
    <w:rsid w:val="00952572"/>
    <w:rsid w:val="0095393F"/>
    <w:rsid w:val="00953C49"/>
    <w:rsid w:val="00954EE2"/>
    <w:rsid w:val="00954F36"/>
    <w:rsid w:val="009550BD"/>
    <w:rsid w:val="00955175"/>
    <w:rsid w:val="009559DA"/>
    <w:rsid w:val="009559EA"/>
    <w:rsid w:val="009562A3"/>
    <w:rsid w:val="00956D26"/>
    <w:rsid w:val="00957336"/>
    <w:rsid w:val="009575FF"/>
    <w:rsid w:val="009576FD"/>
    <w:rsid w:val="00957808"/>
    <w:rsid w:val="00960219"/>
    <w:rsid w:val="009608CF"/>
    <w:rsid w:val="00960B8C"/>
    <w:rsid w:val="00960FD3"/>
    <w:rsid w:val="00961316"/>
    <w:rsid w:val="00962645"/>
    <w:rsid w:val="00962DBD"/>
    <w:rsid w:val="00963047"/>
    <w:rsid w:val="009632F1"/>
    <w:rsid w:val="0096398A"/>
    <w:rsid w:val="00963A9B"/>
    <w:rsid w:val="009646E4"/>
    <w:rsid w:val="00964A4E"/>
    <w:rsid w:val="00964DFE"/>
    <w:rsid w:val="00965017"/>
    <w:rsid w:val="00965813"/>
    <w:rsid w:val="00965D3B"/>
    <w:rsid w:val="009663E7"/>
    <w:rsid w:val="009666E8"/>
    <w:rsid w:val="00966807"/>
    <w:rsid w:val="00966829"/>
    <w:rsid w:val="00966A82"/>
    <w:rsid w:val="00967747"/>
    <w:rsid w:val="00967A41"/>
    <w:rsid w:val="00967C83"/>
    <w:rsid w:val="0097000F"/>
    <w:rsid w:val="00970027"/>
    <w:rsid w:val="00970389"/>
    <w:rsid w:val="009704E2"/>
    <w:rsid w:val="00970600"/>
    <w:rsid w:val="009706DA"/>
    <w:rsid w:val="0097095A"/>
    <w:rsid w:val="0097114B"/>
    <w:rsid w:val="00971252"/>
    <w:rsid w:val="00971CA2"/>
    <w:rsid w:val="009722DE"/>
    <w:rsid w:val="00972310"/>
    <w:rsid w:val="00972F9C"/>
    <w:rsid w:val="00974728"/>
    <w:rsid w:val="009749AC"/>
    <w:rsid w:val="00974BFE"/>
    <w:rsid w:val="009761C0"/>
    <w:rsid w:val="0097638D"/>
    <w:rsid w:val="009768CB"/>
    <w:rsid w:val="00977C16"/>
    <w:rsid w:val="009800AA"/>
    <w:rsid w:val="00980E9B"/>
    <w:rsid w:val="00980EB6"/>
    <w:rsid w:val="00981E2C"/>
    <w:rsid w:val="00982048"/>
    <w:rsid w:val="00982346"/>
    <w:rsid w:val="00982490"/>
    <w:rsid w:val="009824C7"/>
    <w:rsid w:val="009834B9"/>
    <w:rsid w:val="00984030"/>
    <w:rsid w:val="009841F7"/>
    <w:rsid w:val="00984A7F"/>
    <w:rsid w:val="00984E49"/>
    <w:rsid w:val="00985174"/>
    <w:rsid w:val="00985631"/>
    <w:rsid w:val="00985767"/>
    <w:rsid w:val="00986495"/>
    <w:rsid w:val="009875EA"/>
    <w:rsid w:val="009903D7"/>
    <w:rsid w:val="00990577"/>
    <w:rsid w:val="00990646"/>
    <w:rsid w:val="00991BAE"/>
    <w:rsid w:val="00992B94"/>
    <w:rsid w:val="009934D8"/>
    <w:rsid w:val="00994422"/>
    <w:rsid w:val="00994DD6"/>
    <w:rsid w:val="00994EDE"/>
    <w:rsid w:val="0099578F"/>
    <w:rsid w:val="00996338"/>
    <w:rsid w:val="009969E6"/>
    <w:rsid w:val="00996B44"/>
    <w:rsid w:val="00997333"/>
    <w:rsid w:val="00997675"/>
    <w:rsid w:val="00997860"/>
    <w:rsid w:val="009A03ED"/>
    <w:rsid w:val="009A065F"/>
    <w:rsid w:val="009A08C0"/>
    <w:rsid w:val="009A0A1F"/>
    <w:rsid w:val="009A0CED"/>
    <w:rsid w:val="009A0DEB"/>
    <w:rsid w:val="009A0E95"/>
    <w:rsid w:val="009A0EA4"/>
    <w:rsid w:val="009A16D0"/>
    <w:rsid w:val="009A1835"/>
    <w:rsid w:val="009A1D89"/>
    <w:rsid w:val="009A2088"/>
    <w:rsid w:val="009A280F"/>
    <w:rsid w:val="009A28BD"/>
    <w:rsid w:val="009A3838"/>
    <w:rsid w:val="009A432F"/>
    <w:rsid w:val="009A471A"/>
    <w:rsid w:val="009A4BFB"/>
    <w:rsid w:val="009A4C82"/>
    <w:rsid w:val="009A5382"/>
    <w:rsid w:val="009A58F3"/>
    <w:rsid w:val="009A60C1"/>
    <w:rsid w:val="009A6E00"/>
    <w:rsid w:val="009A6E6B"/>
    <w:rsid w:val="009A72EA"/>
    <w:rsid w:val="009A755C"/>
    <w:rsid w:val="009A7D3E"/>
    <w:rsid w:val="009B02A1"/>
    <w:rsid w:val="009B160A"/>
    <w:rsid w:val="009B1A6D"/>
    <w:rsid w:val="009B1CC0"/>
    <w:rsid w:val="009B20D8"/>
    <w:rsid w:val="009B25E3"/>
    <w:rsid w:val="009B26D9"/>
    <w:rsid w:val="009B2A2F"/>
    <w:rsid w:val="009B3267"/>
    <w:rsid w:val="009B376D"/>
    <w:rsid w:val="009B3D6A"/>
    <w:rsid w:val="009B3DC4"/>
    <w:rsid w:val="009B44C6"/>
    <w:rsid w:val="009B4508"/>
    <w:rsid w:val="009B48D0"/>
    <w:rsid w:val="009B4F46"/>
    <w:rsid w:val="009B5636"/>
    <w:rsid w:val="009B5AA2"/>
    <w:rsid w:val="009B5CE6"/>
    <w:rsid w:val="009B5DC6"/>
    <w:rsid w:val="009B730B"/>
    <w:rsid w:val="009B7720"/>
    <w:rsid w:val="009B7879"/>
    <w:rsid w:val="009B7900"/>
    <w:rsid w:val="009B7A94"/>
    <w:rsid w:val="009C0901"/>
    <w:rsid w:val="009C09CF"/>
    <w:rsid w:val="009C2866"/>
    <w:rsid w:val="009C29D0"/>
    <w:rsid w:val="009C2A0B"/>
    <w:rsid w:val="009C2A4B"/>
    <w:rsid w:val="009C339B"/>
    <w:rsid w:val="009C35C9"/>
    <w:rsid w:val="009C3979"/>
    <w:rsid w:val="009C3EC7"/>
    <w:rsid w:val="009C3F9A"/>
    <w:rsid w:val="009C4154"/>
    <w:rsid w:val="009C4E40"/>
    <w:rsid w:val="009C522A"/>
    <w:rsid w:val="009C541F"/>
    <w:rsid w:val="009C5869"/>
    <w:rsid w:val="009C6335"/>
    <w:rsid w:val="009C63FE"/>
    <w:rsid w:val="009C64DD"/>
    <w:rsid w:val="009C69E9"/>
    <w:rsid w:val="009C761B"/>
    <w:rsid w:val="009C7D63"/>
    <w:rsid w:val="009D001D"/>
    <w:rsid w:val="009D0623"/>
    <w:rsid w:val="009D08BE"/>
    <w:rsid w:val="009D0F8A"/>
    <w:rsid w:val="009D1ABC"/>
    <w:rsid w:val="009D20A6"/>
    <w:rsid w:val="009D290A"/>
    <w:rsid w:val="009D2D6A"/>
    <w:rsid w:val="009D372F"/>
    <w:rsid w:val="009D378C"/>
    <w:rsid w:val="009D38E3"/>
    <w:rsid w:val="009D3BA0"/>
    <w:rsid w:val="009D4059"/>
    <w:rsid w:val="009D4254"/>
    <w:rsid w:val="009D4C41"/>
    <w:rsid w:val="009D4E01"/>
    <w:rsid w:val="009D52E4"/>
    <w:rsid w:val="009D57E1"/>
    <w:rsid w:val="009D5990"/>
    <w:rsid w:val="009D5EB4"/>
    <w:rsid w:val="009D5FF5"/>
    <w:rsid w:val="009D71A5"/>
    <w:rsid w:val="009D7A24"/>
    <w:rsid w:val="009D7B41"/>
    <w:rsid w:val="009D7C27"/>
    <w:rsid w:val="009D7EE9"/>
    <w:rsid w:val="009E0732"/>
    <w:rsid w:val="009E0C9A"/>
    <w:rsid w:val="009E0F83"/>
    <w:rsid w:val="009E1222"/>
    <w:rsid w:val="009E1783"/>
    <w:rsid w:val="009E1A61"/>
    <w:rsid w:val="009E1D3A"/>
    <w:rsid w:val="009E20DA"/>
    <w:rsid w:val="009E222D"/>
    <w:rsid w:val="009E2D80"/>
    <w:rsid w:val="009E34E8"/>
    <w:rsid w:val="009E3542"/>
    <w:rsid w:val="009E3CE0"/>
    <w:rsid w:val="009E409E"/>
    <w:rsid w:val="009E45F6"/>
    <w:rsid w:val="009E484F"/>
    <w:rsid w:val="009E48F6"/>
    <w:rsid w:val="009E5290"/>
    <w:rsid w:val="009E5CEA"/>
    <w:rsid w:val="009E5DC2"/>
    <w:rsid w:val="009E5EDC"/>
    <w:rsid w:val="009E628F"/>
    <w:rsid w:val="009E62B8"/>
    <w:rsid w:val="009E6949"/>
    <w:rsid w:val="009E69D9"/>
    <w:rsid w:val="009E6AAA"/>
    <w:rsid w:val="009E7A7C"/>
    <w:rsid w:val="009E7A90"/>
    <w:rsid w:val="009E7FD3"/>
    <w:rsid w:val="009F0090"/>
    <w:rsid w:val="009F087D"/>
    <w:rsid w:val="009F0CED"/>
    <w:rsid w:val="009F1008"/>
    <w:rsid w:val="009F100F"/>
    <w:rsid w:val="009F160B"/>
    <w:rsid w:val="009F16D8"/>
    <w:rsid w:val="009F1CDD"/>
    <w:rsid w:val="009F1F9E"/>
    <w:rsid w:val="009F39CD"/>
    <w:rsid w:val="009F3A64"/>
    <w:rsid w:val="009F3B76"/>
    <w:rsid w:val="009F3BCF"/>
    <w:rsid w:val="009F3FEE"/>
    <w:rsid w:val="009F440D"/>
    <w:rsid w:val="009F476D"/>
    <w:rsid w:val="009F477B"/>
    <w:rsid w:val="009F4A7F"/>
    <w:rsid w:val="009F508C"/>
    <w:rsid w:val="009F54C0"/>
    <w:rsid w:val="009F69B5"/>
    <w:rsid w:val="009F7063"/>
    <w:rsid w:val="009F7158"/>
    <w:rsid w:val="009F7720"/>
    <w:rsid w:val="00A0060F"/>
    <w:rsid w:val="00A00A13"/>
    <w:rsid w:val="00A00A43"/>
    <w:rsid w:val="00A00B3C"/>
    <w:rsid w:val="00A010C1"/>
    <w:rsid w:val="00A012C9"/>
    <w:rsid w:val="00A01958"/>
    <w:rsid w:val="00A01ACC"/>
    <w:rsid w:val="00A01B68"/>
    <w:rsid w:val="00A0212B"/>
    <w:rsid w:val="00A02536"/>
    <w:rsid w:val="00A02E87"/>
    <w:rsid w:val="00A03E02"/>
    <w:rsid w:val="00A04283"/>
    <w:rsid w:val="00A04411"/>
    <w:rsid w:val="00A0449A"/>
    <w:rsid w:val="00A04A67"/>
    <w:rsid w:val="00A04AB2"/>
    <w:rsid w:val="00A04B99"/>
    <w:rsid w:val="00A04E95"/>
    <w:rsid w:val="00A04EB9"/>
    <w:rsid w:val="00A05639"/>
    <w:rsid w:val="00A05DF1"/>
    <w:rsid w:val="00A06330"/>
    <w:rsid w:val="00A065D1"/>
    <w:rsid w:val="00A0701A"/>
    <w:rsid w:val="00A071D8"/>
    <w:rsid w:val="00A077D5"/>
    <w:rsid w:val="00A07A2C"/>
    <w:rsid w:val="00A10097"/>
    <w:rsid w:val="00A10551"/>
    <w:rsid w:val="00A106B0"/>
    <w:rsid w:val="00A10AAD"/>
    <w:rsid w:val="00A10B44"/>
    <w:rsid w:val="00A10C6A"/>
    <w:rsid w:val="00A10CEA"/>
    <w:rsid w:val="00A11514"/>
    <w:rsid w:val="00A11B8A"/>
    <w:rsid w:val="00A124BC"/>
    <w:rsid w:val="00A12504"/>
    <w:rsid w:val="00A1251A"/>
    <w:rsid w:val="00A128DC"/>
    <w:rsid w:val="00A14071"/>
    <w:rsid w:val="00A14217"/>
    <w:rsid w:val="00A1426B"/>
    <w:rsid w:val="00A152D3"/>
    <w:rsid w:val="00A154AB"/>
    <w:rsid w:val="00A1573D"/>
    <w:rsid w:val="00A15B76"/>
    <w:rsid w:val="00A15F14"/>
    <w:rsid w:val="00A15F61"/>
    <w:rsid w:val="00A16130"/>
    <w:rsid w:val="00A1645C"/>
    <w:rsid w:val="00A1697A"/>
    <w:rsid w:val="00A174BA"/>
    <w:rsid w:val="00A2000D"/>
    <w:rsid w:val="00A20264"/>
    <w:rsid w:val="00A2052D"/>
    <w:rsid w:val="00A20837"/>
    <w:rsid w:val="00A20888"/>
    <w:rsid w:val="00A20E2A"/>
    <w:rsid w:val="00A21040"/>
    <w:rsid w:val="00A211EF"/>
    <w:rsid w:val="00A21F3C"/>
    <w:rsid w:val="00A22058"/>
    <w:rsid w:val="00A229FD"/>
    <w:rsid w:val="00A22C6A"/>
    <w:rsid w:val="00A22D1D"/>
    <w:rsid w:val="00A22FF5"/>
    <w:rsid w:val="00A2316F"/>
    <w:rsid w:val="00A23523"/>
    <w:rsid w:val="00A23899"/>
    <w:rsid w:val="00A2452D"/>
    <w:rsid w:val="00A2473F"/>
    <w:rsid w:val="00A2492F"/>
    <w:rsid w:val="00A2493B"/>
    <w:rsid w:val="00A255E0"/>
    <w:rsid w:val="00A25757"/>
    <w:rsid w:val="00A25A89"/>
    <w:rsid w:val="00A25C5C"/>
    <w:rsid w:val="00A26255"/>
    <w:rsid w:val="00A26451"/>
    <w:rsid w:val="00A266CF"/>
    <w:rsid w:val="00A2683F"/>
    <w:rsid w:val="00A26904"/>
    <w:rsid w:val="00A27559"/>
    <w:rsid w:val="00A27A34"/>
    <w:rsid w:val="00A27B34"/>
    <w:rsid w:val="00A27F7E"/>
    <w:rsid w:val="00A30500"/>
    <w:rsid w:val="00A3064C"/>
    <w:rsid w:val="00A30A06"/>
    <w:rsid w:val="00A30BA3"/>
    <w:rsid w:val="00A30F9B"/>
    <w:rsid w:val="00A32285"/>
    <w:rsid w:val="00A32468"/>
    <w:rsid w:val="00A32595"/>
    <w:rsid w:val="00A32622"/>
    <w:rsid w:val="00A32814"/>
    <w:rsid w:val="00A32E2F"/>
    <w:rsid w:val="00A33508"/>
    <w:rsid w:val="00A34A2C"/>
    <w:rsid w:val="00A35016"/>
    <w:rsid w:val="00A357D2"/>
    <w:rsid w:val="00A36C48"/>
    <w:rsid w:val="00A36C5B"/>
    <w:rsid w:val="00A37E8E"/>
    <w:rsid w:val="00A4021F"/>
    <w:rsid w:val="00A4046E"/>
    <w:rsid w:val="00A406C1"/>
    <w:rsid w:val="00A40A44"/>
    <w:rsid w:val="00A40A89"/>
    <w:rsid w:val="00A41505"/>
    <w:rsid w:val="00A41708"/>
    <w:rsid w:val="00A41D6A"/>
    <w:rsid w:val="00A41FA5"/>
    <w:rsid w:val="00A426E0"/>
    <w:rsid w:val="00A42740"/>
    <w:rsid w:val="00A42AD8"/>
    <w:rsid w:val="00A42EB7"/>
    <w:rsid w:val="00A4424A"/>
    <w:rsid w:val="00A44393"/>
    <w:rsid w:val="00A445C5"/>
    <w:rsid w:val="00A4492A"/>
    <w:rsid w:val="00A44A16"/>
    <w:rsid w:val="00A44AF6"/>
    <w:rsid w:val="00A46A8C"/>
    <w:rsid w:val="00A46AC7"/>
    <w:rsid w:val="00A46F8F"/>
    <w:rsid w:val="00A47071"/>
    <w:rsid w:val="00A473B6"/>
    <w:rsid w:val="00A473CA"/>
    <w:rsid w:val="00A47AC6"/>
    <w:rsid w:val="00A50E24"/>
    <w:rsid w:val="00A5108F"/>
    <w:rsid w:val="00A51250"/>
    <w:rsid w:val="00A5127A"/>
    <w:rsid w:val="00A519F3"/>
    <w:rsid w:val="00A51CC7"/>
    <w:rsid w:val="00A52028"/>
    <w:rsid w:val="00A52B89"/>
    <w:rsid w:val="00A52EA7"/>
    <w:rsid w:val="00A52F54"/>
    <w:rsid w:val="00A53862"/>
    <w:rsid w:val="00A53DAF"/>
    <w:rsid w:val="00A5400A"/>
    <w:rsid w:val="00A5432A"/>
    <w:rsid w:val="00A545B6"/>
    <w:rsid w:val="00A5494C"/>
    <w:rsid w:val="00A54C32"/>
    <w:rsid w:val="00A54CAE"/>
    <w:rsid w:val="00A54E0B"/>
    <w:rsid w:val="00A54F20"/>
    <w:rsid w:val="00A55381"/>
    <w:rsid w:val="00A55B72"/>
    <w:rsid w:val="00A55DFF"/>
    <w:rsid w:val="00A56183"/>
    <w:rsid w:val="00A5627F"/>
    <w:rsid w:val="00A56E42"/>
    <w:rsid w:val="00A56EE8"/>
    <w:rsid w:val="00A5724E"/>
    <w:rsid w:val="00A575D8"/>
    <w:rsid w:val="00A57FE3"/>
    <w:rsid w:val="00A60098"/>
    <w:rsid w:val="00A60919"/>
    <w:rsid w:val="00A60C67"/>
    <w:rsid w:val="00A6119E"/>
    <w:rsid w:val="00A61685"/>
    <w:rsid w:val="00A617A2"/>
    <w:rsid w:val="00A61EB4"/>
    <w:rsid w:val="00A62131"/>
    <w:rsid w:val="00A62394"/>
    <w:rsid w:val="00A624B6"/>
    <w:rsid w:val="00A63324"/>
    <w:rsid w:val="00A63F0D"/>
    <w:rsid w:val="00A63FEA"/>
    <w:rsid w:val="00A64E7D"/>
    <w:rsid w:val="00A65561"/>
    <w:rsid w:val="00A66365"/>
    <w:rsid w:val="00A666C1"/>
    <w:rsid w:val="00A66790"/>
    <w:rsid w:val="00A66AD1"/>
    <w:rsid w:val="00A6714B"/>
    <w:rsid w:val="00A672A4"/>
    <w:rsid w:val="00A67776"/>
    <w:rsid w:val="00A67781"/>
    <w:rsid w:val="00A67A78"/>
    <w:rsid w:val="00A70683"/>
    <w:rsid w:val="00A70D2F"/>
    <w:rsid w:val="00A70ED6"/>
    <w:rsid w:val="00A711E9"/>
    <w:rsid w:val="00A716BB"/>
    <w:rsid w:val="00A71DBE"/>
    <w:rsid w:val="00A72142"/>
    <w:rsid w:val="00A7283C"/>
    <w:rsid w:val="00A7286A"/>
    <w:rsid w:val="00A73A45"/>
    <w:rsid w:val="00A751AD"/>
    <w:rsid w:val="00A756B6"/>
    <w:rsid w:val="00A7633A"/>
    <w:rsid w:val="00A7707C"/>
    <w:rsid w:val="00A77098"/>
    <w:rsid w:val="00A77733"/>
    <w:rsid w:val="00A8044B"/>
    <w:rsid w:val="00A809E3"/>
    <w:rsid w:val="00A80A8B"/>
    <w:rsid w:val="00A80F9F"/>
    <w:rsid w:val="00A81330"/>
    <w:rsid w:val="00A8232A"/>
    <w:rsid w:val="00A82757"/>
    <w:rsid w:val="00A82A33"/>
    <w:rsid w:val="00A83934"/>
    <w:rsid w:val="00A8428D"/>
    <w:rsid w:val="00A847E9"/>
    <w:rsid w:val="00A8483F"/>
    <w:rsid w:val="00A849C1"/>
    <w:rsid w:val="00A84BE7"/>
    <w:rsid w:val="00A84F8B"/>
    <w:rsid w:val="00A85D87"/>
    <w:rsid w:val="00A86548"/>
    <w:rsid w:val="00A865F5"/>
    <w:rsid w:val="00A867DF"/>
    <w:rsid w:val="00A86BFE"/>
    <w:rsid w:val="00A86DFA"/>
    <w:rsid w:val="00A872A7"/>
    <w:rsid w:val="00A877E1"/>
    <w:rsid w:val="00A87908"/>
    <w:rsid w:val="00A87939"/>
    <w:rsid w:val="00A87B26"/>
    <w:rsid w:val="00A87B2F"/>
    <w:rsid w:val="00A90063"/>
    <w:rsid w:val="00A902E2"/>
    <w:rsid w:val="00A903F5"/>
    <w:rsid w:val="00A906E6"/>
    <w:rsid w:val="00A91783"/>
    <w:rsid w:val="00A9217D"/>
    <w:rsid w:val="00A92272"/>
    <w:rsid w:val="00A925F8"/>
    <w:rsid w:val="00A92B07"/>
    <w:rsid w:val="00A92DA4"/>
    <w:rsid w:val="00A93190"/>
    <w:rsid w:val="00A937BF"/>
    <w:rsid w:val="00A938C8"/>
    <w:rsid w:val="00A94437"/>
    <w:rsid w:val="00A95029"/>
    <w:rsid w:val="00A9510E"/>
    <w:rsid w:val="00A954BD"/>
    <w:rsid w:val="00A95979"/>
    <w:rsid w:val="00A95C81"/>
    <w:rsid w:val="00A95EA0"/>
    <w:rsid w:val="00A96835"/>
    <w:rsid w:val="00A96BC8"/>
    <w:rsid w:val="00A975F1"/>
    <w:rsid w:val="00A97945"/>
    <w:rsid w:val="00A97C59"/>
    <w:rsid w:val="00AA06E8"/>
    <w:rsid w:val="00AA0AFF"/>
    <w:rsid w:val="00AA1773"/>
    <w:rsid w:val="00AA1A4D"/>
    <w:rsid w:val="00AA1AA1"/>
    <w:rsid w:val="00AA1ACB"/>
    <w:rsid w:val="00AA2437"/>
    <w:rsid w:val="00AA2898"/>
    <w:rsid w:val="00AA2B27"/>
    <w:rsid w:val="00AA2FCB"/>
    <w:rsid w:val="00AA312A"/>
    <w:rsid w:val="00AA39E8"/>
    <w:rsid w:val="00AA40A3"/>
    <w:rsid w:val="00AA4C2B"/>
    <w:rsid w:val="00AA6A85"/>
    <w:rsid w:val="00AA6C28"/>
    <w:rsid w:val="00AA7507"/>
    <w:rsid w:val="00AA7999"/>
    <w:rsid w:val="00AA7E98"/>
    <w:rsid w:val="00AB0676"/>
    <w:rsid w:val="00AB1967"/>
    <w:rsid w:val="00AB1B6E"/>
    <w:rsid w:val="00AB1F1A"/>
    <w:rsid w:val="00AB2071"/>
    <w:rsid w:val="00AB246A"/>
    <w:rsid w:val="00AB252B"/>
    <w:rsid w:val="00AB2560"/>
    <w:rsid w:val="00AB2BF9"/>
    <w:rsid w:val="00AB300F"/>
    <w:rsid w:val="00AB3DD3"/>
    <w:rsid w:val="00AB3F7D"/>
    <w:rsid w:val="00AB42FF"/>
    <w:rsid w:val="00AB496E"/>
    <w:rsid w:val="00AB500C"/>
    <w:rsid w:val="00AB54E3"/>
    <w:rsid w:val="00AB586E"/>
    <w:rsid w:val="00AB588E"/>
    <w:rsid w:val="00AB5B13"/>
    <w:rsid w:val="00AB5BA7"/>
    <w:rsid w:val="00AB61B3"/>
    <w:rsid w:val="00AB61D8"/>
    <w:rsid w:val="00AB7433"/>
    <w:rsid w:val="00AB7803"/>
    <w:rsid w:val="00AB796F"/>
    <w:rsid w:val="00AB7CAC"/>
    <w:rsid w:val="00AB7ED6"/>
    <w:rsid w:val="00AC0370"/>
    <w:rsid w:val="00AC1A55"/>
    <w:rsid w:val="00AC1B6B"/>
    <w:rsid w:val="00AC1C76"/>
    <w:rsid w:val="00AC1CE9"/>
    <w:rsid w:val="00AC1FF4"/>
    <w:rsid w:val="00AC23C1"/>
    <w:rsid w:val="00AC2F58"/>
    <w:rsid w:val="00AC368A"/>
    <w:rsid w:val="00AC3869"/>
    <w:rsid w:val="00AC399B"/>
    <w:rsid w:val="00AC4FDA"/>
    <w:rsid w:val="00AC58FC"/>
    <w:rsid w:val="00AC5956"/>
    <w:rsid w:val="00AC624C"/>
    <w:rsid w:val="00AC657D"/>
    <w:rsid w:val="00AC6945"/>
    <w:rsid w:val="00AC6CB1"/>
    <w:rsid w:val="00AC6E46"/>
    <w:rsid w:val="00AC6EA5"/>
    <w:rsid w:val="00AC7658"/>
    <w:rsid w:val="00AC7678"/>
    <w:rsid w:val="00AC780A"/>
    <w:rsid w:val="00AC7900"/>
    <w:rsid w:val="00AC7B88"/>
    <w:rsid w:val="00AC7D89"/>
    <w:rsid w:val="00AD0325"/>
    <w:rsid w:val="00AD063B"/>
    <w:rsid w:val="00AD147D"/>
    <w:rsid w:val="00AD15E8"/>
    <w:rsid w:val="00AD1644"/>
    <w:rsid w:val="00AD16A2"/>
    <w:rsid w:val="00AD1790"/>
    <w:rsid w:val="00AD186E"/>
    <w:rsid w:val="00AD279A"/>
    <w:rsid w:val="00AD287A"/>
    <w:rsid w:val="00AD2DC7"/>
    <w:rsid w:val="00AD2EA2"/>
    <w:rsid w:val="00AD3531"/>
    <w:rsid w:val="00AD36CF"/>
    <w:rsid w:val="00AD396C"/>
    <w:rsid w:val="00AD405D"/>
    <w:rsid w:val="00AD491A"/>
    <w:rsid w:val="00AD4925"/>
    <w:rsid w:val="00AD5107"/>
    <w:rsid w:val="00AD5706"/>
    <w:rsid w:val="00AD5C10"/>
    <w:rsid w:val="00AD6215"/>
    <w:rsid w:val="00AD65B0"/>
    <w:rsid w:val="00AD665A"/>
    <w:rsid w:val="00AD67C1"/>
    <w:rsid w:val="00AD6E43"/>
    <w:rsid w:val="00AD7144"/>
    <w:rsid w:val="00AD7153"/>
    <w:rsid w:val="00AD7761"/>
    <w:rsid w:val="00AD784F"/>
    <w:rsid w:val="00AD78AE"/>
    <w:rsid w:val="00AD79C4"/>
    <w:rsid w:val="00AD7C4E"/>
    <w:rsid w:val="00AE0132"/>
    <w:rsid w:val="00AE0A5D"/>
    <w:rsid w:val="00AE0FA7"/>
    <w:rsid w:val="00AE1270"/>
    <w:rsid w:val="00AE1754"/>
    <w:rsid w:val="00AE22B5"/>
    <w:rsid w:val="00AE27D6"/>
    <w:rsid w:val="00AE2B9E"/>
    <w:rsid w:val="00AE3FBB"/>
    <w:rsid w:val="00AE40F5"/>
    <w:rsid w:val="00AE4163"/>
    <w:rsid w:val="00AE43AE"/>
    <w:rsid w:val="00AE4CDB"/>
    <w:rsid w:val="00AE5858"/>
    <w:rsid w:val="00AE5A76"/>
    <w:rsid w:val="00AE619F"/>
    <w:rsid w:val="00AE6ABB"/>
    <w:rsid w:val="00AE6CBA"/>
    <w:rsid w:val="00AE6D8A"/>
    <w:rsid w:val="00AE78DE"/>
    <w:rsid w:val="00AE7FC4"/>
    <w:rsid w:val="00AF0B1B"/>
    <w:rsid w:val="00AF0BCF"/>
    <w:rsid w:val="00AF0C4B"/>
    <w:rsid w:val="00AF0F48"/>
    <w:rsid w:val="00AF1318"/>
    <w:rsid w:val="00AF1331"/>
    <w:rsid w:val="00AF17D0"/>
    <w:rsid w:val="00AF1894"/>
    <w:rsid w:val="00AF1F03"/>
    <w:rsid w:val="00AF20E4"/>
    <w:rsid w:val="00AF27CD"/>
    <w:rsid w:val="00AF3436"/>
    <w:rsid w:val="00AF39BF"/>
    <w:rsid w:val="00AF3AC9"/>
    <w:rsid w:val="00AF404C"/>
    <w:rsid w:val="00AF443A"/>
    <w:rsid w:val="00AF4C27"/>
    <w:rsid w:val="00AF4D86"/>
    <w:rsid w:val="00AF51CD"/>
    <w:rsid w:val="00AF51E0"/>
    <w:rsid w:val="00AF5AAD"/>
    <w:rsid w:val="00AF60DD"/>
    <w:rsid w:val="00AF6285"/>
    <w:rsid w:val="00AF653F"/>
    <w:rsid w:val="00AF684F"/>
    <w:rsid w:val="00AF6B10"/>
    <w:rsid w:val="00AF6C8A"/>
    <w:rsid w:val="00AF7214"/>
    <w:rsid w:val="00AF74A5"/>
    <w:rsid w:val="00AF7806"/>
    <w:rsid w:val="00AF79C9"/>
    <w:rsid w:val="00AF7F66"/>
    <w:rsid w:val="00B00448"/>
    <w:rsid w:val="00B00D12"/>
    <w:rsid w:val="00B01277"/>
    <w:rsid w:val="00B0138D"/>
    <w:rsid w:val="00B0194C"/>
    <w:rsid w:val="00B02381"/>
    <w:rsid w:val="00B02BF0"/>
    <w:rsid w:val="00B02C57"/>
    <w:rsid w:val="00B03BC2"/>
    <w:rsid w:val="00B03CC2"/>
    <w:rsid w:val="00B04985"/>
    <w:rsid w:val="00B04B8B"/>
    <w:rsid w:val="00B04C23"/>
    <w:rsid w:val="00B04DBB"/>
    <w:rsid w:val="00B04E20"/>
    <w:rsid w:val="00B04F7B"/>
    <w:rsid w:val="00B056F5"/>
    <w:rsid w:val="00B0575E"/>
    <w:rsid w:val="00B0582A"/>
    <w:rsid w:val="00B05D6C"/>
    <w:rsid w:val="00B06335"/>
    <w:rsid w:val="00B065BE"/>
    <w:rsid w:val="00B0677B"/>
    <w:rsid w:val="00B06989"/>
    <w:rsid w:val="00B07E55"/>
    <w:rsid w:val="00B102A5"/>
    <w:rsid w:val="00B10766"/>
    <w:rsid w:val="00B10A0F"/>
    <w:rsid w:val="00B10E1E"/>
    <w:rsid w:val="00B10EDD"/>
    <w:rsid w:val="00B1102A"/>
    <w:rsid w:val="00B11B3C"/>
    <w:rsid w:val="00B12035"/>
    <w:rsid w:val="00B1276B"/>
    <w:rsid w:val="00B12D92"/>
    <w:rsid w:val="00B1361F"/>
    <w:rsid w:val="00B13B82"/>
    <w:rsid w:val="00B13B83"/>
    <w:rsid w:val="00B14935"/>
    <w:rsid w:val="00B14AA4"/>
    <w:rsid w:val="00B15288"/>
    <w:rsid w:val="00B153F5"/>
    <w:rsid w:val="00B155A7"/>
    <w:rsid w:val="00B15926"/>
    <w:rsid w:val="00B16066"/>
    <w:rsid w:val="00B168E8"/>
    <w:rsid w:val="00B16A53"/>
    <w:rsid w:val="00B2059B"/>
    <w:rsid w:val="00B209DC"/>
    <w:rsid w:val="00B219F1"/>
    <w:rsid w:val="00B21E8A"/>
    <w:rsid w:val="00B2214A"/>
    <w:rsid w:val="00B2223C"/>
    <w:rsid w:val="00B2263F"/>
    <w:rsid w:val="00B22694"/>
    <w:rsid w:val="00B23122"/>
    <w:rsid w:val="00B24019"/>
    <w:rsid w:val="00B248ED"/>
    <w:rsid w:val="00B248F1"/>
    <w:rsid w:val="00B24AA2"/>
    <w:rsid w:val="00B25AE4"/>
    <w:rsid w:val="00B25C3B"/>
    <w:rsid w:val="00B25C5D"/>
    <w:rsid w:val="00B25D9E"/>
    <w:rsid w:val="00B25FCB"/>
    <w:rsid w:val="00B26D9B"/>
    <w:rsid w:val="00B271BC"/>
    <w:rsid w:val="00B274DD"/>
    <w:rsid w:val="00B27A8A"/>
    <w:rsid w:val="00B27B72"/>
    <w:rsid w:val="00B27BDC"/>
    <w:rsid w:val="00B27FD9"/>
    <w:rsid w:val="00B302F0"/>
    <w:rsid w:val="00B305E2"/>
    <w:rsid w:val="00B30829"/>
    <w:rsid w:val="00B3135D"/>
    <w:rsid w:val="00B314E8"/>
    <w:rsid w:val="00B3192D"/>
    <w:rsid w:val="00B31E95"/>
    <w:rsid w:val="00B32379"/>
    <w:rsid w:val="00B32B4A"/>
    <w:rsid w:val="00B330BF"/>
    <w:rsid w:val="00B33737"/>
    <w:rsid w:val="00B34993"/>
    <w:rsid w:val="00B354DB"/>
    <w:rsid w:val="00B354EC"/>
    <w:rsid w:val="00B35673"/>
    <w:rsid w:val="00B36247"/>
    <w:rsid w:val="00B36286"/>
    <w:rsid w:val="00B36584"/>
    <w:rsid w:val="00B366DA"/>
    <w:rsid w:val="00B3677C"/>
    <w:rsid w:val="00B367E3"/>
    <w:rsid w:val="00B3692A"/>
    <w:rsid w:val="00B36E82"/>
    <w:rsid w:val="00B377DB"/>
    <w:rsid w:val="00B37ACD"/>
    <w:rsid w:val="00B37EC6"/>
    <w:rsid w:val="00B4046C"/>
    <w:rsid w:val="00B404A6"/>
    <w:rsid w:val="00B41262"/>
    <w:rsid w:val="00B4182C"/>
    <w:rsid w:val="00B419DB"/>
    <w:rsid w:val="00B41A48"/>
    <w:rsid w:val="00B4207C"/>
    <w:rsid w:val="00B420AF"/>
    <w:rsid w:val="00B427B8"/>
    <w:rsid w:val="00B42A88"/>
    <w:rsid w:val="00B42A8A"/>
    <w:rsid w:val="00B42F7A"/>
    <w:rsid w:val="00B43747"/>
    <w:rsid w:val="00B43759"/>
    <w:rsid w:val="00B438D3"/>
    <w:rsid w:val="00B43C43"/>
    <w:rsid w:val="00B44C6C"/>
    <w:rsid w:val="00B45365"/>
    <w:rsid w:val="00B46472"/>
    <w:rsid w:val="00B4692F"/>
    <w:rsid w:val="00B46CDA"/>
    <w:rsid w:val="00B46D17"/>
    <w:rsid w:val="00B474D5"/>
    <w:rsid w:val="00B47C6F"/>
    <w:rsid w:val="00B500CE"/>
    <w:rsid w:val="00B50106"/>
    <w:rsid w:val="00B502D2"/>
    <w:rsid w:val="00B510BC"/>
    <w:rsid w:val="00B511C6"/>
    <w:rsid w:val="00B5137B"/>
    <w:rsid w:val="00B516A3"/>
    <w:rsid w:val="00B519CF"/>
    <w:rsid w:val="00B51A4E"/>
    <w:rsid w:val="00B51CAF"/>
    <w:rsid w:val="00B51ED7"/>
    <w:rsid w:val="00B51F39"/>
    <w:rsid w:val="00B51FD8"/>
    <w:rsid w:val="00B52629"/>
    <w:rsid w:val="00B5263F"/>
    <w:rsid w:val="00B52644"/>
    <w:rsid w:val="00B5333B"/>
    <w:rsid w:val="00B53B04"/>
    <w:rsid w:val="00B53EEF"/>
    <w:rsid w:val="00B54002"/>
    <w:rsid w:val="00B54064"/>
    <w:rsid w:val="00B5445B"/>
    <w:rsid w:val="00B54F79"/>
    <w:rsid w:val="00B5519E"/>
    <w:rsid w:val="00B55644"/>
    <w:rsid w:val="00B563CE"/>
    <w:rsid w:val="00B56C53"/>
    <w:rsid w:val="00B5781B"/>
    <w:rsid w:val="00B60237"/>
    <w:rsid w:val="00B60785"/>
    <w:rsid w:val="00B60B7B"/>
    <w:rsid w:val="00B60FDB"/>
    <w:rsid w:val="00B61DF0"/>
    <w:rsid w:val="00B6244D"/>
    <w:rsid w:val="00B62F6A"/>
    <w:rsid w:val="00B6311E"/>
    <w:rsid w:val="00B6406E"/>
    <w:rsid w:val="00B64643"/>
    <w:rsid w:val="00B64A75"/>
    <w:rsid w:val="00B64BE7"/>
    <w:rsid w:val="00B65B0D"/>
    <w:rsid w:val="00B66AA6"/>
    <w:rsid w:val="00B66AC7"/>
    <w:rsid w:val="00B66D1E"/>
    <w:rsid w:val="00B673F4"/>
    <w:rsid w:val="00B679E9"/>
    <w:rsid w:val="00B67C39"/>
    <w:rsid w:val="00B67FB2"/>
    <w:rsid w:val="00B70059"/>
    <w:rsid w:val="00B7014B"/>
    <w:rsid w:val="00B70741"/>
    <w:rsid w:val="00B70A26"/>
    <w:rsid w:val="00B71872"/>
    <w:rsid w:val="00B71EA4"/>
    <w:rsid w:val="00B71F1B"/>
    <w:rsid w:val="00B72C2F"/>
    <w:rsid w:val="00B72DF4"/>
    <w:rsid w:val="00B72F57"/>
    <w:rsid w:val="00B72F5A"/>
    <w:rsid w:val="00B7344C"/>
    <w:rsid w:val="00B742AB"/>
    <w:rsid w:val="00B74B6D"/>
    <w:rsid w:val="00B753CA"/>
    <w:rsid w:val="00B75DB0"/>
    <w:rsid w:val="00B75F11"/>
    <w:rsid w:val="00B7631C"/>
    <w:rsid w:val="00B766DF"/>
    <w:rsid w:val="00B77326"/>
    <w:rsid w:val="00B77641"/>
    <w:rsid w:val="00B77EE1"/>
    <w:rsid w:val="00B81610"/>
    <w:rsid w:val="00B81BAD"/>
    <w:rsid w:val="00B81C98"/>
    <w:rsid w:val="00B820E4"/>
    <w:rsid w:val="00B824D0"/>
    <w:rsid w:val="00B82AC6"/>
    <w:rsid w:val="00B8309E"/>
    <w:rsid w:val="00B8325E"/>
    <w:rsid w:val="00B833ED"/>
    <w:rsid w:val="00B838F4"/>
    <w:rsid w:val="00B84B49"/>
    <w:rsid w:val="00B84EFC"/>
    <w:rsid w:val="00B85219"/>
    <w:rsid w:val="00B8555D"/>
    <w:rsid w:val="00B857A1"/>
    <w:rsid w:val="00B8595D"/>
    <w:rsid w:val="00B85D94"/>
    <w:rsid w:val="00B85EC6"/>
    <w:rsid w:val="00B86808"/>
    <w:rsid w:val="00B86818"/>
    <w:rsid w:val="00B86AC3"/>
    <w:rsid w:val="00B86F18"/>
    <w:rsid w:val="00B87339"/>
    <w:rsid w:val="00B873CF"/>
    <w:rsid w:val="00B87B67"/>
    <w:rsid w:val="00B87D31"/>
    <w:rsid w:val="00B87DE0"/>
    <w:rsid w:val="00B9012E"/>
    <w:rsid w:val="00B9085B"/>
    <w:rsid w:val="00B9116F"/>
    <w:rsid w:val="00B914D9"/>
    <w:rsid w:val="00B91500"/>
    <w:rsid w:val="00B91A71"/>
    <w:rsid w:val="00B92A53"/>
    <w:rsid w:val="00B92EAB"/>
    <w:rsid w:val="00B94014"/>
    <w:rsid w:val="00B942EC"/>
    <w:rsid w:val="00B94539"/>
    <w:rsid w:val="00B94954"/>
    <w:rsid w:val="00B94B48"/>
    <w:rsid w:val="00B952C4"/>
    <w:rsid w:val="00B95893"/>
    <w:rsid w:val="00B9619E"/>
    <w:rsid w:val="00B9637D"/>
    <w:rsid w:val="00B96496"/>
    <w:rsid w:val="00B96535"/>
    <w:rsid w:val="00B976C3"/>
    <w:rsid w:val="00B97D8D"/>
    <w:rsid w:val="00B97DA5"/>
    <w:rsid w:val="00BA01BE"/>
    <w:rsid w:val="00BA03BE"/>
    <w:rsid w:val="00BA2389"/>
    <w:rsid w:val="00BA2D61"/>
    <w:rsid w:val="00BA359D"/>
    <w:rsid w:val="00BA4687"/>
    <w:rsid w:val="00BA487E"/>
    <w:rsid w:val="00BA541B"/>
    <w:rsid w:val="00BA5CEE"/>
    <w:rsid w:val="00BA6218"/>
    <w:rsid w:val="00BA716E"/>
    <w:rsid w:val="00BA74DE"/>
    <w:rsid w:val="00BA7AA7"/>
    <w:rsid w:val="00BA7E68"/>
    <w:rsid w:val="00BB0161"/>
    <w:rsid w:val="00BB062F"/>
    <w:rsid w:val="00BB0C1F"/>
    <w:rsid w:val="00BB0CB1"/>
    <w:rsid w:val="00BB1A63"/>
    <w:rsid w:val="00BB1B5C"/>
    <w:rsid w:val="00BB1BFB"/>
    <w:rsid w:val="00BB2023"/>
    <w:rsid w:val="00BB2EED"/>
    <w:rsid w:val="00BB2F80"/>
    <w:rsid w:val="00BB332D"/>
    <w:rsid w:val="00BB3516"/>
    <w:rsid w:val="00BB374A"/>
    <w:rsid w:val="00BB4511"/>
    <w:rsid w:val="00BB5747"/>
    <w:rsid w:val="00BB6170"/>
    <w:rsid w:val="00BB624D"/>
    <w:rsid w:val="00BB6393"/>
    <w:rsid w:val="00BB6435"/>
    <w:rsid w:val="00BB660E"/>
    <w:rsid w:val="00BB676B"/>
    <w:rsid w:val="00BB69A4"/>
    <w:rsid w:val="00BB6F0D"/>
    <w:rsid w:val="00BC01D5"/>
    <w:rsid w:val="00BC1023"/>
    <w:rsid w:val="00BC1CC0"/>
    <w:rsid w:val="00BC22A9"/>
    <w:rsid w:val="00BC25A6"/>
    <w:rsid w:val="00BC261D"/>
    <w:rsid w:val="00BC2756"/>
    <w:rsid w:val="00BC280E"/>
    <w:rsid w:val="00BC33B5"/>
    <w:rsid w:val="00BC395E"/>
    <w:rsid w:val="00BC44A2"/>
    <w:rsid w:val="00BC49E6"/>
    <w:rsid w:val="00BC4BC0"/>
    <w:rsid w:val="00BC4BFB"/>
    <w:rsid w:val="00BC4DE2"/>
    <w:rsid w:val="00BC5777"/>
    <w:rsid w:val="00BC630B"/>
    <w:rsid w:val="00BC636C"/>
    <w:rsid w:val="00BC6813"/>
    <w:rsid w:val="00BC6886"/>
    <w:rsid w:val="00BC6977"/>
    <w:rsid w:val="00BC6B15"/>
    <w:rsid w:val="00BC6CC7"/>
    <w:rsid w:val="00BC73CB"/>
    <w:rsid w:val="00BC7809"/>
    <w:rsid w:val="00BC79FC"/>
    <w:rsid w:val="00BD035B"/>
    <w:rsid w:val="00BD0681"/>
    <w:rsid w:val="00BD0767"/>
    <w:rsid w:val="00BD07D1"/>
    <w:rsid w:val="00BD0A4C"/>
    <w:rsid w:val="00BD1270"/>
    <w:rsid w:val="00BD144B"/>
    <w:rsid w:val="00BD1662"/>
    <w:rsid w:val="00BD1B0C"/>
    <w:rsid w:val="00BD1B53"/>
    <w:rsid w:val="00BD1FDD"/>
    <w:rsid w:val="00BD217B"/>
    <w:rsid w:val="00BD228C"/>
    <w:rsid w:val="00BD2522"/>
    <w:rsid w:val="00BD2724"/>
    <w:rsid w:val="00BD2F6C"/>
    <w:rsid w:val="00BD313B"/>
    <w:rsid w:val="00BD363F"/>
    <w:rsid w:val="00BD4562"/>
    <w:rsid w:val="00BD47CE"/>
    <w:rsid w:val="00BD5C79"/>
    <w:rsid w:val="00BD639B"/>
    <w:rsid w:val="00BD653D"/>
    <w:rsid w:val="00BD660A"/>
    <w:rsid w:val="00BD670E"/>
    <w:rsid w:val="00BD6B98"/>
    <w:rsid w:val="00BD6E15"/>
    <w:rsid w:val="00BD72C0"/>
    <w:rsid w:val="00BD7375"/>
    <w:rsid w:val="00BD7C09"/>
    <w:rsid w:val="00BD7CBB"/>
    <w:rsid w:val="00BD7E28"/>
    <w:rsid w:val="00BE0ECB"/>
    <w:rsid w:val="00BE13BE"/>
    <w:rsid w:val="00BE1AE3"/>
    <w:rsid w:val="00BE1EAD"/>
    <w:rsid w:val="00BE2037"/>
    <w:rsid w:val="00BE22A3"/>
    <w:rsid w:val="00BE2BB1"/>
    <w:rsid w:val="00BE2C92"/>
    <w:rsid w:val="00BE2DD9"/>
    <w:rsid w:val="00BE3019"/>
    <w:rsid w:val="00BE307C"/>
    <w:rsid w:val="00BE4724"/>
    <w:rsid w:val="00BE4B61"/>
    <w:rsid w:val="00BE4EEB"/>
    <w:rsid w:val="00BE4F84"/>
    <w:rsid w:val="00BE54BF"/>
    <w:rsid w:val="00BE5846"/>
    <w:rsid w:val="00BE5AF6"/>
    <w:rsid w:val="00BE64DE"/>
    <w:rsid w:val="00BE6BE7"/>
    <w:rsid w:val="00BE7041"/>
    <w:rsid w:val="00BE7274"/>
    <w:rsid w:val="00BE7394"/>
    <w:rsid w:val="00BE7D7A"/>
    <w:rsid w:val="00BF0613"/>
    <w:rsid w:val="00BF0B17"/>
    <w:rsid w:val="00BF0CAE"/>
    <w:rsid w:val="00BF0E66"/>
    <w:rsid w:val="00BF118B"/>
    <w:rsid w:val="00BF1810"/>
    <w:rsid w:val="00BF1BCB"/>
    <w:rsid w:val="00BF1C3F"/>
    <w:rsid w:val="00BF1F45"/>
    <w:rsid w:val="00BF2668"/>
    <w:rsid w:val="00BF296C"/>
    <w:rsid w:val="00BF29AB"/>
    <w:rsid w:val="00BF33D6"/>
    <w:rsid w:val="00BF3865"/>
    <w:rsid w:val="00BF38C4"/>
    <w:rsid w:val="00BF4592"/>
    <w:rsid w:val="00BF47B1"/>
    <w:rsid w:val="00BF4A53"/>
    <w:rsid w:val="00BF4E31"/>
    <w:rsid w:val="00BF4F56"/>
    <w:rsid w:val="00BF521A"/>
    <w:rsid w:val="00BF5535"/>
    <w:rsid w:val="00BF57DB"/>
    <w:rsid w:val="00BF5B30"/>
    <w:rsid w:val="00BF6219"/>
    <w:rsid w:val="00BF6584"/>
    <w:rsid w:val="00BF66BA"/>
    <w:rsid w:val="00BF7082"/>
    <w:rsid w:val="00BF77BB"/>
    <w:rsid w:val="00C00291"/>
    <w:rsid w:val="00C009DA"/>
    <w:rsid w:val="00C00A67"/>
    <w:rsid w:val="00C017D0"/>
    <w:rsid w:val="00C0218B"/>
    <w:rsid w:val="00C022A9"/>
    <w:rsid w:val="00C029A3"/>
    <w:rsid w:val="00C02ED9"/>
    <w:rsid w:val="00C02F91"/>
    <w:rsid w:val="00C036D6"/>
    <w:rsid w:val="00C03736"/>
    <w:rsid w:val="00C042A3"/>
    <w:rsid w:val="00C044AA"/>
    <w:rsid w:val="00C04524"/>
    <w:rsid w:val="00C0454C"/>
    <w:rsid w:val="00C04986"/>
    <w:rsid w:val="00C04D0A"/>
    <w:rsid w:val="00C04EC3"/>
    <w:rsid w:val="00C04EFA"/>
    <w:rsid w:val="00C05244"/>
    <w:rsid w:val="00C05467"/>
    <w:rsid w:val="00C0614F"/>
    <w:rsid w:val="00C0638F"/>
    <w:rsid w:val="00C06904"/>
    <w:rsid w:val="00C0696E"/>
    <w:rsid w:val="00C06E59"/>
    <w:rsid w:val="00C076C9"/>
    <w:rsid w:val="00C07911"/>
    <w:rsid w:val="00C07D93"/>
    <w:rsid w:val="00C111AD"/>
    <w:rsid w:val="00C114C9"/>
    <w:rsid w:val="00C12021"/>
    <w:rsid w:val="00C1267A"/>
    <w:rsid w:val="00C1273F"/>
    <w:rsid w:val="00C12832"/>
    <w:rsid w:val="00C12A01"/>
    <w:rsid w:val="00C130D7"/>
    <w:rsid w:val="00C13238"/>
    <w:rsid w:val="00C14259"/>
    <w:rsid w:val="00C1437B"/>
    <w:rsid w:val="00C14436"/>
    <w:rsid w:val="00C14608"/>
    <w:rsid w:val="00C1512E"/>
    <w:rsid w:val="00C15450"/>
    <w:rsid w:val="00C155CF"/>
    <w:rsid w:val="00C15B71"/>
    <w:rsid w:val="00C163AA"/>
    <w:rsid w:val="00C164B5"/>
    <w:rsid w:val="00C164D8"/>
    <w:rsid w:val="00C166DD"/>
    <w:rsid w:val="00C16759"/>
    <w:rsid w:val="00C16AE6"/>
    <w:rsid w:val="00C17028"/>
    <w:rsid w:val="00C179F5"/>
    <w:rsid w:val="00C2004E"/>
    <w:rsid w:val="00C20073"/>
    <w:rsid w:val="00C202B2"/>
    <w:rsid w:val="00C20E54"/>
    <w:rsid w:val="00C212A3"/>
    <w:rsid w:val="00C218DB"/>
    <w:rsid w:val="00C21C18"/>
    <w:rsid w:val="00C21DF3"/>
    <w:rsid w:val="00C22295"/>
    <w:rsid w:val="00C225F9"/>
    <w:rsid w:val="00C22644"/>
    <w:rsid w:val="00C227E8"/>
    <w:rsid w:val="00C22953"/>
    <w:rsid w:val="00C22A68"/>
    <w:rsid w:val="00C22B6E"/>
    <w:rsid w:val="00C22C00"/>
    <w:rsid w:val="00C22C37"/>
    <w:rsid w:val="00C22E99"/>
    <w:rsid w:val="00C2385D"/>
    <w:rsid w:val="00C23B2C"/>
    <w:rsid w:val="00C23F98"/>
    <w:rsid w:val="00C24019"/>
    <w:rsid w:val="00C24201"/>
    <w:rsid w:val="00C2456B"/>
    <w:rsid w:val="00C246BD"/>
    <w:rsid w:val="00C24795"/>
    <w:rsid w:val="00C24BB3"/>
    <w:rsid w:val="00C253B6"/>
    <w:rsid w:val="00C25B12"/>
    <w:rsid w:val="00C25CE1"/>
    <w:rsid w:val="00C25EA2"/>
    <w:rsid w:val="00C2605D"/>
    <w:rsid w:val="00C26119"/>
    <w:rsid w:val="00C26AB4"/>
    <w:rsid w:val="00C27356"/>
    <w:rsid w:val="00C27399"/>
    <w:rsid w:val="00C27858"/>
    <w:rsid w:val="00C27B8E"/>
    <w:rsid w:val="00C301DA"/>
    <w:rsid w:val="00C301F4"/>
    <w:rsid w:val="00C302DD"/>
    <w:rsid w:val="00C308A1"/>
    <w:rsid w:val="00C3090D"/>
    <w:rsid w:val="00C30B69"/>
    <w:rsid w:val="00C312F5"/>
    <w:rsid w:val="00C318CB"/>
    <w:rsid w:val="00C31B80"/>
    <w:rsid w:val="00C32B76"/>
    <w:rsid w:val="00C32F01"/>
    <w:rsid w:val="00C33374"/>
    <w:rsid w:val="00C33761"/>
    <w:rsid w:val="00C33A24"/>
    <w:rsid w:val="00C34226"/>
    <w:rsid w:val="00C3455A"/>
    <w:rsid w:val="00C345A1"/>
    <w:rsid w:val="00C34620"/>
    <w:rsid w:val="00C34BA2"/>
    <w:rsid w:val="00C34EDE"/>
    <w:rsid w:val="00C3501C"/>
    <w:rsid w:val="00C36001"/>
    <w:rsid w:val="00C3688D"/>
    <w:rsid w:val="00C36D13"/>
    <w:rsid w:val="00C36F84"/>
    <w:rsid w:val="00C37311"/>
    <w:rsid w:val="00C377C0"/>
    <w:rsid w:val="00C3788E"/>
    <w:rsid w:val="00C37C76"/>
    <w:rsid w:val="00C40606"/>
    <w:rsid w:val="00C4066D"/>
    <w:rsid w:val="00C41004"/>
    <w:rsid w:val="00C416A4"/>
    <w:rsid w:val="00C41753"/>
    <w:rsid w:val="00C41799"/>
    <w:rsid w:val="00C42C4A"/>
    <w:rsid w:val="00C431FB"/>
    <w:rsid w:val="00C436AD"/>
    <w:rsid w:val="00C43FBF"/>
    <w:rsid w:val="00C44012"/>
    <w:rsid w:val="00C4414E"/>
    <w:rsid w:val="00C445A2"/>
    <w:rsid w:val="00C44610"/>
    <w:rsid w:val="00C4484A"/>
    <w:rsid w:val="00C44C28"/>
    <w:rsid w:val="00C44E3B"/>
    <w:rsid w:val="00C45022"/>
    <w:rsid w:val="00C4521B"/>
    <w:rsid w:val="00C4587D"/>
    <w:rsid w:val="00C45B1F"/>
    <w:rsid w:val="00C45C61"/>
    <w:rsid w:val="00C46ED9"/>
    <w:rsid w:val="00C46EE4"/>
    <w:rsid w:val="00C50D2B"/>
    <w:rsid w:val="00C50EB5"/>
    <w:rsid w:val="00C510FD"/>
    <w:rsid w:val="00C518D0"/>
    <w:rsid w:val="00C5191C"/>
    <w:rsid w:val="00C51982"/>
    <w:rsid w:val="00C51ACE"/>
    <w:rsid w:val="00C51C7F"/>
    <w:rsid w:val="00C526A2"/>
    <w:rsid w:val="00C5282F"/>
    <w:rsid w:val="00C52BBC"/>
    <w:rsid w:val="00C52FD9"/>
    <w:rsid w:val="00C52FF1"/>
    <w:rsid w:val="00C532BE"/>
    <w:rsid w:val="00C53E08"/>
    <w:rsid w:val="00C5408E"/>
    <w:rsid w:val="00C548B4"/>
    <w:rsid w:val="00C557FB"/>
    <w:rsid w:val="00C558D8"/>
    <w:rsid w:val="00C55AF9"/>
    <w:rsid w:val="00C56047"/>
    <w:rsid w:val="00C564F5"/>
    <w:rsid w:val="00C56A20"/>
    <w:rsid w:val="00C56A35"/>
    <w:rsid w:val="00C56B2E"/>
    <w:rsid w:val="00C56E52"/>
    <w:rsid w:val="00C56FA6"/>
    <w:rsid w:val="00C573A6"/>
    <w:rsid w:val="00C57C53"/>
    <w:rsid w:val="00C6060B"/>
    <w:rsid w:val="00C608FB"/>
    <w:rsid w:val="00C60A24"/>
    <w:rsid w:val="00C61222"/>
    <w:rsid w:val="00C61276"/>
    <w:rsid w:val="00C617E7"/>
    <w:rsid w:val="00C61901"/>
    <w:rsid w:val="00C62062"/>
    <w:rsid w:val="00C62779"/>
    <w:rsid w:val="00C636B2"/>
    <w:rsid w:val="00C63D11"/>
    <w:rsid w:val="00C63F83"/>
    <w:rsid w:val="00C641F7"/>
    <w:rsid w:val="00C647D9"/>
    <w:rsid w:val="00C64910"/>
    <w:rsid w:val="00C64C70"/>
    <w:rsid w:val="00C654DC"/>
    <w:rsid w:val="00C656CD"/>
    <w:rsid w:val="00C656E3"/>
    <w:rsid w:val="00C66102"/>
    <w:rsid w:val="00C66421"/>
    <w:rsid w:val="00C667A3"/>
    <w:rsid w:val="00C66856"/>
    <w:rsid w:val="00C668ED"/>
    <w:rsid w:val="00C66E73"/>
    <w:rsid w:val="00C671D9"/>
    <w:rsid w:val="00C67AB3"/>
    <w:rsid w:val="00C67CF4"/>
    <w:rsid w:val="00C70A90"/>
    <w:rsid w:val="00C70DF4"/>
    <w:rsid w:val="00C71214"/>
    <w:rsid w:val="00C713CD"/>
    <w:rsid w:val="00C7149A"/>
    <w:rsid w:val="00C715E2"/>
    <w:rsid w:val="00C71604"/>
    <w:rsid w:val="00C71B19"/>
    <w:rsid w:val="00C71CB7"/>
    <w:rsid w:val="00C72319"/>
    <w:rsid w:val="00C72359"/>
    <w:rsid w:val="00C72890"/>
    <w:rsid w:val="00C729B0"/>
    <w:rsid w:val="00C73276"/>
    <w:rsid w:val="00C733BE"/>
    <w:rsid w:val="00C7389D"/>
    <w:rsid w:val="00C73B6D"/>
    <w:rsid w:val="00C740BE"/>
    <w:rsid w:val="00C74F2E"/>
    <w:rsid w:val="00C7507F"/>
    <w:rsid w:val="00C7522A"/>
    <w:rsid w:val="00C75620"/>
    <w:rsid w:val="00C7567B"/>
    <w:rsid w:val="00C75C05"/>
    <w:rsid w:val="00C75E24"/>
    <w:rsid w:val="00C7637E"/>
    <w:rsid w:val="00C767CD"/>
    <w:rsid w:val="00C769DA"/>
    <w:rsid w:val="00C76DA8"/>
    <w:rsid w:val="00C7728C"/>
    <w:rsid w:val="00C77E5F"/>
    <w:rsid w:val="00C8049D"/>
    <w:rsid w:val="00C808EE"/>
    <w:rsid w:val="00C813F5"/>
    <w:rsid w:val="00C81C96"/>
    <w:rsid w:val="00C82546"/>
    <w:rsid w:val="00C82638"/>
    <w:rsid w:val="00C82D6F"/>
    <w:rsid w:val="00C83608"/>
    <w:rsid w:val="00C83655"/>
    <w:rsid w:val="00C83A2A"/>
    <w:rsid w:val="00C83C8F"/>
    <w:rsid w:val="00C845F2"/>
    <w:rsid w:val="00C853B3"/>
    <w:rsid w:val="00C8571D"/>
    <w:rsid w:val="00C8589E"/>
    <w:rsid w:val="00C85921"/>
    <w:rsid w:val="00C85CB2"/>
    <w:rsid w:val="00C85D92"/>
    <w:rsid w:val="00C86925"/>
    <w:rsid w:val="00C86A58"/>
    <w:rsid w:val="00C871DB"/>
    <w:rsid w:val="00C8770C"/>
    <w:rsid w:val="00C879E7"/>
    <w:rsid w:val="00C87F56"/>
    <w:rsid w:val="00C90007"/>
    <w:rsid w:val="00C90100"/>
    <w:rsid w:val="00C90641"/>
    <w:rsid w:val="00C907D0"/>
    <w:rsid w:val="00C90BCE"/>
    <w:rsid w:val="00C90E46"/>
    <w:rsid w:val="00C9199E"/>
    <w:rsid w:val="00C91F9B"/>
    <w:rsid w:val="00C92083"/>
    <w:rsid w:val="00C9286B"/>
    <w:rsid w:val="00C928B5"/>
    <w:rsid w:val="00C92B70"/>
    <w:rsid w:val="00C92BE9"/>
    <w:rsid w:val="00C93646"/>
    <w:rsid w:val="00C93973"/>
    <w:rsid w:val="00C93B72"/>
    <w:rsid w:val="00C93C5F"/>
    <w:rsid w:val="00C94256"/>
    <w:rsid w:val="00C9440C"/>
    <w:rsid w:val="00C94446"/>
    <w:rsid w:val="00C9485C"/>
    <w:rsid w:val="00C94D17"/>
    <w:rsid w:val="00C95638"/>
    <w:rsid w:val="00C961E4"/>
    <w:rsid w:val="00C9623C"/>
    <w:rsid w:val="00C965A1"/>
    <w:rsid w:val="00C9677B"/>
    <w:rsid w:val="00C97451"/>
    <w:rsid w:val="00C97863"/>
    <w:rsid w:val="00C97DC8"/>
    <w:rsid w:val="00CA054E"/>
    <w:rsid w:val="00CA066A"/>
    <w:rsid w:val="00CA0776"/>
    <w:rsid w:val="00CA090B"/>
    <w:rsid w:val="00CA0A95"/>
    <w:rsid w:val="00CA0BCD"/>
    <w:rsid w:val="00CA103F"/>
    <w:rsid w:val="00CA11D0"/>
    <w:rsid w:val="00CA128A"/>
    <w:rsid w:val="00CA13BE"/>
    <w:rsid w:val="00CA1444"/>
    <w:rsid w:val="00CA163A"/>
    <w:rsid w:val="00CA17B9"/>
    <w:rsid w:val="00CA19C8"/>
    <w:rsid w:val="00CA1A9B"/>
    <w:rsid w:val="00CA1D7A"/>
    <w:rsid w:val="00CA1D9B"/>
    <w:rsid w:val="00CA23F9"/>
    <w:rsid w:val="00CA2D6F"/>
    <w:rsid w:val="00CA30FC"/>
    <w:rsid w:val="00CA3304"/>
    <w:rsid w:val="00CA33F3"/>
    <w:rsid w:val="00CA38A3"/>
    <w:rsid w:val="00CA3CFD"/>
    <w:rsid w:val="00CA3E69"/>
    <w:rsid w:val="00CA4498"/>
    <w:rsid w:val="00CA48F3"/>
    <w:rsid w:val="00CA4D0D"/>
    <w:rsid w:val="00CA5FD1"/>
    <w:rsid w:val="00CA61F4"/>
    <w:rsid w:val="00CA6D72"/>
    <w:rsid w:val="00CA7447"/>
    <w:rsid w:val="00CA772B"/>
    <w:rsid w:val="00CA7C1C"/>
    <w:rsid w:val="00CB0186"/>
    <w:rsid w:val="00CB0413"/>
    <w:rsid w:val="00CB0662"/>
    <w:rsid w:val="00CB072F"/>
    <w:rsid w:val="00CB08E6"/>
    <w:rsid w:val="00CB0929"/>
    <w:rsid w:val="00CB1F5D"/>
    <w:rsid w:val="00CB23A2"/>
    <w:rsid w:val="00CB2CDD"/>
    <w:rsid w:val="00CB2E3A"/>
    <w:rsid w:val="00CB30CB"/>
    <w:rsid w:val="00CB3D17"/>
    <w:rsid w:val="00CB3F9C"/>
    <w:rsid w:val="00CB45D7"/>
    <w:rsid w:val="00CB4732"/>
    <w:rsid w:val="00CB4999"/>
    <w:rsid w:val="00CB55B6"/>
    <w:rsid w:val="00CB568B"/>
    <w:rsid w:val="00CB5C92"/>
    <w:rsid w:val="00CB5DF6"/>
    <w:rsid w:val="00CB7219"/>
    <w:rsid w:val="00CB7438"/>
    <w:rsid w:val="00CB7F86"/>
    <w:rsid w:val="00CB7FCF"/>
    <w:rsid w:val="00CC0053"/>
    <w:rsid w:val="00CC0593"/>
    <w:rsid w:val="00CC0ABB"/>
    <w:rsid w:val="00CC0B3E"/>
    <w:rsid w:val="00CC0F27"/>
    <w:rsid w:val="00CC204D"/>
    <w:rsid w:val="00CC2306"/>
    <w:rsid w:val="00CC2570"/>
    <w:rsid w:val="00CC265E"/>
    <w:rsid w:val="00CC2E1A"/>
    <w:rsid w:val="00CC3CD1"/>
    <w:rsid w:val="00CC3E2A"/>
    <w:rsid w:val="00CC3E83"/>
    <w:rsid w:val="00CC4B0E"/>
    <w:rsid w:val="00CC4BD0"/>
    <w:rsid w:val="00CC5148"/>
    <w:rsid w:val="00CC5A74"/>
    <w:rsid w:val="00CC5B1C"/>
    <w:rsid w:val="00CC5B54"/>
    <w:rsid w:val="00CC5CA4"/>
    <w:rsid w:val="00CC60B9"/>
    <w:rsid w:val="00CC6498"/>
    <w:rsid w:val="00CC651D"/>
    <w:rsid w:val="00CC66F0"/>
    <w:rsid w:val="00CC688D"/>
    <w:rsid w:val="00CC6A55"/>
    <w:rsid w:val="00CC6B71"/>
    <w:rsid w:val="00CC6D16"/>
    <w:rsid w:val="00CC6D77"/>
    <w:rsid w:val="00CC73D9"/>
    <w:rsid w:val="00CC784C"/>
    <w:rsid w:val="00CD02F6"/>
    <w:rsid w:val="00CD03EB"/>
    <w:rsid w:val="00CD0664"/>
    <w:rsid w:val="00CD07CA"/>
    <w:rsid w:val="00CD0D1D"/>
    <w:rsid w:val="00CD106C"/>
    <w:rsid w:val="00CD10E5"/>
    <w:rsid w:val="00CD144E"/>
    <w:rsid w:val="00CD24A3"/>
    <w:rsid w:val="00CD24E6"/>
    <w:rsid w:val="00CD2EF4"/>
    <w:rsid w:val="00CD3399"/>
    <w:rsid w:val="00CD371B"/>
    <w:rsid w:val="00CD3C74"/>
    <w:rsid w:val="00CD41D8"/>
    <w:rsid w:val="00CD4266"/>
    <w:rsid w:val="00CD434E"/>
    <w:rsid w:val="00CD464B"/>
    <w:rsid w:val="00CD54D4"/>
    <w:rsid w:val="00CD5AA6"/>
    <w:rsid w:val="00CD67AC"/>
    <w:rsid w:val="00CD6AD9"/>
    <w:rsid w:val="00CD6CEE"/>
    <w:rsid w:val="00CD6D76"/>
    <w:rsid w:val="00CD762A"/>
    <w:rsid w:val="00CD79DD"/>
    <w:rsid w:val="00CD7C89"/>
    <w:rsid w:val="00CD7EE3"/>
    <w:rsid w:val="00CE0294"/>
    <w:rsid w:val="00CE040C"/>
    <w:rsid w:val="00CE06D1"/>
    <w:rsid w:val="00CE0782"/>
    <w:rsid w:val="00CE0A72"/>
    <w:rsid w:val="00CE0A8E"/>
    <w:rsid w:val="00CE0E29"/>
    <w:rsid w:val="00CE10EE"/>
    <w:rsid w:val="00CE1183"/>
    <w:rsid w:val="00CE1446"/>
    <w:rsid w:val="00CE1494"/>
    <w:rsid w:val="00CE1949"/>
    <w:rsid w:val="00CE1AF2"/>
    <w:rsid w:val="00CE219B"/>
    <w:rsid w:val="00CE2B85"/>
    <w:rsid w:val="00CE2D0A"/>
    <w:rsid w:val="00CE2F97"/>
    <w:rsid w:val="00CE3141"/>
    <w:rsid w:val="00CE3713"/>
    <w:rsid w:val="00CE3DF4"/>
    <w:rsid w:val="00CE3E64"/>
    <w:rsid w:val="00CE40F4"/>
    <w:rsid w:val="00CE4107"/>
    <w:rsid w:val="00CE4165"/>
    <w:rsid w:val="00CE464C"/>
    <w:rsid w:val="00CE49FA"/>
    <w:rsid w:val="00CE5397"/>
    <w:rsid w:val="00CE5627"/>
    <w:rsid w:val="00CE5C82"/>
    <w:rsid w:val="00CE624B"/>
    <w:rsid w:val="00CE6512"/>
    <w:rsid w:val="00CE723C"/>
    <w:rsid w:val="00CE75A0"/>
    <w:rsid w:val="00CE781D"/>
    <w:rsid w:val="00CE7A89"/>
    <w:rsid w:val="00CE7E28"/>
    <w:rsid w:val="00CF02F9"/>
    <w:rsid w:val="00CF035D"/>
    <w:rsid w:val="00CF09A6"/>
    <w:rsid w:val="00CF09F5"/>
    <w:rsid w:val="00CF0BA4"/>
    <w:rsid w:val="00CF0DD7"/>
    <w:rsid w:val="00CF102E"/>
    <w:rsid w:val="00CF127D"/>
    <w:rsid w:val="00CF18CC"/>
    <w:rsid w:val="00CF1F2A"/>
    <w:rsid w:val="00CF216E"/>
    <w:rsid w:val="00CF25CA"/>
    <w:rsid w:val="00CF26B8"/>
    <w:rsid w:val="00CF296D"/>
    <w:rsid w:val="00CF2DE1"/>
    <w:rsid w:val="00CF33CC"/>
    <w:rsid w:val="00CF37D1"/>
    <w:rsid w:val="00CF4174"/>
    <w:rsid w:val="00CF4B30"/>
    <w:rsid w:val="00CF5814"/>
    <w:rsid w:val="00CF5D9B"/>
    <w:rsid w:val="00CF64B4"/>
    <w:rsid w:val="00CF670C"/>
    <w:rsid w:val="00CF6BA4"/>
    <w:rsid w:val="00CF7C84"/>
    <w:rsid w:val="00D0007D"/>
    <w:rsid w:val="00D00342"/>
    <w:rsid w:val="00D00698"/>
    <w:rsid w:val="00D007C2"/>
    <w:rsid w:val="00D008E8"/>
    <w:rsid w:val="00D00A08"/>
    <w:rsid w:val="00D00EC6"/>
    <w:rsid w:val="00D0152A"/>
    <w:rsid w:val="00D01662"/>
    <w:rsid w:val="00D021CC"/>
    <w:rsid w:val="00D02527"/>
    <w:rsid w:val="00D027C0"/>
    <w:rsid w:val="00D02C96"/>
    <w:rsid w:val="00D02CA7"/>
    <w:rsid w:val="00D0317C"/>
    <w:rsid w:val="00D0321E"/>
    <w:rsid w:val="00D037CF"/>
    <w:rsid w:val="00D03AF5"/>
    <w:rsid w:val="00D03E53"/>
    <w:rsid w:val="00D03F3E"/>
    <w:rsid w:val="00D04355"/>
    <w:rsid w:val="00D0491F"/>
    <w:rsid w:val="00D04B5E"/>
    <w:rsid w:val="00D04BEC"/>
    <w:rsid w:val="00D04DE1"/>
    <w:rsid w:val="00D04E1F"/>
    <w:rsid w:val="00D0563D"/>
    <w:rsid w:val="00D05A7A"/>
    <w:rsid w:val="00D062E4"/>
    <w:rsid w:val="00D06695"/>
    <w:rsid w:val="00D06FCF"/>
    <w:rsid w:val="00D0717F"/>
    <w:rsid w:val="00D07181"/>
    <w:rsid w:val="00D071EF"/>
    <w:rsid w:val="00D07254"/>
    <w:rsid w:val="00D07664"/>
    <w:rsid w:val="00D077C9"/>
    <w:rsid w:val="00D07971"/>
    <w:rsid w:val="00D10462"/>
    <w:rsid w:val="00D10ED5"/>
    <w:rsid w:val="00D10FD9"/>
    <w:rsid w:val="00D10FDA"/>
    <w:rsid w:val="00D11113"/>
    <w:rsid w:val="00D11346"/>
    <w:rsid w:val="00D119B4"/>
    <w:rsid w:val="00D119B9"/>
    <w:rsid w:val="00D11A50"/>
    <w:rsid w:val="00D11CB4"/>
    <w:rsid w:val="00D11E31"/>
    <w:rsid w:val="00D12031"/>
    <w:rsid w:val="00D12165"/>
    <w:rsid w:val="00D12462"/>
    <w:rsid w:val="00D12A30"/>
    <w:rsid w:val="00D13556"/>
    <w:rsid w:val="00D137C0"/>
    <w:rsid w:val="00D13CC6"/>
    <w:rsid w:val="00D13DF8"/>
    <w:rsid w:val="00D13FAF"/>
    <w:rsid w:val="00D1452A"/>
    <w:rsid w:val="00D14602"/>
    <w:rsid w:val="00D14693"/>
    <w:rsid w:val="00D152D0"/>
    <w:rsid w:val="00D15319"/>
    <w:rsid w:val="00D16A02"/>
    <w:rsid w:val="00D16C85"/>
    <w:rsid w:val="00D16F7A"/>
    <w:rsid w:val="00D17121"/>
    <w:rsid w:val="00D175DB"/>
    <w:rsid w:val="00D17602"/>
    <w:rsid w:val="00D2004F"/>
    <w:rsid w:val="00D20679"/>
    <w:rsid w:val="00D208C1"/>
    <w:rsid w:val="00D21215"/>
    <w:rsid w:val="00D2137E"/>
    <w:rsid w:val="00D2158E"/>
    <w:rsid w:val="00D21894"/>
    <w:rsid w:val="00D21935"/>
    <w:rsid w:val="00D21AC6"/>
    <w:rsid w:val="00D220F1"/>
    <w:rsid w:val="00D2211D"/>
    <w:rsid w:val="00D2289C"/>
    <w:rsid w:val="00D22A53"/>
    <w:rsid w:val="00D22CF9"/>
    <w:rsid w:val="00D22FB1"/>
    <w:rsid w:val="00D238E4"/>
    <w:rsid w:val="00D239E0"/>
    <w:rsid w:val="00D23AAA"/>
    <w:rsid w:val="00D248F7"/>
    <w:rsid w:val="00D24B51"/>
    <w:rsid w:val="00D24CB0"/>
    <w:rsid w:val="00D25099"/>
    <w:rsid w:val="00D251A6"/>
    <w:rsid w:val="00D2520A"/>
    <w:rsid w:val="00D255E0"/>
    <w:rsid w:val="00D25C40"/>
    <w:rsid w:val="00D25C74"/>
    <w:rsid w:val="00D26483"/>
    <w:rsid w:val="00D267EB"/>
    <w:rsid w:val="00D271E5"/>
    <w:rsid w:val="00D27704"/>
    <w:rsid w:val="00D27A98"/>
    <w:rsid w:val="00D27DE7"/>
    <w:rsid w:val="00D30040"/>
    <w:rsid w:val="00D3072C"/>
    <w:rsid w:val="00D310EC"/>
    <w:rsid w:val="00D312D4"/>
    <w:rsid w:val="00D31513"/>
    <w:rsid w:val="00D31D54"/>
    <w:rsid w:val="00D31EDB"/>
    <w:rsid w:val="00D32468"/>
    <w:rsid w:val="00D32561"/>
    <w:rsid w:val="00D3290D"/>
    <w:rsid w:val="00D32D71"/>
    <w:rsid w:val="00D332DD"/>
    <w:rsid w:val="00D33EB9"/>
    <w:rsid w:val="00D345DF"/>
    <w:rsid w:val="00D347C1"/>
    <w:rsid w:val="00D350E9"/>
    <w:rsid w:val="00D35327"/>
    <w:rsid w:val="00D3547E"/>
    <w:rsid w:val="00D35B06"/>
    <w:rsid w:val="00D35D07"/>
    <w:rsid w:val="00D3624A"/>
    <w:rsid w:val="00D3641A"/>
    <w:rsid w:val="00D364F2"/>
    <w:rsid w:val="00D365F8"/>
    <w:rsid w:val="00D37299"/>
    <w:rsid w:val="00D37ABA"/>
    <w:rsid w:val="00D37BE4"/>
    <w:rsid w:val="00D37C5C"/>
    <w:rsid w:val="00D409F2"/>
    <w:rsid w:val="00D41421"/>
    <w:rsid w:val="00D418B0"/>
    <w:rsid w:val="00D41B08"/>
    <w:rsid w:val="00D424FE"/>
    <w:rsid w:val="00D42802"/>
    <w:rsid w:val="00D42B9E"/>
    <w:rsid w:val="00D43315"/>
    <w:rsid w:val="00D433B7"/>
    <w:rsid w:val="00D439B0"/>
    <w:rsid w:val="00D43D09"/>
    <w:rsid w:val="00D43DE2"/>
    <w:rsid w:val="00D44A40"/>
    <w:rsid w:val="00D44B7F"/>
    <w:rsid w:val="00D44C94"/>
    <w:rsid w:val="00D44E60"/>
    <w:rsid w:val="00D44EA1"/>
    <w:rsid w:val="00D4524E"/>
    <w:rsid w:val="00D452B0"/>
    <w:rsid w:val="00D45A5B"/>
    <w:rsid w:val="00D45DE2"/>
    <w:rsid w:val="00D46202"/>
    <w:rsid w:val="00D46542"/>
    <w:rsid w:val="00D468AA"/>
    <w:rsid w:val="00D4718B"/>
    <w:rsid w:val="00D47FCB"/>
    <w:rsid w:val="00D50255"/>
    <w:rsid w:val="00D5086A"/>
    <w:rsid w:val="00D50DF3"/>
    <w:rsid w:val="00D519A1"/>
    <w:rsid w:val="00D51B83"/>
    <w:rsid w:val="00D52084"/>
    <w:rsid w:val="00D52103"/>
    <w:rsid w:val="00D524FE"/>
    <w:rsid w:val="00D52560"/>
    <w:rsid w:val="00D52B01"/>
    <w:rsid w:val="00D52B33"/>
    <w:rsid w:val="00D5329B"/>
    <w:rsid w:val="00D53585"/>
    <w:rsid w:val="00D53746"/>
    <w:rsid w:val="00D54034"/>
    <w:rsid w:val="00D5430D"/>
    <w:rsid w:val="00D5446F"/>
    <w:rsid w:val="00D54DD2"/>
    <w:rsid w:val="00D55512"/>
    <w:rsid w:val="00D5552E"/>
    <w:rsid w:val="00D55BFE"/>
    <w:rsid w:val="00D55FEE"/>
    <w:rsid w:val="00D56874"/>
    <w:rsid w:val="00D56936"/>
    <w:rsid w:val="00D56BEB"/>
    <w:rsid w:val="00D56C5D"/>
    <w:rsid w:val="00D56E6B"/>
    <w:rsid w:val="00D57336"/>
    <w:rsid w:val="00D578A9"/>
    <w:rsid w:val="00D6064F"/>
    <w:rsid w:val="00D606D5"/>
    <w:rsid w:val="00D608D4"/>
    <w:rsid w:val="00D6103A"/>
    <w:rsid w:val="00D61121"/>
    <w:rsid w:val="00D6135F"/>
    <w:rsid w:val="00D61545"/>
    <w:rsid w:val="00D61937"/>
    <w:rsid w:val="00D619E8"/>
    <w:rsid w:val="00D62394"/>
    <w:rsid w:val="00D627C4"/>
    <w:rsid w:val="00D62A86"/>
    <w:rsid w:val="00D62C56"/>
    <w:rsid w:val="00D632DD"/>
    <w:rsid w:val="00D6331C"/>
    <w:rsid w:val="00D63835"/>
    <w:rsid w:val="00D63A71"/>
    <w:rsid w:val="00D63D61"/>
    <w:rsid w:val="00D641F3"/>
    <w:rsid w:val="00D65A7C"/>
    <w:rsid w:val="00D65B72"/>
    <w:rsid w:val="00D65B93"/>
    <w:rsid w:val="00D65BDC"/>
    <w:rsid w:val="00D6605D"/>
    <w:rsid w:val="00D66266"/>
    <w:rsid w:val="00D67424"/>
    <w:rsid w:val="00D67495"/>
    <w:rsid w:val="00D67722"/>
    <w:rsid w:val="00D67753"/>
    <w:rsid w:val="00D67B0C"/>
    <w:rsid w:val="00D67CDB"/>
    <w:rsid w:val="00D702E3"/>
    <w:rsid w:val="00D70474"/>
    <w:rsid w:val="00D7074A"/>
    <w:rsid w:val="00D70C10"/>
    <w:rsid w:val="00D70D03"/>
    <w:rsid w:val="00D71138"/>
    <w:rsid w:val="00D72A95"/>
    <w:rsid w:val="00D73313"/>
    <w:rsid w:val="00D73356"/>
    <w:rsid w:val="00D73B5E"/>
    <w:rsid w:val="00D743F1"/>
    <w:rsid w:val="00D7464E"/>
    <w:rsid w:val="00D7490E"/>
    <w:rsid w:val="00D7494B"/>
    <w:rsid w:val="00D75D0D"/>
    <w:rsid w:val="00D75D8A"/>
    <w:rsid w:val="00D75E67"/>
    <w:rsid w:val="00D7634B"/>
    <w:rsid w:val="00D76A63"/>
    <w:rsid w:val="00D76EDE"/>
    <w:rsid w:val="00D7706C"/>
    <w:rsid w:val="00D774D8"/>
    <w:rsid w:val="00D777B2"/>
    <w:rsid w:val="00D77982"/>
    <w:rsid w:val="00D77B3E"/>
    <w:rsid w:val="00D77E6C"/>
    <w:rsid w:val="00D8032E"/>
    <w:rsid w:val="00D80C56"/>
    <w:rsid w:val="00D80CD7"/>
    <w:rsid w:val="00D80DF4"/>
    <w:rsid w:val="00D8103F"/>
    <w:rsid w:val="00D81720"/>
    <w:rsid w:val="00D81853"/>
    <w:rsid w:val="00D819AD"/>
    <w:rsid w:val="00D81C9C"/>
    <w:rsid w:val="00D823B7"/>
    <w:rsid w:val="00D82971"/>
    <w:rsid w:val="00D82CDD"/>
    <w:rsid w:val="00D82F2B"/>
    <w:rsid w:val="00D8362F"/>
    <w:rsid w:val="00D837FE"/>
    <w:rsid w:val="00D83894"/>
    <w:rsid w:val="00D83F44"/>
    <w:rsid w:val="00D85098"/>
    <w:rsid w:val="00D85270"/>
    <w:rsid w:val="00D85474"/>
    <w:rsid w:val="00D8623C"/>
    <w:rsid w:val="00D86782"/>
    <w:rsid w:val="00D86B11"/>
    <w:rsid w:val="00D86E2B"/>
    <w:rsid w:val="00D87644"/>
    <w:rsid w:val="00D87B16"/>
    <w:rsid w:val="00D87D88"/>
    <w:rsid w:val="00D9005A"/>
    <w:rsid w:val="00D900F3"/>
    <w:rsid w:val="00D90591"/>
    <w:rsid w:val="00D907B9"/>
    <w:rsid w:val="00D908F8"/>
    <w:rsid w:val="00D90927"/>
    <w:rsid w:val="00D9093E"/>
    <w:rsid w:val="00D90DC3"/>
    <w:rsid w:val="00D91C11"/>
    <w:rsid w:val="00D91E88"/>
    <w:rsid w:val="00D92E0B"/>
    <w:rsid w:val="00D93038"/>
    <w:rsid w:val="00D93C56"/>
    <w:rsid w:val="00D93F00"/>
    <w:rsid w:val="00D948DE"/>
    <w:rsid w:val="00D9495C"/>
    <w:rsid w:val="00D94E3E"/>
    <w:rsid w:val="00D95069"/>
    <w:rsid w:val="00D9550D"/>
    <w:rsid w:val="00D9552D"/>
    <w:rsid w:val="00D95B6B"/>
    <w:rsid w:val="00D96031"/>
    <w:rsid w:val="00D96BA1"/>
    <w:rsid w:val="00D96C9B"/>
    <w:rsid w:val="00D96EF1"/>
    <w:rsid w:val="00D97243"/>
    <w:rsid w:val="00D974BE"/>
    <w:rsid w:val="00D97DF4"/>
    <w:rsid w:val="00DA0394"/>
    <w:rsid w:val="00DA07F4"/>
    <w:rsid w:val="00DA0B9D"/>
    <w:rsid w:val="00DA0C1F"/>
    <w:rsid w:val="00DA0E27"/>
    <w:rsid w:val="00DA1342"/>
    <w:rsid w:val="00DA1966"/>
    <w:rsid w:val="00DA1D78"/>
    <w:rsid w:val="00DA240B"/>
    <w:rsid w:val="00DA28F2"/>
    <w:rsid w:val="00DA367A"/>
    <w:rsid w:val="00DA4B92"/>
    <w:rsid w:val="00DA5258"/>
    <w:rsid w:val="00DA569D"/>
    <w:rsid w:val="00DA56CD"/>
    <w:rsid w:val="00DA5B1A"/>
    <w:rsid w:val="00DA5D35"/>
    <w:rsid w:val="00DA6398"/>
    <w:rsid w:val="00DA6881"/>
    <w:rsid w:val="00DA69ED"/>
    <w:rsid w:val="00DA741E"/>
    <w:rsid w:val="00DA7E8F"/>
    <w:rsid w:val="00DB0CAA"/>
    <w:rsid w:val="00DB0EE4"/>
    <w:rsid w:val="00DB1409"/>
    <w:rsid w:val="00DB1522"/>
    <w:rsid w:val="00DB1676"/>
    <w:rsid w:val="00DB1C10"/>
    <w:rsid w:val="00DB210E"/>
    <w:rsid w:val="00DB22B7"/>
    <w:rsid w:val="00DB2633"/>
    <w:rsid w:val="00DB3776"/>
    <w:rsid w:val="00DB3DEB"/>
    <w:rsid w:val="00DB4276"/>
    <w:rsid w:val="00DB43C5"/>
    <w:rsid w:val="00DB47FD"/>
    <w:rsid w:val="00DB489C"/>
    <w:rsid w:val="00DB49D2"/>
    <w:rsid w:val="00DB4D36"/>
    <w:rsid w:val="00DB4EE3"/>
    <w:rsid w:val="00DB63FE"/>
    <w:rsid w:val="00DB6529"/>
    <w:rsid w:val="00DB7142"/>
    <w:rsid w:val="00DB7246"/>
    <w:rsid w:val="00DB75C9"/>
    <w:rsid w:val="00DB75F7"/>
    <w:rsid w:val="00DC0323"/>
    <w:rsid w:val="00DC07D9"/>
    <w:rsid w:val="00DC094D"/>
    <w:rsid w:val="00DC0F27"/>
    <w:rsid w:val="00DC1672"/>
    <w:rsid w:val="00DC1960"/>
    <w:rsid w:val="00DC1EE5"/>
    <w:rsid w:val="00DC208A"/>
    <w:rsid w:val="00DC28CF"/>
    <w:rsid w:val="00DC2ACC"/>
    <w:rsid w:val="00DC2C67"/>
    <w:rsid w:val="00DC3DCA"/>
    <w:rsid w:val="00DC455E"/>
    <w:rsid w:val="00DC4C70"/>
    <w:rsid w:val="00DC4D14"/>
    <w:rsid w:val="00DC526E"/>
    <w:rsid w:val="00DC5B61"/>
    <w:rsid w:val="00DC5FB8"/>
    <w:rsid w:val="00DC6611"/>
    <w:rsid w:val="00DC66CD"/>
    <w:rsid w:val="00DC6A77"/>
    <w:rsid w:val="00DC6B0C"/>
    <w:rsid w:val="00DC7985"/>
    <w:rsid w:val="00DC7D85"/>
    <w:rsid w:val="00DC7E1D"/>
    <w:rsid w:val="00DD0081"/>
    <w:rsid w:val="00DD02C0"/>
    <w:rsid w:val="00DD02E8"/>
    <w:rsid w:val="00DD0623"/>
    <w:rsid w:val="00DD0BA2"/>
    <w:rsid w:val="00DD0FE5"/>
    <w:rsid w:val="00DD1649"/>
    <w:rsid w:val="00DD1F7C"/>
    <w:rsid w:val="00DD23E8"/>
    <w:rsid w:val="00DD279D"/>
    <w:rsid w:val="00DD2821"/>
    <w:rsid w:val="00DD2A3D"/>
    <w:rsid w:val="00DD2CAD"/>
    <w:rsid w:val="00DD39C3"/>
    <w:rsid w:val="00DD41AE"/>
    <w:rsid w:val="00DD4336"/>
    <w:rsid w:val="00DD4CC8"/>
    <w:rsid w:val="00DD51E0"/>
    <w:rsid w:val="00DD59DB"/>
    <w:rsid w:val="00DD649B"/>
    <w:rsid w:val="00DD69B2"/>
    <w:rsid w:val="00DD6BD2"/>
    <w:rsid w:val="00DD7052"/>
    <w:rsid w:val="00DD753A"/>
    <w:rsid w:val="00DD75A6"/>
    <w:rsid w:val="00DD7984"/>
    <w:rsid w:val="00DE0540"/>
    <w:rsid w:val="00DE05D7"/>
    <w:rsid w:val="00DE09B3"/>
    <w:rsid w:val="00DE0A37"/>
    <w:rsid w:val="00DE0A38"/>
    <w:rsid w:val="00DE0EDD"/>
    <w:rsid w:val="00DE1B15"/>
    <w:rsid w:val="00DE1B35"/>
    <w:rsid w:val="00DE2478"/>
    <w:rsid w:val="00DE2CEE"/>
    <w:rsid w:val="00DE2DBE"/>
    <w:rsid w:val="00DE2EAD"/>
    <w:rsid w:val="00DE391C"/>
    <w:rsid w:val="00DE396E"/>
    <w:rsid w:val="00DE3D63"/>
    <w:rsid w:val="00DE3EB1"/>
    <w:rsid w:val="00DE40C6"/>
    <w:rsid w:val="00DE4532"/>
    <w:rsid w:val="00DE4FF8"/>
    <w:rsid w:val="00DE5070"/>
    <w:rsid w:val="00DE5491"/>
    <w:rsid w:val="00DE6077"/>
    <w:rsid w:val="00DE6117"/>
    <w:rsid w:val="00DE63A6"/>
    <w:rsid w:val="00DE6811"/>
    <w:rsid w:val="00DE6C88"/>
    <w:rsid w:val="00DE7B94"/>
    <w:rsid w:val="00DF0514"/>
    <w:rsid w:val="00DF077B"/>
    <w:rsid w:val="00DF0B22"/>
    <w:rsid w:val="00DF1529"/>
    <w:rsid w:val="00DF184E"/>
    <w:rsid w:val="00DF1A00"/>
    <w:rsid w:val="00DF1D4D"/>
    <w:rsid w:val="00DF1D83"/>
    <w:rsid w:val="00DF1EC8"/>
    <w:rsid w:val="00DF246F"/>
    <w:rsid w:val="00DF2F77"/>
    <w:rsid w:val="00DF336F"/>
    <w:rsid w:val="00DF38F9"/>
    <w:rsid w:val="00DF3BCC"/>
    <w:rsid w:val="00DF4AC8"/>
    <w:rsid w:val="00DF4CD2"/>
    <w:rsid w:val="00DF5197"/>
    <w:rsid w:val="00DF58D7"/>
    <w:rsid w:val="00DF6030"/>
    <w:rsid w:val="00DF6031"/>
    <w:rsid w:val="00DF6867"/>
    <w:rsid w:val="00DF6DB5"/>
    <w:rsid w:val="00DF7308"/>
    <w:rsid w:val="00DF7B08"/>
    <w:rsid w:val="00E003C3"/>
    <w:rsid w:val="00E0061C"/>
    <w:rsid w:val="00E00CB2"/>
    <w:rsid w:val="00E00EB6"/>
    <w:rsid w:val="00E00F1C"/>
    <w:rsid w:val="00E01504"/>
    <w:rsid w:val="00E01C6F"/>
    <w:rsid w:val="00E02436"/>
    <w:rsid w:val="00E028E9"/>
    <w:rsid w:val="00E03D36"/>
    <w:rsid w:val="00E03E4B"/>
    <w:rsid w:val="00E03E84"/>
    <w:rsid w:val="00E04435"/>
    <w:rsid w:val="00E04A26"/>
    <w:rsid w:val="00E04C9E"/>
    <w:rsid w:val="00E04EBA"/>
    <w:rsid w:val="00E051A0"/>
    <w:rsid w:val="00E05235"/>
    <w:rsid w:val="00E0542D"/>
    <w:rsid w:val="00E0543E"/>
    <w:rsid w:val="00E05B6F"/>
    <w:rsid w:val="00E05FA3"/>
    <w:rsid w:val="00E0636C"/>
    <w:rsid w:val="00E103B1"/>
    <w:rsid w:val="00E108C9"/>
    <w:rsid w:val="00E10C7F"/>
    <w:rsid w:val="00E114E7"/>
    <w:rsid w:val="00E11686"/>
    <w:rsid w:val="00E11A88"/>
    <w:rsid w:val="00E1214E"/>
    <w:rsid w:val="00E12D7F"/>
    <w:rsid w:val="00E13328"/>
    <w:rsid w:val="00E134CB"/>
    <w:rsid w:val="00E136DA"/>
    <w:rsid w:val="00E139C7"/>
    <w:rsid w:val="00E13DB6"/>
    <w:rsid w:val="00E13F58"/>
    <w:rsid w:val="00E1434A"/>
    <w:rsid w:val="00E14353"/>
    <w:rsid w:val="00E1437E"/>
    <w:rsid w:val="00E147E7"/>
    <w:rsid w:val="00E1503C"/>
    <w:rsid w:val="00E152D4"/>
    <w:rsid w:val="00E153EC"/>
    <w:rsid w:val="00E15721"/>
    <w:rsid w:val="00E158B7"/>
    <w:rsid w:val="00E158D0"/>
    <w:rsid w:val="00E161C5"/>
    <w:rsid w:val="00E16443"/>
    <w:rsid w:val="00E1663D"/>
    <w:rsid w:val="00E16938"/>
    <w:rsid w:val="00E16F5E"/>
    <w:rsid w:val="00E171FB"/>
    <w:rsid w:val="00E17263"/>
    <w:rsid w:val="00E173BA"/>
    <w:rsid w:val="00E17B22"/>
    <w:rsid w:val="00E17DD7"/>
    <w:rsid w:val="00E2088A"/>
    <w:rsid w:val="00E20D3C"/>
    <w:rsid w:val="00E20EA2"/>
    <w:rsid w:val="00E20F4D"/>
    <w:rsid w:val="00E210BB"/>
    <w:rsid w:val="00E212D8"/>
    <w:rsid w:val="00E21302"/>
    <w:rsid w:val="00E21BF6"/>
    <w:rsid w:val="00E222CA"/>
    <w:rsid w:val="00E225A5"/>
    <w:rsid w:val="00E225BE"/>
    <w:rsid w:val="00E22B1E"/>
    <w:rsid w:val="00E2319D"/>
    <w:rsid w:val="00E23BA1"/>
    <w:rsid w:val="00E2440B"/>
    <w:rsid w:val="00E24682"/>
    <w:rsid w:val="00E252FA"/>
    <w:rsid w:val="00E25332"/>
    <w:rsid w:val="00E25D8D"/>
    <w:rsid w:val="00E2660C"/>
    <w:rsid w:val="00E266E8"/>
    <w:rsid w:val="00E26B47"/>
    <w:rsid w:val="00E26D63"/>
    <w:rsid w:val="00E27010"/>
    <w:rsid w:val="00E27B55"/>
    <w:rsid w:val="00E27B96"/>
    <w:rsid w:val="00E3011E"/>
    <w:rsid w:val="00E30194"/>
    <w:rsid w:val="00E303A6"/>
    <w:rsid w:val="00E303B2"/>
    <w:rsid w:val="00E30478"/>
    <w:rsid w:val="00E30A95"/>
    <w:rsid w:val="00E30FCF"/>
    <w:rsid w:val="00E31037"/>
    <w:rsid w:val="00E31128"/>
    <w:rsid w:val="00E31473"/>
    <w:rsid w:val="00E3158D"/>
    <w:rsid w:val="00E317C9"/>
    <w:rsid w:val="00E31DEA"/>
    <w:rsid w:val="00E32388"/>
    <w:rsid w:val="00E32B9A"/>
    <w:rsid w:val="00E330F2"/>
    <w:rsid w:val="00E33D43"/>
    <w:rsid w:val="00E34035"/>
    <w:rsid w:val="00E347A4"/>
    <w:rsid w:val="00E34D90"/>
    <w:rsid w:val="00E34E4C"/>
    <w:rsid w:val="00E35479"/>
    <w:rsid w:val="00E357F4"/>
    <w:rsid w:val="00E358BF"/>
    <w:rsid w:val="00E359ED"/>
    <w:rsid w:val="00E35A39"/>
    <w:rsid w:val="00E35CA3"/>
    <w:rsid w:val="00E363B4"/>
    <w:rsid w:val="00E364A1"/>
    <w:rsid w:val="00E37A06"/>
    <w:rsid w:val="00E37D2D"/>
    <w:rsid w:val="00E40891"/>
    <w:rsid w:val="00E410B5"/>
    <w:rsid w:val="00E41669"/>
    <w:rsid w:val="00E41826"/>
    <w:rsid w:val="00E41DD4"/>
    <w:rsid w:val="00E423B8"/>
    <w:rsid w:val="00E425B6"/>
    <w:rsid w:val="00E426DB"/>
    <w:rsid w:val="00E43548"/>
    <w:rsid w:val="00E441A5"/>
    <w:rsid w:val="00E444DD"/>
    <w:rsid w:val="00E446A3"/>
    <w:rsid w:val="00E454CD"/>
    <w:rsid w:val="00E458CB"/>
    <w:rsid w:val="00E45A5A"/>
    <w:rsid w:val="00E45D13"/>
    <w:rsid w:val="00E46543"/>
    <w:rsid w:val="00E46640"/>
    <w:rsid w:val="00E46985"/>
    <w:rsid w:val="00E46AF2"/>
    <w:rsid w:val="00E4726A"/>
    <w:rsid w:val="00E47679"/>
    <w:rsid w:val="00E47CCB"/>
    <w:rsid w:val="00E50273"/>
    <w:rsid w:val="00E50326"/>
    <w:rsid w:val="00E50791"/>
    <w:rsid w:val="00E50A5C"/>
    <w:rsid w:val="00E50E38"/>
    <w:rsid w:val="00E51572"/>
    <w:rsid w:val="00E51C1A"/>
    <w:rsid w:val="00E51CC5"/>
    <w:rsid w:val="00E51DBC"/>
    <w:rsid w:val="00E5273C"/>
    <w:rsid w:val="00E52D2A"/>
    <w:rsid w:val="00E52D2D"/>
    <w:rsid w:val="00E52F53"/>
    <w:rsid w:val="00E53014"/>
    <w:rsid w:val="00E532E4"/>
    <w:rsid w:val="00E53643"/>
    <w:rsid w:val="00E53C76"/>
    <w:rsid w:val="00E54780"/>
    <w:rsid w:val="00E55071"/>
    <w:rsid w:val="00E55490"/>
    <w:rsid w:val="00E555E8"/>
    <w:rsid w:val="00E5612C"/>
    <w:rsid w:val="00E562F1"/>
    <w:rsid w:val="00E56457"/>
    <w:rsid w:val="00E5663D"/>
    <w:rsid w:val="00E56680"/>
    <w:rsid w:val="00E575EA"/>
    <w:rsid w:val="00E57643"/>
    <w:rsid w:val="00E57F3B"/>
    <w:rsid w:val="00E60B6A"/>
    <w:rsid w:val="00E60B90"/>
    <w:rsid w:val="00E61A0D"/>
    <w:rsid w:val="00E61BFC"/>
    <w:rsid w:val="00E62298"/>
    <w:rsid w:val="00E624BA"/>
    <w:rsid w:val="00E626A6"/>
    <w:rsid w:val="00E62796"/>
    <w:rsid w:val="00E62914"/>
    <w:rsid w:val="00E62A68"/>
    <w:rsid w:val="00E62FBB"/>
    <w:rsid w:val="00E63068"/>
    <w:rsid w:val="00E63700"/>
    <w:rsid w:val="00E64228"/>
    <w:rsid w:val="00E64C07"/>
    <w:rsid w:val="00E64DE2"/>
    <w:rsid w:val="00E65A17"/>
    <w:rsid w:val="00E6635F"/>
    <w:rsid w:val="00E6652D"/>
    <w:rsid w:val="00E66686"/>
    <w:rsid w:val="00E67AFE"/>
    <w:rsid w:val="00E67B1B"/>
    <w:rsid w:val="00E70050"/>
    <w:rsid w:val="00E703C6"/>
    <w:rsid w:val="00E70412"/>
    <w:rsid w:val="00E70782"/>
    <w:rsid w:val="00E7174C"/>
    <w:rsid w:val="00E71946"/>
    <w:rsid w:val="00E71961"/>
    <w:rsid w:val="00E719F4"/>
    <w:rsid w:val="00E71BE1"/>
    <w:rsid w:val="00E7277D"/>
    <w:rsid w:val="00E7281C"/>
    <w:rsid w:val="00E72CD7"/>
    <w:rsid w:val="00E731B0"/>
    <w:rsid w:val="00E73267"/>
    <w:rsid w:val="00E73966"/>
    <w:rsid w:val="00E73B9D"/>
    <w:rsid w:val="00E73E43"/>
    <w:rsid w:val="00E74207"/>
    <w:rsid w:val="00E74848"/>
    <w:rsid w:val="00E74A75"/>
    <w:rsid w:val="00E74DE8"/>
    <w:rsid w:val="00E74E8D"/>
    <w:rsid w:val="00E74FFA"/>
    <w:rsid w:val="00E75696"/>
    <w:rsid w:val="00E7576A"/>
    <w:rsid w:val="00E757C4"/>
    <w:rsid w:val="00E75A71"/>
    <w:rsid w:val="00E75F3F"/>
    <w:rsid w:val="00E75F4A"/>
    <w:rsid w:val="00E7657E"/>
    <w:rsid w:val="00E76DB3"/>
    <w:rsid w:val="00E7713C"/>
    <w:rsid w:val="00E77C64"/>
    <w:rsid w:val="00E8053E"/>
    <w:rsid w:val="00E81DE6"/>
    <w:rsid w:val="00E82025"/>
    <w:rsid w:val="00E8249C"/>
    <w:rsid w:val="00E82693"/>
    <w:rsid w:val="00E8270F"/>
    <w:rsid w:val="00E82ADC"/>
    <w:rsid w:val="00E82D85"/>
    <w:rsid w:val="00E83984"/>
    <w:rsid w:val="00E84FF7"/>
    <w:rsid w:val="00E85030"/>
    <w:rsid w:val="00E85BBA"/>
    <w:rsid w:val="00E86320"/>
    <w:rsid w:val="00E86585"/>
    <w:rsid w:val="00E86F97"/>
    <w:rsid w:val="00E87017"/>
    <w:rsid w:val="00E87083"/>
    <w:rsid w:val="00E870CD"/>
    <w:rsid w:val="00E87124"/>
    <w:rsid w:val="00E87A56"/>
    <w:rsid w:val="00E87CAE"/>
    <w:rsid w:val="00E9002D"/>
    <w:rsid w:val="00E9004D"/>
    <w:rsid w:val="00E9067E"/>
    <w:rsid w:val="00E908CA"/>
    <w:rsid w:val="00E909A0"/>
    <w:rsid w:val="00E90BD7"/>
    <w:rsid w:val="00E90BE6"/>
    <w:rsid w:val="00E90FC4"/>
    <w:rsid w:val="00E914BE"/>
    <w:rsid w:val="00E927B7"/>
    <w:rsid w:val="00E92A9B"/>
    <w:rsid w:val="00E92D45"/>
    <w:rsid w:val="00E93900"/>
    <w:rsid w:val="00E93DEF"/>
    <w:rsid w:val="00E944BD"/>
    <w:rsid w:val="00E94DC1"/>
    <w:rsid w:val="00E94DD9"/>
    <w:rsid w:val="00E94E7C"/>
    <w:rsid w:val="00E94EBF"/>
    <w:rsid w:val="00E950E0"/>
    <w:rsid w:val="00E95579"/>
    <w:rsid w:val="00E96A9E"/>
    <w:rsid w:val="00E96C41"/>
    <w:rsid w:val="00E97158"/>
    <w:rsid w:val="00E97710"/>
    <w:rsid w:val="00E97C32"/>
    <w:rsid w:val="00E97E7E"/>
    <w:rsid w:val="00EA011B"/>
    <w:rsid w:val="00EA0259"/>
    <w:rsid w:val="00EA0383"/>
    <w:rsid w:val="00EA042B"/>
    <w:rsid w:val="00EA1A81"/>
    <w:rsid w:val="00EA1B31"/>
    <w:rsid w:val="00EA22C4"/>
    <w:rsid w:val="00EA2457"/>
    <w:rsid w:val="00EA24B6"/>
    <w:rsid w:val="00EA25AE"/>
    <w:rsid w:val="00EA2927"/>
    <w:rsid w:val="00EA2957"/>
    <w:rsid w:val="00EA30C5"/>
    <w:rsid w:val="00EA31B0"/>
    <w:rsid w:val="00EA3598"/>
    <w:rsid w:val="00EA3979"/>
    <w:rsid w:val="00EA476F"/>
    <w:rsid w:val="00EA48F1"/>
    <w:rsid w:val="00EA53BB"/>
    <w:rsid w:val="00EA544F"/>
    <w:rsid w:val="00EA565A"/>
    <w:rsid w:val="00EA61D0"/>
    <w:rsid w:val="00EA6393"/>
    <w:rsid w:val="00EA6913"/>
    <w:rsid w:val="00EA6A3B"/>
    <w:rsid w:val="00EA7E8C"/>
    <w:rsid w:val="00EB0BB0"/>
    <w:rsid w:val="00EB1651"/>
    <w:rsid w:val="00EB1A48"/>
    <w:rsid w:val="00EB1A5E"/>
    <w:rsid w:val="00EB1CC4"/>
    <w:rsid w:val="00EB1CE2"/>
    <w:rsid w:val="00EB26A6"/>
    <w:rsid w:val="00EB285E"/>
    <w:rsid w:val="00EB29B4"/>
    <w:rsid w:val="00EB2F51"/>
    <w:rsid w:val="00EB45E8"/>
    <w:rsid w:val="00EB4C1E"/>
    <w:rsid w:val="00EB4C9B"/>
    <w:rsid w:val="00EB4E3C"/>
    <w:rsid w:val="00EB4FF2"/>
    <w:rsid w:val="00EB5A4A"/>
    <w:rsid w:val="00EB64B7"/>
    <w:rsid w:val="00EB69DE"/>
    <w:rsid w:val="00EB6DC4"/>
    <w:rsid w:val="00EB70ED"/>
    <w:rsid w:val="00EB763C"/>
    <w:rsid w:val="00EB77F6"/>
    <w:rsid w:val="00EB7C4B"/>
    <w:rsid w:val="00EB7D22"/>
    <w:rsid w:val="00EC0049"/>
    <w:rsid w:val="00EC031D"/>
    <w:rsid w:val="00EC0429"/>
    <w:rsid w:val="00EC04D8"/>
    <w:rsid w:val="00EC0530"/>
    <w:rsid w:val="00EC07ED"/>
    <w:rsid w:val="00EC09D6"/>
    <w:rsid w:val="00EC0AA7"/>
    <w:rsid w:val="00EC0BDF"/>
    <w:rsid w:val="00EC10F3"/>
    <w:rsid w:val="00EC179D"/>
    <w:rsid w:val="00EC1C38"/>
    <w:rsid w:val="00EC1CE9"/>
    <w:rsid w:val="00EC223A"/>
    <w:rsid w:val="00EC293C"/>
    <w:rsid w:val="00EC2A14"/>
    <w:rsid w:val="00EC2C24"/>
    <w:rsid w:val="00EC2E4E"/>
    <w:rsid w:val="00EC368F"/>
    <w:rsid w:val="00EC4C78"/>
    <w:rsid w:val="00EC5110"/>
    <w:rsid w:val="00EC5237"/>
    <w:rsid w:val="00EC59F1"/>
    <w:rsid w:val="00EC60AD"/>
    <w:rsid w:val="00EC63B5"/>
    <w:rsid w:val="00EC6464"/>
    <w:rsid w:val="00EC6802"/>
    <w:rsid w:val="00EC6F98"/>
    <w:rsid w:val="00EC7157"/>
    <w:rsid w:val="00EC719C"/>
    <w:rsid w:val="00EC7D63"/>
    <w:rsid w:val="00EC7FE9"/>
    <w:rsid w:val="00ED03E0"/>
    <w:rsid w:val="00ED042D"/>
    <w:rsid w:val="00ED0E6C"/>
    <w:rsid w:val="00ED0ECF"/>
    <w:rsid w:val="00ED0FD8"/>
    <w:rsid w:val="00ED1234"/>
    <w:rsid w:val="00ED1256"/>
    <w:rsid w:val="00ED187C"/>
    <w:rsid w:val="00ED1D2E"/>
    <w:rsid w:val="00ED1DF9"/>
    <w:rsid w:val="00ED1ED8"/>
    <w:rsid w:val="00ED21BD"/>
    <w:rsid w:val="00ED2234"/>
    <w:rsid w:val="00ED267C"/>
    <w:rsid w:val="00ED3922"/>
    <w:rsid w:val="00ED3C8F"/>
    <w:rsid w:val="00ED3E69"/>
    <w:rsid w:val="00ED418C"/>
    <w:rsid w:val="00ED42BF"/>
    <w:rsid w:val="00ED492E"/>
    <w:rsid w:val="00ED4B59"/>
    <w:rsid w:val="00ED4DF6"/>
    <w:rsid w:val="00ED4E11"/>
    <w:rsid w:val="00ED5789"/>
    <w:rsid w:val="00ED6BCD"/>
    <w:rsid w:val="00ED6D83"/>
    <w:rsid w:val="00ED7D5F"/>
    <w:rsid w:val="00EE16BC"/>
    <w:rsid w:val="00EE2000"/>
    <w:rsid w:val="00EE259D"/>
    <w:rsid w:val="00EE32A3"/>
    <w:rsid w:val="00EE3CC3"/>
    <w:rsid w:val="00EE4611"/>
    <w:rsid w:val="00EE4C1C"/>
    <w:rsid w:val="00EE4F8B"/>
    <w:rsid w:val="00EE4F91"/>
    <w:rsid w:val="00EE5750"/>
    <w:rsid w:val="00EE5F9A"/>
    <w:rsid w:val="00EE649F"/>
    <w:rsid w:val="00EE65A2"/>
    <w:rsid w:val="00EE67BE"/>
    <w:rsid w:val="00EE6D74"/>
    <w:rsid w:val="00EE6FA5"/>
    <w:rsid w:val="00EF0741"/>
    <w:rsid w:val="00EF0DF0"/>
    <w:rsid w:val="00EF14F5"/>
    <w:rsid w:val="00EF16A7"/>
    <w:rsid w:val="00EF1C93"/>
    <w:rsid w:val="00EF1DF8"/>
    <w:rsid w:val="00EF22D9"/>
    <w:rsid w:val="00EF27FD"/>
    <w:rsid w:val="00EF2A08"/>
    <w:rsid w:val="00EF3588"/>
    <w:rsid w:val="00EF3641"/>
    <w:rsid w:val="00EF390F"/>
    <w:rsid w:val="00EF3AEB"/>
    <w:rsid w:val="00EF3B90"/>
    <w:rsid w:val="00EF3FFF"/>
    <w:rsid w:val="00EF4455"/>
    <w:rsid w:val="00EF45E1"/>
    <w:rsid w:val="00EF47F0"/>
    <w:rsid w:val="00EF50DD"/>
    <w:rsid w:val="00EF58A3"/>
    <w:rsid w:val="00EF6735"/>
    <w:rsid w:val="00EF6820"/>
    <w:rsid w:val="00EF6CEB"/>
    <w:rsid w:val="00EF74ED"/>
    <w:rsid w:val="00EF77BC"/>
    <w:rsid w:val="00EF7C63"/>
    <w:rsid w:val="00F0007F"/>
    <w:rsid w:val="00F02628"/>
    <w:rsid w:val="00F028AE"/>
    <w:rsid w:val="00F02BF2"/>
    <w:rsid w:val="00F02FAA"/>
    <w:rsid w:val="00F0379E"/>
    <w:rsid w:val="00F03989"/>
    <w:rsid w:val="00F03AFA"/>
    <w:rsid w:val="00F03B80"/>
    <w:rsid w:val="00F03C2B"/>
    <w:rsid w:val="00F03C45"/>
    <w:rsid w:val="00F03EAC"/>
    <w:rsid w:val="00F03EB2"/>
    <w:rsid w:val="00F04A78"/>
    <w:rsid w:val="00F04A87"/>
    <w:rsid w:val="00F05783"/>
    <w:rsid w:val="00F06251"/>
    <w:rsid w:val="00F06651"/>
    <w:rsid w:val="00F067BF"/>
    <w:rsid w:val="00F100C6"/>
    <w:rsid w:val="00F10BC5"/>
    <w:rsid w:val="00F10E92"/>
    <w:rsid w:val="00F1104C"/>
    <w:rsid w:val="00F11624"/>
    <w:rsid w:val="00F1196C"/>
    <w:rsid w:val="00F11C38"/>
    <w:rsid w:val="00F121F8"/>
    <w:rsid w:val="00F12761"/>
    <w:rsid w:val="00F12D88"/>
    <w:rsid w:val="00F12E8D"/>
    <w:rsid w:val="00F1340D"/>
    <w:rsid w:val="00F139C4"/>
    <w:rsid w:val="00F13B38"/>
    <w:rsid w:val="00F14008"/>
    <w:rsid w:val="00F1480C"/>
    <w:rsid w:val="00F14B6B"/>
    <w:rsid w:val="00F14E28"/>
    <w:rsid w:val="00F15557"/>
    <w:rsid w:val="00F158BA"/>
    <w:rsid w:val="00F1590A"/>
    <w:rsid w:val="00F15CB4"/>
    <w:rsid w:val="00F1637D"/>
    <w:rsid w:val="00F16894"/>
    <w:rsid w:val="00F169DA"/>
    <w:rsid w:val="00F16CF9"/>
    <w:rsid w:val="00F16FF6"/>
    <w:rsid w:val="00F17C1F"/>
    <w:rsid w:val="00F17E9F"/>
    <w:rsid w:val="00F20008"/>
    <w:rsid w:val="00F2068B"/>
    <w:rsid w:val="00F20A49"/>
    <w:rsid w:val="00F20CCD"/>
    <w:rsid w:val="00F20D85"/>
    <w:rsid w:val="00F21376"/>
    <w:rsid w:val="00F213BA"/>
    <w:rsid w:val="00F2176E"/>
    <w:rsid w:val="00F221AE"/>
    <w:rsid w:val="00F22499"/>
    <w:rsid w:val="00F227E6"/>
    <w:rsid w:val="00F229DE"/>
    <w:rsid w:val="00F22E4E"/>
    <w:rsid w:val="00F23329"/>
    <w:rsid w:val="00F234CD"/>
    <w:rsid w:val="00F2356D"/>
    <w:rsid w:val="00F23C56"/>
    <w:rsid w:val="00F24F2B"/>
    <w:rsid w:val="00F253AA"/>
    <w:rsid w:val="00F26070"/>
    <w:rsid w:val="00F2622A"/>
    <w:rsid w:val="00F269C8"/>
    <w:rsid w:val="00F26ACA"/>
    <w:rsid w:val="00F26BD6"/>
    <w:rsid w:val="00F26BE7"/>
    <w:rsid w:val="00F26E88"/>
    <w:rsid w:val="00F27825"/>
    <w:rsid w:val="00F2786E"/>
    <w:rsid w:val="00F27A22"/>
    <w:rsid w:val="00F305FF"/>
    <w:rsid w:val="00F30EB0"/>
    <w:rsid w:val="00F31F9E"/>
    <w:rsid w:val="00F32101"/>
    <w:rsid w:val="00F326B5"/>
    <w:rsid w:val="00F3288A"/>
    <w:rsid w:val="00F329DE"/>
    <w:rsid w:val="00F3306E"/>
    <w:rsid w:val="00F33C8F"/>
    <w:rsid w:val="00F33D86"/>
    <w:rsid w:val="00F34305"/>
    <w:rsid w:val="00F34BDA"/>
    <w:rsid w:val="00F359DE"/>
    <w:rsid w:val="00F35A8B"/>
    <w:rsid w:val="00F35CB1"/>
    <w:rsid w:val="00F35EA8"/>
    <w:rsid w:val="00F36732"/>
    <w:rsid w:val="00F367E2"/>
    <w:rsid w:val="00F37636"/>
    <w:rsid w:val="00F378B4"/>
    <w:rsid w:val="00F37EE9"/>
    <w:rsid w:val="00F37F38"/>
    <w:rsid w:val="00F37F56"/>
    <w:rsid w:val="00F40408"/>
    <w:rsid w:val="00F40680"/>
    <w:rsid w:val="00F40D91"/>
    <w:rsid w:val="00F40F3E"/>
    <w:rsid w:val="00F42438"/>
    <w:rsid w:val="00F4248E"/>
    <w:rsid w:val="00F425BA"/>
    <w:rsid w:val="00F4281B"/>
    <w:rsid w:val="00F42E05"/>
    <w:rsid w:val="00F43400"/>
    <w:rsid w:val="00F4415C"/>
    <w:rsid w:val="00F44628"/>
    <w:rsid w:val="00F449E3"/>
    <w:rsid w:val="00F44B77"/>
    <w:rsid w:val="00F44BA6"/>
    <w:rsid w:val="00F44C16"/>
    <w:rsid w:val="00F44C65"/>
    <w:rsid w:val="00F4543F"/>
    <w:rsid w:val="00F45639"/>
    <w:rsid w:val="00F46808"/>
    <w:rsid w:val="00F46E64"/>
    <w:rsid w:val="00F470CD"/>
    <w:rsid w:val="00F4751B"/>
    <w:rsid w:val="00F47D78"/>
    <w:rsid w:val="00F502DF"/>
    <w:rsid w:val="00F509BD"/>
    <w:rsid w:val="00F512B8"/>
    <w:rsid w:val="00F516E9"/>
    <w:rsid w:val="00F51A7A"/>
    <w:rsid w:val="00F51B16"/>
    <w:rsid w:val="00F51C84"/>
    <w:rsid w:val="00F523AB"/>
    <w:rsid w:val="00F53A47"/>
    <w:rsid w:val="00F53BF7"/>
    <w:rsid w:val="00F5497D"/>
    <w:rsid w:val="00F54A0E"/>
    <w:rsid w:val="00F5528F"/>
    <w:rsid w:val="00F56073"/>
    <w:rsid w:val="00F560B1"/>
    <w:rsid w:val="00F5615C"/>
    <w:rsid w:val="00F56A57"/>
    <w:rsid w:val="00F56F9C"/>
    <w:rsid w:val="00F57087"/>
    <w:rsid w:val="00F574D6"/>
    <w:rsid w:val="00F57781"/>
    <w:rsid w:val="00F5789C"/>
    <w:rsid w:val="00F579C1"/>
    <w:rsid w:val="00F601B1"/>
    <w:rsid w:val="00F604FA"/>
    <w:rsid w:val="00F60852"/>
    <w:rsid w:val="00F6086C"/>
    <w:rsid w:val="00F60EB6"/>
    <w:rsid w:val="00F611CA"/>
    <w:rsid w:val="00F6126F"/>
    <w:rsid w:val="00F61505"/>
    <w:rsid w:val="00F621C8"/>
    <w:rsid w:val="00F62411"/>
    <w:rsid w:val="00F62714"/>
    <w:rsid w:val="00F6376D"/>
    <w:rsid w:val="00F63B49"/>
    <w:rsid w:val="00F64420"/>
    <w:rsid w:val="00F648F8"/>
    <w:rsid w:val="00F649F4"/>
    <w:rsid w:val="00F65414"/>
    <w:rsid w:val="00F6581C"/>
    <w:rsid w:val="00F65842"/>
    <w:rsid w:val="00F65CE6"/>
    <w:rsid w:val="00F664B7"/>
    <w:rsid w:val="00F66552"/>
    <w:rsid w:val="00F6681B"/>
    <w:rsid w:val="00F66B64"/>
    <w:rsid w:val="00F67145"/>
    <w:rsid w:val="00F671B0"/>
    <w:rsid w:val="00F67239"/>
    <w:rsid w:val="00F67549"/>
    <w:rsid w:val="00F67AE2"/>
    <w:rsid w:val="00F7041D"/>
    <w:rsid w:val="00F711D9"/>
    <w:rsid w:val="00F71737"/>
    <w:rsid w:val="00F718C3"/>
    <w:rsid w:val="00F72106"/>
    <w:rsid w:val="00F7214D"/>
    <w:rsid w:val="00F7221D"/>
    <w:rsid w:val="00F7295C"/>
    <w:rsid w:val="00F72A0A"/>
    <w:rsid w:val="00F72B01"/>
    <w:rsid w:val="00F72BB7"/>
    <w:rsid w:val="00F7345A"/>
    <w:rsid w:val="00F738D8"/>
    <w:rsid w:val="00F73900"/>
    <w:rsid w:val="00F73A0E"/>
    <w:rsid w:val="00F73F3E"/>
    <w:rsid w:val="00F7433F"/>
    <w:rsid w:val="00F74370"/>
    <w:rsid w:val="00F74402"/>
    <w:rsid w:val="00F74AB7"/>
    <w:rsid w:val="00F74B80"/>
    <w:rsid w:val="00F7567E"/>
    <w:rsid w:val="00F75958"/>
    <w:rsid w:val="00F75ABC"/>
    <w:rsid w:val="00F767BA"/>
    <w:rsid w:val="00F76971"/>
    <w:rsid w:val="00F76C50"/>
    <w:rsid w:val="00F76F70"/>
    <w:rsid w:val="00F770F8"/>
    <w:rsid w:val="00F77446"/>
    <w:rsid w:val="00F77617"/>
    <w:rsid w:val="00F77AD0"/>
    <w:rsid w:val="00F77B8E"/>
    <w:rsid w:val="00F8020E"/>
    <w:rsid w:val="00F807B2"/>
    <w:rsid w:val="00F80F1B"/>
    <w:rsid w:val="00F8116F"/>
    <w:rsid w:val="00F817EB"/>
    <w:rsid w:val="00F81A3F"/>
    <w:rsid w:val="00F821A6"/>
    <w:rsid w:val="00F825C8"/>
    <w:rsid w:val="00F82684"/>
    <w:rsid w:val="00F82AF2"/>
    <w:rsid w:val="00F8356E"/>
    <w:rsid w:val="00F83B80"/>
    <w:rsid w:val="00F841B2"/>
    <w:rsid w:val="00F8426B"/>
    <w:rsid w:val="00F852E9"/>
    <w:rsid w:val="00F85806"/>
    <w:rsid w:val="00F85B33"/>
    <w:rsid w:val="00F86D19"/>
    <w:rsid w:val="00F86E2B"/>
    <w:rsid w:val="00F87039"/>
    <w:rsid w:val="00F87298"/>
    <w:rsid w:val="00F87796"/>
    <w:rsid w:val="00F878CB"/>
    <w:rsid w:val="00F87996"/>
    <w:rsid w:val="00F879D4"/>
    <w:rsid w:val="00F87AE4"/>
    <w:rsid w:val="00F87FE7"/>
    <w:rsid w:val="00F90294"/>
    <w:rsid w:val="00F90F99"/>
    <w:rsid w:val="00F9130A"/>
    <w:rsid w:val="00F92051"/>
    <w:rsid w:val="00F9214D"/>
    <w:rsid w:val="00F9250B"/>
    <w:rsid w:val="00F928F0"/>
    <w:rsid w:val="00F929EF"/>
    <w:rsid w:val="00F92A02"/>
    <w:rsid w:val="00F92D02"/>
    <w:rsid w:val="00F93CA0"/>
    <w:rsid w:val="00F94DE1"/>
    <w:rsid w:val="00F95738"/>
    <w:rsid w:val="00F9582C"/>
    <w:rsid w:val="00F95B65"/>
    <w:rsid w:val="00F95E02"/>
    <w:rsid w:val="00F9606A"/>
    <w:rsid w:val="00F9655F"/>
    <w:rsid w:val="00F97571"/>
    <w:rsid w:val="00F97786"/>
    <w:rsid w:val="00F97EDD"/>
    <w:rsid w:val="00FA116E"/>
    <w:rsid w:val="00FA1699"/>
    <w:rsid w:val="00FA211F"/>
    <w:rsid w:val="00FA2327"/>
    <w:rsid w:val="00FA2CA5"/>
    <w:rsid w:val="00FA300D"/>
    <w:rsid w:val="00FA3C8C"/>
    <w:rsid w:val="00FA4CD8"/>
    <w:rsid w:val="00FA4F8F"/>
    <w:rsid w:val="00FA4FA7"/>
    <w:rsid w:val="00FA5664"/>
    <w:rsid w:val="00FA5708"/>
    <w:rsid w:val="00FA5923"/>
    <w:rsid w:val="00FA5969"/>
    <w:rsid w:val="00FA60D5"/>
    <w:rsid w:val="00FA655F"/>
    <w:rsid w:val="00FA7027"/>
    <w:rsid w:val="00FA72FE"/>
    <w:rsid w:val="00FA7308"/>
    <w:rsid w:val="00FA766F"/>
    <w:rsid w:val="00FA7FED"/>
    <w:rsid w:val="00FB08FD"/>
    <w:rsid w:val="00FB117C"/>
    <w:rsid w:val="00FB144B"/>
    <w:rsid w:val="00FB1560"/>
    <w:rsid w:val="00FB1A11"/>
    <w:rsid w:val="00FB1CC5"/>
    <w:rsid w:val="00FB2836"/>
    <w:rsid w:val="00FB36C8"/>
    <w:rsid w:val="00FB468C"/>
    <w:rsid w:val="00FB4E94"/>
    <w:rsid w:val="00FB4FEA"/>
    <w:rsid w:val="00FB50F4"/>
    <w:rsid w:val="00FB518A"/>
    <w:rsid w:val="00FB62BC"/>
    <w:rsid w:val="00FB688C"/>
    <w:rsid w:val="00FB6F04"/>
    <w:rsid w:val="00FB7622"/>
    <w:rsid w:val="00FC04D1"/>
    <w:rsid w:val="00FC097A"/>
    <w:rsid w:val="00FC0EE1"/>
    <w:rsid w:val="00FC145C"/>
    <w:rsid w:val="00FC1646"/>
    <w:rsid w:val="00FC1818"/>
    <w:rsid w:val="00FC1DD2"/>
    <w:rsid w:val="00FC200B"/>
    <w:rsid w:val="00FC331B"/>
    <w:rsid w:val="00FC33A8"/>
    <w:rsid w:val="00FC38E9"/>
    <w:rsid w:val="00FC412F"/>
    <w:rsid w:val="00FC4192"/>
    <w:rsid w:val="00FC4345"/>
    <w:rsid w:val="00FC4421"/>
    <w:rsid w:val="00FC4A90"/>
    <w:rsid w:val="00FC4CBD"/>
    <w:rsid w:val="00FC540F"/>
    <w:rsid w:val="00FC574B"/>
    <w:rsid w:val="00FC5920"/>
    <w:rsid w:val="00FC5B18"/>
    <w:rsid w:val="00FC5EBA"/>
    <w:rsid w:val="00FC6192"/>
    <w:rsid w:val="00FC6366"/>
    <w:rsid w:val="00FC671F"/>
    <w:rsid w:val="00FC69BC"/>
    <w:rsid w:val="00FC70EF"/>
    <w:rsid w:val="00FC7138"/>
    <w:rsid w:val="00FC7166"/>
    <w:rsid w:val="00FC7551"/>
    <w:rsid w:val="00FC793F"/>
    <w:rsid w:val="00FC7C59"/>
    <w:rsid w:val="00FC7D25"/>
    <w:rsid w:val="00FD0A5F"/>
    <w:rsid w:val="00FD0B34"/>
    <w:rsid w:val="00FD18DF"/>
    <w:rsid w:val="00FD19A4"/>
    <w:rsid w:val="00FD1C85"/>
    <w:rsid w:val="00FD2767"/>
    <w:rsid w:val="00FD2AF9"/>
    <w:rsid w:val="00FD2B00"/>
    <w:rsid w:val="00FD2B64"/>
    <w:rsid w:val="00FD33D8"/>
    <w:rsid w:val="00FD38C6"/>
    <w:rsid w:val="00FD3B96"/>
    <w:rsid w:val="00FD3FFC"/>
    <w:rsid w:val="00FD419E"/>
    <w:rsid w:val="00FD4B4F"/>
    <w:rsid w:val="00FD4CED"/>
    <w:rsid w:val="00FD4E73"/>
    <w:rsid w:val="00FD4F28"/>
    <w:rsid w:val="00FD538F"/>
    <w:rsid w:val="00FD5439"/>
    <w:rsid w:val="00FD5555"/>
    <w:rsid w:val="00FD622C"/>
    <w:rsid w:val="00FD6372"/>
    <w:rsid w:val="00FD6791"/>
    <w:rsid w:val="00FD67CC"/>
    <w:rsid w:val="00FD7113"/>
    <w:rsid w:val="00FD7845"/>
    <w:rsid w:val="00FE001E"/>
    <w:rsid w:val="00FE00E6"/>
    <w:rsid w:val="00FE03A7"/>
    <w:rsid w:val="00FE0D02"/>
    <w:rsid w:val="00FE258E"/>
    <w:rsid w:val="00FE335F"/>
    <w:rsid w:val="00FE3902"/>
    <w:rsid w:val="00FE3C84"/>
    <w:rsid w:val="00FE473D"/>
    <w:rsid w:val="00FE4A4F"/>
    <w:rsid w:val="00FE519D"/>
    <w:rsid w:val="00FE5A5F"/>
    <w:rsid w:val="00FE5EE1"/>
    <w:rsid w:val="00FE6C17"/>
    <w:rsid w:val="00FE78FC"/>
    <w:rsid w:val="00FE7C38"/>
    <w:rsid w:val="00FF0396"/>
    <w:rsid w:val="00FF0411"/>
    <w:rsid w:val="00FF042F"/>
    <w:rsid w:val="00FF071D"/>
    <w:rsid w:val="00FF07E8"/>
    <w:rsid w:val="00FF0819"/>
    <w:rsid w:val="00FF13E6"/>
    <w:rsid w:val="00FF17E2"/>
    <w:rsid w:val="00FF25A2"/>
    <w:rsid w:val="00FF2940"/>
    <w:rsid w:val="00FF29FE"/>
    <w:rsid w:val="00FF2AB6"/>
    <w:rsid w:val="00FF2EB3"/>
    <w:rsid w:val="00FF35CD"/>
    <w:rsid w:val="00FF3CC5"/>
    <w:rsid w:val="00FF4044"/>
    <w:rsid w:val="00FF457B"/>
    <w:rsid w:val="00FF4DB7"/>
    <w:rsid w:val="00FF4DE1"/>
    <w:rsid w:val="00FF4FEC"/>
    <w:rsid w:val="00FF53EF"/>
    <w:rsid w:val="00FF5483"/>
    <w:rsid w:val="00FF562B"/>
    <w:rsid w:val="00FF5651"/>
    <w:rsid w:val="00FF5B00"/>
    <w:rsid w:val="00FF5E1C"/>
    <w:rsid w:val="00FF5F30"/>
    <w:rsid w:val="00FF6B0C"/>
    <w:rsid w:val="00FF6F73"/>
    <w:rsid w:val="00FF71C2"/>
    <w:rsid w:val="00FF72B9"/>
    <w:rsid w:val="00FF7497"/>
    <w:rsid w:val="00FF76B1"/>
    <w:rsid w:val="00FF7DB0"/>
    <w:rsid w:val="00FF7FF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6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182C"/>
    <w:pPr>
      <w:spacing w:after="200" w:line="276" w:lineRule="auto"/>
    </w:pPr>
  </w:style>
  <w:style w:type="paragraph" w:styleId="Heading1">
    <w:name w:val="heading 1"/>
    <w:basedOn w:val="Normal"/>
    <w:next w:val="Normal"/>
    <w:link w:val="Heading1Char"/>
    <w:uiPriority w:val="99"/>
    <w:qFormat/>
    <w:rsid w:val="006E1C9E"/>
    <w:pPr>
      <w:keepNext/>
      <w:bidi/>
      <w:spacing w:after="0" w:line="240" w:lineRule="auto"/>
      <w:jc w:val="right"/>
      <w:outlineLvl w:val="0"/>
    </w:pPr>
    <w:rPr>
      <w:rFonts w:eastAsia="Times New Roman"/>
      <w:b/>
      <w:bCs/>
      <w:i/>
      <w:iCs/>
      <w:sz w:val="36"/>
      <w:szCs w:val="36"/>
      <w:u w:val="single"/>
      <w:lang w:bidi="ar-EG"/>
    </w:rPr>
  </w:style>
  <w:style w:type="paragraph" w:styleId="Heading2">
    <w:name w:val="heading 2"/>
    <w:basedOn w:val="Normal"/>
    <w:next w:val="Normal"/>
    <w:link w:val="Heading2Char"/>
    <w:uiPriority w:val="99"/>
    <w:qFormat/>
    <w:rsid w:val="006E1C9E"/>
    <w:pPr>
      <w:keepNext/>
      <w:bidi/>
      <w:spacing w:after="0" w:line="240" w:lineRule="auto"/>
      <w:jc w:val="right"/>
      <w:outlineLvl w:val="1"/>
    </w:pPr>
    <w:rPr>
      <w:rFonts w:eastAsia="Times New Roman"/>
      <w:i/>
      <w:iCs/>
      <w:sz w:val="36"/>
      <w:szCs w:val="36"/>
      <w:lang w:bidi="ar-EG"/>
    </w:rPr>
  </w:style>
  <w:style w:type="paragraph" w:styleId="Heading3">
    <w:name w:val="heading 3"/>
    <w:basedOn w:val="Normal"/>
    <w:next w:val="Normal"/>
    <w:link w:val="Heading3Char"/>
    <w:uiPriority w:val="99"/>
    <w:qFormat/>
    <w:rsid w:val="006E1C9E"/>
    <w:pPr>
      <w:keepNext/>
      <w:bidi/>
      <w:spacing w:after="0" w:line="240" w:lineRule="auto"/>
      <w:jc w:val="right"/>
      <w:outlineLvl w:val="2"/>
    </w:pPr>
    <w:rPr>
      <w:rFonts w:eastAsia="Times New Roman"/>
      <w:b/>
      <w:bCs/>
      <w:sz w:val="36"/>
      <w:szCs w:val="36"/>
      <w:lang w:bidi="ar-EG"/>
    </w:rPr>
  </w:style>
  <w:style w:type="paragraph" w:styleId="Heading4">
    <w:name w:val="heading 4"/>
    <w:basedOn w:val="Normal"/>
    <w:next w:val="Normal"/>
    <w:link w:val="Heading4Char"/>
    <w:uiPriority w:val="99"/>
    <w:qFormat/>
    <w:rsid w:val="00062A06"/>
    <w:pPr>
      <w:keepNext/>
      <w:spacing w:before="240" w:after="60"/>
      <w:outlineLvl w:val="3"/>
    </w:pPr>
    <w:rPr>
      <w:b/>
      <w:bCs/>
      <w:sz w:val="28"/>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6244D"/>
    <w:rPr>
      <w:rFonts w:ascii="Cambria" w:hAnsi="Cambria" w:cs="Times New Roman"/>
      <w:b/>
      <w:bCs/>
      <w:kern w:val="32"/>
      <w:sz w:val="32"/>
      <w:szCs w:val="32"/>
      <w:lang w:val="en-US" w:eastAsia="en-US"/>
    </w:rPr>
  </w:style>
  <w:style w:type="character" w:customStyle="1" w:styleId="Heading2Char">
    <w:name w:val="Heading 2 Char"/>
    <w:basedOn w:val="DefaultParagraphFont"/>
    <w:link w:val="Heading2"/>
    <w:uiPriority w:val="99"/>
    <w:semiHidden/>
    <w:locked/>
    <w:rsid w:val="00B6244D"/>
    <w:rPr>
      <w:rFonts w:ascii="Cambria" w:hAnsi="Cambria" w:cs="Times New Roman"/>
      <w:b/>
      <w:bCs/>
      <w:i/>
      <w:iCs/>
      <w:sz w:val="28"/>
      <w:szCs w:val="28"/>
      <w:lang w:val="en-US" w:eastAsia="en-US"/>
    </w:rPr>
  </w:style>
  <w:style w:type="character" w:customStyle="1" w:styleId="Heading3Char">
    <w:name w:val="Heading 3 Char"/>
    <w:basedOn w:val="DefaultParagraphFont"/>
    <w:link w:val="Heading3"/>
    <w:uiPriority w:val="99"/>
    <w:semiHidden/>
    <w:locked/>
    <w:rsid w:val="00B6244D"/>
    <w:rPr>
      <w:rFonts w:ascii="Cambria" w:hAnsi="Cambria" w:cs="Times New Roman"/>
      <w:b/>
      <w:bCs/>
      <w:sz w:val="26"/>
      <w:szCs w:val="26"/>
      <w:lang w:val="en-US" w:eastAsia="en-US"/>
    </w:rPr>
  </w:style>
  <w:style w:type="character" w:customStyle="1" w:styleId="Heading4Char">
    <w:name w:val="Heading 4 Char"/>
    <w:basedOn w:val="DefaultParagraphFont"/>
    <w:link w:val="Heading4"/>
    <w:uiPriority w:val="99"/>
    <w:semiHidden/>
    <w:locked/>
    <w:rsid w:val="00B6244D"/>
    <w:rPr>
      <w:rFonts w:ascii="Calibri" w:hAnsi="Calibri" w:cs="Arial"/>
      <w:b/>
      <w:bCs/>
      <w:sz w:val="28"/>
      <w:szCs w:val="28"/>
      <w:lang w:val="en-US" w:eastAsia="en-US"/>
    </w:rPr>
  </w:style>
  <w:style w:type="paragraph" w:styleId="Header">
    <w:name w:val="header"/>
    <w:basedOn w:val="Normal"/>
    <w:link w:val="HeaderChar"/>
    <w:uiPriority w:val="99"/>
    <w:rsid w:val="00F24F2B"/>
    <w:pPr>
      <w:tabs>
        <w:tab w:val="center" w:pos="4680"/>
        <w:tab w:val="right" w:pos="9360"/>
      </w:tabs>
    </w:pPr>
  </w:style>
  <w:style w:type="character" w:customStyle="1" w:styleId="HeaderChar">
    <w:name w:val="Header Char"/>
    <w:basedOn w:val="DefaultParagraphFont"/>
    <w:link w:val="Header"/>
    <w:uiPriority w:val="99"/>
    <w:locked/>
    <w:rsid w:val="00F24F2B"/>
    <w:rPr>
      <w:rFonts w:cs="Times New Roman"/>
      <w:sz w:val="22"/>
      <w:szCs w:val="22"/>
    </w:rPr>
  </w:style>
  <w:style w:type="paragraph" w:styleId="Footer">
    <w:name w:val="footer"/>
    <w:basedOn w:val="Normal"/>
    <w:link w:val="FooterChar"/>
    <w:uiPriority w:val="99"/>
    <w:semiHidden/>
    <w:rsid w:val="00F24F2B"/>
    <w:pPr>
      <w:tabs>
        <w:tab w:val="center" w:pos="4680"/>
        <w:tab w:val="right" w:pos="9360"/>
      </w:tabs>
    </w:pPr>
  </w:style>
  <w:style w:type="character" w:customStyle="1" w:styleId="FooterChar">
    <w:name w:val="Footer Char"/>
    <w:basedOn w:val="DefaultParagraphFont"/>
    <w:link w:val="Footer"/>
    <w:uiPriority w:val="99"/>
    <w:semiHidden/>
    <w:locked/>
    <w:rsid w:val="00F24F2B"/>
    <w:rPr>
      <w:rFonts w:cs="Times New Roman"/>
      <w:sz w:val="22"/>
      <w:szCs w:val="22"/>
    </w:rPr>
  </w:style>
  <w:style w:type="paragraph" w:styleId="BalloonText">
    <w:name w:val="Balloon Text"/>
    <w:basedOn w:val="Normal"/>
    <w:link w:val="BalloonTextChar"/>
    <w:uiPriority w:val="99"/>
    <w:semiHidden/>
    <w:rsid w:val="00F24F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24F2B"/>
    <w:rPr>
      <w:rFonts w:ascii="Tahoma" w:hAnsi="Tahoma" w:cs="Tahoma"/>
      <w:sz w:val="16"/>
      <w:szCs w:val="16"/>
    </w:rPr>
  </w:style>
  <w:style w:type="paragraph" w:styleId="ListParagraph">
    <w:name w:val="List Paragraph"/>
    <w:basedOn w:val="Normal"/>
    <w:uiPriority w:val="99"/>
    <w:qFormat/>
    <w:rsid w:val="00B02C57"/>
    <w:pPr>
      <w:ind w:left="720"/>
    </w:pPr>
  </w:style>
  <w:style w:type="table" w:styleId="TableGrid">
    <w:name w:val="Table Grid"/>
    <w:basedOn w:val="TableNormal"/>
    <w:uiPriority w:val="99"/>
    <w:rsid w:val="00B02C57"/>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basedOn w:val="DefaultParagraphFont"/>
    <w:uiPriority w:val="99"/>
    <w:rsid w:val="00F03B80"/>
    <w:rPr>
      <w:rFonts w:cs="Times New Roman"/>
      <w:color w:val="0000FF"/>
      <w:u w:val="single"/>
    </w:rPr>
  </w:style>
  <w:style w:type="paragraph" w:styleId="NormalWeb">
    <w:name w:val="Normal (Web)"/>
    <w:basedOn w:val="Normal"/>
    <w:uiPriority w:val="99"/>
    <w:rsid w:val="00D22A53"/>
    <w:pPr>
      <w:spacing w:before="100" w:beforeAutospacing="1" w:after="100" w:afterAutospacing="1" w:line="240" w:lineRule="auto"/>
    </w:pPr>
    <w:rPr>
      <w:rFonts w:eastAsia="Times New Roman"/>
      <w:sz w:val="24"/>
      <w:szCs w:val="24"/>
    </w:rPr>
  </w:style>
  <w:style w:type="character" w:styleId="Emphasis">
    <w:name w:val="Emphasis"/>
    <w:basedOn w:val="DefaultParagraphFont"/>
    <w:uiPriority w:val="99"/>
    <w:qFormat/>
    <w:rsid w:val="009E0732"/>
    <w:rPr>
      <w:rFonts w:cs="Times New Roman"/>
      <w:i/>
      <w:iCs/>
    </w:rPr>
  </w:style>
  <w:style w:type="paragraph" w:styleId="BodyText">
    <w:name w:val="Body Text"/>
    <w:basedOn w:val="Normal"/>
    <w:link w:val="BodyTextChar"/>
    <w:uiPriority w:val="99"/>
    <w:rsid w:val="006E1C9E"/>
    <w:pPr>
      <w:bidi/>
      <w:spacing w:after="0" w:line="240" w:lineRule="auto"/>
      <w:jc w:val="right"/>
    </w:pPr>
    <w:rPr>
      <w:rFonts w:eastAsia="Times New Roman"/>
      <w:sz w:val="36"/>
      <w:szCs w:val="36"/>
    </w:rPr>
  </w:style>
  <w:style w:type="character" w:customStyle="1" w:styleId="BodyTextChar">
    <w:name w:val="Body Text Char"/>
    <w:basedOn w:val="DefaultParagraphFont"/>
    <w:link w:val="BodyText"/>
    <w:uiPriority w:val="99"/>
    <w:semiHidden/>
    <w:locked/>
    <w:rsid w:val="00B6244D"/>
    <w:rPr>
      <w:rFonts w:cs="Times New Roman"/>
      <w:lang w:val="en-US" w:eastAsia="en-US"/>
    </w:rPr>
  </w:style>
  <w:style w:type="paragraph" w:styleId="BodyText2">
    <w:name w:val="Body Text 2"/>
    <w:basedOn w:val="Normal"/>
    <w:link w:val="BodyText2Char"/>
    <w:uiPriority w:val="99"/>
    <w:rsid w:val="006E1C9E"/>
    <w:pPr>
      <w:bidi/>
      <w:spacing w:after="0" w:line="240" w:lineRule="auto"/>
      <w:jc w:val="right"/>
    </w:pPr>
    <w:rPr>
      <w:rFonts w:eastAsia="Times New Roman"/>
      <w:sz w:val="36"/>
      <w:szCs w:val="36"/>
      <w:u w:val="single"/>
      <w:lang w:bidi="ar-EG"/>
    </w:rPr>
  </w:style>
  <w:style w:type="character" w:customStyle="1" w:styleId="BodyText2Char">
    <w:name w:val="Body Text 2 Char"/>
    <w:basedOn w:val="DefaultParagraphFont"/>
    <w:link w:val="BodyText2"/>
    <w:uiPriority w:val="99"/>
    <w:semiHidden/>
    <w:locked/>
    <w:rsid w:val="00B6244D"/>
    <w:rPr>
      <w:rFonts w:cs="Times New Roman"/>
      <w:lang w:val="en-US" w:eastAsia="en-US"/>
    </w:rPr>
  </w:style>
  <w:style w:type="paragraph" w:styleId="BodyText3">
    <w:name w:val="Body Text 3"/>
    <w:basedOn w:val="Normal"/>
    <w:link w:val="BodyText3Char"/>
    <w:uiPriority w:val="99"/>
    <w:rsid w:val="00062A06"/>
    <w:pPr>
      <w:spacing w:after="120"/>
    </w:pPr>
    <w:rPr>
      <w:sz w:val="16"/>
      <w:szCs w:val="16"/>
    </w:rPr>
  </w:style>
  <w:style w:type="character" w:customStyle="1" w:styleId="BodyText3Char">
    <w:name w:val="Body Text 3 Char"/>
    <w:basedOn w:val="DefaultParagraphFont"/>
    <w:link w:val="BodyText3"/>
    <w:uiPriority w:val="99"/>
    <w:semiHidden/>
    <w:locked/>
    <w:rsid w:val="00B6244D"/>
    <w:rPr>
      <w:rFonts w:cs="Times New Roman"/>
      <w:sz w:val="16"/>
      <w:szCs w:val="16"/>
      <w:lang w:val="en-US" w:eastAsia="en-US"/>
    </w:rPr>
  </w:style>
  <w:style w:type="paragraph" w:styleId="HTMLPreformatted">
    <w:name w:val="HTML Preformatted"/>
    <w:basedOn w:val="Normal"/>
    <w:link w:val="HTMLPreformattedChar"/>
    <w:uiPriority w:val="99"/>
    <w:rsid w:val="008046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locked/>
    <w:rsid w:val="00B6244D"/>
    <w:rPr>
      <w:rFonts w:ascii="Courier New" w:hAnsi="Courier New" w:cs="Courier New"/>
      <w:sz w:val="20"/>
      <w:szCs w:val="20"/>
      <w:lang w:val="en-US" w:eastAsia="en-US"/>
    </w:rPr>
  </w:style>
  <w:style w:type="character" w:customStyle="1" w:styleId="chapter-heading1">
    <w:name w:val="chapter-heading1"/>
    <w:basedOn w:val="DefaultParagraphFont"/>
    <w:uiPriority w:val="99"/>
    <w:rsid w:val="00703C8A"/>
    <w:rPr>
      <w:rFonts w:ascii="Verdana" w:hAnsi="Verdana" w:cs="Times New Roman"/>
      <w:color w:val="auto"/>
      <w:sz w:val="34"/>
      <w:szCs w:val="34"/>
    </w:rPr>
  </w:style>
  <w:style w:type="character" w:styleId="PageNumber">
    <w:name w:val="page number"/>
    <w:basedOn w:val="DefaultParagraphFont"/>
    <w:uiPriority w:val="99"/>
    <w:rsid w:val="00135883"/>
    <w:rPr>
      <w:rFonts w:cs="Times New Roman"/>
    </w:rPr>
  </w:style>
</w:styles>
</file>

<file path=word/webSettings.xml><?xml version="1.0" encoding="utf-8"?>
<w:webSettings xmlns:r="http://schemas.openxmlformats.org/officeDocument/2006/relationships" xmlns:w="http://schemas.openxmlformats.org/wordprocessingml/2006/main">
  <w:divs>
    <w:div w:id="602612328">
      <w:marLeft w:val="120"/>
      <w:marRight w:val="120"/>
      <w:marTop w:val="45"/>
      <w:marBottom w:val="45"/>
      <w:divBdr>
        <w:top w:val="none" w:sz="0" w:space="0" w:color="auto"/>
        <w:left w:val="none" w:sz="0" w:space="0" w:color="auto"/>
        <w:bottom w:val="none" w:sz="0" w:space="0" w:color="auto"/>
        <w:right w:val="none" w:sz="0" w:space="0" w:color="auto"/>
      </w:divBdr>
      <w:divsChild>
        <w:div w:id="602612359">
          <w:marLeft w:val="0"/>
          <w:marRight w:val="0"/>
          <w:marTop w:val="0"/>
          <w:marBottom w:val="0"/>
          <w:divBdr>
            <w:top w:val="none" w:sz="0" w:space="0" w:color="auto"/>
            <w:left w:val="none" w:sz="0" w:space="0" w:color="auto"/>
            <w:bottom w:val="none" w:sz="0" w:space="0" w:color="auto"/>
            <w:right w:val="none" w:sz="0" w:space="0" w:color="auto"/>
          </w:divBdr>
          <w:divsChild>
            <w:div w:id="602612357">
              <w:marLeft w:val="240"/>
              <w:marRight w:val="240"/>
              <w:marTop w:val="0"/>
              <w:marBottom w:val="0"/>
              <w:divBdr>
                <w:top w:val="none" w:sz="0" w:space="0" w:color="auto"/>
                <w:left w:val="none" w:sz="0" w:space="0" w:color="auto"/>
                <w:bottom w:val="none" w:sz="0" w:space="0" w:color="auto"/>
                <w:right w:val="none" w:sz="0" w:space="0" w:color="auto"/>
              </w:divBdr>
              <w:divsChild>
                <w:div w:id="602612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12336">
      <w:marLeft w:val="0"/>
      <w:marRight w:val="0"/>
      <w:marTop w:val="0"/>
      <w:marBottom w:val="0"/>
      <w:divBdr>
        <w:top w:val="none" w:sz="0" w:space="0" w:color="auto"/>
        <w:left w:val="none" w:sz="0" w:space="0" w:color="auto"/>
        <w:bottom w:val="none" w:sz="0" w:space="0" w:color="auto"/>
        <w:right w:val="none" w:sz="0" w:space="0" w:color="auto"/>
      </w:divBdr>
      <w:divsChild>
        <w:div w:id="602612351">
          <w:marLeft w:val="0"/>
          <w:marRight w:val="0"/>
          <w:marTop w:val="0"/>
          <w:marBottom w:val="0"/>
          <w:divBdr>
            <w:top w:val="none" w:sz="0" w:space="0" w:color="auto"/>
            <w:left w:val="none" w:sz="0" w:space="0" w:color="auto"/>
            <w:bottom w:val="none" w:sz="0" w:space="0" w:color="auto"/>
            <w:right w:val="none" w:sz="0" w:space="0" w:color="auto"/>
          </w:divBdr>
          <w:divsChild>
            <w:div w:id="602612367">
              <w:marLeft w:val="0"/>
              <w:marRight w:val="0"/>
              <w:marTop w:val="0"/>
              <w:marBottom w:val="0"/>
              <w:divBdr>
                <w:top w:val="none" w:sz="0" w:space="0" w:color="auto"/>
                <w:left w:val="none" w:sz="0" w:space="0" w:color="auto"/>
                <w:bottom w:val="none" w:sz="0" w:space="0" w:color="auto"/>
                <w:right w:val="none" w:sz="0" w:space="0" w:color="auto"/>
              </w:divBdr>
              <w:divsChild>
                <w:div w:id="602612360">
                  <w:marLeft w:val="0"/>
                  <w:marRight w:val="0"/>
                  <w:marTop w:val="0"/>
                  <w:marBottom w:val="0"/>
                  <w:divBdr>
                    <w:top w:val="none" w:sz="0" w:space="0" w:color="auto"/>
                    <w:left w:val="none" w:sz="0" w:space="0" w:color="auto"/>
                    <w:bottom w:val="none" w:sz="0" w:space="0" w:color="auto"/>
                    <w:right w:val="none" w:sz="0" w:space="0" w:color="auto"/>
                  </w:divBdr>
                  <w:divsChild>
                    <w:div w:id="602612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2612340">
      <w:marLeft w:val="0"/>
      <w:marRight w:val="0"/>
      <w:marTop w:val="0"/>
      <w:marBottom w:val="0"/>
      <w:divBdr>
        <w:top w:val="none" w:sz="0" w:space="0" w:color="auto"/>
        <w:left w:val="none" w:sz="0" w:space="0" w:color="auto"/>
        <w:bottom w:val="none" w:sz="0" w:space="0" w:color="auto"/>
        <w:right w:val="none" w:sz="0" w:space="0" w:color="auto"/>
      </w:divBdr>
      <w:divsChild>
        <w:div w:id="602612334">
          <w:marLeft w:val="0"/>
          <w:marRight w:val="0"/>
          <w:marTop w:val="0"/>
          <w:marBottom w:val="0"/>
          <w:divBdr>
            <w:top w:val="none" w:sz="0" w:space="0" w:color="auto"/>
            <w:left w:val="none" w:sz="0" w:space="0" w:color="auto"/>
            <w:bottom w:val="none" w:sz="0" w:space="0" w:color="auto"/>
            <w:right w:val="none" w:sz="0" w:space="0" w:color="auto"/>
          </w:divBdr>
          <w:divsChild>
            <w:div w:id="602612356">
              <w:marLeft w:val="0"/>
              <w:marRight w:val="0"/>
              <w:marTop w:val="0"/>
              <w:marBottom w:val="0"/>
              <w:divBdr>
                <w:top w:val="none" w:sz="0" w:space="0" w:color="auto"/>
                <w:left w:val="none" w:sz="0" w:space="0" w:color="auto"/>
                <w:bottom w:val="none" w:sz="0" w:space="0" w:color="auto"/>
                <w:right w:val="none" w:sz="0" w:space="0" w:color="auto"/>
              </w:divBdr>
              <w:divsChild>
                <w:div w:id="602612364">
                  <w:marLeft w:val="0"/>
                  <w:marRight w:val="0"/>
                  <w:marTop w:val="0"/>
                  <w:marBottom w:val="0"/>
                  <w:divBdr>
                    <w:top w:val="none" w:sz="0" w:space="0" w:color="auto"/>
                    <w:left w:val="none" w:sz="0" w:space="0" w:color="auto"/>
                    <w:bottom w:val="none" w:sz="0" w:space="0" w:color="auto"/>
                    <w:right w:val="none" w:sz="0" w:space="0" w:color="auto"/>
                  </w:divBdr>
                  <w:divsChild>
                    <w:div w:id="602612337">
                      <w:marLeft w:val="167"/>
                      <w:marRight w:val="167"/>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602612341">
      <w:marLeft w:val="0"/>
      <w:marRight w:val="0"/>
      <w:marTop w:val="0"/>
      <w:marBottom w:val="0"/>
      <w:divBdr>
        <w:top w:val="none" w:sz="0" w:space="0" w:color="auto"/>
        <w:left w:val="none" w:sz="0" w:space="0" w:color="auto"/>
        <w:bottom w:val="none" w:sz="0" w:space="0" w:color="auto"/>
        <w:right w:val="none" w:sz="0" w:space="0" w:color="auto"/>
      </w:divBdr>
    </w:div>
    <w:div w:id="602612342">
      <w:marLeft w:val="0"/>
      <w:marRight w:val="0"/>
      <w:marTop w:val="0"/>
      <w:marBottom w:val="0"/>
      <w:divBdr>
        <w:top w:val="none" w:sz="0" w:space="0" w:color="auto"/>
        <w:left w:val="none" w:sz="0" w:space="0" w:color="auto"/>
        <w:bottom w:val="none" w:sz="0" w:space="0" w:color="auto"/>
        <w:right w:val="none" w:sz="0" w:space="0" w:color="auto"/>
      </w:divBdr>
      <w:divsChild>
        <w:div w:id="602612330">
          <w:marLeft w:val="0"/>
          <w:marRight w:val="0"/>
          <w:marTop w:val="0"/>
          <w:marBottom w:val="300"/>
          <w:divBdr>
            <w:top w:val="single" w:sz="18" w:space="0" w:color="209CE7"/>
            <w:left w:val="single" w:sz="18" w:space="0" w:color="209CE7"/>
            <w:bottom w:val="single" w:sz="18" w:space="0" w:color="209CE7"/>
            <w:right w:val="single" w:sz="18" w:space="0" w:color="209CE7"/>
          </w:divBdr>
          <w:divsChild>
            <w:div w:id="602612361">
              <w:marLeft w:val="0"/>
              <w:marRight w:val="0"/>
              <w:marTop w:val="120"/>
              <w:marBottom w:val="150"/>
              <w:divBdr>
                <w:top w:val="none" w:sz="0" w:space="0" w:color="auto"/>
                <w:left w:val="none" w:sz="0" w:space="0" w:color="auto"/>
                <w:bottom w:val="none" w:sz="0" w:space="0" w:color="auto"/>
                <w:right w:val="none" w:sz="0" w:space="0" w:color="auto"/>
              </w:divBdr>
              <w:divsChild>
                <w:div w:id="602612368">
                  <w:marLeft w:val="0"/>
                  <w:marRight w:val="0"/>
                  <w:marTop w:val="0"/>
                  <w:marBottom w:val="0"/>
                  <w:divBdr>
                    <w:top w:val="none" w:sz="0" w:space="0" w:color="auto"/>
                    <w:left w:val="none" w:sz="0" w:space="0" w:color="auto"/>
                    <w:bottom w:val="none" w:sz="0" w:space="0" w:color="auto"/>
                    <w:right w:val="none" w:sz="0" w:space="0" w:color="auto"/>
                  </w:divBdr>
                  <w:divsChild>
                    <w:div w:id="602612327">
                      <w:marLeft w:val="0"/>
                      <w:marRight w:val="0"/>
                      <w:marTop w:val="60"/>
                      <w:marBottom w:val="0"/>
                      <w:divBdr>
                        <w:top w:val="none" w:sz="0" w:space="0" w:color="auto"/>
                        <w:left w:val="none" w:sz="0" w:space="0" w:color="auto"/>
                        <w:bottom w:val="none" w:sz="0" w:space="0" w:color="auto"/>
                        <w:right w:val="none" w:sz="0" w:space="0" w:color="auto"/>
                      </w:divBdr>
                    </w:div>
                    <w:div w:id="602612345">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 w:id="602612343">
      <w:marLeft w:val="0"/>
      <w:marRight w:val="0"/>
      <w:marTop w:val="0"/>
      <w:marBottom w:val="0"/>
      <w:divBdr>
        <w:top w:val="none" w:sz="0" w:space="0" w:color="auto"/>
        <w:left w:val="none" w:sz="0" w:space="0" w:color="auto"/>
        <w:bottom w:val="none" w:sz="0" w:space="0" w:color="auto"/>
        <w:right w:val="none" w:sz="0" w:space="0" w:color="auto"/>
      </w:divBdr>
      <w:divsChild>
        <w:div w:id="602612358">
          <w:marLeft w:val="3516"/>
          <w:marRight w:val="0"/>
          <w:marTop w:val="0"/>
          <w:marBottom w:val="0"/>
          <w:divBdr>
            <w:top w:val="none" w:sz="0" w:space="0" w:color="auto"/>
            <w:left w:val="none" w:sz="0" w:space="0" w:color="auto"/>
            <w:bottom w:val="none" w:sz="0" w:space="0" w:color="auto"/>
            <w:right w:val="none" w:sz="0" w:space="0" w:color="auto"/>
          </w:divBdr>
          <w:divsChild>
            <w:div w:id="602612353">
              <w:marLeft w:val="167"/>
              <w:marRight w:val="167"/>
              <w:marTop w:val="167"/>
              <w:marBottom w:val="167"/>
              <w:divBdr>
                <w:top w:val="single" w:sz="12" w:space="0" w:color="93092D"/>
                <w:left w:val="single" w:sz="12" w:space="4" w:color="93092D"/>
                <w:bottom w:val="single" w:sz="12" w:space="4" w:color="93092D"/>
                <w:right w:val="single" w:sz="12" w:space="4" w:color="93092D"/>
              </w:divBdr>
            </w:div>
          </w:divsChild>
        </w:div>
      </w:divsChild>
    </w:div>
    <w:div w:id="602612347">
      <w:marLeft w:val="0"/>
      <w:marRight w:val="0"/>
      <w:marTop w:val="0"/>
      <w:marBottom w:val="0"/>
      <w:divBdr>
        <w:top w:val="none" w:sz="0" w:space="0" w:color="auto"/>
        <w:left w:val="none" w:sz="0" w:space="0" w:color="auto"/>
        <w:bottom w:val="none" w:sz="0" w:space="0" w:color="auto"/>
        <w:right w:val="none" w:sz="0" w:space="0" w:color="auto"/>
      </w:divBdr>
      <w:divsChild>
        <w:div w:id="602612363">
          <w:marLeft w:val="3516"/>
          <w:marRight w:val="0"/>
          <w:marTop w:val="0"/>
          <w:marBottom w:val="0"/>
          <w:divBdr>
            <w:top w:val="none" w:sz="0" w:space="0" w:color="auto"/>
            <w:left w:val="none" w:sz="0" w:space="0" w:color="auto"/>
            <w:bottom w:val="none" w:sz="0" w:space="0" w:color="auto"/>
            <w:right w:val="none" w:sz="0" w:space="0" w:color="auto"/>
          </w:divBdr>
          <w:divsChild>
            <w:div w:id="602612352">
              <w:marLeft w:val="167"/>
              <w:marRight w:val="167"/>
              <w:marTop w:val="167"/>
              <w:marBottom w:val="167"/>
              <w:divBdr>
                <w:top w:val="single" w:sz="12" w:space="0" w:color="93092D"/>
                <w:left w:val="single" w:sz="12" w:space="4" w:color="93092D"/>
                <w:bottom w:val="single" w:sz="12" w:space="4" w:color="93092D"/>
                <w:right w:val="single" w:sz="12" w:space="4" w:color="93092D"/>
              </w:divBdr>
            </w:div>
          </w:divsChild>
        </w:div>
      </w:divsChild>
    </w:div>
    <w:div w:id="602612350">
      <w:marLeft w:val="0"/>
      <w:marRight w:val="0"/>
      <w:marTop w:val="0"/>
      <w:marBottom w:val="0"/>
      <w:divBdr>
        <w:top w:val="none" w:sz="0" w:space="0" w:color="auto"/>
        <w:left w:val="none" w:sz="0" w:space="0" w:color="auto"/>
        <w:bottom w:val="none" w:sz="0" w:space="0" w:color="auto"/>
        <w:right w:val="none" w:sz="0" w:space="0" w:color="auto"/>
      </w:divBdr>
      <w:divsChild>
        <w:div w:id="602612335">
          <w:marLeft w:val="0"/>
          <w:marRight w:val="0"/>
          <w:marTop w:val="0"/>
          <w:marBottom w:val="0"/>
          <w:divBdr>
            <w:top w:val="none" w:sz="0" w:space="0" w:color="auto"/>
            <w:left w:val="none" w:sz="0" w:space="0" w:color="auto"/>
            <w:bottom w:val="none" w:sz="0" w:space="0" w:color="auto"/>
            <w:right w:val="none" w:sz="0" w:space="0" w:color="auto"/>
          </w:divBdr>
          <w:divsChild>
            <w:div w:id="602612333">
              <w:marLeft w:val="0"/>
              <w:marRight w:val="0"/>
              <w:marTop w:val="0"/>
              <w:marBottom w:val="0"/>
              <w:divBdr>
                <w:top w:val="none" w:sz="0" w:space="0" w:color="auto"/>
                <w:left w:val="none" w:sz="0" w:space="0" w:color="auto"/>
                <w:bottom w:val="none" w:sz="0" w:space="0" w:color="auto"/>
                <w:right w:val="none" w:sz="0" w:space="0" w:color="auto"/>
              </w:divBdr>
              <w:divsChild>
                <w:div w:id="602612329">
                  <w:marLeft w:val="0"/>
                  <w:marRight w:val="0"/>
                  <w:marTop w:val="0"/>
                  <w:marBottom w:val="0"/>
                  <w:divBdr>
                    <w:top w:val="none" w:sz="0" w:space="0" w:color="auto"/>
                    <w:left w:val="none" w:sz="0" w:space="0" w:color="auto"/>
                    <w:bottom w:val="none" w:sz="0" w:space="0" w:color="auto"/>
                    <w:right w:val="none" w:sz="0" w:space="0" w:color="auto"/>
                  </w:divBdr>
                  <w:divsChild>
                    <w:div w:id="602612346">
                      <w:marLeft w:val="0"/>
                      <w:marRight w:val="0"/>
                      <w:marTop w:val="0"/>
                      <w:marBottom w:val="0"/>
                      <w:divBdr>
                        <w:top w:val="none" w:sz="0" w:space="0" w:color="auto"/>
                        <w:left w:val="none" w:sz="0" w:space="0" w:color="auto"/>
                        <w:bottom w:val="none" w:sz="0" w:space="0" w:color="auto"/>
                        <w:right w:val="none" w:sz="0" w:space="0" w:color="auto"/>
                      </w:divBdr>
                      <w:divsChild>
                        <w:div w:id="602612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2612355">
      <w:marLeft w:val="120"/>
      <w:marRight w:val="120"/>
      <w:marTop w:val="45"/>
      <w:marBottom w:val="45"/>
      <w:divBdr>
        <w:top w:val="none" w:sz="0" w:space="0" w:color="auto"/>
        <w:left w:val="none" w:sz="0" w:space="0" w:color="auto"/>
        <w:bottom w:val="none" w:sz="0" w:space="0" w:color="auto"/>
        <w:right w:val="none" w:sz="0" w:space="0" w:color="auto"/>
      </w:divBdr>
      <w:divsChild>
        <w:div w:id="602612349">
          <w:marLeft w:val="0"/>
          <w:marRight w:val="0"/>
          <w:marTop w:val="0"/>
          <w:marBottom w:val="0"/>
          <w:divBdr>
            <w:top w:val="none" w:sz="0" w:space="0" w:color="auto"/>
            <w:left w:val="none" w:sz="0" w:space="0" w:color="auto"/>
            <w:bottom w:val="none" w:sz="0" w:space="0" w:color="auto"/>
            <w:right w:val="none" w:sz="0" w:space="0" w:color="auto"/>
          </w:divBdr>
          <w:divsChild>
            <w:div w:id="602612348">
              <w:marLeft w:val="240"/>
              <w:marRight w:val="240"/>
              <w:marTop w:val="0"/>
              <w:marBottom w:val="0"/>
              <w:divBdr>
                <w:top w:val="none" w:sz="0" w:space="0" w:color="auto"/>
                <w:left w:val="none" w:sz="0" w:space="0" w:color="auto"/>
                <w:bottom w:val="none" w:sz="0" w:space="0" w:color="auto"/>
                <w:right w:val="none" w:sz="0" w:space="0" w:color="auto"/>
              </w:divBdr>
              <w:divsChild>
                <w:div w:id="602612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12365">
      <w:marLeft w:val="67"/>
      <w:marRight w:val="67"/>
      <w:marTop w:val="67"/>
      <w:marBottom w:val="67"/>
      <w:divBdr>
        <w:top w:val="none" w:sz="0" w:space="0" w:color="auto"/>
        <w:left w:val="none" w:sz="0" w:space="0" w:color="auto"/>
        <w:bottom w:val="none" w:sz="0" w:space="0" w:color="auto"/>
        <w:right w:val="none" w:sz="0" w:space="0" w:color="auto"/>
      </w:divBdr>
    </w:div>
    <w:div w:id="602612366">
      <w:marLeft w:val="0"/>
      <w:marRight w:val="0"/>
      <w:marTop w:val="0"/>
      <w:marBottom w:val="0"/>
      <w:divBdr>
        <w:top w:val="none" w:sz="0" w:space="0" w:color="auto"/>
        <w:left w:val="none" w:sz="0" w:space="0" w:color="auto"/>
        <w:bottom w:val="none" w:sz="0" w:space="0" w:color="auto"/>
        <w:right w:val="none" w:sz="0" w:space="0" w:color="auto"/>
      </w:divBdr>
      <w:divsChild>
        <w:div w:id="602612331">
          <w:marLeft w:val="3150"/>
          <w:marRight w:val="0"/>
          <w:marTop w:val="0"/>
          <w:marBottom w:val="0"/>
          <w:divBdr>
            <w:top w:val="none" w:sz="0" w:space="0" w:color="auto"/>
            <w:left w:val="none" w:sz="0" w:space="0" w:color="auto"/>
            <w:bottom w:val="none" w:sz="0" w:space="0" w:color="auto"/>
            <w:right w:val="none" w:sz="0" w:space="0" w:color="auto"/>
          </w:divBdr>
          <w:divsChild>
            <w:div w:id="602612369">
              <w:marLeft w:val="150"/>
              <w:marRight w:val="150"/>
              <w:marTop w:val="150"/>
              <w:marBottom w:val="150"/>
              <w:divBdr>
                <w:top w:val="single" w:sz="12" w:space="0" w:color="93092D"/>
                <w:left w:val="single" w:sz="12" w:space="4" w:color="93092D"/>
                <w:bottom w:val="single" w:sz="12" w:space="4" w:color="93092D"/>
                <w:right w:val="single" w:sz="12" w:space="4" w:color="93092D"/>
              </w:divBdr>
            </w:div>
          </w:divsChild>
        </w:div>
      </w:divsChild>
    </w:div>
    <w:div w:id="602612370">
      <w:marLeft w:val="0"/>
      <w:marRight w:val="0"/>
      <w:marTop w:val="0"/>
      <w:marBottom w:val="0"/>
      <w:divBdr>
        <w:top w:val="none" w:sz="0" w:space="0" w:color="auto"/>
        <w:left w:val="none" w:sz="0" w:space="0" w:color="auto"/>
        <w:bottom w:val="none" w:sz="0" w:space="0" w:color="auto"/>
        <w:right w:val="none" w:sz="0" w:space="0" w:color="auto"/>
      </w:divBdr>
      <w:divsChild>
        <w:div w:id="602612332">
          <w:marLeft w:val="3150"/>
          <w:marRight w:val="0"/>
          <w:marTop w:val="0"/>
          <w:marBottom w:val="0"/>
          <w:divBdr>
            <w:top w:val="none" w:sz="0" w:space="0" w:color="auto"/>
            <w:left w:val="none" w:sz="0" w:space="0" w:color="auto"/>
            <w:bottom w:val="none" w:sz="0" w:space="0" w:color="auto"/>
            <w:right w:val="none" w:sz="0" w:space="0" w:color="auto"/>
          </w:divBdr>
          <w:divsChild>
            <w:div w:id="602612362">
              <w:marLeft w:val="150"/>
              <w:marRight w:val="150"/>
              <w:marTop w:val="150"/>
              <w:marBottom w:val="150"/>
              <w:divBdr>
                <w:top w:val="single" w:sz="12" w:space="0" w:color="93092D"/>
                <w:left w:val="single" w:sz="12" w:space="4" w:color="93092D"/>
                <w:bottom w:val="single" w:sz="12" w:space="4" w:color="93092D"/>
                <w:right w:val="single" w:sz="12" w:space="4" w:color="93092D"/>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wayneturney.20m.com/scribe.ht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en.wikipedia.org/wiki/Arthur_Wing_Pinero"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759</TotalTime>
  <Pages>8</Pages>
  <Words>1898</Words>
  <Characters>10824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Mohamad</dc:creator>
  <cp:keywords/>
  <dc:description/>
  <cp:lastModifiedBy>mm</cp:lastModifiedBy>
  <cp:revision>273</cp:revision>
  <cp:lastPrinted>2009-03-24T00:50:00Z</cp:lastPrinted>
  <dcterms:created xsi:type="dcterms:W3CDTF">2010-03-23T14:37:00Z</dcterms:created>
  <dcterms:modified xsi:type="dcterms:W3CDTF">2010-03-28T04:30:00Z</dcterms:modified>
</cp:coreProperties>
</file>