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45B" w:rsidRPr="00CA483D" w:rsidRDefault="00105201" w:rsidP="00C11AF6">
      <w:pPr>
        <w:spacing w:line="240" w:lineRule="auto"/>
        <w:jc w:val="center"/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الجدول الدراسي للفصل </w:t>
      </w:r>
      <w:r w:rsidR="00C11AF6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الثاني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للعام 143</w:t>
      </w:r>
      <w:r w:rsidR="00CA483D"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/143</w:t>
      </w:r>
      <w:r w:rsidR="00CA483D"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هـ بكلية التربية بالجبيل</w:t>
      </w:r>
      <w:r w:rsidR="00512B37"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(</w:t>
      </w:r>
      <w:r w:rsidR="00C35E66"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أدبي</w:t>
      </w:r>
      <w:r w:rsidR="00512B37"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)</w:t>
      </w:r>
    </w:p>
    <w:p w:rsidR="00105201" w:rsidRPr="00CA483D" w:rsidRDefault="00105201" w:rsidP="00A4686E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( المجموعة رقم / 1 )</w:t>
      </w:r>
    </w:p>
    <w:p w:rsidR="00A4686E" w:rsidRPr="00CA483D" w:rsidRDefault="00A4686E" w:rsidP="00A4686E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</w:p>
    <w:tbl>
      <w:tblPr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5F5875" w:rsidRPr="00875818">
        <w:tc>
          <w:tcPr>
            <w:tcW w:w="3358" w:type="dxa"/>
            <w:gridSpan w:val="2"/>
            <w:shd w:val="clear" w:color="auto" w:fill="D9D9D9"/>
          </w:tcPr>
          <w:p w:rsidR="00512B37" w:rsidRPr="00875818" w:rsidRDefault="00512B37" w:rsidP="00C35E6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المحاضرة</w:t>
            </w:r>
            <w:proofErr w:type="gramEnd"/>
          </w:p>
        </w:tc>
        <w:tc>
          <w:tcPr>
            <w:tcW w:w="2226" w:type="dxa"/>
            <w:shd w:val="pct10" w:color="auto" w:fill="auto"/>
          </w:tcPr>
          <w:p w:rsidR="00512B37" w:rsidRPr="00875818" w:rsidRDefault="00512B37" w:rsidP="00C35E6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السبت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512B37" w:rsidRPr="00875818" w:rsidRDefault="00512B37" w:rsidP="00C35E6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الأحد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512B37" w:rsidRPr="00875818" w:rsidRDefault="00B02E6A" w:rsidP="00C35E6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الاثنين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512B37" w:rsidRPr="00875818" w:rsidRDefault="00512B37" w:rsidP="00C35E6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الثلاثاء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512B37" w:rsidRPr="00875818" w:rsidRDefault="00512B37" w:rsidP="00C35E6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الأربعاء</w:t>
            </w:r>
            <w:proofErr w:type="gramEnd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3455D4" w:rsidRPr="00875818" w:rsidTr="00BF7128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الأولى</w:t>
            </w:r>
            <w:proofErr w:type="gramEnd"/>
          </w:p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3455D4" w:rsidRDefault="003455D4" w:rsidP="00504E43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455D4" w:rsidRPr="00BD2834" w:rsidRDefault="003455D4" w:rsidP="00504E43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د/منال البراهيم</w:t>
            </w:r>
          </w:p>
        </w:tc>
        <w:tc>
          <w:tcPr>
            <w:tcW w:w="2227" w:type="dxa"/>
            <w:vAlign w:val="center"/>
          </w:tcPr>
          <w:p w:rsidR="003455D4" w:rsidRDefault="003455D4" w:rsidP="0041283B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3455D4" w:rsidRPr="00BD2834" w:rsidRDefault="003455D4" w:rsidP="0041283B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أ/سارة الخليوي</w:t>
            </w:r>
          </w:p>
        </w:tc>
        <w:tc>
          <w:tcPr>
            <w:tcW w:w="2227" w:type="dxa"/>
            <w:vAlign w:val="center"/>
          </w:tcPr>
          <w:p w:rsidR="003455D4" w:rsidRPr="00BD2834" w:rsidRDefault="001B0D4E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3455D4" w:rsidRPr="00875818" w:rsidTr="00BF7128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3455D4" w:rsidRPr="00BD2834" w:rsidRDefault="003455D4" w:rsidP="00504E43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9ب</w:t>
            </w:r>
          </w:p>
        </w:tc>
        <w:tc>
          <w:tcPr>
            <w:tcW w:w="2227" w:type="dxa"/>
            <w:vAlign w:val="center"/>
          </w:tcPr>
          <w:p w:rsidR="003455D4" w:rsidRPr="00BD2834" w:rsidRDefault="003455D4" w:rsidP="00E8637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8ج</w:t>
            </w:r>
          </w:p>
        </w:tc>
        <w:tc>
          <w:tcPr>
            <w:tcW w:w="2227" w:type="dxa"/>
            <w:vAlign w:val="center"/>
          </w:tcPr>
          <w:p w:rsidR="003455D4" w:rsidRPr="00BD2834" w:rsidRDefault="001B0D4E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3455D4" w:rsidRPr="00875818" w:rsidTr="00CA483D">
        <w:trPr>
          <w:trHeight w:val="35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الثانية</w:t>
            </w:r>
            <w:proofErr w:type="gramEnd"/>
          </w:p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455D4" w:rsidRPr="00BD2834" w:rsidRDefault="003455D4" w:rsidP="00B02E6A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455D4" w:rsidRDefault="003455D4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455D4" w:rsidRPr="00BD2834" w:rsidRDefault="003455D4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د/منال البراهيم</w:t>
            </w:r>
          </w:p>
        </w:tc>
        <w:tc>
          <w:tcPr>
            <w:tcW w:w="2227" w:type="dxa"/>
            <w:vAlign w:val="center"/>
          </w:tcPr>
          <w:p w:rsidR="003455D4" w:rsidRDefault="003455D4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3455D4" w:rsidRPr="00BD2834" w:rsidRDefault="003455D4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أ/سارة الخليوي</w:t>
            </w:r>
          </w:p>
        </w:tc>
        <w:tc>
          <w:tcPr>
            <w:tcW w:w="2227" w:type="dxa"/>
            <w:vAlign w:val="center"/>
          </w:tcPr>
          <w:p w:rsidR="003455D4" w:rsidRPr="00BD2834" w:rsidRDefault="001B0D4E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13B8E" w:rsidRPr="00BD2834" w:rsidRDefault="00384414" w:rsidP="00A27E3B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3455D4" w:rsidRPr="00875818" w:rsidTr="00CA483D">
        <w:trPr>
          <w:trHeight w:val="411"/>
        </w:trPr>
        <w:tc>
          <w:tcPr>
            <w:tcW w:w="2017" w:type="dxa"/>
            <w:vMerge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3455D4" w:rsidRPr="00BD2834" w:rsidRDefault="003455D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455D4" w:rsidRPr="00BD2834" w:rsidRDefault="003455D4" w:rsidP="00504E43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9ب</w:t>
            </w:r>
          </w:p>
        </w:tc>
        <w:tc>
          <w:tcPr>
            <w:tcW w:w="2227" w:type="dxa"/>
            <w:vAlign w:val="center"/>
          </w:tcPr>
          <w:p w:rsidR="003455D4" w:rsidRPr="00BD2834" w:rsidRDefault="003455D4" w:rsidP="00504E43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8ج</w:t>
            </w:r>
          </w:p>
        </w:tc>
        <w:tc>
          <w:tcPr>
            <w:tcW w:w="2227" w:type="dxa"/>
            <w:vAlign w:val="center"/>
          </w:tcPr>
          <w:p w:rsidR="003455D4" w:rsidRPr="00BD2834" w:rsidRDefault="001B0D4E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455D4" w:rsidRPr="00BD2834" w:rsidRDefault="0038441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1B0D4E" w:rsidRPr="00875818" w:rsidTr="00BF7128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الثالثة</w:t>
            </w:r>
            <w:proofErr w:type="gramEnd"/>
          </w:p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Default="001B0D4E" w:rsidP="00CA483D">
            <w:pPr>
              <w:spacing w:after="0" w:line="240" w:lineRule="auto"/>
              <w:ind w:left="720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إدارة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تربوية</w:t>
            </w:r>
          </w:p>
          <w:p w:rsidR="001B0D4E" w:rsidRPr="00BD2834" w:rsidRDefault="001B0D4E" w:rsidP="00CA483D">
            <w:pPr>
              <w:spacing w:after="0" w:line="240" w:lineRule="auto"/>
              <w:ind w:left="720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ماهر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احمد</w:t>
            </w:r>
          </w:p>
        </w:tc>
        <w:tc>
          <w:tcPr>
            <w:tcW w:w="2227" w:type="dxa"/>
            <w:vAlign w:val="center"/>
          </w:tcPr>
          <w:p w:rsid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1B0D4E" w:rsidRPr="00BD2834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B0D4E" w:rsidRDefault="001B0D4E" w:rsidP="00E8637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د/نجوى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</w:tr>
      <w:tr w:rsidR="001B0D4E" w:rsidRPr="00875818" w:rsidTr="00BF7128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11ب</w:t>
            </w:r>
          </w:p>
        </w:tc>
      </w:tr>
      <w:tr w:rsidR="001B0D4E" w:rsidRPr="00875818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الرابعة</w:t>
            </w:r>
            <w:proofErr w:type="gramEnd"/>
          </w:p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Default="001B0D4E" w:rsidP="00C11AF6">
            <w:pPr>
              <w:spacing w:after="0" w:line="240" w:lineRule="auto"/>
              <w:ind w:left="720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إدارة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تربوية</w:t>
            </w:r>
          </w:p>
          <w:p w:rsidR="001B0D4E" w:rsidRPr="00BD2834" w:rsidRDefault="001B0D4E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ماهر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احمد</w:t>
            </w:r>
          </w:p>
        </w:tc>
        <w:tc>
          <w:tcPr>
            <w:tcW w:w="2227" w:type="dxa"/>
            <w:vAlign w:val="center"/>
          </w:tcPr>
          <w:p w:rsid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1B0D4E" w:rsidRPr="00BD2834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640E51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Default="001B0D4E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1B0D4E" w:rsidRPr="00BD2834" w:rsidRDefault="001B0D4E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د/نجوى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</w:tr>
      <w:tr w:rsidR="001B0D4E" w:rsidRPr="00875818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640E51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11ب</w:t>
            </w:r>
          </w:p>
        </w:tc>
      </w:tr>
      <w:tr w:rsidR="001B0D4E" w:rsidRPr="00875818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الخامسة</w:t>
            </w:r>
            <w:proofErr w:type="gramEnd"/>
          </w:p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 عذاري</w:t>
            </w:r>
          </w:p>
        </w:tc>
        <w:tc>
          <w:tcPr>
            <w:tcW w:w="2227" w:type="dxa"/>
            <w:vAlign w:val="center"/>
          </w:tcPr>
          <w:p w:rsidR="001B0D4E" w:rsidRDefault="001B0D4E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1B0D4E" w:rsidRPr="00BD2834" w:rsidRDefault="001B0D4E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م/عذاري اليابس</w:t>
            </w:r>
          </w:p>
        </w:tc>
        <w:tc>
          <w:tcPr>
            <w:tcW w:w="2227" w:type="dxa"/>
            <w:vAlign w:val="center"/>
          </w:tcPr>
          <w:p w:rsidR="001B0D4E" w:rsidRP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(أ)</w:t>
            </w:r>
          </w:p>
          <w:p w:rsidR="001B0D4E" w:rsidRP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أ/عذاري</w:t>
            </w:r>
          </w:p>
        </w:tc>
        <w:tc>
          <w:tcPr>
            <w:tcW w:w="2227" w:type="dxa"/>
            <w:vAlign w:val="center"/>
          </w:tcPr>
          <w:p w:rsidR="001B0D4E" w:rsidRP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1B0D4E" w:rsidRP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د/منى اسماعيل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1B0D4E" w:rsidRPr="00875818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1أ</w:t>
            </w:r>
          </w:p>
        </w:tc>
        <w:tc>
          <w:tcPr>
            <w:tcW w:w="2227" w:type="dxa"/>
            <w:vAlign w:val="center"/>
          </w:tcPr>
          <w:p w:rsidR="001B0D4E" w:rsidRP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معمل</w:t>
            </w:r>
            <w:proofErr w:type="gramEnd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 xml:space="preserve"> وسائل</w:t>
            </w:r>
          </w:p>
        </w:tc>
        <w:tc>
          <w:tcPr>
            <w:tcW w:w="2227" w:type="dxa"/>
            <w:vAlign w:val="center"/>
          </w:tcPr>
          <w:p w:rsidR="001B0D4E" w:rsidRPr="001B0D4E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E8637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384414" w:rsidRPr="00875818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السادسة</w:t>
            </w:r>
            <w:proofErr w:type="gramEnd"/>
          </w:p>
          <w:p w:rsidR="00384414" w:rsidRPr="00BD2834" w:rsidRDefault="0038441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Default="00384414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384414" w:rsidRPr="00BD2834" w:rsidRDefault="00384414" w:rsidP="00C11AF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 عذاري</w:t>
            </w:r>
          </w:p>
        </w:tc>
        <w:tc>
          <w:tcPr>
            <w:tcW w:w="2227" w:type="dxa"/>
            <w:vAlign w:val="center"/>
          </w:tcPr>
          <w:p w:rsidR="0038441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م/عذاري اليابس</w:t>
            </w:r>
          </w:p>
        </w:tc>
        <w:tc>
          <w:tcPr>
            <w:tcW w:w="2227" w:type="dxa"/>
            <w:vAlign w:val="center"/>
          </w:tcPr>
          <w:p w:rsidR="00384414" w:rsidRPr="001B0D4E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(ب)</w:t>
            </w:r>
          </w:p>
          <w:p w:rsidR="00384414" w:rsidRPr="001B0D4E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عذاري</w:t>
            </w:r>
          </w:p>
        </w:tc>
        <w:tc>
          <w:tcPr>
            <w:tcW w:w="2227" w:type="dxa"/>
            <w:vAlign w:val="center"/>
          </w:tcPr>
          <w:p w:rsidR="00384414" w:rsidRPr="001B0D4E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384414" w:rsidRPr="001B0D4E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د/منى اسماعيل</w:t>
            </w:r>
          </w:p>
        </w:tc>
        <w:tc>
          <w:tcPr>
            <w:tcW w:w="2227" w:type="dxa"/>
            <w:vAlign w:val="center"/>
          </w:tcPr>
          <w:p w:rsidR="0038441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العقيدة والاخلاق </w:t>
            </w:r>
          </w:p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 خلود الدوسري</w:t>
            </w:r>
          </w:p>
        </w:tc>
      </w:tr>
      <w:tr w:rsidR="00384414" w:rsidRPr="00875818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0A114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0A114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384414" w:rsidRPr="00BD2834" w:rsidRDefault="00384414" w:rsidP="00504E43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1أ</w:t>
            </w:r>
          </w:p>
        </w:tc>
        <w:tc>
          <w:tcPr>
            <w:tcW w:w="2227" w:type="dxa"/>
            <w:vAlign w:val="center"/>
          </w:tcPr>
          <w:p w:rsidR="00384414" w:rsidRPr="001B0D4E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معمل</w:t>
            </w:r>
            <w:proofErr w:type="gramEnd"/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 xml:space="preserve"> وسائل</w:t>
            </w:r>
          </w:p>
        </w:tc>
        <w:tc>
          <w:tcPr>
            <w:tcW w:w="2227" w:type="dxa"/>
            <w:vAlign w:val="center"/>
          </w:tcPr>
          <w:p w:rsidR="00384414" w:rsidRPr="001B0D4E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 w:rsidRPr="001B0D4E"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-</w:t>
            </w:r>
          </w:p>
        </w:tc>
      </w:tr>
    </w:tbl>
    <w:p w:rsidR="00B02E6A" w:rsidRDefault="00B02E6A" w:rsidP="006A1087">
      <w:pPr>
        <w:rPr>
          <w:rFonts w:ascii="Arabic Typesetting" w:hAnsi="Arabic Typesetting" w:cs="Arabic Typesetting" w:hint="cs"/>
          <w:b/>
          <w:bCs/>
          <w:color w:val="000000"/>
          <w:sz w:val="44"/>
          <w:szCs w:val="44"/>
          <w:rtl/>
        </w:rPr>
      </w:pPr>
    </w:p>
    <w:p w:rsidR="00C11AF6" w:rsidRPr="00CA483D" w:rsidRDefault="00C11AF6" w:rsidP="00C11AF6">
      <w:pPr>
        <w:spacing w:line="240" w:lineRule="auto"/>
        <w:jc w:val="center"/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lastRenderedPageBreak/>
        <w:t xml:space="preserve">الجدول الدراسي للفصل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الثاني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للعام 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/143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هـ بكلية التربية بالجبيل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(أدبي )</w:t>
      </w:r>
    </w:p>
    <w:p w:rsidR="00C11AF6" w:rsidRPr="00CA483D" w:rsidRDefault="00C11AF6" w:rsidP="00C11AF6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( المجموعة رقم /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)</w:t>
      </w:r>
    </w:p>
    <w:p w:rsidR="00C11AF6" w:rsidRPr="00CA483D" w:rsidRDefault="00C11AF6" w:rsidP="00C11AF6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</w:p>
    <w:tbl>
      <w:tblPr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C11AF6" w:rsidRPr="00875818" w:rsidTr="005E461D">
        <w:tc>
          <w:tcPr>
            <w:tcW w:w="3358" w:type="dxa"/>
            <w:gridSpan w:val="2"/>
            <w:shd w:val="clear" w:color="auto" w:fill="D9D9D9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المحاضرة</w:t>
            </w:r>
            <w:proofErr w:type="gramEnd"/>
          </w:p>
        </w:tc>
        <w:tc>
          <w:tcPr>
            <w:tcW w:w="2226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السبت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الأحد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الاثنين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الثلاثاء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الأربعاء</w:t>
            </w:r>
            <w:proofErr w:type="gramEnd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97280D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الأولى</w:t>
            </w:r>
            <w:proofErr w:type="gramEnd"/>
          </w:p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97280D" w:rsidRDefault="0097280D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vAlign w:val="center"/>
          </w:tcPr>
          <w:p w:rsidR="0097280D" w:rsidRPr="00BD2834" w:rsidRDefault="00D82E57" w:rsidP="0097280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7280D" w:rsidRPr="00BD2834" w:rsidRDefault="00D82E57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97280D" w:rsidRPr="00875818" w:rsidTr="005E461D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97280D" w:rsidRPr="00BD2834" w:rsidRDefault="00D82E57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7280D" w:rsidRPr="00BD2834" w:rsidRDefault="00D82E57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97280D" w:rsidRPr="00BD2834" w:rsidRDefault="0097280D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384414" w:rsidRPr="00875818" w:rsidTr="005E461D">
        <w:trPr>
          <w:trHeight w:val="35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الثانية</w:t>
            </w:r>
            <w:proofErr w:type="gramEnd"/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صباح الاهدل</w:t>
            </w:r>
          </w:p>
        </w:tc>
        <w:tc>
          <w:tcPr>
            <w:tcW w:w="2227" w:type="dxa"/>
            <w:vAlign w:val="center"/>
          </w:tcPr>
          <w:p w:rsidR="0038441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97280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384414" w:rsidRPr="00875818" w:rsidTr="005E461D">
        <w:trPr>
          <w:trHeight w:val="411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384414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الثالثة</w:t>
            </w:r>
            <w:proofErr w:type="gramEnd"/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BD2834" w:rsidRDefault="00384414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Default="00384414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384414" w:rsidRPr="00BD2834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ماهر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احمد</w:t>
            </w:r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د/منى اسماعيل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38441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د/ناهد عبدالراضي</w:t>
            </w:r>
          </w:p>
        </w:tc>
      </w:tr>
      <w:tr w:rsidR="00384414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BD2834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13ب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1أ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16ج</w:t>
            </w:r>
          </w:p>
        </w:tc>
      </w:tr>
      <w:tr w:rsidR="00384414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الرابعة</w:t>
            </w:r>
            <w:proofErr w:type="gramEnd"/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BD2834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Default="00384414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384414" w:rsidRPr="00BD2834" w:rsidRDefault="00384414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ماهر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احمد</w:t>
            </w:r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د/منى اسماعيل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د/ناهد عبدالراضي</w:t>
            </w:r>
          </w:p>
        </w:tc>
      </w:tr>
      <w:tr w:rsidR="00384414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13ب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1أ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16ج</w:t>
            </w:r>
          </w:p>
        </w:tc>
      </w:tr>
      <w:tr w:rsidR="00384414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الخامسة</w:t>
            </w:r>
            <w:proofErr w:type="gramEnd"/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م/عذاري اليابس</w:t>
            </w:r>
          </w:p>
        </w:tc>
        <w:tc>
          <w:tcPr>
            <w:tcW w:w="2227" w:type="dxa"/>
            <w:vAlign w:val="center"/>
          </w:tcPr>
          <w:p w:rsidR="0038441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د/نجوى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384414" w:rsidRPr="00BD2834" w:rsidRDefault="00384414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أ/ياسمين الجوف</w:t>
            </w:r>
          </w:p>
        </w:tc>
        <w:tc>
          <w:tcPr>
            <w:tcW w:w="2227" w:type="dxa"/>
            <w:vAlign w:val="center"/>
          </w:tcPr>
          <w:p w:rsidR="00384414" w:rsidRDefault="00384414" w:rsidP="00A821C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384414" w:rsidRPr="00BD2834" w:rsidRDefault="00384414" w:rsidP="00A821C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(أ)</w:t>
            </w:r>
          </w:p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أ/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</w:tr>
      <w:tr w:rsidR="00384414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1أ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12ج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23 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معمل الوسائل</w:t>
            </w:r>
          </w:p>
        </w:tc>
      </w:tr>
      <w:tr w:rsidR="00384414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السادسة</w:t>
            </w:r>
            <w:proofErr w:type="gramEnd"/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م/عذاري اليابس</w:t>
            </w:r>
          </w:p>
        </w:tc>
        <w:tc>
          <w:tcPr>
            <w:tcW w:w="2227" w:type="dxa"/>
            <w:vAlign w:val="center"/>
          </w:tcPr>
          <w:p w:rsidR="0038441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د/نجوى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384414" w:rsidRPr="00BD2834" w:rsidRDefault="00384414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أ/ياسمين الجوف</w:t>
            </w:r>
          </w:p>
        </w:tc>
        <w:tc>
          <w:tcPr>
            <w:tcW w:w="2227" w:type="dxa"/>
            <w:vAlign w:val="center"/>
          </w:tcPr>
          <w:p w:rsidR="00384414" w:rsidRDefault="00384414" w:rsidP="00A821C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384414" w:rsidRPr="00BD2834" w:rsidRDefault="00384414" w:rsidP="00A821C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(ب)</w:t>
            </w:r>
          </w:p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</w:tr>
      <w:tr w:rsidR="00384414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1أ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12ج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23 ج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معمل الوسائل</w:t>
            </w:r>
          </w:p>
        </w:tc>
      </w:tr>
    </w:tbl>
    <w:p w:rsidR="00C11AF6" w:rsidRDefault="00C11AF6" w:rsidP="00C11AF6">
      <w:pPr>
        <w:rPr>
          <w:rFonts w:ascii="Arabic Typesetting" w:hAnsi="Arabic Typesetting" w:cs="Arabic Typesetting" w:hint="cs"/>
          <w:b/>
          <w:bCs/>
          <w:color w:val="000000"/>
          <w:sz w:val="44"/>
          <w:szCs w:val="44"/>
          <w:rtl/>
        </w:rPr>
      </w:pPr>
    </w:p>
    <w:p w:rsidR="00C11AF6" w:rsidRPr="00CA483D" w:rsidRDefault="00C11AF6" w:rsidP="00C11AF6">
      <w:pPr>
        <w:spacing w:line="240" w:lineRule="auto"/>
        <w:jc w:val="center"/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الجدول الدراسي للفصل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الثاني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للعام 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/143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هـ بكلية التربية بالجبيل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(أدبي )</w:t>
      </w:r>
    </w:p>
    <w:p w:rsidR="00C11AF6" w:rsidRPr="00CA483D" w:rsidRDefault="00C11AF6" w:rsidP="00E0526D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( المجموعة رقم / </w:t>
      </w:r>
      <w:r w:rsidR="00E0526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)</w:t>
      </w:r>
    </w:p>
    <w:p w:rsidR="00C11AF6" w:rsidRPr="00CA483D" w:rsidRDefault="00C11AF6" w:rsidP="00C11AF6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...........</w:t>
      </w:r>
    </w:p>
    <w:tbl>
      <w:tblPr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C11AF6" w:rsidRPr="00875818" w:rsidTr="005E461D">
        <w:tc>
          <w:tcPr>
            <w:tcW w:w="3358" w:type="dxa"/>
            <w:gridSpan w:val="2"/>
            <w:shd w:val="clear" w:color="auto" w:fill="D9D9D9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المحاضرة</w:t>
            </w:r>
            <w:proofErr w:type="gramEnd"/>
          </w:p>
        </w:tc>
        <w:tc>
          <w:tcPr>
            <w:tcW w:w="2226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السبت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الأحد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الاثنين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الثلاثاء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الأربعاء</w:t>
            </w:r>
            <w:proofErr w:type="gramEnd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535FA8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الأولى</w:t>
            </w:r>
            <w:proofErr w:type="gramEnd"/>
          </w:p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535FA8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535FA8" w:rsidRPr="00BD2834" w:rsidRDefault="00535FA8" w:rsidP="00E0526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د/سوزان ابو هدرة</w:t>
            </w:r>
          </w:p>
        </w:tc>
        <w:tc>
          <w:tcPr>
            <w:tcW w:w="2227" w:type="dxa"/>
            <w:vAlign w:val="center"/>
          </w:tcPr>
          <w:p w:rsidR="00535FA8" w:rsidRPr="00BD2834" w:rsidRDefault="004747D5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35FA8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(أ)</w:t>
            </w:r>
          </w:p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 سحر الخثلان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535FA8" w:rsidRPr="00875818" w:rsidTr="005E461D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535FA8" w:rsidRPr="00BD2834" w:rsidRDefault="001340F5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9أ</w:t>
            </w:r>
          </w:p>
        </w:tc>
        <w:tc>
          <w:tcPr>
            <w:tcW w:w="2227" w:type="dxa"/>
            <w:vAlign w:val="center"/>
          </w:tcPr>
          <w:p w:rsidR="00535FA8" w:rsidRPr="00BD2834" w:rsidRDefault="004747D5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معمل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وسائل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535FA8" w:rsidRPr="00875818" w:rsidTr="005E461D">
        <w:trPr>
          <w:trHeight w:val="35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الثانية</w:t>
            </w:r>
            <w:proofErr w:type="gramEnd"/>
          </w:p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35FA8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535FA8" w:rsidRPr="00BD2834" w:rsidRDefault="00535FA8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د/سوزان ابو هدرة</w:t>
            </w:r>
          </w:p>
        </w:tc>
        <w:tc>
          <w:tcPr>
            <w:tcW w:w="2227" w:type="dxa"/>
            <w:vAlign w:val="center"/>
          </w:tcPr>
          <w:p w:rsidR="00535FA8" w:rsidRDefault="00384414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العقيدة والاخلاق</w:t>
            </w:r>
          </w:p>
          <w:p w:rsidR="00384414" w:rsidRPr="00BD2834" w:rsidRDefault="00384414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صباح الاهدل</w:t>
            </w:r>
          </w:p>
        </w:tc>
        <w:tc>
          <w:tcPr>
            <w:tcW w:w="2227" w:type="dxa"/>
            <w:vAlign w:val="center"/>
          </w:tcPr>
          <w:p w:rsidR="00535FA8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(ب)</w:t>
            </w:r>
          </w:p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أ/سحر الخثلان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535FA8" w:rsidRPr="00875818" w:rsidTr="005E461D">
        <w:trPr>
          <w:trHeight w:val="411"/>
        </w:trPr>
        <w:tc>
          <w:tcPr>
            <w:tcW w:w="2017" w:type="dxa"/>
            <w:vMerge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35FA8" w:rsidRPr="00BD2834" w:rsidRDefault="001340F5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9أ</w:t>
            </w:r>
          </w:p>
        </w:tc>
        <w:tc>
          <w:tcPr>
            <w:tcW w:w="2227" w:type="dxa"/>
            <w:vAlign w:val="center"/>
          </w:tcPr>
          <w:p w:rsidR="00535FA8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معمل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وسائل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4747D5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الثالثة</w:t>
            </w:r>
            <w:proofErr w:type="gramEnd"/>
          </w:p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4747D5" w:rsidRPr="00BD2834" w:rsidRDefault="004747D5" w:rsidP="00E0526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4747D5" w:rsidRDefault="004747D5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4747D5" w:rsidRPr="00BD2834" w:rsidRDefault="004747D5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vAlign w:val="center"/>
          </w:tcPr>
          <w:p w:rsidR="004747D5" w:rsidRDefault="004747D5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4747D5" w:rsidRPr="00BD2834" w:rsidRDefault="004747D5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منال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محروس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4747D5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14ب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4747D5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الرابعة</w:t>
            </w:r>
            <w:proofErr w:type="gramEnd"/>
          </w:p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4747D5" w:rsidRPr="00BD2834" w:rsidRDefault="004747D5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4747D5" w:rsidRDefault="004747D5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4747D5" w:rsidRPr="00BD2834" w:rsidRDefault="004747D5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vAlign w:val="center"/>
          </w:tcPr>
          <w:p w:rsidR="004747D5" w:rsidRDefault="004747D5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4747D5" w:rsidRPr="00BD2834" w:rsidRDefault="004747D5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منال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محروس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4747D5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14ب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4747D5" w:rsidRPr="00BD2834" w:rsidRDefault="004747D5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535FA8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الخامسة</w:t>
            </w:r>
            <w:proofErr w:type="gramEnd"/>
          </w:p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535FA8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535FA8" w:rsidRPr="00BD2834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د/منى اسماعيل</w:t>
            </w:r>
          </w:p>
        </w:tc>
        <w:tc>
          <w:tcPr>
            <w:tcW w:w="2227" w:type="dxa"/>
            <w:vAlign w:val="center"/>
          </w:tcPr>
          <w:p w:rsidR="00535FA8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 سحر الخثلان</w:t>
            </w:r>
          </w:p>
        </w:tc>
        <w:tc>
          <w:tcPr>
            <w:tcW w:w="2227" w:type="dxa"/>
            <w:vAlign w:val="center"/>
          </w:tcPr>
          <w:p w:rsidR="00535FA8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م/عذاري اليابس</w:t>
            </w:r>
          </w:p>
        </w:tc>
        <w:tc>
          <w:tcPr>
            <w:tcW w:w="2227" w:type="dxa"/>
            <w:vAlign w:val="center"/>
          </w:tcPr>
          <w:p w:rsidR="00535FA8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د/منال البراهيم</w:t>
            </w:r>
          </w:p>
        </w:tc>
        <w:tc>
          <w:tcPr>
            <w:tcW w:w="2227" w:type="dxa"/>
            <w:vAlign w:val="center"/>
          </w:tcPr>
          <w:p w:rsidR="00535FA8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535FA8" w:rsidRPr="00BD2834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أ/ياسمين الجوف</w:t>
            </w:r>
          </w:p>
        </w:tc>
      </w:tr>
      <w:tr w:rsidR="00535FA8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535FA8" w:rsidRPr="00BD2834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4أ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17ج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3أ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24ج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12ج</w:t>
            </w:r>
          </w:p>
        </w:tc>
      </w:tr>
      <w:tr w:rsidR="00535FA8" w:rsidRPr="00875818" w:rsidTr="00A821C9">
        <w:trPr>
          <w:trHeight w:val="574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السادسة</w:t>
            </w:r>
            <w:proofErr w:type="gramEnd"/>
          </w:p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535FA8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535FA8" w:rsidRPr="00BD2834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د/منى اسماعيل</w:t>
            </w:r>
          </w:p>
        </w:tc>
        <w:tc>
          <w:tcPr>
            <w:tcW w:w="2227" w:type="dxa"/>
            <w:vAlign w:val="center"/>
          </w:tcPr>
          <w:p w:rsidR="00535FA8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 سحر الخثلان</w:t>
            </w:r>
          </w:p>
        </w:tc>
        <w:tc>
          <w:tcPr>
            <w:tcW w:w="2227" w:type="dxa"/>
            <w:vAlign w:val="center"/>
          </w:tcPr>
          <w:p w:rsidR="00535FA8" w:rsidRDefault="00535FA8" w:rsidP="0001634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م/عذاري اليابس</w:t>
            </w:r>
          </w:p>
        </w:tc>
        <w:tc>
          <w:tcPr>
            <w:tcW w:w="2227" w:type="dxa"/>
            <w:vAlign w:val="center"/>
          </w:tcPr>
          <w:p w:rsidR="00535FA8" w:rsidRDefault="00535FA8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535FA8" w:rsidRPr="00BD2834" w:rsidRDefault="00535FA8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د/منال البراهيم</w:t>
            </w:r>
          </w:p>
        </w:tc>
        <w:tc>
          <w:tcPr>
            <w:tcW w:w="2227" w:type="dxa"/>
            <w:vAlign w:val="center"/>
          </w:tcPr>
          <w:p w:rsidR="00535FA8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535FA8" w:rsidRPr="00BD2834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أ/ياسمين الجوف</w:t>
            </w:r>
          </w:p>
        </w:tc>
      </w:tr>
      <w:tr w:rsidR="00535FA8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4أ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01634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17ج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3أ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24ج</w:t>
            </w:r>
          </w:p>
        </w:tc>
        <w:tc>
          <w:tcPr>
            <w:tcW w:w="2227" w:type="dxa"/>
            <w:vAlign w:val="center"/>
          </w:tcPr>
          <w:p w:rsidR="00535FA8" w:rsidRPr="00BD2834" w:rsidRDefault="00535FA8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12ج</w:t>
            </w:r>
          </w:p>
        </w:tc>
      </w:tr>
    </w:tbl>
    <w:p w:rsidR="00C11AF6" w:rsidRDefault="00C11AF6" w:rsidP="00C11AF6">
      <w:pPr>
        <w:rPr>
          <w:rFonts w:ascii="Arabic Typesetting" w:hAnsi="Arabic Typesetting" w:cs="Arabic Typesetting" w:hint="cs"/>
          <w:b/>
          <w:bCs/>
          <w:color w:val="000000"/>
          <w:sz w:val="44"/>
          <w:szCs w:val="44"/>
          <w:rtl/>
        </w:rPr>
      </w:pPr>
    </w:p>
    <w:p w:rsidR="00C11AF6" w:rsidRPr="00CA483D" w:rsidRDefault="00C11AF6" w:rsidP="00C11AF6">
      <w:pPr>
        <w:spacing w:line="240" w:lineRule="auto"/>
        <w:jc w:val="center"/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الجدول الدراسي للفصل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الثاني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للعام 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/143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هـ بكلية التربية بالجبيل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(أدبي )</w:t>
      </w:r>
    </w:p>
    <w:p w:rsidR="00C11AF6" w:rsidRPr="00CA483D" w:rsidRDefault="00C11AF6" w:rsidP="00E0526D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( المجموعة رقم / </w:t>
      </w:r>
      <w:r w:rsidR="00E0526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4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)</w:t>
      </w:r>
    </w:p>
    <w:p w:rsidR="00C11AF6" w:rsidRPr="00CA483D" w:rsidRDefault="00C11AF6" w:rsidP="00C11AF6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</w:p>
    <w:tbl>
      <w:tblPr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C11AF6" w:rsidRPr="00875818" w:rsidTr="005E461D">
        <w:tc>
          <w:tcPr>
            <w:tcW w:w="3358" w:type="dxa"/>
            <w:gridSpan w:val="2"/>
            <w:shd w:val="clear" w:color="auto" w:fill="D9D9D9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المحاضرة</w:t>
            </w:r>
            <w:proofErr w:type="gramEnd"/>
          </w:p>
        </w:tc>
        <w:tc>
          <w:tcPr>
            <w:tcW w:w="2226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السبت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الأحد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الاثنين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الثلاثاء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C11AF6" w:rsidRPr="00875818" w:rsidRDefault="00C11AF6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الأربعاء</w:t>
            </w:r>
            <w:proofErr w:type="gramEnd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9655FF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الأولى</w:t>
            </w:r>
            <w:proofErr w:type="gramEnd"/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9655FF" w:rsidRPr="00BD2834" w:rsidRDefault="00384414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84414" w:rsidRDefault="00384414" w:rsidP="0038441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العقيدة والاخلاق</w:t>
            </w:r>
          </w:p>
          <w:p w:rsidR="009655FF" w:rsidRPr="00BD2834" w:rsidRDefault="00384414" w:rsidP="0038441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صباح الاهدل</w:t>
            </w:r>
          </w:p>
        </w:tc>
        <w:tc>
          <w:tcPr>
            <w:tcW w:w="2227" w:type="dxa"/>
            <w:vAlign w:val="center"/>
          </w:tcPr>
          <w:p w:rsidR="009655FF" w:rsidRPr="001B0D4E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1B0D4E">
              <w:rPr>
                <w:rFonts w:cs="Traditional Arabic" w:hint="cs"/>
                <w:b/>
                <w:bCs/>
                <w:rtl/>
              </w:rPr>
              <w:t xml:space="preserve">ادارة تربوية </w:t>
            </w:r>
          </w:p>
          <w:p w:rsidR="009655FF" w:rsidRPr="001B0D4E" w:rsidRDefault="009655FF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B0D4E">
              <w:rPr>
                <w:rFonts w:cs="Traditional Arabic" w:hint="cs"/>
                <w:b/>
                <w:bCs/>
                <w:rtl/>
              </w:rPr>
              <w:t>د/</w:t>
            </w:r>
            <w:proofErr w:type="gramStart"/>
            <w:r w:rsidRPr="001B0D4E">
              <w:rPr>
                <w:rFonts w:cs="Traditional Arabic" w:hint="cs"/>
                <w:b/>
                <w:bCs/>
                <w:rtl/>
              </w:rPr>
              <w:t>ماهر</w:t>
            </w:r>
            <w:proofErr w:type="gramEnd"/>
            <w:r w:rsidRPr="001B0D4E">
              <w:rPr>
                <w:rFonts w:cs="Traditional Arabic" w:hint="cs"/>
                <w:b/>
                <w:bCs/>
                <w:rtl/>
              </w:rPr>
              <w:t xml:space="preserve"> احمد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9655FF" w:rsidRPr="00875818" w:rsidTr="005E461D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9655FF" w:rsidRPr="00BD2834" w:rsidRDefault="00384414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1B0D4E" w:rsidRDefault="009655FF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B0D4E">
              <w:rPr>
                <w:rFonts w:cs="Traditional Arabic" w:hint="cs"/>
                <w:b/>
                <w:bCs/>
                <w:rtl/>
              </w:rPr>
              <w:t>10أ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9655FF" w:rsidRPr="00875818" w:rsidTr="005E461D">
        <w:trPr>
          <w:trHeight w:val="35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الثانية</w:t>
            </w:r>
            <w:proofErr w:type="gramEnd"/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1B0D4E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1B0D4E">
              <w:rPr>
                <w:rFonts w:cs="Traditional Arabic" w:hint="cs"/>
                <w:b/>
                <w:bCs/>
                <w:rtl/>
              </w:rPr>
              <w:t xml:space="preserve">ادارة تربوية </w:t>
            </w:r>
          </w:p>
          <w:p w:rsidR="009655FF" w:rsidRPr="001B0D4E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1B0D4E">
              <w:rPr>
                <w:rFonts w:cs="Traditional Arabic" w:hint="cs"/>
                <w:b/>
                <w:bCs/>
                <w:rtl/>
              </w:rPr>
              <w:t>د/</w:t>
            </w:r>
            <w:proofErr w:type="gramStart"/>
            <w:r w:rsidRPr="001B0D4E">
              <w:rPr>
                <w:rFonts w:cs="Traditional Arabic" w:hint="cs"/>
                <w:b/>
                <w:bCs/>
                <w:rtl/>
              </w:rPr>
              <w:t>ماهر</w:t>
            </w:r>
            <w:proofErr w:type="gramEnd"/>
            <w:r w:rsidRPr="001B0D4E">
              <w:rPr>
                <w:rFonts w:cs="Traditional Arabic" w:hint="cs"/>
                <w:b/>
                <w:bCs/>
                <w:rtl/>
              </w:rPr>
              <w:t xml:space="preserve"> احمد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9655FF" w:rsidRPr="00875818" w:rsidTr="005E461D">
        <w:trPr>
          <w:trHeight w:val="411"/>
        </w:trPr>
        <w:tc>
          <w:tcPr>
            <w:tcW w:w="2017" w:type="dxa"/>
            <w:vMerge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1B0D4E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1B0D4E">
              <w:rPr>
                <w:rFonts w:cs="Traditional Arabic" w:hint="cs"/>
                <w:b/>
                <w:bCs/>
                <w:rtl/>
              </w:rPr>
              <w:t>10أ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9655FF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الثالثة</w:t>
            </w:r>
            <w:proofErr w:type="gramEnd"/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د/بثينة الجلاصي</w:t>
            </w:r>
          </w:p>
        </w:tc>
        <w:tc>
          <w:tcPr>
            <w:tcW w:w="2227" w:type="dxa"/>
            <w:vAlign w:val="center"/>
          </w:tcPr>
          <w:p w:rsidR="009655FF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9655FF" w:rsidRPr="00BD2834" w:rsidRDefault="00384414" w:rsidP="00E0526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أ/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9655FF" w:rsidRDefault="009655FF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(أ)</w:t>
            </w:r>
          </w:p>
          <w:p w:rsidR="009655FF" w:rsidRPr="00BD2834" w:rsidRDefault="009655FF" w:rsidP="00384414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أ/ </w:t>
            </w:r>
            <w:proofErr w:type="gramStart"/>
            <w:r w:rsidR="00384414"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shd w:val="clear" w:color="auto" w:fill="808080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9655FF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13ب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معمل الوسائل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9655FF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الرابعة</w:t>
            </w:r>
            <w:proofErr w:type="gramEnd"/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Default="009655FF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9655FF" w:rsidRPr="00BD2834" w:rsidRDefault="009655FF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د/بثينة الجلاصي</w:t>
            </w:r>
          </w:p>
        </w:tc>
        <w:tc>
          <w:tcPr>
            <w:tcW w:w="2227" w:type="dxa"/>
            <w:vAlign w:val="center"/>
          </w:tcPr>
          <w:p w:rsidR="009655FF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9655FF" w:rsidRPr="00BD2834" w:rsidRDefault="00384414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أ/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9655FF" w:rsidRDefault="009655FF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(ب)</w:t>
            </w:r>
          </w:p>
          <w:p w:rsidR="009655FF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أ/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Pr="00BD2834" w:rsidRDefault="00384414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9655FF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13ب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معمل الوسائل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9655FF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الخامسة</w:t>
            </w:r>
            <w:proofErr w:type="gramEnd"/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أ/فاطمة بكر</w:t>
            </w:r>
          </w:p>
        </w:tc>
        <w:tc>
          <w:tcPr>
            <w:tcW w:w="2227" w:type="dxa"/>
            <w:vAlign w:val="center"/>
          </w:tcPr>
          <w:p w:rsidR="009655FF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د/تغريد بووزة</w:t>
            </w:r>
          </w:p>
        </w:tc>
        <w:tc>
          <w:tcPr>
            <w:tcW w:w="2227" w:type="dxa"/>
            <w:vAlign w:val="center"/>
          </w:tcPr>
          <w:p w:rsidR="009655FF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9655FF" w:rsidRPr="00BD2834" w:rsidRDefault="009655FF" w:rsidP="00F72F0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هالة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الجوهري</w:t>
            </w:r>
          </w:p>
        </w:tc>
        <w:tc>
          <w:tcPr>
            <w:tcW w:w="2227" w:type="dxa"/>
            <w:vAlign w:val="center"/>
          </w:tcPr>
          <w:p w:rsidR="009655FF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9655FF" w:rsidRPr="00BD2834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د/نجوى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  <w:tc>
          <w:tcPr>
            <w:tcW w:w="2227" w:type="dxa"/>
            <w:vAlign w:val="center"/>
          </w:tcPr>
          <w:p w:rsidR="009655FF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9655FF" w:rsidRPr="00BD2834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</w:tr>
      <w:tr w:rsidR="009655FF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1ج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13ب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24ج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9أ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</w:tr>
      <w:tr w:rsidR="009655FF" w:rsidRPr="00875818" w:rsidTr="005E461D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السادسة</w:t>
            </w:r>
            <w:proofErr w:type="gramEnd"/>
          </w:p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9655FF" w:rsidRDefault="009655FF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9655FF" w:rsidRPr="00BD2834" w:rsidRDefault="009655FF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أ/فاطمة بكر</w:t>
            </w:r>
          </w:p>
        </w:tc>
        <w:tc>
          <w:tcPr>
            <w:tcW w:w="2227" w:type="dxa"/>
            <w:vAlign w:val="center"/>
          </w:tcPr>
          <w:p w:rsidR="009655FF" w:rsidRDefault="009655FF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9655FF" w:rsidRPr="00BD2834" w:rsidRDefault="009655FF" w:rsidP="00E0526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د/تغريد بووزة</w:t>
            </w:r>
          </w:p>
        </w:tc>
        <w:tc>
          <w:tcPr>
            <w:tcW w:w="2227" w:type="dxa"/>
            <w:vAlign w:val="center"/>
          </w:tcPr>
          <w:p w:rsidR="009655FF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9655FF" w:rsidRPr="00BD2834" w:rsidRDefault="009655FF" w:rsidP="00F72F0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هالة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الجوهري</w:t>
            </w:r>
          </w:p>
        </w:tc>
        <w:tc>
          <w:tcPr>
            <w:tcW w:w="2227" w:type="dxa"/>
            <w:vAlign w:val="center"/>
          </w:tcPr>
          <w:p w:rsidR="009655FF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9655FF" w:rsidRPr="00BD2834" w:rsidRDefault="009655FF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د/نجوى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  <w:tc>
          <w:tcPr>
            <w:tcW w:w="2227" w:type="dxa"/>
            <w:vAlign w:val="center"/>
          </w:tcPr>
          <w:p w:rsidR="009655FF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9655FF" w:rsidRPr="00BD2834" w:rsidRDefault="009655FF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</w:tr>
      <w:tr w:rsidR="009655FF" w:rsidRPr="00875818" w:rsidTr="005E461D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1ج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13ب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24ج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5E461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9أ</w:t>
            </w:r>
          </w:p>
        </w:tc>
        <w:tc>
          <w:tcPr>
            <w:tcW w:w="2227" w:type="dxa"/>
            <w:vAlign w:val="center"/>
          </w:tcPr>
          <w:p w:rsidR="009655FF" w:rsidRPr="00BD2834" w:rsidRDefault="009655FF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</w:tr>
    </w:tbl>
    <w:p w:rsidR="00C11AF6" w:rsidRDefault="00C11AF6" w:rsidP="006A1087">
      <w:pPr>
        <w:rPr>
          <w:rFonts w:ascii="Arabic Typesetting" w:hAnsi="Arabic Typesetting" w:cs="Arabic Typesetting" w:hint="cs"/>
          <w:b/>
          <w:bCs/>
          <w:color w:val="000000"/>
          <w:sz w:val="44"/>
          <w:szCs w:val="44"/>
          <w:rtl/>
        </w:rPr>
      </w:pPr>
    </w:p>
    <w:p w:rsidR="00E0526D" w:rsidRPr="00CA483D" w:rsidRDefault="00E0526D" w:rsidP="00E0526D">
      <w:pPr>
        <w:spacing w:line="240" w:lineRule="auto"/>
        <w:jc w:val="center"/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الجدول الدراسي للفصل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الثاني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للعام 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/143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هـ بكلية التربية بالجبيل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(أدبي )</w:t>
      </w:r>
    </w:p>
    <w:p w:rsidR="00E0526D" w:rsidRPr="00CA483D" w:rsidRDefault="00E0526D" w:rsidP="00596936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( المجموعة رقم / </w:t>
      </w:r>
      <w:r w:rsidR="00596936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5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)</w:t>
      </w:r>
    </w:p>
    <w:p w:rsidR="00E0526D" w:rsidRPr="00CA483D" w:rsidRDefault="00E0526D" w:rsidP="00E0526D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</w:p>
    <w:tbl>
      <w:tblPr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E0526D" w:rsidRPr="00875818" w:rsidTr="00F907AC">
        <w:tc>
          <w:tcPr>
            <w:tcW w:w="3358" w:type="dxa"/>
            <w:gridSpan w:val="2"/>
            <w:shd w:val="clear" w:color="auto" w:fill="D9D9D9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المحاضرة</w:t>
            </w:r>
            <w:proofErr w:type="gramEnd"/>
          </w:p>
        </w:tc>
        <w:tc>
          <w:tcPr>
            <w:tcW w:w="2226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السبت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الأحد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الاثنين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الثلاثاء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الأربعاء</w:t>
            </w:r>
            <w:proofErr w:type="gramEnd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F77EF0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الأولى</w:t>
            </w:r>
            <w:proofErr w:type="gramEnd"/>
          </w:p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F77EF0" w:rsidRPr="00DD5ABD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DD5ABD">
              <w:rPr>
                <w:rFonts w:cs="Traditional Arabic" w:hint="cs"/>
                <w:b/>
                <w:bCs/>
                <w:rtl/>
              </w:rPr>
              <w:t>التذوق</w:t>
            </w:r>
            <w:proofErr w:type="gramEnd"/>
            <w:r w:rsidRPr="00DD5ABD">
              <w:rPr>
                <w:rFonts w:cs="Traditional Arabic" w:hint="cs"/>
                <w:b/>
                <w:bCs/>
                <w:rtl/>
              </w:rPr>
              <w:t xml:space="preserve"> الأدبي</w:t>
            </w:r>
          </w:p>
          <w:p w:rsidR="00F77EF0" w:rsidRPr="00DD5ABD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د/بثينة الجلاصي</w:t>
            </w:r>
          </w:p>
        </w:tc>
        <w:tc>
          <w:tcPr>
            <w:tcW w:w="2227" w:type="dxa"/>
            <w:vAlign w:val="center"/>
          </w:tcPr>
          <w:p w:rsidR="00F77EF0" w:rsidRPr="00D6572D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D6572D">
              <w:rPr>
                <w:rFonts w:cs="Traditional Arabic" w:hint="cs"/>
                <w:b/>
                <w:bCs/>
                <w:rtl/>
              </w:rPr>
              <w:t>عقيدة</w:t>
            </w:r>
            <w:proofErr w:type="gramEnd"/>
            <w:r w:rsidRPr="00D6572D">
              <w:rPr>
                <w:rFonts w:cs="Traditional Arabic" w:hint="cs"/>
                <w:b/>
                <w:bCs/>
                <w:rtl/>
              </w:rPr>
              <w:t xml:space="preserve"> وأخلاق</w:t>
            </w:r>
          </w:p>
          <w:p w:rsidR="00F77EF0" w:rsidRPr="00D6572D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6572D">
              <w:rPr>
                <w:rFonts w:cs="Traditional Arabic" w:hint="cs"/>
                <w:b/>
                <w:bCs/>
                <w:rtl/>
              </w:rPr>
              <w:t>أ/عذاري اليابس</w:t>
            </w:r>
          </w:p>
        </w:tc>
        <w:tc>
          <w:tcPr>
            <w:tcW w:w="2227" w:type="dxa"/>
            <w:vAlign w:val="center"/>
          </w:tcPr>
          <w:p w:rsidR="00F77EF0" w:rsidRPr="004E0F65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F77EF0" w:rsidRPr="00875818" w:rsidTr="00F907AC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F77EF0" w:rsidRPr="00DD5ABD" w:rsidRDefault="00DD5AB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9ب</w:t>
            </w:r>
          </w:p>
        </w:tc>
        <w:tc>
          <w:tcPr>
            <w:tcW w:w="2227" w:type="dxa"/>
            <w:vAlign w:val="center"/>
          </w:tcPr>
          <w:p w:rsidR="00F77EF0" w:rsidRPr="00D6572D" w:rsidRDefault="00D6572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6572D">
              <w:rPr>
                <w:rFonts w:cs="Traditional Arabic" w:hint="cs"/>
                <w:b/>
                <w:bCs/>
                <w:rtl/>
              </w:rPr>
              <w:t>8ب</w:t>
            </w:r>
          </w:p>
        </w:tc>
        <w:tc>
          <w:tcPr>
            <w:tcW w:w="2227" w:type="dxa"/>
            <w:vAlign w:val="center"/>
          </w:tcPr>
          <w:p w:rsidR="00F77EF0" w:rsidRPr="004E0F65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F77EF0" w:rsidRPr="00875818" w:rsidTr="00F907AC">
        <w:trPr>
          <w:trHeight w:val="35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الثانية</w:t>
            </w:r>
            <w:proofErr w:type="gramEnd"/>
          </w:p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DD5ABD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DD5ABD">
              <w:rPr>
                <w:rFonts w:cs="Traditional Arabic" w:hint="cs"/>
                <w:b/>
                <w:bCs/>
                <w:rtl/>
              </w:rPr>
              <w:t>التذوق</w:t>
            </w:r>
            <w:proofErr w:type="gramEnd"/>
            <w:r w:rsidRPr="00DD5ABD">
              <w:rPr>
                <w:rFonts w:cs="Traditional Arabic" w:hint="cs"/>
                <w:b/>
                <w:bCs/>
                <w:rtl/>
              </w:rPr>
              <w:t xml:space="preserve"> الأدبي</w:t>
            </w:r>
          </w:p>
          <w:p w:rsidR="00F77EF0" w:rsidRPr="00DD5ABD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 xml:space="preserve">د/بثينة الجلاصي </w:t>
            </w:r>
          </w:p>
        </w:tc>
        <w:tc>
          <w:tcPr>
            <w:tcW w:w="2227" w:type="dxa"/>
            <w:vAlign w:val="center"/>
          </w:tcPr>
          <w:p w:rsidR="00F77EF0" w:rsidRPr="00D6572D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D6572D">
              <w:rPr>
                <w:rFonts w:cs="Traditional Arabic" w:hint="cs"/>
                <w:b/>
                <w:bCs/>
                <w:rtl/>
              </w:rPr>
              <w:t>عقيدة</w:t>
            </w:r>
            <w:proofErr w:type="gramEnd"/>
            <w:r w:rsidRPr="00D6572D">
              <w:rPr>
                <w:rFonts w:cs="Traditional Arabic" w:hint="cs"/>
                <w:b/>
                <w:bCs/>
                <w:rtl/>
              </w:rPr>
              <w:t xml:space="preserve"> وأخلاق</w:t>
            </w:r>
          </w:p>
          <w:p w:rsidR="00F77EF0" w:rsidRPr="00D6572D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6572D">
              <w:rPr>
                <w:rFonts w:cs="Traditional Arabic" w:hint="cs"/>
                <w:b/>
                <w:bCs/>
                <w:rtl/>
              </w:rPr>
              <w:t>أ/عذاري اليابس</w:t>
            </w:r>
          </w:p>
        </w:tc>
        <w:tc>
          <w:tcPr>
            <w:tcW w:w="2227" w:type="dxa"/>
            <w:vAlign w:val="center"/>
          </w:tcPr>
          <w:p w:rsidR="00F77EF0" w:rsidRPr="004E0F65" w:rsidRDefault="00384414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F77EF0" w:rsidRPr="00875818" w:rsidTr="00F907AC">
        <w:trPr>
          <w:trHeight w:val="411"/>
        </w:trPr>
        <w:tc>
          <w:tcPr>
            <w:tcW w:w="2017" w:type="dxa"/>
            <w:vMerge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DD5ABD" w:rsidRDefault="00DD5AB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9ب</w:t>
            </w:r>
          </w:p>
        </w:tc>
        <w:tc>
          <w:tcPr>
            <w:tcW w:w="2227" w:type="dxa"/>
            <w:vAlign w:val="center"/>
          </w:tcPr>
          <w:p w:rsidR="00F77EF0" w:rsidRPr="00D6572D" w:rsidRDefault="00D6572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D6572D">
              <w:rPr>
                <w:rFonts w:cs="Traditional Arabic" w:hint="cs"/>
                <w:b/>
                <w:bCs/>
                <w:rtl/>
              </w:rPr>
              <w:t>8ب</w:t>
            </w:r>
          </w:p>
        </w:tc>
        <w:tc>
          <w:tcPr>
            <w:tcW w:w="2227" w:type="dxa"/>
            <w:vAlign w:val="center"/>
          </w:tcPr>
          <w:p w:rsidR="00F77EF0" w:rsidRPr="004E0F65" w:rsidRDefault="00384414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F77EF0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الثالثة</w:t>
            </w:r>
            <w:proofErr w:type="gramEnd"/>
          </w:p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F77EF0" w:rsidRPr="00906777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F77EF0" w:rsidRPr="00906777" w:rsidRDefault="00F77EF0" w:rsidP="001B0D4E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r w:rsidR="001B0D4E"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نجوى </w:t>
            </w:r>
            <w:proofErr w:type="gramStart"/>
            <w:r w:rsidR="001B0D4E" w:rsidRPr="00906777"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  <w:tc>
          <w:tcPr>
            <w:tcW w:w="2227" w:type="dxa"/>
            <w:vAlign w:val="center"/>
          </w:tcPr>
          <w:p w:rsidR="00F77EF0" w:rsidRPr="00BD2834" w:rsidRDefault="00F77EF0" w:rsidP="0059693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F77EF0" w:rsidRPr="00BD2834" w:rsidRDefault="00F77EF0" w:rsidP="00F72F0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r w:rsidR="00F72F07">
              <w:rPr>
                <w:rFonts w:cs="Traditional Arabic" w:hint="cs"/>
                <w:b/>
                <w:bCs/>
                <w:color w:val="000000"/>
                <w:rtl/>
              </w:rPr>
              <w:t>سوزان ابو هدرة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F77EF0" w:rsidRPr="00313B8E" w:rsidRDefault="00F77EF0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313B8E">
              <w:rPr>
                <w:rFonts w:cs="Traditional Arabic" w:hint="cs"/>
                <w:b/>
                <w:bCs/>
                <w:rtl/>
              </w:rPr>
              <w:t>تقنيات</w:t>
            </w:r>
            <w:proofErr w:type="gramEnd"/>
            <w:r w:rsidRPr="00313B8E">
              <w:rPr>
                <w:rFonts w:cs="Traditional Arabic" w:hint="cs"/>
                <w:b/>
                <w:bCs/>
                <w:rtl/>
              </w:rPr>
              <w:t xml:space="preserve"> التعليم (أ)</w:t>
            </w:r>
          </w:p>
          <w:p w:rsidR="00F77EF0" w:rsidRPr="00313B8E" w:rsidRDefault="00F77EF0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 xml:space="preserve">د/تغريد المقيطيب </w:t>
            </w:r>
          </w:p>
        </w:tc>
      </w:tr>
      <w:tr w:rsidR="00F77EF0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F77EF0" w:rsidRPr="00906777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BD2834" w:rsidRDefault="00F72F07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10أ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F77EF0" w:rsidRPr="00313B8E" w:rsidRDefault="00313B8E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>معمل الوسائل</w:t>
            </w:r>
          </w:p>
        </w:tc>
      </w:tr>
      <w:tr w:rsidR="00F77EF0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الرابعة</w:t>
            </w:r>
            <w:proofErr w:type="gramEnd"/>
          </w:p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F77EF0" w:rsidRPr="00906777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F77EF0" w:rsidRPr="00906777" w:rsidRDefault="00F77EF0" w:rsidP="001B0D4E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r w:rsidR="001B0D4E"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نحوى </w:t>
            </w:r>
            <w:proofErr w:type="gramStart"/>
            <w:r w:rsidR="001B0D4E" w:rsidRPr="00906777">
              <w:rPr>
                <w:rFonts w:cs="Traditional Arabic" w:hint="cs"/>
                <w:b/>
                <w:bCs/>
                <w:color w:val="000000"/>
                <w:rtl/>
              </w:rPr>
              <w:t>غالب</w:t>
            </w:r>
            <w:proofErr w:type="gramEnd"/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F77EF0" w:rsidRPr="00BD2834" w:rsidRDefault="00F72F07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د/سوزان ابو هدرة</w:t>
            </w: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313B8E" w:rsidRDefault="00F77EF0" w:rsidP="00F77EF0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313B8E">
              <w:rPr>
                <w:rFonts w:cs="Traditional Arabic" w:hint="cs"/>
                <w:b/>
                <w:bCs/>
                <w:rtl/>
              </w:rPr>
              <w:t>تقنيات</w:t>
            </w:r>
            <w:proofErr w:type="gramEnd"/>
            <w:r w:rsidRPr="00313B8E">
              <w:rPr>
                <w:rFonts w:cs="Traditional Arabic" w:hint="cs"/>
                <w:b/>
                <w:bCs/>
                <w:rtl/>
              </w:rPr>
              <w:t xml:space="preserve"> التعليم (ب)</w:t>
            </w:r>
          </w:p>
          <w:p w:rsidR="00F77EF0" w:rsidRPr="00313B8E" w:rsidRDefault="00F77EF0" w:rsidP="00F77EF0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>د/تغريد المقيطيب</w:t>
            </w:r>
          </w:p>
        </w:tc>
      </w:tr>
      <w:tr w:rsidR="00F77EF0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F77EF0" w:rsidRPr="00906777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BD2834" w:rsidRDefault="00F72F07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10أ</w:t>
            </w: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Pr="00313B8E" w:rsidRDefault="00313B8E" w:rsidP="00297BD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>معمل الوسائل</w:t>
            </w:r>
          </w:p>
        </w:tc>
      </w:tr>
      <w:tr w:rsidR="00313B8E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الخامسة</w:t>
            </w:r>
            <w:proofErr w:type="gramEnd"/>
          </w:p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13B8E" w:rsidRPr="00313B8E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313B8E">
              <w:rPr>
                <w:rFonts w:cs="Traditional Arabic" w:hint="cs"/>
                <w:b/>
                <w:bCs/>
                <w:rtl/>
              </w:rPr>
              <w:t>تقنيات</w:t>
            </w:r>
            <w:proofErr w:type="gramEnd"/>
            <w:r w:rsidRPr="00313B8E">
              <w:rPr>
                <w:rFonts w:cs="Traditional Arabic" w:hint="cs"/>
                <w:b/>
                <w:bCs/>
                <w:rtl/>
              </w:rPr>
              <w:t xml:space="preserve"> التعليم </w:t>
            </w:r>
          </w:p>
          <w:p w:rsidR="00313B8E" w:rsidRPr="00313B8E" w:rsidRDefault="00313B8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>د/تغريد المقيطيب</w:t>
            </w:r>
          </w:p>
        </w:tc>
        <w:tc>
          <w:tcPr>
            <w:tcW w:w="2227" w:type="dxa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13B8E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أ/فاطمة بكر</w:t>
            </w:r>
          </w:p>
        </w:tc>
        <w:tc>
          <w:tcPr>
            <w:tcW w:w="2227" w:type="dxa"/>
            <w:vAlign w:val="center"/>
          </w:tcPr>
          <w:p w:rsidR="00313B8E" w:rsidRPr="00906777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313B8E" w:rsidRPr="00906777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ماهر</w:t>
            </w:r>
            <w:proofErr w:type="gramEnd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 احمد</w:t>
            </w:r>
          </w:p>
        </w:tc>
        <w:tc>
          <w:tcPr>
            <w:tcW w:w="2227" w:type="dxa"/>
            <w:vAlign w:val="center"/>
          </w:tcPr>
          <w:p w:rsidR="00313B8E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13B8E" w:rsidRPr="00BD2834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وفاء</w:t>
            </w:r>
            <w:proofErr w:type="gramEnd"/>
          </w:p>
        </w:tc>
      </w:tr>
      <w:tr w:rsidR="00313B8E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313B8E" w:rsidRPr="00313B8E" w:rsidRDefault="00313B8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>2أ</w:t>
            </w:r>
          </w:p>
        </w:tc>
        <w:tc>
          <w:tcPr>
            <w:tcW w:w="2227" w:type="dxa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1ج</w:t>
            </w:r>
          </w:p>
        </w:tc>
        <w:tc>
          <w:tcPr>
            <w:tcW w:w="2227" w:type="dxa"/>
            <w:vAlign w:val="center"/>
          </w:tcPr>
          <w:p w:rsidR="00313B8E" w:rsidRPr="00906777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8ب</w:t>
            </w:r>
          </w:p>
        </w:tc>
        <w:tc>
          <w:tcPr>
            <w:tcW w:w="2227" w:type="dxa"/>
            <w:vAlign w:val="center"/>
          </w:tcPr>
          <w:p w:rsidR="00313B8E" w:rsidRPr="00BD2834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16ج</w:t>
            </w:r>
          </w:p>
        </w:tc>
      </w:tr>
      <w:tr w:rsidR="00313B8E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السادسة</w:t>
            </w:r>
            <w:proofErr w:type="gramEnd"/>
          </w:p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13B8E" w:rsidRPr="00313B8E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313B8E">
              <w:rPr>
                <w:rFonts w:cs="Traditional Arabic" w:hint="cs"/>
                <w:b/>
                <w:bCs/>
                <w:rtl/>
              </w:rPr>
              <w:t>تقنيات</w:t>
            </w:r>
            <w:proofErr w:type="gramEnd"/>
            <w:r w:rsidRPr="00313B8E">
              <w:rPr>
                <w:rFonts w:cs="Traditional Arabic" w:hint="cs"/>
                <w:b/>
                <w:bCs/>
                <w:rtl/>
              </w:rPr>
              <w:t xml:space="preserve"> التعليم </w:t>
            </w:r>
          </w:p>
          <w:p w:rsidR="00313B8E" w:rsidRPr="00313B8E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>د/تغريد المقيطيب</w:t>
            </w:r>
          </w:p>
        </w:tc>
        <w:tc>
          <w:tcPr>
            <w:tcW w:w="2227" w:type="dxa"/>
            <w:vAlign w:val="center"/>
          </w:tcPr>
          <w:p w:rsidR="00313B8E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العقيدة والاخلاق</w:t>
            </w:r>
          </w:p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 مريم الحمدان</w:t>
            </w:r>
          </w:p>
        </w:tc>
        <w:tc>
          <w:tcPr>
            <w:tcW w:w="2227" w:type="dxa"/>
            <w:vAlign w:val="center"/>
          </w:tcPr>
          <w:p w:rsidR="00313B8E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أ/فاطمة بكر</w:t>
            </w:r>
          </w:p>
        </w:tc>
        <w:tc>
          <w:tcPr>
            <w:tcW w:w="2227" w:type="dxa"/>
            <w:vAlign w:val="center"/>
          </w:tcPr>
          <w:p w:rsidR="00313B8E" w:rsidRPr="00906777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313B8E" w:rsidRPr="00906777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ماهر</w:t>
            </w:r>
            <w:proofErr w:type="gramEnd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 احمد</w:t>
            </w:r>
          </w:p>
        </w:tc>
        <w:tc>
          <w:tcPr>
            <w:tcW w:w="2227" w:type="dxa"/>
            <w:vAlign w:val="center"/>
          </w:tcPr>
          <w:p w:rsidR="00313B8E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13B8E" w:rsidRPr="00BD2834" w:rsidRDefault="00313B8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وفاء</w:t>
            </w:r>
            <w:proofErr w:type="gramEnd"/>
          </w:p>
        </w:tc>
      </w:tr>
      <w:tr w:rsidR="00313B8E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313B8E" w:rsidRPr="00313B8E" w:rsidRDefault="00313B8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313B8E">
              <w:rPr>
                <w:rFonts w:cs="Traditional Arabic" w:hint="cs"/>
                <w:b/>
                <w:bCs/>
                <w:rtl/>
              </w:rPr>
              <w:t>2أ</w:t>
            </w:r>
          </w:p>
        </w:tc>
        <w:tc>
          <w:tcPr>
            <w:tcW w:w="2227" w:type="dxa"/>
            <w:vAlign w:val="center"/>
          </w:tcPr>
          <w:p w:rsidR="00313B8E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- </w:t>
            </w:r>
          </w:p>
        </w:tc>
        <w:tc>
          <w:tcPr>
            <w:tcW w:w="2227" w:type="dxa"/>
            <w:vAlign w:val="center"/>
          </w:tcPr>
          <w:p w:rsidR="00313B8E" w:rsidRPr="00BD2834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1ج</w:t>
            </w:r>
          </w:p>
        </w:tc>
        <w:tc>
          <w:tcPr>
            <w:tcW w:w="2227" w:type="dxa"/>
            <w:vAlign w:val="center"/>
          </w:tcPr>
          <w:p w:rsidR="00313B8E" w:rsidRPr="00906777" w:rsidRDefault="00313B8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8ب</w:t>
            </w:r>
          </w:p>
        </w:tc>
        <w:tc>
          <w:tcPr>
            <w:tcW w:w="2227" w:type="dxa"/>
            <w:vAlign w:val="center"/>
          </w:tcPr>
          <w:p w:rsidR="00313B8E" w:rsidRPr="00BD2834" w:rsidRDefault="00313B8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16ج</w:t>
            </w:r>
          </w:p>
        </w:tc>
      </w:tr>
    </w:tbl>
    <w:p w:rsidR="00E0526D" w:rsidRDefault="00E0526D" w:rsidP="00E0526D">
      <w:pPr>
        <w:rPr>
          <w:rFonts w:ascii="Arabic Typesetting" w:hAnsi="Arabic Typesetting" w:cs="Arabic Typesetting" w:hint="cs"/>
          <w:b/>
          <w:bCs/>
          <w:color w:val="000000"/>
          <w:sz w:val="44"/>
          <w:szCs w:val="44"/>
          <w:rtl/>
        </w:rPr>
      </w:pPr>
    </w:p>
    <w:p w:rsidR="00E0526D" w:rsidRPr="00CA483D" w:rsidRDefault="00E0526D" w:rsidP="00E0526D">
      <w:pPr>
        <w:spacing w:line="240" w:lineRule="auto"/>
        <w:jc w:val="center"/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الجدول الدراسي للفصل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الثاني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للعام 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/143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هـ بكلية التربية بالجبيل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(أدبي )</w:t>
      </w:r>
    </w:p>
    <w:p w:rsidR="00E0526D" w:rsidRPr="00CA483D" w:rsidRDefault="00E0526D" w:rsidP="006F7A2F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( المجموعة رقم / </w:t>
      </w:r>
      <w:r w:rsidR="006F7A2F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6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)</w:t>
      </w:r>
    </w:p>
    <w:p w:rsidR="00E0526D" w:rsidRPr="00CA483D" w:rsidRDefault="00E0526D" w:rsidP="00E0526D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</w:p>
    <w:tbl>
      <w:tblPr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E0526D" w:rsidRPr="00875818" w:rsidTr="00F907AC">
        <w:tc>
          <w:tcPr>
            <w:tcW w:w="3358" w:type="dxa"/>
            <w:gridSpan w:val="2"/>
            <w:shd w:val="clear" w:color="auto" w:fill="D9D9D9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المحاضرة</w:t>
            </w:r>
            <w:proofErr w:type="gramEnd"/>
          </w:p>
        </w:tc>
        <w:tc>
          <w:tcPr>
            <w:tcW w:w="2226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السبت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الأحد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الاثنين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الثلاثاء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E0526D" w:rsidRPr="00875818" w:rsidRDefault="00E0526D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الأربعاء</w:t>
            </w:r>
            <w:proofErr w:type="gramEnd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1B0D4E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الأولى</w:t>
            </w:r>
            <w:proofErr w:type="gramEnd"/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B0D4E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أ/سارة الخليوي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(أ)</w:t>
            </w:r>
          </w:p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أ/ عذاري</w:t>
            </w:r>
          </w:p>
        </w:tc>
        <w:tc>
          <w:tcPr>
            <w:tcW w:w="2227" w:type="dxa"/>
            <w:vAlign w:val="center"/>
          </w:tcPr>
          <w:p w:rsidR="001B0D4E" w:rsidRDefault="001B0D4E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1B0D4E" w:rsidRPr="00BD2834" w:rsidRDefault="001B0D4E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1B0D4E" w:rsidRPr="00875818" w:rsidTr="00F907AC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8ج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معمل الوسائل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1B0D4E" w:rsidRPr="00875818" w:rsidTr="00F907AC">
        <w:trPr>
          <w:trHeight w:val="35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الثانية</w:t>
            </w:r>
            <w:proofErr w:type="gramEnd"/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أ/سارة الخليوي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(ب)</w:t>
            </w:r>
          </w:p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أ/ عذاري</w:t>
            </w:r>
          </w:p>
        </w:tc>
        <w:tc>
          <w:tcPr>
            <w:tcW w:w="2227" w:type="dxa"/>
            <w:vAlign w:val="center"/>
          </w:tcPr>
          <w:p w:rsidR="001B0D4E" w:rsidRDefault="001B0D4E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1B0D4E" w:rsidRPr="00BD2834" w:rsidRDefault="001B0D4E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1B0D4E" w:rsidRPr="00875818" w:rsidTr="00F907AC">
        <w:trPr>
          <w:trHeight w:val="411"/>
        </w:trPr>
        <w:tc>
          <w:tcPr>
            <w:tcW w:w="2017" w:type="dxa"/>
            <w:vMerge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8ج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معمل الوسائل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105949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الثالثة</w:t>
            </w:r>
            <w:proofErr w:type="gramEnd"/>
          </w:p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05949" w:rsidRPr="004E0F65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</w:p>
        </w:tc>
        <w:tc>
          <w:tcPr>
            <w:tcW w:w="2227" w:type="dxa"/>
            <w:vAlign w:val="center"/>
          </w:tcPr>
          <w:p w:rsidR="00105949" w:rsidRPr="00BD2834" w:rsidRDefault="00C77F09" w:rsidP="00C77F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علم نفس النمو </w:t>
            </w:r>
          </w:p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نبيلة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05949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105949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 w:rsidR="00C77F09"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 w:rsidR="00C77F09"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</w:tr>
      <w:tr w:rsidR="00105949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05949" w:rsidRPr="004E0F65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</w:p>
        </w:tc>
        <w:tc>
          <w:tcPr>
            <w:tcW w:w="2227" w:type="dxa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Pr="00BD2834" w:rsidRDefault="00F72F07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05949" w:rsidRPr="00BD2834" w:rsidRDefault="00A9265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</w:tr>
      <w:tr w:rsidR="00F77EF0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الرابعة</w:t>
            </w:r>
            <w:proofErr w:type="gramEnd"/>
          </w:p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F77EF0" w:rsidRPr="004E0F65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</w:rPr>
            </w:pP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Default="00F77EF0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علم نفس النمو </w:t>
            </w:r>
          </w:p>
          <w:p w:rsidR="00F77EF0" w:rsidRPr="00BD2834" w:rsidRDefault="00F77EF0" w:rsidP="00297BD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د/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نبيلة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F77EF0" w:rsidRPr="00BD2834" w:rsidRDefault="00F77EF0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F77EF0" w:rsidRDefault="00F77EF0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بناء وتطوير المناهج</w:t>
            </w:r>
          </w:p>
          <w:p w:rsidR="00F77EF0" w:rsidRPr="00BD2834" w:rsidRDefault="00C77F09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خضرة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سالم</w:t>
            </w:r>
          </w:p>
        </w:tc>
      </w:tr>
      <w:tr w:rsidR="00105949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05949" w:rsidRPr="004E0F65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</w:p>
        </w:tc>
        <w:tc>
          <w:tcPr>
            <w:tcW w:w="2227" w:type="dxa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Pr="00BD2834" w:rsidRDefault="00F72F07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Pr="00BD2834" w:rsidRDefault="00A9265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11ج</w:t>
            </w:r>
          </w:p>
        </w:tc>
      </w:tr>
      <w:tr w:rsidR="001B0D4E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الخامسة</w:t>
            </w:r>
            <w:proofErr w:type="gramEnd"/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1B0D4E" w:rsidRPr="00BD2834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د/بثينة الجلاصي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أ/ عذاري</w:t>
            </w:r>
          </w:p>
        </w:tc>
        <w:tc>
          <w:tcPr>
            <w:tcW w:w="2227" w:type="dxa"/>
            <w:vAlign w:val="center"/>
          </w:tcPr>
          <w:p w:rsidR="001B0D4E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د/تغريد بووزة</w:t>
            </w:r>
          </w:p>
        </w:tc>
        <w:tc>
          <w:tcPr>
            <w:tcW w:w="2227" w:type="dxa"/>
            <w:vAlign w:val="center"/>
          </w:tcPr>
          <w:p w:rsidR="001B0D4E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د/سوزان ابو هدرة</w:t>
            </w:r>
          </w:p>
        </w:tc>
        <w:tc>
          <w:tcPr>
            <w:tcW w:w="2227" w:type="dxa"/>
            <w:vAlign w:val="center"/>
          </w:tcPr>
          <w:p w:rsidR="001B0D4E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العقيدة والاخلاق </w:t>
            </w:r>
          </w:p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خلود الدوسري</w:t>
            </w:r>
          </w:p>
        </w:tc>
      </w:tr>
      <w:tr w:rsidR="001B0D4E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2ب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10أ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1B0D4E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السادسة</w:t>
            </w:r>
            <w:proofErr w:type="gramEnd"/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B0D4E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التذوق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الأدبي</w:t>
            </w:r>
          </w:p>
          <w:p w:rsidR="001B0D4E" w:rsidRPr="00BD2834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د/بثينة الجلاصي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</w:t>
            </w:r>
          </w:p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أ/ عذاري</w:t>
            </w:r>
          </w:p>
        </w:tc>
        <w:tc>
          <w:tcPr>
            <w:tcW w:w="2227" w:type="dxa"/>
            <w:vAlign w:val="center"/>
          </w:tcPr>
          <w:p w:rsidR="001B0D4E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د/تغريد بووزة</w:t>
            </w:r>
          </w:p>
        </w:tc>
        <w:tc>
          <w:tcPr>
            <w:tcW w:w="2227" w:type="dxa"/>
            <w:vAlign w:val="center"/>
          </w:tcPr>
          <w:p w:rsidR="001B0D4E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ادارة تربوية </w:t>
            </w:r>
          </w:p>
          <w:p w:rsidR="001B0D4E" w:rsidRPr="00BD2834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د/سوزان ابو هدرة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1B0D4E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vAlign w:val="center"/>
          </w:tcPr>
          <w:p w:rsidR="001B0D4E" w:rsidRPr="00906777" w:rsidRDefault="001B0D4E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000000"/>
                <w:rtl/>
              </w:rPr>
              <w:t>2ب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11أ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10أ</w:t>
            </w:r>
          </w:p>
        </w:tc>
        <w:tc>
          <w:tcPr>
            <w:tcW w:w="2227" w:type="dxa"/>
            <w:vAlign w:val="center"/>
          </w:tcPr>
          <w:p w:rsidR="001B0D4E" w:rsidRPr="00BD2834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</w:tbl>
    <w:p w:rsidR="00E0526D" w:rsidRPr="00875818" w:rsidRDefault="00E0526D" w:rsidP="00E0526D">
      <w:pPr>
        <w:rPr>
          <w:rFonts w:ascii="Arabic Typesetting" w:hAnsi="Arabic Typesetting" w:cs="Arabic Typesetting" w:hint="cs"/>
          <w:b/>
          <w:bCs/>
          <w:color w:val="000000"/>
          <w:sz w:val="44"/>
          <w:szCs w:val="44"/>
          <w:rtl/>
        </w:rPr>
      </w:pPr>
    </w:p>
    <w:p w:rsidR="00105949" w:rsidRPr="00CA483D" w:rsidRDefault="00105949" w:rsidP="00105949">
      <w:pPr>
        <w:spacing w:line="240" w:lineRule="auto"/>
        <w:jc w:val="center"/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الجدول الدراسي للفصل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الثاني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للعام 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2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/143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3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>هـ بكلية التربية بالجبيل</w:t>
      </w:r>
      <w:r w:rsidRPr="00CA483D"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 xml:space="preserve"> (أدبي )</w:t>
      </w:r>
    </w:p>
    <w:p w:rsidR="00105949" w:rsidRPr="00CA483D" w:rsidRDefault="00105949" w:rsidP="00105949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( المجموعة رقم / </w:t>
      </w:r>
      <w:r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  <w:t>7</w:t>
      </w:r>
      <w:r w:rsidRPr="00CA483D">
        <w:rPr>
          <w:rFonts w:ascii="Arabic Typesetting" w:hAnsi="Arabic Typesetting" w:cs="Arabic Typesetting"/>
          <w:b/>
          <w:bCs/>
          <w:color w:val="000000"/>
          <w:sz w:val="36"/>
          <w:szCs w:val="36"/>
          <w:rtl/>
        </w:rPr>
        <w:t xml:space="preserve"> )</w:t>
      </w:r>
    </w:p>
    <w:p w:rsidR="00105949" w:rsidRPr="00CA483D" w:rsidRDefault="00105949" w:rsidP="00105949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color w:val="000000"/>
          <w:sz w:val="36"/>
          <w:szCs w:val="36"/>
          <w:rtl/>
        </w:rPr>
      </w:pPr>
    </w:p>
    <w:tbl>
      <w:tblPr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105949" w:rsidRPr="00875818" w:rsidTr="00F907AC">
        <w:tc>
          <w:tcPr>
            <w:tcW w:w="3358" w:type="dxa"/>
            <w:gridSpan w:val="2"/>
            <w:shd w:val="clear" w:color="auto" w:fill="D9D9D9"/>
          </w:tcPr>
          <w:p w:rsidR="00105949" w:rsidRPr="00875818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المحاضرة</w:t>
            </w:r>
            <w:proofErr w:type="gramEnd"/>
          </w:p>
        </w:tc>
        <w:tc>
          <w:tcPr>
            <w:tcW w:w="2226" w:type="dxa"/>
            <w:shd w:val="pct10" w:color="auto" w:fill="auto"/>
          </w:tcPr>
          <w:p w:rsidR="00105949" w:rsidRPr="00875818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السبت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105949" w:rsidRPr="00875818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الأحد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105949" w:rsidRPr="00875818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الاثنين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105949" w:rsidRPr="00875818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الثلاثاء</w:t>
            </w:r>
            <w:proofErr w:type="gramEnd"/>
          </w:p>
        </w:tc>
        <w:tc>
          <w:tcPr>
            <w:tcW w:w="2227" w:type="dxa"/>
            <w:shd w:val="pct10" w:color="auto" w:fill="auto"/>
          </w:tcPr>
          <w:p w:rsidR="00105949" w:rsidRPr="00875818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>الأربعاء</w:t>
            </w:r>
            <w:proofErr w:type="gramEnd"/>
            <w:r w:rsidRPr="00875818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105949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الأولى</w:t>
            </w:r>
            <w:proofErr w:type="gramEnd"/>
          </w:p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05949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105949" w:rsidRPr="00BD2834" w:rsidRDefault="00C77F0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أ/فاطمة بكر</w:t>
            </w:r>
          </w:p>
        </w:tc>
        <w:tc>
          <w:tcPr>
            <w:tcW w:w="2227" w:type="dxa"/>
            <w:vAlign w:val="center"/>
          </w:tcPr>
          <w:p w:rsidR="00105949" w:rsidRPr="00906777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7F7F7F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7F7F7F"/>
                <w:rtl/>
              </w:rPr>
              <w:t xml:space="preserve">ادارة تربوية </w:t>
            </w:r>
          </w:p>
          <w:p w:rsidR="00105949" w:rsidRPr="00906777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7F7F7F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7F7F7F"/>
                <w:rtl/>
              </w:rPr>
              <w:t>د/سوزان ابو هدرة</w:t>
            </w:r>
          </w:p>
        </w:tc>
        <w:tc>
          <w:tcPr>
            <w:tcW w:w="2227" w:type="dxa"/>
            <w:vAlign w:val="center"/>
          </w:tcPr>
          <w:p w:rsidR="00791CC4" w:rsidRPr="004E0F65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FF0000"/>
                <w:rtl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105949" w:rsidRPr="00875818" w:rsidTr="00F907AC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shd w:val="clear" w:color="auto" w:fill="808080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105949" w:rsidRPr="00BD2834" w:rsidRDefault="00A9265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8ب</w:t>
            </w:r>
          </w:p>
        </w:tc>
        <w:tc>
          <w:tcPr>
            <w:tcW w:w="2227" w:type="dxa"/>
            <w:vAlign w:val="center"/>
          </w:tcPr>
          <w:p w:rsidR="00105949" w:rsidRPr="00906777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7F7F7F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7F7F7F"/>
                <w:rtl/>
              </w:rPr>
              <w:t>19ج</w:t>
            </w:r>
          </w:p>
        </w:tc>
        <w:tc>
          <w:tcPr>
            <w:tcW w:w="2227" w:type="dxa"/>
            <w:vAlign w:val="center"/>
          </w:tcPr>
          <w:p w:rsidR="00105949" w:rsidRPr="004E0F65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</w:tr>
      <w:tr w:rsidR="00105949" w:rsidRPr="00875818" w:rsidTr="00F907AC">
        <w:trPr>
          <w:trHeight w:val="35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الثانية</w:t>
            </w:r>
            <w:proofErr w:type="gramEnd"/>
          </w:p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مهارات الأتصال</w:t>
            </w:r>
          </w:p>
          <w:p w:rsidR="00105949" w:rsidRPr="00BD2834" w:rsidRDefault="00C77F0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أ/فاطمة بكر</w:t>
            </w:r>
          </w:p>
        </w:tc>
        <w:tc>
          <w:tcPr>
            <w:tcW w:w="2227" w:type="dxa"/>
            <w:vAlign w:val="center"/>
          </w:tcPr>
          <w:p w:rsidR="00105949" w:rsidRPr="00906777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7F7F7F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7F7F7F"/>
                <w:rtl/>
              </w:rPr>
              <w:t xml:space="preserve">ادارة تربوية </w:t>
            </w:r>
          </w:p>
          <w:p w:rsidR="00105949" w:rsidRPr="00906777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7F7F7F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7F7F7F"/>
                <w:rtl/>
              </w:rPr>
              <w:t>د/سوزان ابو هدرة</w:t>
            </w:r>
          </w:p>
        </w:tc>
        <w:tc>
          <w:tcPr>
            <w:tcW w:w="2227" w:type="dxa"/>
            <w:vAlign w:val="center"/>
          </w:tcPr>
          <w:p w:rsidR="00791CC4" w:rsidRPr="004E0F65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105949" w:rsidRPr="00875818" w:rsidTr="00F907AC">
        <w:trPr>
          <w:trHeight w:val="411"/>
        </w:trPr>
        <w:tc>
          <w:tcPr>
            <w:tcW w:w="2017" w:type="dxa"/>
            <w:vMerge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Pr="00BD2834" w:rsidRDefault="00A9265D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8ب</w:t>
            </w:r>
          </w:p>
        </w:tc>
        <w:tc>
          <w:tcPr>
            <w:tcW w:w="2227" w:type="dxa"/>
            <w:vAlign w:val="center"/>
          </w:tcPr>
          <w:p w:rsidR="00105949" w:rsidRPr="00906777" w:rsidRDefault="001B0D4E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7F7F7F"/>
                <w:rtl/>
              </w:rPr>
            </w:pPr>
            <w:r w:rsidRPr="00906777">
              <w:rPr>
                <w:rFonts w:cs="Traditional Arabic" w:hint="cs"/>
                <w:b/>
                <w:bCs/>
                <w:color w:val="7F7F7F"/>
                <w:rtl/>
              </w:rPr>
              <w:t>19ج</w:t>
            </w:r>
          </w:p>
        </w:tc>
        <w:tc>
          <w:tcPr>
            <w:tcW w:w="2227" w:type="dxa"/>
            <w:vAlign w:val="center"/>
          </w:tcPr>
          <w:p w:rsidR="00105949" w:rsidRPr="004E0F65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rtl/>
              </w:rPr>
            </w:pPr>
            <w:r>
              <w:rPr>
                <w:rFonts w:cs="Traditional Arabic" w:hint="cs"/>
                <w:b/>
                <w:bCs/>
                <w:color w:val="FF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105949" w:rsidRPr="00BD2834" w:rsidRDefault="00105949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DF2FCC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الثالثة</w:t>
            </w:r>
            <w:proofErr w:type="gramEnd"/>
          </w:p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DF2FCC" w:rsidRPr="007D6C09" w:rsidRDefault="00DF2FCC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DF2FCC" w:rsidRPr="007D6C09" w:rsidRDefault="00DF2FCC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منال</w:t>
            </w:r>
            <w:proofErr w:type="gramEnd"/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 xml:space="preserve"> محروس</w:t>
            </w:r>
          </w:p>
        </w:tc>
        <w:tc>
          <w:tcPr>
            <w:tcW w:w="2227" w:type="dxa"/>
            <w:vAlign w:val="center"/>
          </w:tcPr>
          <w:p w:rsidR="00DF2FCC" w:rsidRPr="00DD5ABD" w:rsidRDefault="00DF2FCC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DD5ABD">
              <w:rPr>
                <w:rFonts w:cs="Traditional Arabic" w:hint="cs"/>
                <w:b/>
                <w:bCs/>
                <w:rtl/>
              </w:rPr>
              <w:t>التذوق</w:t>
            </w:r>
            <w:proofErr w:type="gramEnd"/>
            <w:r w:rsidRPr="00DD5ABD">
              <w:rPr>
                <w:rFonts w:cs="Traditional Arabic" w:hint="cs"/>
                <w:b/>
                <w:bCs/>
                <w:rtl/>
              </w:rPr>
              <w:t xml:space="preserve"> الأدبي</w:t>
            </w:r>
          </w:p>
          <w:p w:rsidR="00DF2FCC" w:rsidRPr="00DD5ABD" w:rsidRDefault="00DF2FCC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د/منى اسماعيل</w:t>
            </w:r>
          </w:p>
        </w:tc>
        <w:tc>
          <w:tcPr>
            <w:tcW w:w="2227" w:type="dxa"/>
            <w:vAlign w:val="center"/>
          </w:tcPr>
          <w:p w:rsidR="00DF2FCC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DF2FCC" w:rsidRPr="00BD2834" w:rsidRDefault="00DF2FCC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DF2FCC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DF2FCC" w:rsidRPr="007D6C09" w:rsidRDefault="00384414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  <w:r w:rsidR="00DF2FCC" w:rsidRPr="007D6C09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DF2FCC" w:rsidRPr="00DD5ABD" w:rsidRDefault="00DF2FCC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9ب</w:t>
            </w:r>
          </w:p>
        </w:tc>
        <w:tc>
          <w:tcPr>
            <w:tcW w:w="2227" w:type="dxa"/>
            <w:vAlign w:val="center"/>
          </w:tcPr>
          <w:p w:rsidR="00DF2FCC" w:rsidRPr="00BD2834" w:rsidRDefault="00384414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2227" w:type="dxa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DF2FCC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الرابعة</w:t>
            </w:r>
            <w:proofErr w:type="gramEnd"/>
          </w:p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DF2FCC" w:rsidRPr="007D6C09" w:rsidRDefault="00DF2FCC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علم نفس النمو</w:t>
            </w:r>
          </w:p>
          <w:p w:rsidR="00DF2FCC" w:rsidRPr="007D6C09" w:rsidRDefault="00DF2FCC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د/</w:t>
            </w:r>
            <w:proofErr w:type="gramStart"/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منال</w:t>
            </w:r>
            <w:proofErr w:type="gramEnd"/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 xml:space="preserve"> محروس</w:t>
            </w:r>
          </w:p>
        </w:tc>
        <w:tc>
          <w:tcPr>
            <w:tcW w:w="2227" w:type="dxa"/>
            <w:vAlign w:val="center"/>
          </w:tcPr>
          <w:p w:rsidR="00DF2FCC" w:rsidRPr="00DD5ABD" w:rsidRDefault="00DF2FCC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DD5ABD">
              <w:rPr>
                <w:rFonts w:cs="Traditional Arabic" w:hint="cs"/>
                <w:b/>
                <w:bCs/>
                <w:rtl/>
              </w:rPr>
              <w:t>التذوق</w:t>
            </w:r>
            <w:proofErr w:type="gramEnd"/>
            <w:r w:rsidRPr="00DD5ABD">
              <w:rPr>
                <w:rFonts w:cs="Traditional Arabic" w:hint="cs"/>
                <w:b/>
                <w:bCs/>
                <w:rtl/>
              </w:rPr>
              <w:t xml:space="preserve"> الأدبي</w:t>
            </w:r>
          </w:p>
          <w:p w:rsidR="00DF2FCC" w:rsidRPr="00DD5ABD" w:rsidRDefault="00DF2FCC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د/منى اسماعيل</w:t>
            </w:r>
          </w:p>
        </w:tc>
        <w:tc>
          <w:tcPr>
            <w:tcW w:w="2227" w:type="dxa"/>
            <w:vAlign w:val="center"/>
          </w:tcPr>
          <w:p w:rsidR="00DF2FCC" w:rsidRDefault="00384414" w:rsidP="0038441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العقيدة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والأخلاق</w:t>
            </w:r>
          </w:p>
          <w:p w:rsidR="00384414" w:rsidRPr="00BD2834" w:rsidRDefault="00384414" w:rsidP="0038441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وفاء الرقطان</w:t>
            </w:r>
          </w:p>
        </w:tc>
        <w:tc>
          <w:tcPr>
            <w:tcW w:w="2227" w:type="dxa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DF2FCC" w:rsidRPr="00BD2834" w:rsidRDefault="00DF2FCC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DF2FCC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DF2FCC" w:rsidRPr="007D6C09" w:rsidRDefault="00384414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7D6C09"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  <w:r w:rsidR="00DF2FCC" w:rsidRPr="007D6C09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DF2FCC" w:rsidRPr="00DD5ABD" w:rsidRDefault="00DF2FCC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9ب</w:t>
            </w:r>
          </w:p>
        </w:tc>
        <w:tc>
          <w:tcPr>
            <w:tcW w:w="2227" w:type="dxa"/>
            <w:vAlign w:val="center"/>
          </w:tcPr>
          <w:p w:rsidR="00DF2FCC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DF2FCC" w:rsidRPr="00BD2834" w:rsidRDefault="00DF2FCC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-</w:t>
            </w:r>
          </w:p>
        </w:tc>
      </w:tr>
      <w:tr w:rsidR="00384414" w:rsidRPr="00875818" w:rsidTr="00F907AC">
        <w:trPr>
          <w:trHeight w:val="50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الخامسة</w:t>
            </w:r>
            <w:proofErr w:type="gramEnd"/>
          </w:p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4E0F65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4E0F65">
              <w:rPr>
                <w:rFonts w:cs="Traditional Arabic" w:hint="cs"/>
                <w:b/>
                <w:bCs/>
                <w:rtl/>
              </w:rPr>
              <w:t>تقنيات</w:t>
            </w:r>
            <w:proofErr w:type="gramEnd"/>
            <w:r w:rsidRPr="004E0F65">
              <w:rPr>
                <w:rFonts w:cs="Traditional Arabic" w:hint="cs"/>
                <w:b/>
                <w:bCs/>
                <w:rtl/>
              </w:rPr>
              <w:t xml:space="preserve"> التعليم </w:t>
            </w:r>
          </w:p>
          <w:p w:rsidR="00384414" w:rsidRPr="004E0F65" w:rsidRDefault="00384414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4E0F65">
              <w:rPr>
                <w:rFonts w:cs="Traditional Arabic" w:hint="cs"/>
                <w:b/>
                <w:bCs/>
                <w:rtl/>
              </w:rPr>
              <w:t xml:space="preserve">أ/ </w:t>
            </w:r>
            <w:proofErr w:type="gramStart"/>
            <w:r w:rsidRPr="004E0F65">
              <w:rPr>
                <w:rFonts w:cs="Traditional Arabic" w:hint="cs"/>
                <w:b/>
                <w:bCs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Pr="00DD5ABD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بناء وتطوير المناهج</w:t>
            </w:r>
          </w:p>
          <w:p w:rsidR="00384414" w:rsidRPr="00DD5ABD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 xml:space="preserve"> د/منال الكريع</w:t>
            </w:r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(أ)</w:t>
            </w:r>
          </w:p>
          <w:p w:rsidR="00384414" w:rsidRPr="00BD2834" w:rsidRDefault="00384414" w:rsidP="0010594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أ/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د/تغريد بووزة</w:t>
            </w:r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84414" w:rsidRPr="00BD2834" w:rsidRDefault="00384414" w:rsidP="00791CC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د/رائدة رشيد</w:t>
            </w:r>
          </w:p>
        </w:tc>
      </w:tr>
      <w:tr w:rsidR="00384414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4E0F65" w:rsidRDefault="00384414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4E0F65">
              <w:rPr>
                <w:rFonts w:cs="Traditional Arabic" w:hint="cs"/>
                <w:b/>
                <w:bCs/>
                <w:rtl/>
              </w:rPr>
              <w:t>25ج</w:t>
            </w:r>
          </w:p>
        </w:tc>
        <w:tc>
          <w:tcPr>
            <w:tcW w:w="2227" w:type="dxa"/>
            <w:vAlign w:val="center"/>
          </w:tcPr>
          <w:p w:rsidR="00384414" w:rsidRPr="00DD5ABD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 xml:space="preserve">12ب 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10ب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3أ</w:t>
            </w:r>
          </w:p>
        </w:tc>
      </w:tr>
      <w:tr w:rsidR="00384414" w:rsidRPr="00875818" w:rsidTr="0027152C">
        <w:trPr>
          <w:trHeight w:val="70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السادسة</w:t>
            </w:r>
            <w:proofErr w:type="gramEnd"/>
          </w:p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المقرر</w:t>
            </w:r>
            <w:proofErr w:type="gramEnd"/>
          </w:p>
        </w:tc>
        <w:tc>
          <w:tcPr>
            <w:tcW w:w="2226" w:type="dxa"/>
            <w:vAlign w:val="center"/>
          </w:tcPr>
          <w:p w:rsidR="00384414" w:rsidRPr="004E0F65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proofErr w:type="gramStart"/>
            <w:r w:rsidRPr="004E0F65">
              <w:rPr>
                <w:rFonts w:cs="Traditional Arabic" w:hint="cs"/>
                <w:b/>
                <w:bCs/>
                <w:rtl/>
              </w:rPr>
              <w:t>تقنيات</w:t>
            </w:r>
            <w:proofErr w:type="gramEnd"/>
            <w:r w:rsidRPr="004E0F65">
              <w:rPr>
                <w:rFonts w:cs="Traditional Arabic" w:hint="cs"/>
                <w:b/>
                <w:bCs/>
                <w:rtl/>
              </w:rPr>
              <w:t xml:space="preserve"> التعليم </w:t>
            </w:r>
          </w:p>
          <w:p w:rsidR="00384414" w:rsidRPr="004E0F65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</w:rPr>
            </w:pPr>
            <w:r w:rsidRPr="004E0F65">
              <w:rPr>
                <w:rFonts w:cs="Traditional Arabic" w:hint="cs"/>
                <w:b/>
                <w:bCs/>
                <w:rtl/>
              </w:rPr>
              <w:t xml:space="preserve">أ/ </w:t>
            </w:r>
            <w:proofErr w:type="gramStart"/>
            <w:r w:rsidRPr="004E0F65">
              <w:rPr>
                <w:rFonts w:cs="Traditional Arabic" w:hint="cs"/>
                <w:b/>
                <w:bCs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Pr="00DD5ABD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بناء وتطوير المناهج</w:t>
            </w:r>
          </w:p>
          <w:p w:rsidR="00384414" w:rsidRPr="00DD5ABD" w:rsidRDefault="00384414" w:rsidP="00906777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>د/منال الكريع</w:t>
            </w:r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تقنيات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التعليم (ب)</w:t>
            </w:r>
          </w:p>
          <w:p w:rsidR="00384414" w:rsidRPr="00BD2834" w:rsidRDefault="00384414" w:rsidP="0010594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أ/ </w:t>
            </w: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جواهر</w:t>
            </w:r>
            <w:proofErr w:type="gramEnd"/>
          </w:p>
        </w:tc>
        <w:tc>
          <w:tcPr>
            <w:tcW w:w="2227" w:type="dxa"/>
            <w:vAlign w:val="center"/>
          </w:tcPr>
          <w:p w:rsidR="0038441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عقيدة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وأخلاق</w:t>
            </w:r>
          </w:p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د/تغريد بووزة</w:t>
            </w:r>
          </w:p>
        </w:tc>
        <w:tc>
          <w:tcPr>
            <w:tcW w:w="2227" w:type="dxa"/>
            <w:vAlign w:val="center"/>
          </w:tcPr>
          <w:p w:rsidR="0038441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proofErr w:type="gramStart"/>
            <w:r>
              <w:rPr>
                <w:rFonts w:cs="Traditional Arabic" w:hint="cs"/>
                <w:b/>
                <w:bCs/>
                <w:color w:val="000000"/>
                <w:rtl/>
              </w:rPr>
              <w:t>مهارات</w:t>
            </w:r>
            <w:proofErr w:type="gramEnd"/>
            <w:r>
              <w:rPr>
                <w:rFonts w:cs="Traditional Arabic" w:hint="cs"/>
                <w:b/>
                <w:bCs/>
                <w:color w:val="000000"/>
                <w:rtl/>
              </w:rPr>
              <w:t xml:space="preserve"> البحث</w:t>
            </w:r>
          </w:p>
          <w:p w:rsidR="00384414" w:rsidRPr="00BD2834" w:rsidRDefault="00384414" w:rsidP="00791CC4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د/رائدة رشيد</w:t>
            </w:r>
          </w:p>
        </w:tc>
      </w:tr>
      <w:tr w:rsidR="00384414" w:rsidRPr="00875818" w:rsidTr="00F907AC">
        <w:trPr>
          <w:trHeight w:val="502"/>
        </w:trPr>
        <w:tc>
          <w:tcPr>
            <w:tcW w:w="2017" w:type="dxa"/>
            <w:vMerge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rtl/>
              </w:rPr>
            </w:pPr>
            <w:proofErr w:type="gramStart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>القاعة</w:t>
            </w:r>
            <w:proofErr w:type="gramEnd"/>
            <w:r w:rsidRPr="00BD2834">
              <w:rPr>
                <w:rFonts w:cs="Traditional Arabic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384414" w:rsidRPr="004E0F65" w:rsidRDefault="00384414" w:rsidP="00906777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4E0F65">
              <w:rPr>
                <w:rFonts w:cs="Traditional Arabic" w:hint="cs"/>
                <w:b/>
                <w:bCs/>
                <w:rtl/>
              </w:rPr>
              <w:t>25ج</w:t>
            </w:r>
          </w:p>
        </w:tc>
        <w:tc>
          <w:tcPr>
            <w:tcW w:w="2227" w:type="dxa"/>
            <w:vAlign w:val="center"/>
          </w:tcPr>
          <w:p w:rsidR="00384414" w:rsidRPr="00DD5ABD" w:rsidRDefault="00384414" w:rsidP="00DD5ABD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rtl/>
              </w:rPr>
            </w:pPr>
            <w:r w:rsidRPr="00DD5ABD">
              <w:rPr>
                <w:rFonts w:cs="Traditional Arabic" w:hint="cs"/>
                <w:b/>
                <w:bCs/>
                <w:rtl/>
              </w:rPr>
              <w:t xml:space="preserve">  12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4ب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7D6C09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  <w:rtl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10ب</w:t>
            </w:r>
          </w:p>
        </w:tc>
        <w:tc>
          <w:tcPr>
            <w:tcW w:w="2227" w:type="dxa"/>
            <w:vAlign w:val="center"/>
          </w:tcPr>
          <w:p w:rsidR="00384414" w:rsidRPr="00BD2834" w:rsidRDefault="00384414" w:rsidP="00F907AC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color w:val="000000"/>
              </w:rPr>
            </w:pPr>
            <w:r>
              <w:rPr>
                <w:rFonts w:cs="Traditional Arabic" w:hint="cs"/>
                <w:b/>
                <w:bCs/>
                <w:color w:val="000000"/>
                <w:rtl/>
              </w:rPr>
              <w:t>3أ</w:t>
            </w:r>
          </w:p>
        </w:tc>
      </w:tr>
    </w:tbl>
    <w:p w:rsidR="00E0526D" w:rsidRDefault="00E0526D" w:rsidP="00E0526D">
      <w:pPr>
        <w:rPr>
          <w:rFonts w:ascii="Arabic Typesetting" w:hAnsi="Arabic Typesetting" w:cs="Arabic Typesetting" w:hint="cs"/>
          <w:b/>
          <w:bCs/>
          <w:color w:val="000000"/>
          <w:sz w:val="44"/>
          <w:szCs w:val="44"/>
          <w:rtl/>
        </w:rPr>
      </w:pPr>
    </w:p>
    <w:sectPr w:rsidR="00E0526D" w:rsidSect="00CA483D">
      <w:pgSz w:w="16838" w:h="11906" w:orient="landscape"/>
      <w:pgMar w:top="709" w:right="1440" w:bottom="1276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411" w:rsidRDefault="00620411" w:rsidP="00CA483D">
      <w:pPr>
        <w:spacing w:after="0" w:line="240" w:lineRule="auto"/>
      </w:pPr>
      <w:r>
        <w:separator/>
      </w:r>
    </w:p>
  </w:endnote>
  <w:endnote w:type="continuationSeparator" w:id="0">
    <w:p w:rsidR="00620411" w:rsidRDefault="00620411" w:rsidP="00CA4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411" w:rsidRDefault="00620411" w:rsidP="00CA483D">
      <w:pPr>
        <w:spacing w:after="0" w:line="240" w:lineRule="auto"/>
      </w:pPr>
      <w:r>
        <w:separator/>
      </w:r>
    </w:p>
  </w:footnote>
  <w:footnote w:type="continuationSeparator" w:id="0">
    <w:p w:rsidR="00620411" w:rsidRDefault="00620411" w:rsidP="00CA48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14FDB"/>
    <w:multiLevelType w:val="hybridMultilevel"/>
    <w:tmpl w:val="521A19FC"/>
    <w:lvl w:ilvl="0" w:tplc="6D640E4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966FFA"/>
    <w:multiLevelType w:val="hybridMultilevel"/>
    <w:tmpl w:val="D5F49020"/>
    <w:lvl w:ilvl="0" w:tplc="75CA46C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</w:compat>
  <w:rsids>
    <w:rsidRoot w:val="00105201"/>
    <w:rsid w:val="00001CB5"/>
    <w:rsid w:val="00004D61"/>
    <w:rsid w:val="00010999"/>
    <w:rsid w:val="0001634C"/>
    <w:rsid w:val="00030569"/>
    <w:rsid w:val="00057E0F"/>
    <w:rsid w:val="00065B15"/>
    <w:rsid w:val="000812D1"/>
    <w:rsid w:val="0008177E"/>
    <w:rsid w:val="00082FAD"/>
    <w:rsid w:val="00094A36"/>
    <w:rsid w:val="000978E8"/>
    <w:rsid w:val="000A1144"/>
    <w:rsid w:val="000B448E"/>
    <w:rsid w:val="000D2679"/>
    <w:rsid w:val="000D4BA0"/>
    <w:rsid w:val="000E2F6B"/>
    <w:rsid w:val="000F2C53"/>
    <w:rsid w:val="00105201"/>
    <w:rsid w:val="00105949"/>
    <w:rsid w:val="00106B9B"/>
    <w:rsid w:val="00114F23"/>
    <w:rsid w:val="001265CE"/>
    <w:rsid w:val="001340F5"/>
    <w:rsid w:val="00187284"/>
    <w:rsid w:val="001A5958"/>
    <w:rsid w:val="001B0D4E"/>
    <w:rsid w:val="001B5D4B"/>
    <w:rsid w:val="001C245B"/>
    <w:rsid w:val="001D569C"/>
    <w:rsid w:val="001E2D68"/>
    <w:rsid w:val="001E4007"/>
    <w:rsid w:val="001E7113"/>
    <w:rsid w:val="001F0782"/>
    <w:rsid w:val="001F2C01"/>
    <w:rsid w:val="001F2E4E"/>
    <w:rsid w:val="00227500"/>
    <w:rsid w:val="002434BC"/>
    <w:rsid w:val="002523B4"/>
    <w:rsid w:val="00262A87"/>
    <w:rsid w:val="00266762"/>
    <w:rsid w:val="00270DFE"/>
    <w:rsid w:val="0027152C"/>
    <w:rsid w:val="00280319"/>
    <w:rsid w:val="00282244"/>
    <w:rsid w:val="00286CFE"/>
    <w:rsid w:val="00297BD6"/>
    <w:rsid w:val="002B6A85"/>
    <w:rsid w:val="002C6967"/>
    <w:rsid w:val="002E2CD7"/>
    <w:rsid w:val="002E4025"/>
    <w:rsid w:val="00313B8E"/>
    <w:rsid w:val="00340A7F"/>
    <w:rsid w:val="003455D4"/>
    <w:rsid w:val="00384414"/>
    <w:rsid w:val="003919BB"/>
    <w:rsid w:val="003D0662"/>
    <w:rsid w:val="003E2D64"/>
    <w:rsid w:val="003E6B0C"/>
    <w:rsid w:val="00402EDF"/>
    <w:rsid w:val="004051AE"/>
    <w:rsid w:val="00411715"/>
    <w:rsid w:val="0041283B"/>
    <w:rsid w:val="00412BB8"/>
    <w:rsid w:val="00425F6D"/>
    <w:rsid w:val="00443119"/>
    <w:rsid w:val="00446934"/>
    <w:rsid w:val="00446E3A"/>
    <w:rsid w:val="00461B6C"/>
    <w:rsid w:val="00473EEC"/>
    <w:rsid w:val="004747D5"/>
    <w:rsid w:val="0048638A"/>
    <w:rsid w:val="0049080C"/>
    <w:rsid w:val="00493AAA"/>
    <w:rsid w:val="004B6CB6"/>
    <w:rsid w:val="004B75A5"/>
    <w:rsid w:val="004B76BF"/>
    <w:rsid w:val="004C6A5A"/>
    <w:rsid w:val="004C7931"/>
    <w:rsid w:val="004D4896"/>
    <w:rsid w:val="004D56C5"/>
    <w:rsid w:val="004E0F65"/>
    <w:rsid w:val="004F0FFC"/>
    <w:rsid w:val="00504E43"/>
    <w:rsid w:val="0051200B"/>
    <w:rsid w:val="00512B37"/>
    <w:rsid w:val="00534E7A"/>
    <w:rsid w:val="00535FA8"/>
    <w:rsid w:val="00545CC9"/>
    <w:rsid w:val="00570288"/>
    <w:rsid w:val="005770FF"/>
    <w:rsid w:val="00592240"/>
    <w:rsid w:val="00592307"/>
    <w:rsid w:val="00593C45"/>
    <w:rsid w:val="00596936"/>
    <w:rsid w:val="005A41E9"/>
    <w:rsid w:val="005A5A43"/>
    <w:rsid w:val="005D4340"/>
    <w:rsid w:val="005E461D"/>
    <w:rsid w:val="005E4FF1"/>
    <w:rsid w:val="005E5646"/>
    <w:rsid w:val="005F5875"/>
    <w:rsid w:val="005F644E"/>
    <w:rsid w:val="00620411"/>
    <w:rsid w:val="00630F6C"/>
    <w:rsid w:val="00634D73"/>
    <w:rsid w:val="00636837"/>
    <w:rsid w:val="00640E51"/>
    <w:rsid w:val="00647C8D"/>
    <w:rsid w:val="0065269B"/>
    <w:rsid w:val="00653410"/>
    <w:rsid w:val="00664D45"/>
    <w:rsid w:val="00665A7B"/>
    <w:rsid w:val="00665A8D"/>
    <w:rsid w:val="006906E6"/>
    <w:rsid w:val="006A1087"/>
    <w:rsid w:val="006B12EB"/>
    <w:rsid w:val="006B574F"/>
    <w:rsid w:val="006B7120"/>
    <w:rsid w:val="006C53DB"/>
    <w:rsid w:val="006F22D1"/>
    <w:rsid w:val="006F4DBF"/>
    <w:rsid w:val="006F7A2F"/>
    <w:rsid w:val="00704958"/>
    <w:rsid w:val="00716C42"/>
    <w:rsid w:val="0072463A"/>
    <w:rsid w:val="00737C3E"/>
    <w:rsid w:val="00746FD7"/>
    <w:rsid w:val="00750192"/>
    <w:rsid w:val="007574A4"/>
    <w:rsid w:val="007602E6"/>
    <w:rsid w:val="00765D69"/>
    <w:rsid w:val="00791CC4"/>
    <w:rsid w:val="00794FB3"/>
    <w:rsid w:val="007B5EA9"/>
    <w:rsid w:val="007D6C09"/>
    <w:rsid w:val="007F5D28"/>
    <w:rsid w:val="00804927"/>
    <w:rsid w:val="008049E3"/>
    <w:rsid w:val="00806479"/>
    <w:rsid w:val="00806A43"/>
    <w:rsid w:val="0080700A"/>
    <w:rsid w:val="00825148"/>
    <w:rsid w:val="00826BE1"/>
    <w:rsid w:val="00830DB2"/>
    <w:rsid w:val="00833A1F"/>
    <w:rsid w:val="00846A2D"/>
    <w:rsid w:val="00854694"/>
    <w:rsid w:val="008740EC"/>
    <w:rsid w:val="00875818"/>
    <w:rsid w:val="00875A93"/>
    <w:rsid w:val="008807B3"/>
    <w:rsid w:val="00886D0C"/>
    <w:rsid w:val="00886E3B"/>
    <w:rsid w:val="008A103F"/>
    <w:rsid w:val="008A772A"/>
    <w:rsid w:val="008A791C"/>
    <w:rsid w:val="008B300C"/>
    <w:rsid w:val="008C2AF9"/>
    <w:rsid w:val="008D7084"/>
    <w:rsid w:val="00906777"/>
    <w:rsid w:val="00917B26"/>
    <w:rsid w:val="00917E07"/>
    <w:rsid w:val="00924268"/>
    <w:rsid w:val="009245DB"/>
    <w:rsid w:val="0094729A"/>
    <w:rsid w:val="009476D1"/>
    <w:rsid w:val="009567A0"/>
    <w:rsid w:val="009655FF"/>
    <w:rsid w:val="0096634D"/>
    <w:rsid w:val="0097280D"/>
    <w:rsid w:val="009A2CB8"/>
    <w:rsid w:val="009B2691"/>
    <w:rsid w:val="009F6743"/>
    <w:rsid w:val="00A030F9"/>
    <w:rsid w:val="00A06DF9"/>
    <w:rsid w:val="00A11AC2"/>
    <w:rsid w:val="00A16D35"/>
    <w:rsid w:val="00A27E3B"/>
    <w:rsid w:val="00A40D57"/>
    <w:rsid w:val="00A42D5A"/>
    <w:rsid w:val="00A4686E"/>
    <w:rsid w:val="00A47FB5"/>
    <w:rsid w:val="00A55D6E"/>
    <w:rsid w:val="00A571D5"/>
    <w:rsid w:val="00A669AA"/>
    <w:rsid w:val="00A75341"/>
    <w:rsid w:val="00A821C9"/>
    <w:rsid w:val="00A85EAD"/>
    <w:rsid w:val="00A86E21"/>
    <w:rsid w:val="00A9265D"/>
    <w:rsid w:val="00AA16E6"/>
    <w:rsid w:val="00AA1DB3"/>
    <w:rsid w:val="00AA22E4"/>
    <w:rsid w:val="00AE60BF"/>
    <w:rsid w:val="00B02E6A"/>
    <w:rsid w:val="00B10943"/>
    <w:rsid w:val="00B226A4"/>
    <w:rsid w:val="00B22A0F"/>
    <w:rsid w:val="00B36782"/>
    <w:rsid w:val="00B43FFE"/>
    <w:rsid w:val="00B63018"/>
    <w:rsid w:val="00B872D4"/>
    <w:rsid w:val="00BA117C"/>
    <w:rsid w:val="00BB7140"/>
    <w:rsid w:val="00BC0060"/>
    <w:rsid w:val="00BC0E06"/>
    <w:rsid w:val="00BD2834"/>
    <w:rsid w:val="00BF553C"/>
    <w:rsid w:val="00BF7128"/>
    <w:rsid w:val="00BF7BE5"/>
    <w:rsid w:val="00C11AF6"/>
    <w:rsid w:val="00C13B78"/>
    <w:rsid w:val="00C256E8"/>
    <w:rsid w:val="00C35E66"/>
    <w:rsid w:val="00C447EE"/>
    <w:rsid w:val="00C73AF6"/>
    <w:rsid w:val="00C77F09"/>
    <w:rsid w:val="00C87E92"/>
    <w:rsid w:val="00CA483D"/>
    <w:rsid w:val="00D0154C"/>
    <w:rsid w:val="00D064DA"/>
    <w:rsid w:val="00D23E57"/>
    <w:rsid w:val="00D37EAA"/>
    <w:rsid w:val="00D50BD6"/>
    <w:rsid w:val="00D64C7B"/>
    <w:rsid w:val="00D6572D"/>
    <w:rsid w:val="00D72978"/>
    <w:rsid w:val="00D73D77"/>
    <w:rsid w:val="00D73DE4"/>
    <w:rsid w:val="00D77859"/>
    <w:rsid w:val="00D82E57"/>
    <w:rsid w:val="00D86329"/>
    <w:rsid w:val="00D94217"/>
    <w:rsid w:val="00DA2E4E"/>
    <w:rsid w:val="00DB213A"/>
    <w:rsid w:val="00DC1EB8"/>
    <w:rsid w:val="00DC2B1A"/>
    <w:rsid w:val="00DC487B"/>
    <w:rsid w:val="00DD5ABD"/>
    <w:rsid w:val="00DD761A"/>
    <w:rsid w:val="00DE5C7D"/>
    <w:rsid w:val="00DF2FCC"/>
    <w:rsid w:val="00E038E2"/>
    <w:rsid w:val="00E0526D"/>
    <w:rsid w:val="00E3206F"/>
    <w:rsid w:val="00E35234"/>
    <w:rsid w:val="00E363AF"/>
    <w:rsid w:val="00E57771"/>
    <w:rsid w:val="00E70747"/>
    <w:rsid w:val="00E73F43"/>
    <w:rsid w:val="00E809A0"/>
    <w:rsid w:val="00E81248"/>
    <w:rsid w:val="00E86379"/>
    <w:rsid w:val="00E9217B"/>
    <w:rsid w:val="00EA634F"/>
    <w:rsid w:val="00EC4892"/>
    <w:rsid w:val="00ED6CF1"/>
    <w:rsid w:val="00F21326"/>
    <w:rsid w:val="00F242B3"/>
    <w:rsid w:val="00F274EE"/>
    <w:rsid w:val="00F34E0D"/>
    <w:rsid w:val="00F431FA"/>
    <w:rsid w:val="00F46C5A"/>
    <w:rsid w:val="00F558B6"/>
    <w:rsid w:val="00F72F07"/>
    <w:rsid w:val="00F77EF0"/>
    <w:rsid w:val="00F907AC"/>
    <w:rsid w:val="00F940C7"/>
    <w:rsid w:val="00F94B0F"/>
    <w:rsid w:val="00FC1761"/>
    <w:rsid w:val="00FC1AFC"/>
    <w:rsid w:val="00FD1A3A"/>
    <w:rsid w:val="00FD5F09"/>
    <w:rsid w:val="00FE3BB9"/>
    <w:rsid w:val="00FF0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45B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520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770F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uiPriority w:val="99"/>
    <w:unhideWhenUsed/>
    <w:rsid w:val="00CA483D"/>
    <w:pPr>
      <w:tabs>
        <w:tab w:val="center" w:pos="4153"/>
        <w:tab w:val="right" w:pos="8306"/>
      </w:tabs>
    </w:pPr>
    <w:rPr>
      <w:rFonts w:cs="Times New Roman"/>
      <w:lang/>
    </w:rPr>
  </w:style>
  <w:style w:type="character" w:customStyle="1" w:styleId="Char">
    <w:name w:val="رأس صفحة Char"/>
    <w:link w:val="a5"/>
    <w:uiPriority w:val="99"/>
    <w:rsid w:val="00CA483D"/>
    <w:rPr>
      <w:sz w:val="22"/>
      <w:szCs w:val="22"/>
    </w:rPr>
  </w:style>
  <w:style w:type="paragraph" w:styleId="a6">
    <w:name w:val="footer"/>
    <w:basedOn w:val="a"/>
    <w:link w:val="Char0"/>
    <w:uiPriority w:val="99"/>
    <w:unhideWhenUsed/>
    <w:rsid w:val="00CA483D"/>
    <w:pPr>
      <w:tabs>
        <w:tab w:val="center" w:pos="4153"/>
        <w:tab w:val="right" w:pos="8306"/>
      </w:tabs>
    </w:pPr>
    <w:rPr>
      <w:rFonts w:cs="Times New Roman"/>
      <w:lang/>
    </w:rPr>
  </w:style>
  <w:style w:type="character" w:customStyle="1" w:styleId="Char0">
    <w:name w:val="تذييل صفحة Char"/>
    <w:link w:val="a6"/>
    <w:uiPriority w:val="99"/>
    <w:rsid w:val="00CA483D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n\Desktop\&#1575;&#1604;&#1580;&#1583;&#1608;&#1604;%20&#1575;&#1604;&#1583;&#1585;&#1575;&#1587;&#1610;%20&#1604;&#1604;&#1601;&#1589;&#1604;%20&#1575;&#1604;&#1571;&#1608;&#1604;%20&#1604;&#1604;&#1593;&#1575;&#1605;%201431.dot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الجدول الدراسي للفصل الأول للعام 1431</Template>
  <TotalTime>5</TotalTime>
  <Pages>7</Pages>
  <Words>1075</Words>
  <Characters>6129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الجدول الدراسي للفصل الأول للعام 1431/1432هـ بكلية التربية بالجبيل (أدبي )</vt:lpstr>
      <vt:lpstr>الجدول الدراسي للفصل الأول للعام 1431/1432هـ بكلية التربية بالجبيل (أدبي )</vt:lpstr>
    </vt:vector>
  </TitlesOfParts>
  <Company/>
  <LinksUpToDate>false</LinksUpToDate>
  <CharactersWithSpaces>7190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الجدول الدراسي للفصل الأول للعام 1431/1432هـ بكلية التربية بالجبيل (أدبي )</dc:title>
  <dc:creator>m</dc:creator>
  <cp:lastModifiedBy>User</cp:lastModifiedBy>
  <cp:revision>2</cp:revision>
  <cp:lastPrinted>2008-02-05T08:03:00Z</cp:lastPrinted>
  <dcterms:created xsi:type="dcterms:W3CDTF">2012-01-29T11:33:00Z</dcterms:created>
  <dcterms:modified xsi:type="dcterms:W3CDTF">2012-01-29T11:33:00Z</dcterms:modified>
</cp:coreProperties>
</file>